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292251" w14:paraId="6C65111E" w14:textId="77777777" w:rsidTr="00881B6F">
        <w:trPr>
          <w:trHeight w:val="1162"/>
        </w:trPr>
        <w:tc>
          <w:tcPr>
            <w:tcW w:w="9156" w:type="dxa"/>
            <w:tcBorders>
              <w:bottom w:val="single" w:sz="24" w:space="0" w:color="22413A"/>
            </w:tcBorders>
          </w:tcPr>
          <w:p w14:paraId="35C1F1C6" w14:textId="4B1EDE4B" w:rsidR="00C20562" w:rsidRPr="00292251" w:rsidRDefault="00FE6A8E" w:rsidP="00323E71">
            <w:bookmarkStart w:id="0" w:name="_Toc466022543"/>
            <w:r w:rsidRPr="00292251">
              <w:t xml:space="preserve"> </w:t>
            </w:r>
          </w:p>
        </w:tc>
      </w:tr>
      <w:tr w:rsidR="00D0226A" w:rsidRPr="00292251" w14:paraId="6FF9A0F4" w14:textId="77777777" w:rsidTr="009E0CDC">
        <w:trPr>
          <w:trHeight w:hRule="exact" w:val="2744"/>
        </w:trPr>
        <w:tc>
          <w:tcPr>
            <w:tcW w:w="9156" w:type="dxa"/>
            <w:tcBorders>
              <w:top w:val="single" w:sz="24" w:space="0" w:color="22413A"/>
              <w:left w:val="single" w:sz="24" w:space="0" w:color="22413A"/>
              <w:bottom w:val="single" w:sz="24" w:space="0" w:color="22413A"/>
              <w:right w:val="single" w:sz="24" w:space="0" w:color="22413A"/>
            </w:tcBorders>
          </w:tcPr>
          <w:p w14:paraId="2F059A92" w14:textId="7EC972BD" w:rsidR="00595C8C" w:rsidRPr="00292251" w:rsidRDefault="00595C8C" w:rsidP="00595C8C">
            <w:pPr>
              <w:pStyle w:val="InnerCoverTitle"/>
              <w:rPr>
                <w:sz w:val="36"/>
                <w:szCs w:val="36"/>
              </w:rPr>
            </w:pPr>
            <w:r w:rsidRPr="00292251">
              <w:rPr>
                <w:sz w:val="36"/>
                <w:szCs w:val="36"/>
              </w:rPr>
              <w:t xml:space="preserve">ONR </w:t>
            </w:r>
            <w:r w:rsidR="00F03AA6" w:rsidRPr="00292251">
              <w:rPr>
                <w:sz w:val="36"/>
                <w:szCs w:val="36"/>
              </w:rPr>
              <w:t>P</w:t>
            </w:r>
            <w:r w:rsidR="009C5A1D" w:rsidRPr="00292251">
              <w:rPr>
                <w:sz w:val="36"/>
                <w:szCs w:val="36"/>
              </w:rPr>
              <w:t>roject assessment report</w:t>
            </w:r>
          </w:p>
          <w:p w14:paraId="7C4EA414" w14:textId="645A6A4D" w:rsidR="00D0226A" w:rsidRPr="00292251" w:rsidRDefault="00EF20DA" w:rsidP="001E03E1">
            <w:pPr>
              <w:pStyle w:val="CoverTitle"/>
              <w:rPr>
                <w:szCs w:val="90"/>
              </w:rPr>
            </w:pPr>
            <w:sdt>
              <w:sdtPr>
                <w:rPr>
                  <w:sz w:val="36"/>
                  <w:szCs w:val="36"/>
                </w:rPr>
                <w:id w:val="1228188510"/>
                <w:placeholder>
                  <w:docPart w:val="DefaultPlaceholder_-1854013440"/>
                </w:placeholder>
              </w:sdtPr>
              <w:sdtEndPr>
                <w:rPr>
                  <w:sz w:val="44"/>
                  <w:szCs w:val="44"/>
                </w:rPr>
              </w:sdtEndPr>
              <w:sdtContent>
                <w:sdt>
                  <w:sdtPr>
                    <w:rPr>
                      <w:rFonts w:ascii="Arial Bold" w:hAnsi="Arial Bold"/>
                      <w:sz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0A1776">
                      <w:rPr>
                        <w:rFonts w:ascii="Arial Bold" w:hAnsi="Arial Bold"/>
                        <w:sz w:val="36"/>
                      </w:rPr>
                      <w:t xml:space="preserve">PR-01943 – USA/9357/B(U) Revision 8 – ADR/RID validation of QSA Global Inc. Type B(U) package design for </w:t>
                    </w:r>
                    <w:r w:rsidR="00E84090">
                      <w:rPr>
                        <w:rFonts w:ascii="Arial Bold" w:hAnsi="Arial Bold"/>
                        <w:sz w:val="36"/>
                      </w:rPr>
                      <w:t>Sentry</w:t>
                    </w:r>
                    <w:r w:rsidR="000A1776">
                      <w:rPr>
                        <w:rFonts w:ascii="Arial Bold" w:hAnsi="Arial Bold"/>
                        <w:sz w:val="36"/>
                      </w:rPr>
                      <w:t xml:space="preserve"> Models 110, 330 and 867</w:t>
                    </w:r>
                  </w:sdtContent>
                </w:sdt>
              </w:sdtContent>
            </w:sdt>
          </w:p>
        </w:tc>
      </w:tr>
    </w:tbl>
    <w:p w14:paraId="56A09D10" w14:textId="2103B449" w:rsidR="00D0226A" w:rsidRPr="00292251" w:rsidRDefault="009E4CAF">
      <w:pPr>
        <w:spacing w:after="0"/>
      </w:pPr>
      <w:r w:rsidRPr="00292251">
        <w:rPr>
          <w:noProof/>
        </w:rPr>
        <w:drawing>
          <wp:anchor distT="0" distB="0" distL="114300" distR="114300" simplePos="0" relativeHeight="251658240"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Pr="00292251" w:rsidRDefault="00D0226A">
      <w:pPr>
        <w:spacing w:after="0"/>
      </w:pPr>
    </w:p>
    <w:p w14:paraId="6D1C8B33" w14:textId="77777777" w:rsidR="00267815" w:rsidRPr="00292251" w:rsidRDefault="00267815">
      <w:pPr>
        <w:spacing w:after="0"/>
      </w:pPr>
      <w:r w:rsidRPr="00292251">
        <w:br w:type="page"/>
      </w:r>
    </w:p>
    <w:p w14:paraId="433A6C09" w14:textId="428AE45D" w:rsidR="009E4CAF" w:rsidRPr="00292251" w:rsidRDefault="009E4CAF" w:rsidP="009E4CAF">
      <w:pPr>
        <w:pStyle w:val="InnerCoverTitle"/>
        <w:rPr>
          <w:sz w:val="36"/>
          <w:szCs w:val="36"/>
        </w:rPr>
      </w:pPr>
      <w:r w:rsidRPr="00292251">
        <w:rPr>
          <w:sz w:val="36"/>
          <w:szCs w:val="36"/>
        </w:rPr>
        <w:lastRenderedPageBreak/>
        <w:t xml:space="preserve">ONR Project </w:t>
      </w:r>
      <w:r w:rsidR="009C5A1D" w:rsidRPr="00292251">
        <w:rPr>
          <w:sz w:val="36"/>
          <w:szCs w:val="36"/>
        </w:rPr>
        <w:t>assessment report</w:t>
      </w:r>
    </w:p>
    <w:p w14:paraId="3E340E1B" w14:textId="54D96B4E" w:rsidR="008E5D60" w:rsidRPr="00292251" w:rsidRDefault="008E5D60" w:rsidP="008E5D60">
      <w:pPr>
        <w:rPr>
          <w:sz w:val="18"/>
          <w:szCs w:val="16"/>
        </w:rPr>
      </w:pPr>
      <w:r w:rsidRPr="00292251">
        <w:rPr>
          <w:rStyle w:val="Style2"/>
          <w:b/>
          <w:bCs/>
          <w:sz w:val="36"/>
          <w:szCs w:val="16"/>
        </w:rPr>
        <w:t xml:space="preserve">Project </w:t>
      </w:r>
      <w:r w:rsidR="009C5A1D" w:rsidRPr="00292251">
        <w:rPr>
          <w:rStyle w:val="Style2"/>
          <w:b/>
          <w:bCs/>
          <w:sz w:val="36"/>
          <w:szCs w:val="16"/>
        </w:rPr>
        <w:t>name</w:t>
      </w:r>
      <w:r w:rsidRPr="00292251">
        <w:rPr>
          <w:rStyle w:val="Style2"/>
          <w:sz w:val="36"/>
          <w:szCs w:val="16"/>
        </w:rPr>
        <w:t xml:space="preserve">: </w:t>
      </w:r>
      <w:r w:rsidR="008B55C5" w:rsidRPr="00292251">
        <w:rPr>
          <w:rStyle w:val="Style2"/>
          <w:sz w:val="36"/>
          <w:szCs w:val="16"/>
        </w:rPr>
        <w:t>PR-0194</w:t>
      </w:r>
      <w:r w:rsidR="00E22C40">
        <w:rPr>
          <w:rStyle w:val="Style2"/>
          <w:sz w:val="36"/>
          <w:szCs w:val="16"/>
        </w:rPr>
        <w:t>3</w:t>
      </w:r>
    </w:p>
    <w:p w14:paraId="297D790E" w14:textId="712D4613" w:rsidR="00004C16" w:rsidRPr="00292251" w:rsidRDefault="008E5D60" w:rsidP="008E5D60">
      <w:pPr>
        <w:rPr>
          <w:sz w:val="18"/>
          <w:szCs w:val="16"/>
        </w:rPr>
      </w:pPr>
      <w:r w:rsidRPr="00292251">
        <w:rPr>
          <w:rStyle w:val="Style2"/>
          <w:b/>
          <w:bCs/>
          <w:sz w:val="36"/>
          <w:szCs w:val="16"/>
        </w:rPr>
        <w:t xml:space="preserve">Report </w:t>
      </w:r>
      <w:r w:rsidR="009C5A1D" w:rsidRPr="00292251">
        <w:rPr>
          <w:rStyle w:val="Style2"/>
          <w:b/>
          <w:bCs/>
          <w:sz w:val="36"/>
          <w:szCs w:val="16"/>
        </w:rPr>
        <w:t>title</w:t>
      </w:r>
      <w:r w:rsidRPr="00292251">
        <w:rPr>
          <w:rStyle w:val="Style2"/>
          <w:sz w:val="36"/>
          <w:szCs w:val="16"/>
        </w:rPr>
        <w:t xml:space="preserve">: </w:t>
      </w:r>
      <w:sdt>
        <w:sdtPr>
          <w:rPr>
            <w:sz w:val="3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sdtContent>
          <w:r w:rsidR="000A1776">
            <w:rPr>
              <w:sz w:val="36"/>
            </w:rPr>
            <w:t xml:space="preserve">PR-01943 – USA/9357/B(U) Revision 8 – ADR/RID validation of QSA Global Inc. Type B(U) package design for </w:t>
          </w:r>
          <w:r w:rsidR="00E84090">
            <w:rPr>
              <w:sz w:val="36"/>
            </w:rPr>
            <w:t>Sentry</w:t>
          </w:r>
          <w:r w:rsidR="000A1776">
            <w:rPr>
              <w:sz w:val="36"/>
            </w:rPr>
            <w:t xml:space="preserve"> Models 110, 330 and 867</w:t>
          </w:r>
        </w:sdtContent>
      </w:sdt>
    </w:p>
    <w:p w14:paraId="61A25C0F" w14:textId="39EC7DBA" w:rsidR="00004C16" w:rsidRPr="00292251" w:rsidRDefault="00004C16" w:rsidP="00004C16">
      <w:pPr>
        <w:rPr>
          <w:sz w:val="28"/>
          <w:szCs w:val="28"/>
        </w:rPr>
      </w:pPr>
    </w:p>
    <w:p w14:paraId="4D99E381" w14:textId="4AF52979" w:rsidR="00004C16" w:rsidRPr="00292251" w:rsidRDefault="00F15409" w:rsidP="00004C16">
      <w:pPr>
        <w:rPr>
          <w:szCs w:val="24"/>
        </w:rPr>
      </w:pPr>
      <w:r w:rsidRPr="00292251">
        <w:rPr>
          <w:b/>
          <w:bCs/>
          <w:szCs w:val="24"/>
        </w:rPr>
        <w:t>Dutyholder/Applicant</w:t>
      </w:r>
      <w:r w:rsidR="003A7E1C" w:rsidRPr="00292251">
        <w:rPr>
          <w:szCs w:val="24"/>
        </w:rPr>
        <w:t>:</w:t>
      </w:r>
      <w:r w:rsidR="00004C16" w:rsidRPr="00292251">
        <w:rPr>
          <w:szCs w:val="24"/>
        </w:rPr>
        <w:t xml:space="preserve"> </w:t>
      </w:r>
      <w:r w:rsidR="00CF4153" w:rsidRPr="00292251">
        <w:rPr>
          <w:szCs w:val="24"/>
        </w:rPr>
        <w:t xml:space="preserve">QSA Global </w:t>
      </w:r>
      <w:r w:rsidR="003B651A" w:rsidRPr="00292251">
        <w:rPr>
          <w:szCs w:val="24"/>
        </w:rPr>
        <w:t>Incorporated</w:t>
      </w:r>
    </w:p>
    <w:p w14:paraId="23B9A867" w14:textId="7FF3CB3C" w:rsidR="00004C16" w:rsidRPr="00292251" w:rsidRDefault="005663B3" w:rsidP="00004C16">
      <w:pPr>
        <w:rPr>
          <w:szCs w:val="24"/>
        </w:rPr>
      </w:pPr>
      <w:r w:rsidRPr="00292251">
        <w:rPr>
          <w:b/>
          <w:bCs/>
          <w:szCs w:val="24"/>
        </w:rPr>
        <w:t>Authored</w:t>
      </w:r>
      <w:r w:rsidR="00004C16" w:rsidRPr="00292251">
        <w:rPr>
          <w:b/>
          <w:bCs/>
          <w:szCs w:val="24"/>
        </w:rPr>
        <w:t xml:space="preserve"> by</w:t>
      </w:r>
      <w:r w:rsidR="003A7E1C" w:rsidRPr="00292251">
        <w:rPr>
          <w:szCs w:val="24"/>
        </w:rPr>
        <w:t>:</w:t>
      </w:r>
      <w:r w:rsidR="00004C16" w:rsidRPr="00292251">
        <w:rPr>
          <w:szCs w:val="24"/>
        </w:rPr>
        <w:t xml:space="preserve"> </w:t>
      </w:r>
      <w:r w:rsidR="00506668">
        <w:rPr>
          <w:szCs w:val="24"/>
        </w:rPr>
        <w:t>Transport Competent Authority</w:t>
      </w:r>
    </w:p>
    <w:p w14:paraId="247E3769" w14:textId="549AC242" w:rsidR="00004C16" w:rsidRPr="00292251" w:rsidRDefault="00D5528D" w:rsidP="00004C16">
      <w:pPr>
        <w:rPr>
          <w:szCs w:val="24"/>
        </w:rPr>
      </w:pPr>
      <w:r w:rsidRPr="00292251">
        <w:rPr>
          <w:b/>
          <w:bCs/>
          <w:szCs w:val="24"/>
        </w:rPr>
        <w:t xml:space="preserve">Report </w:t>
      </w:r>
      <w:r w:rsidR="009C5A1D" w:rsidRPr="00292251">
        <w:rPr>
          <w:b/>
          <w:bCs/>
          <w:szCs w:val="24"/>
        </w:rPr>
        <w:t>issue no</w:t>
      </w:r>
      <w:r w:rsidR="00004C16" w:rsidRPr="00292251">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206ED9">
            <w:rPr>
              <w:szCs w:val="24"/>
            </w:rPr>
            <w:t>1</w:t>
          </w:r>
        </w:sdtContent>
      </w:sdt>
    </w:p>
    <w:p w14:paraId="19206F45" w14:textId="72546E37" w:rsidR="00004C16" w:rsidRPr="00D47CC3" w:rsidRDefault="00004C16" w:rsidP="00004C16">
      <w:pPr>
        <w:rPr>
          <w:szCs w:val="24"/>
        </w:rPr>
      </w:pPr>
      <w:r w:rsidRPr="00D47CC3">
        <w:rPr>
          <w:b/>
          <w:bCs/>
          <w:szCs w:val="24"/>
        </w:rPr>
        <w:t xml:space="preserve">Publication </w:t>
      </w:r>
      <w:r w:rsidR="009C5A1D" w:rsidRPr="00D47CC3">
        <w:rPr>
          <w:b/>
          <w:bCs/>
          <w:szCs w:val="24"/>
        </w:rPr>
        <w:t>d</w:t>
      </w:r>
      <w:r w:rsidRPr="00D47CC3">
        <w:rPr>
          <w:b/>
          <w:bCs/>
          <w:szCs w:val="24"/>
        </w:rPr>
        <w:t>ate</w:t>
      </w:r>
      <w:r w:rsidRPr="00D47CC3">
        <w:rPr>
          <w:szCs w:val="24"/>
        </w:rPr>
        <w:t xml:space="preserve">: </w:t>
      </w:r>
      <w:r w:rsidR="00E47F03" w:rsidRPr="00D35B77">
        <w:rPr>
          <w:szCs w:val="24"/>
        </w:rPr>
        <w:t xml:space="preserve">November </w:t>
      </w:r>
      <w:r w:rsidR="00714164" w:rsidRPr="00D35B77">
        <w:rPr>
          <w:szCs w:val="24"/>
        </w:rPr>
        <w:t>2025</w:t>
      </w:r>
    </w:p>
    <w:p w14:paraId="461D902C" w14:textId="5C60A35B" w:rsidR="0099220B" w:rsidRPr="00064FA9" w:rsidRDefault="0099220B" w:rsidP="002F7749">
      <w:pPr>
        <w:rPr>
          <w:lang w:val="fr-FR"/>
        </w:rPr>
      </w:pPr>
      <w:r w:rsidRPr="00064FA9">
        <w:rPr>
          <w:b/>
          <w:bCs/>
          <w:lang w:val="fr-FR"/>
        </w:rPr>
        <w:t xml:space="preserve">Document </w:t>
      </w:r>
      <w:proofErr w:type="gramStart"/>
      <w:r w:rsidRPr="00064FA9">
        <w:rPr>
          <w:b/>
          <w:bCs/>
          <w:lang w:val="fr-FR"/>
        </w:rPr>
        <w:t>ID</w:t>
      </w:r>
      <w:r w:rsidRPr="00064FA9">
        <w:rPr>
          <w:lang w:val="fr-FR"/>
        </w:rPr>
        <w:t>:</w:t>
      </w:r>
      <w:proofErr w:type="gramEnd"/>
      <w:r w:rsidRPr="00064FA9">
        <w:rPr>
          <w:lang w:val="fr-FR"/>
        </w:rPr>
        <w:t xml:space="preserve"> </w:t>
      </w:r>
      <w:r w:rsidR="00D71386" w:rsidRPr="00D71386">
        <w:rPr>
          <w:lang w:val="fr-FR"/>
        </w:rPr>
        <w:t>ONRW-2019369590-25229</w:t>
      </w:r>
    </w:p>
    <w:p w14:paraId="39BC0EA4" w14:textId="77777777" w:rsidR="00420A11" w:rsidRPr="00064FA9" w:rsidRDefault="00420A11" w:rsidP="00323E71">
      <w:pPr>
        <w:rPr>
          <w:lang w:val="fr-FR"/>
        </w:rPr>
      </w:pPr>
    </w:p>
    <w:p w14:paraId="5DDBE954" w14:textId="27BD4D93" w:rsidR="004D16D7" w:rsidRPr="00292251" w:rsidRDefault="00BB054F" w:rsidP="004D16D7">
      <w:pPr>
        <w:pStyle w:val="Caption"/>
        <w:keepNext/>
      </w:pPr>
      <w:r w:rsidRPr="00292251">
        <w:t>Circulation</w:t>
      </w:r>
      <w:r w:rsidR="00E72E4A" w:rsidRPr="00292251">
        <w:t xml:space="preserve"> list</w:t>
      </w:r>
      <w:r w:rsidRPr="00292251">
        <w:t xml:space="preserve"> (latest issue)</w:t>
      </w:r>
    </w:p>
    <w:tbl>
      <w:tblPr>
        <w:tblStyle w:val="ONRTable1"/>
        <w:tblW w:w="0" w:type="auto"/>
        <w:tblInd w:w="10" w:type="dxa"/>
        <w:tblLook w:val="04A0" w:firstRow="1" w:lastRow="0" w:firstColumn="1" w:lastColumn="0" w:noHBand="0" w:noVBand="1"/>
      </w:tblPr>
      <w:tblGrid>
        <w:gridCol w:w="2755"/>
        <w:gridCol w:w="3548"/>
        <w:gridCol w:w="2713"/>
      </w:tblGrid>
      <w:tr w:rsidR="00AF1F77" w:rsidRPr="00292251" w14:paraId="116B87DF" w14:textId="36A12630" w:rsidTr="000668FF">
        <w:trPr>
          <w:cnfStyle w:val="100000000000" w:firstRow="1" w:lastRow="0" w:firstColumn="0" w:lastColumn="0" w:oddVBand="0" w:evenVBand="0" w:oddHBand="0" w:evenHBand="0" w:firstRowFirstColumn="0" w:firstRowLastColumn="0" w:lastRowFirstColumn="0" w:lastRowLastColumn="0"/>
        </w:trPr>
        <w:tc>
          <w:tcPr>
            <w:tcW w:w="2755" w:type="dxa"/>
          </w:tcPr>
          <w:p w14:paraId="72366D01" w14:textId="79211401" w:rsidR="00E9054F" w:rsidRPr="00292251" w:rsidRDefault="00E9054F" w:rsidP="00595C8C">
            <w:pPr>
              <w:spacing w:before="60" w:after="60"/>
              <w:rPr>
                <w:b w:val="0"/>
                <w:bCs/>
              </w:rPr>
            </w:pPr>
            <w:r w:rsidRPr="00292251">
              <w:rPr>
                <w:b w:val="0"/>
                <w:bCs/>
              </w:rPr>
              <w:t xml:space="preserve">Organisation </w:t>
            </w:r>
          </w:p>
        </w:tc>
        <w:tc>
          <w:tcPr>
            <w:tcW w:w="3548" w:type="dxa"/>
          </w:tcPr>
          <w:p w14:paraId="2D00C3FD" w14:textId="444AF842" w:rsidR="00E9054F" w:rsidRPr="00292251" w:rsidRDefault="00E9054F" w:rsidP="00595C8C">
            <w:pPr>
              <w:spacing w:before="60" w:after="60"/>
              <w:rPr>
                <w:b w:val="0"/>
                <w:bCs/>
              </w:rPr>
            </w:pPr>
            <w:r w:rsidRPr="00292251">
              <w:rPr>
                <w:b w:val="0"/>
                <w:bCs/>
              </w:rPr>
              <w:t>Recipient</w:t>
            </w:r>
          </w:p>
        </w:tc>
        <w:tc>
          <w:tcPr>
            <w:tcW w:w="2713" w:type="dxa"/>
          </w:tcPr>
          <w:p w14:paraId="5F42E2CA" w14:textId="08E29FA8" w:rsidR="00E9054F" w:rsidRPr="00292251" w:rsidRDefault="00E9054F" w:rsidP="00595C8C">
            <w:pPr>
              <w:spacing w:before="60" w:after="60"/>
              <w:rPr>
                <w:b w:val="0"/>
                <w:bCs/>
              </w:rPr>
            </w:pPr>
            <w:r w:rsidRPr="00292251">
              <w:rPr>
                <w:b w:val="0"/>
                <w:bCs/>
              </w:rPr>
              <w:t xml:space="preserve">Date </w:t>
            </w:r>
            <w:r w:rsidR="00F02AFB" w:rsidRPr="00292251">
              <w:rPr>
                <w:b w:val="0"/>
                <w:bCs/>
              </w:rPr>
              <w:t>report sent</w:t>
            </w:r>
          </w:p>
        </w:tc>
      </w:tr>
      <w:tr w:rsidR="00AF1F77" w:rsidRPr="00292251" w14:paraId="0B4E4E42" w14:textId="789BBBBC" w:rsidTr="000668FF">
        <w:tc>
          <w:tcPr>
            <w:tcW w:w="2755" w:type="dxa"/>
          </w:tcPr>
          <w:p w14:paraId="65482A03" w14:textId="30305131" w:rsidR="00E9054F" w:rsidRPr="00292251" w:rsidRDefault="00E9054F" w:rsidP="00595C8C">
            <w:pPr>
              <w:spacing w:before="60" w:after="60"/>
            </w:pPr>
          </w:p>
        </w:tc>
        <w:tc>
          <w:tcPr>
            <w:tcW w:w="3548" w:type="dxa"/>
          </w:tcPr>
          <w:p w14:paraId="1C80912E" w14:textId="1D80E378" w:rsidR="00E9054F" w:rsidRPr="00292251" w:rsidRDefault="00E9054F" w:rsidP="00595C8C">
            <w:pPr>
              <w:spacing w:before="60" w:after="60"/>
            </w:pPr>
          </w:p>
        </w:tc>
        <w:tc>
          <w:tcPr>
            <w:tcW w:w="2713" w:type="dxa"/>
          </w:tcPr>
          <w:p w14:paraId="097E1A87" w14:textId="31F57257" w:rsidR="00E9054F" w:rsidRPr="00D35B77" w:rsidRDefault="00E9054F" w:rsidP="00595C8C">
            <w:pPr>
              <w:spacing w:before="60" w:after="60"/>
            </w:pPr>
          </w:p>
        </w:tc>
      </w:tr>
      <w:tr w:rsidR="00AF1F77" w:rsidRPr="00292251" w14:paraId="4D932834" w14:textId="77777777" w:rsidTr="000668FF">
        <w:tc>
          <w:tcPr>
            <w:tcW w:w="2755" w:type="dxa"/>
          </w:tcPr>
          <w:p w14:paraId="0438C391" w14:textId="48A7999F" w:rsidR="00E9054F" w:rsidRPr="00292251" w:rsidRDefault="00E9054F" w:rsidP="00595C8C">
            <w:pPr>
              <w:spacing w:before="60" w:after="60"/>
            </w:pPr>
          </w:p>
        </w:tc>
        <w:tc>
          <w:tcPr>
            <w:tcW w:w="3548" w:type="dxa"/>
          </w:tcPr>
          <w:p w14:paraId="10B33439" w14:textId="30ADFAF2" w:rsidR="00E9054F" w:rsidRPr="00292251" w:rsidRDefault="000668FF" w:rsidP="000668FF">
            <w:pPr>
              <w:spacing w:before="60" w:after="60"/>
            </w:pPr>
            <w:r w:rsidRPr="00292251">
              <w:t xml:space="preserve"> </w:t>
            </w:r>
          </w:p>
        </w:tc>
        <w:tc>
          <w:tcPr>
            <w:tcW w:w="2713" w:type="dxa"/>
          </w:tcPr>
          <w:p w14:paraId="45E71811" w14:textId="74A325FE" w:rsidR="00E9054F" w:rsidRPr="00D35B77" w:rsidRDefault="00E9054F" w:rsidP="00595C8C">
            <w:pPr>
              <w:spacing w:before="60" w:after="60"/>
            </w:pPr>
          </w:p>
        </w:tc>
      </w:tr>
    </w:tbl>
    <w:p w14:paraId="295B4ACF" w14:textId="77777777" w:rsidR="00DB4A58" w:rsidRPr="00292251" w:rsidRDefault="00DB4A58" w:rsidP="00DB4A58">
      <w:pPr>
        <w:pStyle w:val="Footer"/>
        <w:jc w:val="left"/>
        <w:rPr>
          <w:color w:val="auto"/>
        </w:rPr>
      </w:pPr>
    </w:p>
    <w:p w14:paraId="0C0F2BDE" w14:textId="77777777" w:rsidR="00DB4A58" w:rsidRPr="00292251" w:rsidRDefault="00DB4A58" w:rsidP="00DB4A58">
      <w:pPr>
        <w:pStyle w:val="Footer"/>
        <w:jc w:val="left"/>
        <w:rPr>
          <w:color w:val="auto"/>
        </w:rPr>
      </w:pPr>
    </w:p>
    <w:p w14:paraId="0DEEB048" w14:textId="77777777" w:rsidR="00DB4A58" w:rsidRPr="00292251" w:rsidRDefault="00DB4A58" w:rsidP="00DB4A58">
      <w:pPr>
        <w:pStyle w:val="Footer"/>
        <w:jc w:val="left"/>
        <w:rPr>
          <w:color w:val="auto"/>
        </w:rPr>
      </w:pPr>
    </w:p>
    <w:p w14:paraId="69769BCB" w14:textId="77777777" w:rsidR="00DB4A58" w:rsidRPr="00292251" w:rsidRDefault="00DB4A58" w:rsidP="00DB4A58">
      <w:pPr>
        <w:pStyle w:val="Footer"/>
        <w:jc w:val="left"/>
        <w:rPr>
          <w:color w:val="auto"/>
        </w:rPr>
      </w:pPr>
    </w:p>
    <w:p w14:paraId="78ECD1CE" w14:textId="41E2DAFC" w:rsidR="00DB4A58" w:rsidRPr="00292251" w:rsidRDefault="00DB4A58" w:rsidP="00DB4A58">
      <w:pPr>
        <w:pStyle w:val="Footer"/>
        <w:jc w:val="left"/>
        <w:rPr>
          <w:color w:val="auto"/>
        </w:rPr>
      </w:pPr>
      <w:r w:rsidRPr="00292251">
        <w:rPr>
          <w:color w:val="auto"/>
        </w:rPr>
        <w:t>© Office for Nuclear Regulation, [</w:t>
      </w:r>
      <w:r w:rsidR="00714164" w:rsidRPr="00292251">
        <w:rPr>
          <w:color w:val="auto"/>
        </w:rPr>
        <w:t>2025</w:t>
      </w:r>
      <w:r w:rsidRPr="00292251">
        <w:rPr>
          <w:color w:val="auto"/>
        </w:rPr>
        <w:t>]</w:t>
      </w:r>
    </w:p>
    <w:p w14:paraId="3039B8B5" w14:textId="2D434DE2" w:rsidR="00DB4A58" w:rsidRPr="00292251" w:rsidRDefault="00DB4A58" w:rsidP="00DB4A58">
      <w:pPr>
        <w:pStyle w:val="Footer"/>
        <w:jc w:val="left"/>
        <w:rPr>
          <w:color w:val="auto"/>
        </w:rPr>
      </w:pPr>
      <w:r w:rsidRPr="00292251">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4" w:history="1">
        <w:r w:rsidR="00795F5F" w:rsidRPr="00292251">
          <w:rPr>
            <w:rStyle w:val="Hyperlink"/>
          </w:rPr>
          <w:t>www.onr.org.uk/copyright</w:t>
        </w:r>
      </w:hyperlink>
      <w:r w:rsidR="00795F5F" w:rsidRPr="00292251">
        <w:rPr>
          <w:color w:val="auto"/>
        </w:rPr>
        <w:t xml:space="preserve"> </w:t>
      </w:r>
      <w:r w:rsidRPr="00292251">
        <w:rPr>
          <w:color w:val="auto"/>
        </w:rPr>
        <w:t xml:space="preserve">for details. </w:t>
      </w:r>
    </w:p>
    <w:p w14:paraId="5F16EB3D" w14:textId="77777777" w:rsidR="0099220B" w:rsidRPr="00292251" w:rsidRDefault="0099220B" w:rsidP="004E6E34">
      <w:pPr>
        <w:sectPr w:rsidR="0099220B" w:rsidRPr="00292251" w:rsidSect="00E72E4A">
          <w:headerReference w:type="default" r:id="rId15"/>
          <w:footerReference w:type="default" r:id="rId16"/>
          <w:headerReference w:type="first" r:id="rId17"/>
          <w:pgSz w:w="11906" w:h="16838" w:code="9"/>
          <w:pgMar w:top="1440" w:right="1440" w:bottom="1440" w:left="1440" w:header="397" w:footer="397" w:gutter="0"/>
          <w:cols w:space="312"/>
          <w:titlePg/>
          <w:docGrid w:linePitch="360"/>
        </w:sectPr>
      </w:pPr>
    </w:p>
    <w:p w14:paraId="27EE63D0" w14:textId="0D32EDC6" w:rsidR="00202152" w:rsidRPr="00292251" w:rsidRDefault="00202152" w:rsidP="00410423">
      <w:pPr>
        <w:pStyle w:val="Heading1"/>
        <w:numPr>
          <w:ilvl w:val="0"/>
          <w:numId w:val="0"/>
        </w:numPr>
        <w:ind w:left="851" w:hanging="851"/>
      </w:pPr>
      <w:bookmarkStart w:id="1" w:name="_Toc118892109"/>
      <w:bookmarkStart w:id="2" w:name="_Toc214440446"/>
      <w:bookmarkStart w:id="3" w:name="_Toc109727646"/>
      <w:bookmarkEnd w:id="0"/>
      <w:r w:rsidRPr="00292251">
        <w:lastRenderedPageBreak/>
        <w:t xml:space="preserve">Executive </w:t>
      </w:r>
      <w:bookmarkEnd w:id="1"/>
      <w:r w:rsidR="00DE35B0" w:rsidRPr="00292251">
        <w:t>summary</w:t>
      </w:r>
      <w:bookmarkEnd w:id="2"/>
    </w:p>
    <w:p w14:paraId="4D0B4A9E" w14:textId="4E599189" w:rsidR="00BE576C" w:rsidRPr="003B689A" w:rsidRDefault="00202152" w:rsidP="00D8573E">
      <w:pPr>
        <w:pStyle w:val="NumList1"/>
        <w:numPr>
          <w:ilvl w:val="0"/>
          <w:numId w:val="0"/>
        </w:numPr>
      </w:pPr>
      <w:r w:rsidRPr="003B689A">
        <w:t xml:space="preserve">This report presents </w:t>
      </w:r>
      <w:r w:rsidR="00970E50" w:rsidRPr="003B689A">
        <w:t>the</w:t>
      </w:r>
      <w:r w:rsidR="009A1532" w:rsidRPr="003B689A">
        <w:t xml:space="preserve"> </w:t>
      </w:r>
      <w:r w:rsidR="00E61B72" w:rsidRPr="003B689A">
        <w:t>findings of</w:t>
      </w:r>
      <w:r w:rsidR="009A1532" w:rsidRPr="003B689A">
        <w:t xml:space="preserve"> the ONR </w:t>
      </w:r>
      <w:r w:rsidRPr="003B689A">
        <w:t xml:space="preserve">assessment </w:t>
      </w:r>
      <w:r w:rsidR="009A1532" w:rsidRPr="003B689A">
        <w:t xml:space="preserve">of the </w:t>
      </w:r>
      <w:r w:rsidR="00BE576C" w:rsidRPr="003B689A">
        <w:t xml:space="preserve">QSA Global Incorporated </w:t>
      </w:r>
      <w:r w:rsidR="00CB2452" w:rsidRPr="003B689A">
        <w:t xml:space="preserve">(QSA) </w:t>
      </w:r>
      <w:r w:rsidR="00BE576C" w:rsidRPr="003B689A">
        <w:t xml:space="preserve">application for validation </w:t>
      </w:r>
      <w:r w:rsidR="00853C42" w:rsidRPr="003B689A">
        <w:t xml:space="preserve">of </w:t>
      </w:r>
      <w:r w:rsidR="004E1643" w:rsidRPr="003B689A">
        <w:t>the</w:t>
      </w:r>
      <w:r w:rsidR="00BE576C" w:rsidRPr="003B689A">
        <w:t xml:space="preserve"> Type B(U) package design </w:t>
      </w:r>
      <w:r w:rsidR="000C1422" w:rsidRPr="003B689A">
        <w:t xml:space="preserve">for </w:t>
      </w:r>
      <w:r w:rsidR="00E84090">
        <w:t>Sentry</w:t>
      </w:r>
      <w:r w:rsidR="002A0274" w:rsidRPr="003B689A">
        <w:t xml:space="preserve"> Model</w:t>
      </w:r>
      <w:r w:rsidR="00186A6F" w:rsidRPr="003B689A">
        <w:t xml:space="preserve"> Series</w:t>
      </w:r>
      <w:r w:rsidR="002A0274" w:rsidRPr="003B689A">
        <w:t xml:space="preserve"> 110, 330 and 867</w:t>
      </w:r>
      <w:r w:rsidR="00BE576C" w:rsidRPr="003B689A">
        <w:t xml:space="preserve">, which </w:t>
      </w:r>
      <w:r w:rsidR="007F3FF1" w:rsidRPr="003B689A">
        <w:t>are</w:t>
      </w:r>
      <w:r w:rsidR="00BE576C" w:rsidRPr="003B689A">
        <w:t xml:space="preserve"> currently approved by the United States of America </w:t>
      </w:r>
      <w:r w:rsidR="00073BBC" w:rsidRPr="003B689A">
        <w:t xml:space="preserve">(US) </w:t>
      </w:r>
      <w:r w:rsidR="00F81CD7" w:rsidRPr="003B689A">
        <w:t xml:space="preserve">Competent Authority (US </w:t>
      </w:r>
      <w:r w:rsidR="00BE576C" w:rsidRPr="003B689A">
        <w:t>Department of Transport</w:t>
      </w:r>
      <w:r w:rsidR="00F81CD7" w:rsidRPr="003B689A">
        <w:t>ation</w:t>
      </w:r>
      <w:r w:rsidR="005477D9" w:rsidRPr="003B689A">
        <w:t xml:space="preserve"> (DoT)</w:t>
      </w:r>
      <w:r w:rsidR="00F81CD7" w:rsidRPr="003B689A">
        <w:t>)</w:t>
      </w:r>
      <w:r w:rsidR="00BE576C" w:rsidRPr="003B689A">
        <w:t xml:space="preserve"> through certificate USA/</w:t>
      </w:r>
      <w:r w:rsidR="007F3FF1" w:rsidRPr="003B689A">
        <w:t>9357</w:t>
      </w:r>
      <w:r w:rsidR="00BE576C" w:rsidRPr="003B689A">
        <w:t xml:space="preserve">/B(U), Revision </w:t>
      </w:r>
      <w:r w:rsidR="0061573A" w:rsidRPr="003B689A">
        <w:t>8</w:t>
      </w:r>
      <w:r w:rsidR="00C105B7" w:rsidRPr="003B689A">
        <w:t>.</w:t>
      </w:r>
    </w:p>
    <w:p w14:paraId="453A6C16" w14:textId="5D3114F0" w:rsidR="00BE576C" w:rsidRPr="004C2ADF" w:rsidRDefault="00BE576C" w:rsidP="00D8573E">
      <w:pPr>
        <w:pStyle w:val="NumList1"/>
        <w:numPr>
          <w:ilvl w:val="0"/>
          <w:numId w:val="0"/>
        </w:numPr>
      </w:pPr>
      <w:r w:rsidRPr="005D2589">
        <w:t xml:space="preserve">The current </w:t>
      </w:r>
      <w:r w:rsidR="00A7588E" w:rsidRPr="005D2589">
        <w:t xml:space="preserve">US </w:t>
      </w:r>
      <w:r w:rsidRPr="005D2589">
        <w:t xml:space="preserve">certificate states that the </w:t>
      </w:r>
      <w:r w:rsidR="00E84090">
        <w:t>Sentry</w:t>
      </w:r>
      <w:r w:rsidRPr="005D2589">
        <w:t xml:space="preserve"> </w:t>
      </w:r>
      <w:r w:rsidR="00EC3443" w:rsidRPr="005D2589">
        <w:t>p</w:t>
      </w:r>
      <w:r w:rsidRPr="005D2589">
        <w:t>ackage</w:t>
      </w:r>
      <w:r w:rsidR="00EC3443" w:rsidRPr="005D2589">
        <w:t xml:space="preserve"> design</w:t>
      </w:r>
      <w:r w:rsidR="00D11040" w:rsidRPr="005D2589">
        <w:t>s</w:t>
      </w:r>
      <w:r w:rsidRPr="005D2589">
        <w:t xml:space="preserve"> meet the requirements of IAEA Regulations for the Safe Transport of Radioactive Material, 2018 Edition, No. </w:t>
      </w:r>
      <w:r w:rsidRPr="004C2ADF">
        <w:t>SSR-6 (Rev</w:t>
      </w:r>
      <w:r w:rsidR="001941A4" w:rsidRPr="004C2ADF">
        <w:t>ision</w:t>
      </w:r>
      <w:r w:rsidRPr="004C2ADF">
        <w:t xml:space="preserve"> 1).</w:t>
      </w:r>
    </w:p>
    <w:p w14:paraId="0216F386" w14:textId="75ADA8D5" w:rsidR="00233A8A" w:rsidRPr="00472D53" w:rsidRDefault="00233A8A" w:rsidP="00D8573E">
      <w:pPr>
        <w:pStyle w:val="NumList1"/>
        <w:numPr>
          <w:ilvl w:val="0"/>
          <w:numId w:val="0"/>
        </w:numPr>
      </w:pPr>
      <w:r w:rsidRPr="008F1537">
        <w:t xml:space="preserve">The </w:t>
      </w:r>
      <w:r w:rsidR="00E84090">
        <w:t>Sentry</w:t>
      </w:r>
      <w:r w:rsidRPr="008F1537">
        <w:t xml:space="preserve"> 110 and </w:t>
      </w:r>
      <w:r w:rsidR="00E84090">
        <w:t>Sentry</w:t>
      </w:r>
      <w:r w:rsidRPr="008F1537">
        <w:t xml:space="preserve"> 330 are mobile industrial radiography gamma-ray source projectors</w:t>
      </w:r>
      <w:r w:rsidR="00D8573E" w:rsidRPr="008F1537">
        <w:t xml:space="preserve">. </w:t>
      </w:r>
      <w:r w:rsidR="002B4872" w:rsidRPr="00472D53">
        <w:t xml:space="preserve">The </w:t>
      </w:r>
      <w:r w:rsidR="00E84090">
        <w:t>Sentry</w:t>
      </w:r>
      <w:r w:rsidR="002B4872" w:rsidRPr="00472D53">
        <w:t xml:space="preserve"> 867 is used as a source changer and transport package for Type B(U) quantities of radioactive material in authorised radiography source assemblies</w:t>
      </w:r>
      <w:r w:rsidR="001A0380" w:rsidRPr="00472D53">
        <w:t>.</w:t>
      </w:r>
    </w:p>
    <w:p w14:paraId="27F8045A" w14:textId="72A9D9DA" w:rsidR="00F2221B" w:rsidRPr="00580FF0" w:rsidRDefault="00F2221B" w:rsidP="00D8573E">
      <w:pPr>
        <w:pStyle w:val="NumList1"/>
        <w:numPr>
          <w:ilvl w:val="0"/>
          <w:numId w:val="0"/>
        </w:numPr>
      </w:pPr>
      <w:r w:rsidRPr="00580FF0">
        <w:t xml:space="preserve">The assessment </w:t>
      </w:r>
      <w:r w:rsidR="0075376A" w:rsidRPr="00580FF0">
        <w:t>considered</w:t>
      </w:r>
      <w:r w:rsidR="00ED03D2">
        <w:t xml:space="preserve"> the</w:t>
      </w:r>
      <w:r w:rsidR="0075376A" w:rsidRPr="00580FF0">
        <w:t xml:space="preserve"> </w:t>
      </w:r>
      <w:r w:rsidR="00073BBC" w:rsidRPr="00580FF0">
        <w:t>following</w:t>
      </w:r>
      <w:r w:rsidR="009B702F" w:rsidRPr="00580FF0">
        <w:t xml:space="preserve"> areas</w:t>
      </w:r>
      <w:r w:rsidR="0075376A" w:rsidRPr="00580FF0">
        <w:t>:</w:t>
      </w:r>
    </w:p>
    <w:p w14:paraId="2EC1B154" w14:textId="16F9B56A" w:rsidR="00401D06" w:rsidRPr="001D3CEA" w:rsidRDefault="00401D06" w:rsidP="00401D06">
      <w:pPr>
        <w:pStyle w:val="Bulletlist1"/>
        <w:rPr>
          <w:szCs w:val="24"/>
          <w:lang w:eastAsia="en-GB"/>
        </w:rPr>
      </w:pPr>
      <w:r w:rsidRPr="001D3CEA">
        <w:rPr>
          <w:bdr w:val="none" w:sz="0" w:space="0" w:color="auto" w:frame="1"/>
        </w:rPr>
        <w:t>A review of the US DoT certification USA/9357/</w:t>
      </w:r>
      <w:r w:rsidR="00E84090">
        <w:rPr>
          <w:bdr w:val="none" w:sz="0" w:space="0" w:color="auto" w:frame="1"/>
        </w:rPr>
        <w:t>B(U), R</w:t>
      </w:r>
      <w:r w:rsidRPr="001D3CEA">
        <w:rPr>
          <w:bdr w:val="none" w:sz="0" w:space="0" w:color="auto" w:frame="1"/>
        </w:rPr>
        <w:t xml:space="preserve">evision </w:t>
      </w:r>
      <w:r w:rsidR="003632C1">
        <w:rPr>
          <w:bdr w:val="none" w:sz="0" w:space="0" w:color="auto" w:frame="1"/>
        </w:rPr>
        <w:t>8</w:t>
      </w:r>
      <w:r w:rsidRPr="001D3CEA">
        <w:rPr>
          <w:bdr w:val="none" w:sz="0" w:space="0" w:color="auto" w:frame="1"/>
        </w:rPr>
        <w:t xml:space="preserve"> to confirm adequacy for validation and alignment with ADR requirements.</w:t>
      </w:r>
    </w:p>
    <w:p w14:paraId="57BCBB08" w14:textId="60C986E9" w:rsidR="00401D06" w:rsidRPr="008A2818" w:rsidRDefault="00401D06" w:rsidP="00401D06">
      <w:pPr>
        <w:pStyle w:val="Bulletlist1"/>
      </w:pPr>
      <w:r w:rsidRPr="00BF4EF5">
        <w:rPr>
          <w:bdr w:val="none" w:sz="0" w:space="0" w:color="auto" w:frame="1"/>
        </w:rPr>
        <w:t>A completeness check of the Transposition Note</w:t>
      </w:r>
      <w:r w:rsidRPr="00587404">
        <w:rPr>
          <w:bdr w:val="none" w:sz="0" w:space="0" w:color="auto" w:frame="1"/>
        </w:rPr>
        <w:t>, to confirm the Safety Analysis Report (SAR</w:t>
      </w:r>
      <w:r w:rsidRPr="008A2818">
        <w:rPr>
          <w:bdr w:val="none" w:sz="0" w:space="0" w:color="auto" w:frame="1"/>
        </w:rPr>
        <w:t>) paragraphs listed therein correspond to the required ADR paragraphs.</w:t>
      </w:r>
    </w:p>
    <w:p w14:paraId="398476A6" w14:textId="72E2B612" w:rsidR="0075376A" w:rsidRPr="00AB1BBF" w:rsidRDefault="00284985" w:rsidP="00F766CF">
      <w:pPr>
        <w:pStyle w:val="NumList1"/>
        <w:numPr>
          <w:ilvl w:val="0"/>
          <w:numId w:val="0"/>
        </w:numPr>
      </w:pPr>
      <w:r w:rsidRPr="00AB1BBF">
        <w:t xml:space="preserve">All </w:t>
      </w:r>
      <w:r w:rsidR="00F81931" w:rsidRPr="00AB1BBF">
        <w:t xml:space="preserve">areas </w:t>
      </w:r>
      <w:r w:rsidRPr="00AB1BBF">
        <w:t xml:space="preserve">were </w:t>
      </w:r>
      <w:r w:rsidR="00757A6F" w:rsidRPr="00AB1BBF">
        <w:t xml:space="preserve">judged to have been </w:t>
      </w:r>
      <w:r w:rsidR="00AC0C7E" w:rsidRPr="00AB1BBF">
        <w:t>satisfactorily</w:t>
      </w:r>
      <w:r w:rsidR="00757A6F" w:rsidRPr="00AB1BBF">
        <w:t xml:space="preserve"> met</w:t>
      </w:r>
      <w:r w:rsidR="001920FD" w:rsidRPr="00AB1BBF">
        <w:t>;</w:t>
      </w:r>
      <w:r w:rsidR="00757A6F" w:rsidRPr="00AB1BBF">
        <w:t xml:space="preserve"> </w:t>
      </w:r>
      <w:r w:rsidR="001F3841" w:rsidRPr="00AB1BBF">
        <w:t xml:space="preserve">one </w:t>
      </w:r>
      <w:r w:rsidR="001B4D61" w:rsidRPr="00AB1BBF">
        <w:t xml:space="preserve">Regulatory </w:t>
      </w:r>
      <w:r w:rsidR="00717854" w:rsidRPr="00AB1BBF">
        <w:t>(</w:t>
      </w:r>
      <w:r w:rsidR="00757A6F" w:rsidRPr="00AB1BBF">
        <w:t>Level 4</w:t>
      </w:r>
      <w:r w:rsidR="00717854" w:rsidRPr="00AB1BBF">
        <w:t>)</w:t>
      </w:r>
      <w:r w:rsidR="00757A6F" w:rsidRPr="00AB1BBF">
        <w:t xml:space="preserve"> </w:t>
      </w:r>
      <w:r w:rsidR="001B4D61" w:rsidRPr="00AB1BBF">
        <w:t xml:space="preserve">Issue </w:t>
      </w:r>
      <w:r w:rsidR="00510F4E" w:rsidRPr="00AB1BBF">
        <w:t xml:space="preserve">was </w:t>
      </w:r>
      <w:r w:rsidR="00757A6F" w:rsidRPr="00AB1BBF">
        <w:t>raised.</w:t>
      </w:r>
    </w:p>
    <w:p w14:paraId="1E7B0DF8" w14:textId="2016AF59" w:rsidR="00757A6F" w:rsidRPr="007C062E" w:rsidRDefault="00757A6F" w:rsidP="00F766CF">
      <w:pPr>
        <w:pStyle w:val="NumList1"/>
        <w:numPr>
          <w:ilvl w:val="0"/>
          <w:numId w:val="0"/>
        </w:numPr>
      </w:pPr>
      <w:r w:rsidRPr="00E07C90">
        <w:rPr>
          <w:b/>
          <w:bCs/>
        </w:rPr>
        <w:t xml:space="preserve">Level </w:t>
      </w:r>
      <w:r w:rsidR="00AC0C7E" w:rsidRPr="00E07C90">
        <w:rPr>
          <w:b/>
          <w:bCs/>
        </w:rPr>
        <w:t xml:space="preserve">4 </w:t>
      </w:r>
      <w:r w:rsidR="001B4D61" w:rsidRPr="00E07C90">
        <w:rPr>
          <w:b/>
          <w:bCs/>
        </w:rPr>
        <w:t>Issue</w:t>
      </w:r>
      <w:r w:rsidR="00C97F89" w:rsidRPr="00E07C90">
        <w:rPr>
          <w:b/>
          <w:bCs/>
        </w:rPr>
        <w:t xml:space="preserve"> (</w:t>
      </w:r>
      <w:r w:rsidR="00C97F89" w:rsidRPr="00E07C90">
        <w:rPr>
          <w:b/>
          <w:bCs/>
          <w:bdr w:val="none" w:sz="0" w:space="0" w:color="auto" w:frame="1"/>
        </w:rPr>
        <w:t>RI-</w:t>
      </w:r>
      <w:r w:rsidR="00F712CC" w:rsidRPr="00E07C90">
        <w:rPr>
          <w:b/>
          <w:bCs/>
          <w:bdr w:val="none" w:sz="0" w:space="0" w:color="auto" w:frame="1"/>
        </w:rPr>
        <w:t>12740</w:t>
      </w:r>
      <w:r w:rsidR="00C97F89" w:rsidRPr="00E07C90">
        <w:rPr>
          <w:b/>
          <w:bCs/>
          <w:bdr w:val="none" w:sz="0" w:space="0" w:color="auto" w:frame="1"/>
        </w:rPr>
        <w:t>)</w:t>
      </w:r>
      <w:r w:rsidR="001B4D61" w:rsidRPr="00E07C90">
        <w:rPr>
          <w:b/>
          <w:bCs/>
        </w:rPr>
        <w:t>:</w:t>
      </w:r>
      <w:r w:rsidR="00A460DF" w:rsidRPr="00E07C90">
        <w:t xml:space="preserve">  </w:t>
      </w:r>
      <w:r w:rsidR="001B4D61" w:rsidRPr="00E07C90">
        <w:rPr>
          <w:bdr w:val="none" w:sz="0" w:space="0" w:color="auto" w:frame="1"/>
        </w:rPr>
        <w:t xml:space="preserve">QSA Global Incorporated </w:t>
      </w:r>
      <w:r w:rsidR="00211DBE" w:rsidRPr="00211DBE">
        <w:rPr>
          <w:bdr w:val="none" w:sz="0" w:space="0" w:color="auto" w:frame="1"/>
        </w:rPr>
        <w:t>ensure, before their next Sentry models validation application, that a comprehensive configuration management exercise is undertaken, ensuring consistency throughout their safety analysis report and operational documentation</w:t>
      </w:r>
      <w:r w:rsidR="00BE2811" w:rsidRPr="007C062E">
        <w:t>.</w:t>
      </w:r>
    </w:p>
    <w:p w14:paraId="5F6F503D" w14:textId="22C6239F" w:rsidR="003E235F" w:rsidRPr="004439AA" w:rsidRDefault="003E235F" w:rsidP="00F766CF">
      <w:pPr>
        <w:pStyle w:val="NumList1"/>
        <w:numPr>
          <w:ilvl w:val="0"/>
          <w:numId w:val="0"/>
        </w:numPr>
      </w:pPr>
      <w:r w:rsidRPr="004439AA">
        <w:t>It is concluded that the package design meets the relevant regulatory requirements of ADR and RID.</w:t>
      </w:r>
    </w:p>
    <w:p w14:paraId="0039C8F4" w14:textId="2151B34A" w:rsidR="00D20528" w:rsidRPr="006A5CC3" w:rsidRDefault="00D20528" w:rsidP="00F766CF">
      <w:pPr>
        <w:pStyle w:val="NumList1"/>
        <w:numPr>
          <w:ilvl w:val="0"/>
          <w:numId w:val="0"/>
        </w:numPr>
      </w:pPr>
      <w:r w:rsidRPr="006A5CC3">
        <w:t>It is recommend</w:t>
      </w:r>
      <w:r w:rsidR="001F470B" w:rsidRPr="006A5CC3">
        <w:t>ed</w:t>
      </w:r>
      <w:r w:rsidRPr="006A5CC3">
        <w:t xml:space="preserve"> that ONR validate</w:t>
      </w:r>
      <w:r w:rsidR="00BD55D6" w:rsidRPr="006A5CC3">
        <w:t>s</w:t>
      </w:r>
      <w:r w:rsidRPr="006A5CC3">
        <w:t xml:space="preserve"> US DoT package design approval USA/</w:t>
      </w:r>
      <w:r w:rsidR="001F470B" w:rsidRPr="006A5CC3">
        <w:t>9357</w:t>
      </w:r>
      <w:r w:rsidRPr="006A5CC3">
        <w:t>/</w:t>
      </w:r>
      <w:r w:rsidR="00E84090">
        <w:t>B(U), R</w:t>
      </w:r>
      <w:r w:rsidRPr="006A5CC3">
        <w:t xml:space="preserve">evision </w:t>
      </w:r>
      <w:r w:rsidR="001F470B" w:rsidRPr="006A5CC3">
        <w:t>8</w:t>
      </w:r>
      <w:r w:rsidRPr="006A5CC3">
        <w:t xml:space="preserve"> by issuing GB validation certificate USA/</w:t>
      </w:r>
      <w:r w:rsidR="001F470B" w:rsidRPr="006A5CC3">
        <w:t>9357</w:t>
      </w:r>
      <w:r w:rsidRPr="006A5CC3">
        <w:t>/B(U) (Rev.0) with an expiration date of 31 May 2031.</w:t>
      </w:r>
    </w:p>
    <w:p w14:paraId="32EB8191" w14:textId="77777777" w:rsidR="00603460" w:rsidRPr="006A5CC3" w:rsidRDefault="00603460" w:rsidP="00C105B7">
      <w:pPr>
        <w:pStyle w:val="NumList1"/>
        <w:numPr>
          <w:ilvl w:val="0"/>
          <w:numId w:val="0"/>
        </w:numPr>
        <w:ind w:left="851"/>
      </w:pPr>
    </w:p>
    <w:p w14:paraId="681D2CA9" w14:textId="05945E24" w:rsidR="00202152" w:rsidRPr="006A5CC3" w:rsidRDefault="00202152" w:rsidP="00202152"/>
    <w:p w14:paraId="353113EE" w14:textId="77777777" w:rsidR="00B53317" w:rsidRPr="006A5CC3" w:rsidRDefault="00B53317" w:rsidP="00410423">
      <w:pPr>
        <w:pStyle w:val="Heading1"/>
        <w:sectPr w:rsidR="00B53317" w:rsidRPr="006A5CC3" w:rsidSect="00E72E4A">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p>
    <w:p w14:paraId="73857138" w14:textId="00F8F298" w:rsidR="00E72E4A" w:rsidRPr="008A255F" w:rsidRDefault="00E72E4A" w:rsidP="00E72E4A">
      <w:pPr>
        <w:pStyle w:val="Caption"/>
        <w:keepNext/>
      </w:pPr>
      <w:r w:rsidRPr="008A255F">
        <w:lastRenderedPageBreak/>
        <w:t xml:space="preserve">Table </w:t>
      </w:r>
      <w:r w:rsidRPr="008A255F">
        <w:fldChar w:fldCharType="begin"/>
      </w:r>
      <w:r w:rsidRPr="008A255F">
        <w:instrText xml:space="preserve"> SEQ Table \* ARABIC </w:instrText>
      </w:r>
      <w:r w:rsidRPr="008A255F">
        <w:fldChar w:fldCharType="separate"/>
      </w:r>
      <w:r w:rsidR="0073424D" w:rsidRPr="008A255F">
        <w:rPr>
          <w:noProof/>
        </w:rPr>
        <w:t>1</w:t>
      </w:r>
      <w:r w:rsidRPr="008A255F">
        <w:rPr>
          <w:noProof/>
        </w:rPr>
        <w:fldChar w:fldCharType="end"/>
      </w:r>
      <w:r w:rsidRPr="008A255F">
        <w:t>: List of abbreviations.</w:t>
      </w:r>
    </w:p>
    <w:tbl>
      <w:tblPr>
        <w:tblStyle w:val="Box2"/>
        <w:tblW w:w="0" w:type="auto"/>
        <w:tblInd w:w="0" w:type="dxa"/>
        <w:tblLook w:val="04A0" w:firstRow="1" w:lastRow="0" w:firstColumn="1" w:lastColumn="0" w:noHBand="0" w:noVBand="1"/>
      </w:tblPr>
      <w:tblGrid>
        <w:gridCol w:w="2336"/>
        <w:gridCol w:w="6680"/>
      </w:tblGrid>
      <w:tr w:rsidR="00FB0CE0" w:rsidRPr="00292251" w14:paraId="4E32C20A" w14:textId="77777777" w:rsidTr="008B2253">
        <w:trPr>
          <w:cnfStyle w:val="100000000000" w:firstRow="1" w:lastRow="0" w:firstColumn="0" w:lastColumn="0" w:oddVBand="0" w:evenVBand="0" w:oddHBand="0" w:evenHBand="0" w:firstRowFirstColumn="0" w:firstRowLastColumn="0" w:lastRowFirstColumn="0" w:lastRowLastColumn="0"/>
        </w:trPr>
        <w:tc>
          <w:tcPr>
            <w:tcW w:w="2336" w:type="dxa"/>
          </w:tcPr>
          <w:p w14:paraId="6430A6B3" w14:textId="3474E5D7" w:rsidR="00FB0CE0" w:rsidRPr="008A255F" w:rsidRDefault="00FB0CE0" w:rsidP="00FB0CE0">
            <w:pPr>
              <w:spacing w:before="60" w:after="60"/>
              <w:rPr>
                <w:b w:val="0"/>
                <w:bCs/>
              </w:rPr>
            </w:pPr>
            <w:r w:rsidRPr="008A255F">
              <w:rPr>
                <w:b w:val="0"/>
                <w:bCs/>
              </w:rPr>
              <w:t>Term/Acronym</w:t>
            </w:r>
          </w:p>
        </w:tc>
        <w:tc>
          <w:tcPr>
            <w:tcW w:w="6680" w:type="dxa"/>
          </w:tcPr>
          <w:p w14:paraId="3978110C" w14:textId="2EC7A7B6" w:rsidR="00FB0CE0" w:rsidRPr="008A255F" w:rsidRDefault="00FB0CE0" w:rsidP="00FB0CE0">
            <w:pPr>
              <w:spacing w:before="60" w:after="60"/>
              <w:rPr>
                <w:b w:val="0"/>
                <w:bCs/>
              </w:rPr>
            </w:pPr>
            <w:r w:rsidRPr="008A255F">
              <w:rPr>
                <w:b w:val="0"/>
                <w:bCs/>
              </w:rPr>
              <w:t>Description</w:t>
            </w:r>
          </w:p>
        </w:tc>
      </w:tr>
      <w:tr w:rsidR="008B2253" w:rsidRPr="00292251" w14:paraId="588601EB" w14:textId="77777777" w:rsidTr="008B2253">
        <w:tc>
          <w:tcPr>
            <w:tcW w:w="2336" w:type="dxa"/>
            <w:vAlign w:val="center"/>
          </w:tcPr>
          <w:p w14:paraId="451C12CC" w14:textId="77777777" w:rsidR="008B2253" w:rsidRPr="008A255F" w:rsidRDefault="008B2253" w:rsidP="00E15303">
            <w:pPr>
              <w:spacing w:before="120" w:after="120" w:line="240" w:lineRule="atLeast"/>
            </w:pPr>
            <w:r w:rsidRPr="008A255F">
              <w:t>ADR</w:t>
            </w:r>
          </w:p>
        </w:tc>
        <w:tc>
          <w:tcPr>
            <w:tcW w:w="6680" w:type="dxa"/>
            <w:vAlign w:val="center"/>
          </w:tcPr>
          <w:p w14:paraId="610A059B" w14:textId="77777777" w:rsidR="008B2253" w:rsidRPr="008A255F" w:rsidRDefault="008B2253" w:rsidP="00E15303">
            <w:pPr>
              <w:spacing w:before="120" w:after="120" w:line="240" w:lineRule="atLeast"/>
            </w:pPr>
            <w:r w:rsidRPr="008A255F">
              <w:t>Agreement concerning the International Carriage of Dangerous Goods by Road</w:t>
            </w:r>
          </w:p>
        </w:tc>
      </w:tr>
      <w:tr w:rsidR="008B2253" w:rsidRPr="00292251" w14:paraId="72D91628" w14:textId="77777777" w:rsidTr="008B2253">
        <w:tc>
          <w:tcPr>
            <w:tcW w:w="2336" w:type="dxa"/>
            <w:vAlign w:val="center"/>
          </w:tcPr>
          <w:p w14:paraId="3BC8713E" w14:textId="77777777" w:rsidR="008B2253" w:rsidRPr="00292251" w:rsidRDefault="008B2253" w:rsidP="00E15303">
            <w:pPr>
              <w:spacing w:before="120" w:after="120" w:line="240" w:lineRule="atLeast"/>
            </w:pPr>
            <w:r w:rsidRPr="00292251">
              <w:t>CA</w:t>
            </w:r>
          </w:p>
        </w:tc>
        <w:tc>
          <w:tcPr>
            <w:tcW w:w="6680" w:type="dxa"/>
            <w:vAlign w:val="center"/>
          </w:tcPr>
          <w:p w14:paraId="13AD1A5D" w14:textId="77777777" w:rsidR="008B2253" w:rsidRPr="00292251" w:rsidRDefault="008B2253" w:rsidP="00E15303">
            <w:pPr>
              <w:spacing w:before="120" w:after="120" w:line="240" w:lineRule="atLeast"/>
            </w:pPr>
            <w:r w:rsidRPr="00292251">
              <w:t>Competent Authority</w:t>
            </w:r>
          </w:p>
        </w:tc>
      </w:tr>
      <w:tr w:rsidR="00751B9D" w:rsidRPr="00292251" w14:paraId="58A936F6" w14:textId="77777777" w:rsidTr="008B2253">
        <w:tc>
          <w:tcPr>
            <w:tcW w:w="2336" w:type="dxa"/>
            <w:vAlign w:val="center"/>
          </w:tcPr>
          <w:p w14:paraId="6F6FC586" w14:textId="41B5C47D" w:rsidR="00751B9D" w:rsidRPr="00292251" w:rsidRDefault="00751B9D" w:rsidP="00E15303">
            <w:pPr>
              <w:spacing w:before="120" w:after="120" w:line="240" w:lineRule="atLeast"/>
            </w:pPr>
            <w:r>
              <w:t>CDG09</w:t>
            </w:r>
          </w:p>
        </w:tc>
        <w:tc>
          <w:tcPr>
            <w:tcW w:w="6680" w:type="dxa"/>
            <w:vAlign w:val="center"/>
          </w:tcPr>
          <w:p w14:paraId="2DF9867D" w14:textId="4F5F1BD0" w:rsidR="00751B9D" w:rsidRPr="00292251" w:rsidRDefault="00751B9D" w:rsidP="00E15303">
            <w:pPr>
              <w:spacing w:before="120" w:after="120" w:line="240" w:lineRule="atLeast"/>
            </w:pPr>
            <w:r w:rsidRPr="00292251">
              <w:t>The Carriage of Dangerous Goods and Use of Transportable Pressure Equipment Regulations 2009</w:t>
            </w:r>
          </w:p>
        </w:tc>
      </w:tr>
      <w:tr w:rsidR="00B53317" w:rsidRPr="00292251" w14:paraId="08B4646C" w14:textId="77777777" w:rsidTr="008B2253">
        <w:tc>
          <w:tcPr>
            <w:tcW w:w="2336" w:type="dxa"/>
            <w:vAlign w:val="center"/>
          </w:tcPr>
          <w:p w14:paraId="4CACC636" w14:textId="72D3FD5C" w:rsidR="00B53317" w:rsidRPr="00292251" w:rsidRDefault="0007553A" w:rsidP="00E15303">
            <w:pPr>
              <w:spacing w:before="120" w:after="120" w:line="240" w:lineRule="atLeast"/>
            </w:pPr>
            <w:r w:rsidRPr="00292251">
              <w:t>D</w:t>
            </w:r>
            <w:r w:rsidR="00621EE7">
              <w:t>o</w:t>
            </w:r>
            <w:r w:rsidRPr="00292251">
              <w:t>T</w:t>
            </w:r>
          </w:p>
        </w:tc>
        <w:tc>
          <w:tcPr>
            <w:tcW w:w="6680" w:type="dxa"/>
            <w:vAlign w:val="center"/>
          </w:tcPr>
          <w:p w14:paraId="1B3CDB43" w14:textId="546AC379" w:rsidR="00B53317" w:rsidRPr="00292251" w:rsidRDefault="0007553A" w:rsidP="00E15303">
            <w:pPr>
              <w:spacing w:before="120" w:after="120" w:line="240" w:lineRule="atLeast"/>
            </w:pPr>
            <w:r w:rsidRPr="00292251">
              <w:t>Department of Transport</w:t>
            </w:r>
            <w:r w:rsidR="00BB1356" w:rsidRPr="00292251">
              <w:t>ation</w:t>
            </w:r>
          </w:p>
        </w:tc>
      </w:tr>
      <w:tr w:rsidR="00ED4215" w:rsidRPr="00292251" w14:paraId="2B4006DE" w14:textId="77777777" w:rsidTr="008B2253">
        <w:tc>
          <w:tcPr>
            <w:tcW w:w="2336" w:type="dxa"/>
            <w:vAlign w:val="center"/>
          </w:tcPr>
          <w:p w14:paraId="0B569710" w14:textId="10B9D39A" w:rsidR="00ED4215" w:rsidRPr="00292251" w:rsidRDefault="00ED4215" w:rsidP="00E15303">
            <w:pPr>
              <w:spacing w:before="120" w:after="120" w:line="240" w:lineRule="atLeast"/>
            </w:pPr>
            <w:r w:rsidRPr="00292251">
              <w:t>GB</w:t>
            </w:r>
          </w:p>
        </w:tc>
        <w:tc>
          <w:tcPr>
            <w:tcW w:w="6680" w:type="dxa"/>
            <w:vAlign w:val="center"/>
          </w:tcPr>
          <w:p w14:paraId="13EDF797" w14:textId="086A9EDB" w:rsidR="00ED4215" w:rsidRPr="00292251" w:rsidRDefault="00ED4215" w:rsidP="00E15303">
            <w:pPr>
              <w:spacing w:before="120" w:after="120" w:line="240" w:lineRule="atLeast"/>
            </w:pPr>
            <w:r w:rsidRPr="00292251">
              <w:t>Great Britian</w:t>
            </w:r>
          </w:p>
        </w:tc>
      </w:tr>
      <w:tr w:rsidR="00ED4215" w:rsidRPr="00292251" w14:paraId="12805858" w14:textId="77777777" w:rsidTr="008B2253">
        <w:tc>
          <w:tcPr>
            <w:tcW w:w="2336" w:type="dxa"/>
            <w:vAlign w:val="center"/>
          </w:tcPr>
          <w:p w14:paraId="26055E93" w14:textId="48923E42" w:rsidR="00ED4215" w:rsidRPr="00292251" w:rsidRDefault="00ED4215" w:rsidP="00E15303">
            <w:pPr>
              <w:spacing w:before="120" w:after="120" w:line="240" w:lineRule="atLeast"/>
            </w:pPr>
            <w:r w:rsidRPr="00292251">
              <w:t>IAEA</w:t>
            </w:r>
          </w:p>
        </w:tc>
        <w:tc>
          <w:tcPr>
            <w:tcW w:w="6680" w:type="dxa"/>
            <w:vAlign w:val="center"/>
          </w:tcPr>
          <w:p w14:paraId="3709EAC5" w14:textId="08434D06" w:rsidR="00ED4215" w:rsidRPr="00292251" w:rsidRDefault="00ED4215" w:rsidP="00E15303">
            <w:pPr>
              <w:spacing w:before="120" w:after="120" w:line="240" w:lineRule="atLeast"/>
            </w:pPr>
            <w:r w:rsidRPr="00292251">
              <w:t>The International Atomic Energy Agency</w:t>
            </w:r>
          </w:p>
        </w:tc>
      </w:tr>
      <w:tr w:rsidR="004B1A78" w:rsidRPr="00292251" w14:paraId="3E8862E5" w14:textId="77777777" w:rsidTr="008B2253">
        <w:tc>
          <w:tcPr>
            <w:tcW w:w="2336" w:type="dxa"/>
            <w:vAlign w:val="center"/>
          </w:tcPr>
          <w:p w14:paraId="4DFFB430" w14:textId="57CDDA8D" w:rsidR="004B1A78" w:rsidRPr="00292251" w:rsidRDefault="004B1A78" w:rsidP="00E15303">
            <w:pPr>
              <w:spacing w:before="120" w:after="120" w:line="240" w:lineRule="atLeast"/>
            </w:pPr>
            <w:r>
              <w:t>NRC</w:t>
            </w:r>
          </w:p>
        </w:tc>
        <w:tc>
          <w:tcPr>
            <w:tcW w:w="6680" w:type="dxa"/>
            <w:vAlign w:val="center"/>
          </w:tcPr>
          <w:p w14:paraId="65B07BC0" w14:textId="1900719B" w:rsidR="004B1A78" w:rsidRPr="00292251" w:rsidRDefault="004B1A78" w:rsidP="00E15303">
            <w:pPr>
              <w:spacing w:before="120" w:after="120" w:line="240" w:lineRule="atLeast"/>
            </w:pPr>
            <w:r>
              <w:t>Nuclear Regulatory Commission</w:t>
            </w:r>
          </w:p>
        </w:tc>
      </w:tr>
      <w:tr w:rsidR="00ED4215" w:rsidRPr="00292251" w14:paraId="42D527B0" w14:textId="77777777" w:rsidTr="008B2253">
        <w:tc>
          <w:tcPr>
            <w:tcW w:w="2336" w:type="dxa"/>
            <w:vAlign w:val="center"/>
          </w:tcPr>
          <w:p w14:paraId="4E5911C7" w14:textId="11D0BBFA" w:rsidR="00ED4215" w:rsidRPr="00292251" w:rsidRDefault="00ED4215" w:rsidP="00E15303">
            <w:pPr>
              <w:spacing w:before="120" w:after="120" w:line="240" w:lineRule="atLeast"/>
            </w:pPr>
            <w:r w:rsidRPr="00292251">
              <w:t>ONR</w:t>
            </w:r>
          </w:p>
        </w:tc>
        <w:tc>
          <w:tcPr>
            <w:tcW w:w="6680" w:type="dxa"/>
            <w:vAlign w:val="center"/>
          </w:tcPr>
          <w:p w14:paraId="4A0BD41D" w14:textId="0A76AAAC" w:rsidR="00ED4215" w:rsidRPr="00292251" w:rsidRDefault="00ED4215" w:rsidP="00E15303">
            <w:pPr>
              <w:spacing w:before="120" w:after="120" w:line="240" w:lineRule="atLeast"/>
            </w:pPr>
            <w:r w:rsidRPr="00292251">
              <w:t xml:space="preserve">Office for Nuclear Regulation </w:t>
            </w:r>
          </w:p>
        </w:tc>
      </w:tr>
      <w:tr w:rsidR="00ED4215" w:rsidRPr="00292251" w14:paraId="41F64385" w14:textId="77777777" w:rsidTr="008B2253">
        <w:tc>
          <w:tcPr>
            <w:tcW w:w="2336" w:type="dxa"/>
            <w:vAlign w:val="center"/>
          </w:tcPr>
          <w:p w14:paraId="11BC55F7" w14:textId="5898297A" w:rsidR="00ED4215" w:rsidRPr="00292251" w:rsidRDefault="00ED4215" w:rsidP="00E15303">
            <w:pPr>
              <w:spacing w:before="120" w:after="120" w:line="240" w:lineRule="atLeast"/>
            </w:pPr>
            <w:r w:rsidRPr="00292251">
              <w:t>PAR</w:t>
            </w:r>
          </w:p>
        </w:tc>
        <w:tc>
          <w:tcPr>
            <w:tcW w:w="6680" w:type="dxa"/>
            <w:vAlign w:val="center"/>
          </w:tcPr>
          <w:p w14:paraId="013AA5C6" w14:textId="10A467A6" w:rsidR="00ED4215" w:rsidRPr="00292251" w:rsidRDefault="00ED4215" w:rsidP="00E15303">
            <w:pPr>
              <w:spacing w:before="120" w:after="120" w:line="240" w:lineRule="atLeast"/>
            </w:pPr>
            <w:r w:rsidRPr="00292251">
              <w:t>Project Assessment Report</w:t>
            </w:r>
          </w:p>
        </w:tc>
      </w:tr>
      <w:tr w:rsidR="00ED4215" w:rsidRPr="00292251" w14:paraId="7279D3CE" w14:textId="77777777" w:rsidTr="008B2253">
        <w:tc>
          <w:tcPr>
            <w:tcW w:w="2336" w:type="dxa"/>
            <w:vAlign w:val="center"/>
          </w:tcPr>
          <w:p w14:paraId="048F7AB7" w14:textId="55F9ADDF" w:rsidR="00ED4215" w:rsidRPr="00292251" w:rsidRDefault="00ED4215" w:rsidP="00E15303">
            <w:pPr>
              <w:spacing w:before="120" w:after="120" w:line="240" w:lineRule="atLeast"/>
            </w:pPr>
            <w:r>
              <w:t>QSA</w:t>
            </w:r>
          </w:p>
        </w:tc>
        <w:tc>
          <w:tcPr>
            <w:tcW w:w="6680" w:type="dxa"/>
            <w:vAlign w:val="center"/>
          </w:tcPr>
          <w:p w14:paraId="0F636080" w14:textId="4188695C" w:rsidR="00ED4215" w:rsidRPr="00292251" w:rsidRDefault="00ED4215" w:rsidP="00E15303">
            <w:pPr>
              <w:spacing w:before="120" w:after="120" w:line="240" w:lineRule="atLeast"/>
            </w:pPr>
            <w:r>
              <w:t>QSA Global Incorporated</w:t>
            </w:r>
          </w:p>
        </w:tc>
      </w:tr>
      <w:tr w:rsidR="00ED4215" w:rsidRPr="00292251" w14:paraId="6725F6E9" w14:textId="77777777" w:rsidTr="008B2253">
        <w:tc>
          <w:tcPr>
            <w:tcW w:w="2336" w:type="dxa"/>
            <w:vAlign w:val="center"/>
          </w:tcPr>
          <w:p w14:paraId="466BB109" w14:textId="67F1AB62" w:rsidR="00ED4215" w:rsidRPr="00292251" w:rsidRDefault="00ED4215" w:rsidP="00E15303">
            <w:pPr>
              <w:spacing w:before="120" w:after="120" w:line="240" w:lineRule="atLeast"/>
            </w:pPr>
            <w:r>
              <w:t>RID</w:t>
            </w:r>
          </w:p>
        </w:tc>
        <w:tc>
          <w:tcPr>
            <w:tcW w:w="6680" w:type="dxa"/>
            <w:vAlign w:val="center"/>
          </w:tcPr>
          <w:p w14:paraId="2C73879A" w14:textId="2816A15A" w:rsidR="00ED4215" w:rsidRPr="00292251" w:rsidRDefault="00ED4215" w:rsidP="00E15303">
            <w:pPr>
              <w:spacing w:before="120" w:after="120" w:line="240" w:lineRule="atLeast"/>
            </w:pPr>
            <w:r>
              <w:t>Regulation</w:t>
            </w:r>
            <w:r w:rsidRPr="00292251">
              <w:t xml:space="preserve"> concerning the International Carriage of Dangerous Goods by R</w:t>
            </w:r>
            <w:r>
              <w:t>ail</w:t>
            </w:r>
          </w:p>
        </w:tc>
      </w:tr>
      <w:tr w:rsidR="00ED4215" w:rsidRPr="00292251" w14:paraId="159733A2" w14:textId="77777777" w:rsidTr="008B2253">
        <w:tc>
          <w:tcPr>
            <w:tcW w:w="2336" w:type="dxa"/>
            <w:vAlign w:val="center"/>
          </w:tcPr>
          <w:p w14:paraId="03474025" w14:textId="2951A95E" w:rsidR="00ED4215" w:rsidRPr="00292251" w:rsidRDefault="00ED4215" w:rsidP="00800C6C">
            <w:pPr>
              <w:spacing w:before="120" w:after="120" w:line="240" w:lineRule="atLeast"/>
            </w:pPr>
            <w:r w:rsidRPr="00292251">
              <w:t>RGP</w:t>
            </w:r>
          </w:p>
        </w:tc>
        <w:tc>
          <w:tcPr>
            <w:tcW w:w="6680" w:type="dxa"/>
            <w:vAlign w:val="center"/>
          </w:tcPr>
          <w:p w14:paraId="5F748ECD" w14:textId="41E5C749" w:rsidR="00ED4215" w:rsidRPr="00292251" w:rsidRDefault="00ED4215" w:rsidP="00800C6C">
            <w:pPr>
              <w:spacing w:before="120" w:after="120" w:line="240" w:lineRule="atLeast"/>
            </w:pPr>
            <w:r w:rsidRPr="00292251">
              <w:t>Relevant good practice</w:t>
            </w:r>
          </w:p>
        </w:tc>
      </w:tr>
      <w:tr w:rsidR="00ED4215" w:rsidRPr="00292251" w14:paraId="79C9E4F2" w14:textId="77777777" w:rsidTr="008B2253">
        <w:tc>
          <w:tcPr>
            <w:tcW w:w="2336" w:type="dxa"/>
            <w:vAlign w:val="center"/>
          </w:tcPr>
          <w:p w14:paraId="5E875894" w14:textId="54DE5E4B" w:rsidR="00ED4215" w:rsidRPr="00292251" w:rsidRDefault="00ED4215" w:rsidP="00E15303">
            <w:pPr>
              <w:spacing w:before="120" w:after="120" w:line="240" w:lineRule="atLeast"/>
            </w:pPr>
            <w:r w:rsidRPr="00292251">
              <w:t>SAR</w:t>
            </w:r>
          </w:p>
        </w:tc>
        <w:tc>
          <w:tcPr>
            <w:tcW w:w="6680" w:type="dxa"/>
            <w:vAlign w:val="center"/>
          </w:tcPr>
          <w:p w14:paraId="095E17F6" w14:textId="4966E750" w:rsidR="00ED4215" w:rsidRPr="00292251" w:rsidRDefault="00ED4215" w:rsidP="00E15303">
            <w:pPr>
              <w:spacing w:before="120" w:after="120" w:line="240" w:lineRule="atLeast"/>
            </w:pPr>
            <w:r w:rsidRPr="00292251">
              <w:t>Safety A</w:t>
            </w:r>
            <w:r w:rsidR="00A46C57">
              <w:t>nalysis</w:t>
            </w:r>
            <w:r w:rsidRPr="00292251">
              <w:t xml:space="preserve"> Report</w:t>
            </w:r>
          </w:p>
        </w:tc>
      </w:tr>
      <w:tr w:rsidR="00ED4215" w:rsidRPr="00292251" w14:paraId="55412B2D" w14:textId="77777777" w:rsidTr="008B2253">
        <w:tc>
          <w:tcPr>
            <w:tcW w:w="2336" w:type="dxa"/>
            <w:vAlign w:val="center"/>
          </w:tcPr>
          <w:p w14:paraId="279767BF" w14:textId="06DEB9B7" w:rsidR="00ED4215" w:rsidRPr="00292251" w:rsidRDefault="00ED4215" w:rsidP="00E15303">
            <w:pPr>
              <w:spacing w:before="120" w:after="120" w:line="240" w:lineRule="atLeast"/>
            </w:pPr>
            <w:r w:rsidRPr="00292251">
              <w:t>SSR-6</w:t>
            </w:r>
          </w:p>
        </w:tc>
        <w:tc>
          <w:tcPr>
            <w:tcW w:w="6680" w:type="dxa"/>
            <w:vAlign w:val="center"/>
          </w:tcPr>
          <w:p w14:paraId="7673D862" w14:textId="4A4B7039" w:rsidR="00ED4215" w:rsidRPr="00292251" w:rsidRDefault="00ED4215" w:rsidP="00E15303">
            <w:pPr>
              <w:spacing w:before="120" w:after="120" w:line="240" w:lineRule="atLeast"/>
            </w:pPr>
            <w:r w:rsidRPr="00292251">
              <w:t>International Atomic Energy Agency Regulations for the Safe Transport of Radioactive Material</w:t>
            </w:r>
          </w:p>
        </w:tc>
      </w:tr>
      <w:tr w:rsidR="00ED4215" w:rsidRPr="00292251" w14:paraId="5B4A1D44" w14:textId="77777777" w:rsidTr="008B2253">
        <w:tc>
          <w:tcPr>
            <w:tcW w:w="2336" w:type="dxa"/>
            <w:vAlign w:val="center"/>
          </w:tcPr>
          <w:p w14:paraId="4DFE6F5E" w14:textId="0BC4BFF5" w:rsidR="00ED4215" w:rsidRPr="00292251" w:rsidRDefault="004B1A78" w:rsidP="00E15303">
            <w:pPr>
              <w:spacing w:before="120" w:after="120" w:line="240" w:lineRule="atLeast"/>
            </w:pPr>
            <w:r>
              <w:t>TN</w:t>
            </w:r>
          </w:p>
        </w:tc>
        <w:tc>
          <w:tcPr>
            <w:tcW w:w="6680" w:type="dxa"/>
            <w:vAlign w:val="center"/>
          </w:tcPr>
          <w:p w14:paraId="35035113" w14:textId="1604CFF5" w:rsidR="00ED4215" w:rsidRPr="00292251" w:rsidRDefault="004B1A78" w:rsidP="00E15303">
            <w:pPr>
              <w:pStyle w:val="NumList1"/>
              <w:numPr>
                <w:ilvl w:val="0"/>
                <w:numId w:val="0"/>
              </w:numPr>
              <w:spacing w:before="120" w:after="120" w:line="240" w:lineRule="atLeast"/>
            </w:pPr>
            <w:r>
              <w:t>Transposition Note</w:t>
            </w:r>
          </w:p>
        </w:tc>
      </w:tr>
      <w:tr w:rsidR="00ED4215" w:rsidRPr="00292251" w14:paraId="06394363" w14:textId="77777777" w:rsidTr="008B2253">
        <w:tc>
          <w:tcPr>
            <w:tcW w:w="2336" w:type="dxa"/>
            <w:vAlign w:val="center"/>
          </w:tcPr>
          <w:p w14:paraId="4F0E1B72" w14:textId="14CBDB90" w:rsidR="00ED4215" w:rsidRPr="00292251" w:rsidRDefault="00ED4215" w:rsidP="00E15303">
            <w:pPr>
              <w:spacing w:before="120" w:after="120" w:line="240" w:lineRule="atLeast"/>
            </w:pPr>
            <w:r w:rsidRPr="00292251">
              <w:t>US</w:t>
            </w:r>
          </w:p>
        </w:tc>
        <w:tc>
          <w:tcPr>
            <w:tcW w:w="6680" w:type="dxa"/>
            <w:vAlign w:val="center"/>
          </w:tcPr>
          <w:p w14:paraId="6B3FB615" w14:textId="48C9BF54" w:rsidR="00ED4215" w:rsidRPr="00292251" w:rsidRDefault="00ED4215" w:rsidP="00E15303">
            <w:pPr>
              <w:spacing w:before="120" w:after="120" w:line="240" w:lineRule="atLeast"/>
            </w:pPr>
            <w:r w:rsidRPr="00292251">
              <w:t>United States of America</w:t>
            </w:r>
          </w:p>
        </w:tc>
      </w:tr>
    </w:tbl>
    <w:p w14:paraId="55BFC9BA" w14:textId="77777777" w:rsidR="00B53317" w:rsidRPr="00292251" w:rsidRDefault="00B53317" w:rsidP="00B53317"/>
    <w:p w14:paraId="3C974B61" w14:textId="77777777" w:rsidR="00F8500A" w:rsidRPr="00292251" w:rsidRDefault="00F8500A" w:rsidP="00410423">
      <w:pPr>
        <w:pStyle w:val="Heading1"/>
        <w:sectPr w:rsidR="00F8500A" w:rsidRPr="00292251" w:rsidSect="00E72E4A">
          <w:pgSz w:w="11906" w:h="16838" w:code="9"/>
          <w:pgMar w:top="1440" w:right="1440" w:bottom="1440" w:left="144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noProof/>
        </w:rPr>
      </w:sdtEndPr>
      <w:sdtContent>
        <w:p w14:paraId="7F366CE6" w14:textId="3594DF95" w:rsidR="00F8500A" w:rsidRPr="00584305" w:rsidRDefault="00F8500A" w:rsidP="00410423">
          <w:pPr>
            <w:pStyle w:val="TOCHeading"/>
            <w:rPr>
              <w:color w:val="auto"/>
              <w:sz w:val="48"/>
              <w:szCs w:val="48"/>
              <w:lang w:val="en-GB"/>
            </w:rPr>
          </w:pPr>
          <w:r w:rsidRPr="00584305">
            <w:rPr>
              <w:color w:val="auto"/>
              <w:sz w:val="48"/>
              <w:szCs w:val="48"/>
              <w:lang w:val="en-GB"/>
            </w:rPr>
            <w:t xml:space="preserve">Table of </w:t>
          </w:r>
          <w:r w:rsidR="002B0713" w:rsidRPr="00584305">
            <w:rPr>
              <w:color w:val="auto"/>
              <w:sz w:val="48"/>
              <w:szCs w:val="48"/>
              <w:lang w:val="en-GB"/>
            </w:rPr>
            <w:t>contents</w:t>
          </w:r>
        </w:p>
        <w:p w14:paraId="600A6A6E" w14:textId="19D40D93" w:rsidR="00A84171" w:rsidRDefault="00F8500A">
          <w:pPr>
            <w:pStyle w:val="TOC1"/>
            <w:rPr>
              <w:rFonts w:asciiTheme="minorHAnsi" w:eastAsiaTheme="minorEastAsia" w:hAnsiTheme="minorHAnsi" w:cstheme="minorBidi"/>
              <w:kern w:val="2"/>
              <w:szCs w:val="24"/>
              <w:lang w:eastAsia="en-GB" w:bidi="ar-SA"/>
              <w14:ligatures w14:val="standardContextual"/>
            </w:rPr>
          </w:pPr>
          <w:r w:rsidRPr="00292251">
            <w:fldChar w:fldCharType="begin"/>
          </w:r>
          <w:r w:rsidRPr="00292251">
            <w:instrText xml:space="preserve"> TOC \o "1-3" \h \z \u </w:instrText>
          </w:r>
          <w:r w:rsidRPr="00292251">
            <w:fldChar w:fldCharType="separate"/>
          </w:r>
          <w:hyperlink w:anchor="_Toc214440446" w:history="1">
            <w:r w:rsidR="00A84171" w:rsidRPr="006537CA">
              <w:rPr>
                <w:rStyle w:val="Hyperlink"/>
              </w:rPr>
              <w:t>Executive summary</w:t>
            </w:r>
            <w:r w:rsidR="00A84171">
              <w:rPr>
                <w:webHidden/>
              </w:rPr>
              <w:tab/>
            </w:r>
            <w:r w:rsidR="00A84171">
              <w:rPr>
                <w:webHidden/>
              </w:rPr>
              <w:fldChar w:fldCharType="begin"/>
            </w:r>
            <w:r w:rsidR="00A84171">
              <w:rPr>
                <w:webHidden/>
              </w:rPr>
              <w:instrText xml:space="preserve"> PAGEREF _Toc214440446 \h </w:instrText>
            </w:r>
            <w:r w:rsidR="00A84171">
              <w:rPr>
                <w:webHidden/>
              </w:rPr>
            </w:r>
            <w:r w:rsidR="00A84171">
              <w:rPr>
                <w:webHidden/>
              </w:rPr>
              <w:fldChar w:fldCharType="separate"/>
            </w:r>
            <w:r w:rsidR="00870143">
              <w:rPr>
                <w:webHidden/>
              </w:rPr>
              <w:t>3</w:t>
            </w:r>
            <w:r w:rsidR="00A84171">
              <w:rPr>
                <w:webHidden/>
              </w:rPr>
              <w:fldChar w:fldCharType="end"/>
            </w:r>
          </w:hyperlink>
        </w:p>
        <w:p w14:paraId="0AA1E4FE" w14:textId="5C26863D" w:rsidR="00A84171" w:rsidRDefault="00A84171">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4440447" w:history="1">
            <w:r w:rsidRPr="006537CA">
              <w:rPr>
                <w:rStyle w:val="Hyperlink"/>
              </w:rPr>
              <w:t>1.</w:t>
            </w:r>
            <w:r>
              <w:rPr>
                <w:rFonts w:asciiTheme="minorHAnsi" w:eastAsiaTheme="minorEastAsia" w:hAnsiTheme="minorHAnsi" w:cstheme="minorBidi"/>
                <w:kern w:val="2"/>
                <w:szCs w:val="24"/>
                <w:lang w:eastAsia="en-GB" w:bidi="ar-SA"/>
                <w14:ligatures w14:val="standardContextual"/>
              </w:rPr>
              <w:tab/>
            </w:r>
            <w:r w:rsidRPr="006537CA">
              <w:rPr>
                <w:rStyle w:val="Hyperlink"/>
              </w:rPr>
              <w:t>Permission requested</w:t>
            </w:r>
            <w:r>
              <w:rPr>
                <w:webHidden/>
              </w:rPr>
              <w:tab/>
            </w:r>
            <w:r>
              <w:rPr>
                <w:webHidden/>
              </w:rPr>
              <w:fldChar w:fldCharType="begin"/>
            </w:r>
            <w:r>
              <w:rPr>
                <w:webHidden/>
              </w:rPr>
              <w:instrText xml:space="preserve"> PAGEREF _Toc214440447 \h </w:instrText>
            </w:r>
            <w:r>
              <w:rPr>
                <w:webHidden/>
              </w:rPr>
            </w:r>
            <w:r>
              <w:rPr>
                <w:webHidden/>
              </w:rPr>
              <w:fldChar w:fldCharType="separate"/>
            </w:r>
            <w:r w:rsidR="00870143">
              <w:rPr>
                <w:webHidden/>
              </w:rPr>
              <w:t>6</w:t>
            </w:r>
            <w:r>
              <w:rPr>
                <w:webHidden/>
              </w:rPr>
              <w:fldChar w:fldCharType="end"/>
            </w:r>
          </w:hyperlink>
        </w:p>
        <w:p w14:paraId="7FDA8E61" w14:textId="274B63D8" w:rsidR="00A84171" w:rsidRDefault="00A84171">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4440448" w:history="1">
            <w:r w:rsidRPr="006537CA">
              <w:rPr>
                <w:rStyle w:val="Hyperlink"/>
              </w:rPr>
              <w:t>2.</w:t>
            </w:r>
            <w:r>
              <w:rPr>
                <w:rFonts w:asciiTheme="minorHAnsi" w:eastAsiaTheme="minorEastAsia" w:hAnsiTheme="minorHAnsi" w:cstheme="minorBidi"/>
                <w:kern w:val="2"/>
                <w:szCs w:val="24"/>
                <w:lang w:eastAsia="en-GB" w:bidi="ar-SA"/>
                <w14:ligatures w14:val="standardContextual"/>
              </w:rPr>
              <w:tab/>
            </w:r>
            <w:r w:rsidRPr="006537CA">
              <w:rPr>
                <w:rStyle w:val="Hyperlink"/>
              </w:rPr>
              <w:t>Background</w:t>
            </w:r>
            <w:r>
              <w:rPr>
                <w:webHidden/>
              </w:rPr>
              <w:tab/>
            </w:r>
            <w:r>
              <w:rPr>
                <w:webHidden/>
              </w:rPr>
              <w:fldChar w:fldCharType="begin"/>
            </w:r>
            <w:r>
              <w:rPr>
                <w:webHidden/>
              </w:rPr>
              <w:instrText xml:space="preserve"> PAGEREF _Toc214440448 \h </w:instrText>
            </w:r>
            <w:r>
              <w:rPr>
                <w:webHidden/>
              </w:rPr>
            </w:r>
            <w:r>
              <w:rPr>
                <w:webHidden/>
              </w:rPr>
              <w:fldChar w:fldCharType="separate"/>
            </w:r>
            <w:r w:rsidR="00870143">
              <w:rPr>
                <w:webHidden/>
              </w:rPr>
              <w:t>6</w:t>
            </w:r>
            <w:r>
              <w:rPr>
                <w:webHidden/>
              </w:rPr>
              <w:fldChar w:fldCharType="end"/>
            </w:r>
          </w:hyperlink>
        </w:p>
        <w:p w14:paraId="7E952296" w14:textId="05B7A82A" w:rsidR="00A84171" w:rsidRDefault="00A84171">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4440449" w:history="1">
            <w:r w:rsidRPr="006537CA">
              <w:rPr>
                <w:rStyle w:val="Hyperlink"/>
              </w:rPr>
              <w:t>2.1.</w:t>
            </w:r>
            <w:r>
              <w:rPr>
                <w:rFonts w:asciiTheme="minorHAnsi" w:eastAsiaTheme="minorEastAsia" w:hAnsiTheme="minorHAnsi" w:cstheme="minorBidi"/>
                <w:kern w:val="2"/>
                <w:szCs w:val="24"/>
                <w:lang w:eastAsia="en-GB" w:bidi="ar-SA"/>
                <w14:ligatures w14:val="standardContextual"/>
              </w:rPr>
              <w:tab/>
            </w:r>
            <w:r w:rsidRPr="006537CA">
              <w:rPr>
                <w:rStyle w:val="Hyperlink"/>
              </w:rPr>
              <w:t>Package Description</w:t>
            </w:r>
            <w:r>
              <w:rPr>
                <w:webHidden/>
              </w:rPr>
              <w:tab/>
            </w:r>
            <w:r>
              <w:rPr>
                <w:webHidden/>
              </w:rPr>
              <w:fldChar w:fldCharType="begin"/>
            </w:r>
            <w:r>
              <w:rPr>
                <w:webHidden/>
              </w:rPr>
              <w:instrText xml:space="preserve"> PAGEREF _Toc214440449 \h </w:instrText>
            </w:r>
            <w:r>
              <w:rPr>
                <w:webHidden/>
              </w:rPr>
            </w:r>
            <w:r>
              <w:rPr>
                <w:webHidden/>
              </w:rPr>
              <w:fldChar w:fldCharType="separate"/>
            </w:r>
            <w:r w:rsidR="00870143">
              <w:rPr>
                <w:webHidden/>
              </w:rPr>
              <w:t>6</w:t>
            </w:r>
            <w:r>
              <w:rPr>
                <w:webHidden/>
              </w:rPr>
              <w:fldChar w:fldCharType="end"/>
            </w:r>
          </w:hyperlink>
        </w:p>
        <w:p w14:paraId="3A5CBE5E" w14:textId="0106F464" w:rsidR="00A84171" w:rsidRDefault="00A84171">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4440450" w:history="1">
            <w:r w:rsidRPr="006537CA">
              <w:rPr>
                <w:rStyle w:val="Hyperlink"/>
              </w:rPr>
              <w:t>2.2.</w:t>
            </w:r>
            <w:r>
              <w:rPr>
                <w:rFonts w:asciiTheme="minorHAnsi" w:eastAsiaTheme="minorEastAsia" w:hAnsiTheme="minorHAnsi" w:cstheme="minorBidi"/>
                <w:kern w:val="2"/>
                <w:szCs w:val="24"/>
                <w:lang w:eastAsia="en-GB" w:bidi="ar-SA"/>
                <w14:ligatures w14:val="standardContextual"/>
              </w:rPr>
              <w:tab/>
            </w:r>
            <w:r w:rsidRPr="006537CA">
              <w:rPr>
                <w:rStyle w:val="Hyperlink"/>
              </w:rPr>
              <w:t>Validation history</w:t>
            </w:r>
            <w:r>
              <w:rPr>
                <w:webHidden/>
              </w:rPr>
              <w:tab/>
            </w:r>
            <w:r>
              <w:rPr>
                <w:webHidden/>
              </w:rPr>
              <w:fldChar w:fldCharType="begin"/>
            </w:r>
            <w:r>
              <w:rPr>
                <w:webHidden/>
              </w:rPr>
              <w:instrText xml:space="preserve"> PAGEREF _Toc214440450 \h </w:instrText>
            </w:r>
            <w:r>
              <w:rPr>
                <w:webHidden/>
              </w:rPr>
            </w:r>
            <w:r>
              <w:rPr>
                <w:webHidden/>
              </w:rPr>
              <w:fldChar w:fldCharType="separate"/>
            </w:r>
            <w:r w:rsidR="00870143">
              <w:rPr>
                <w:webHidden/>
              </w:rPr>
              <w:t>8</w:t>
            </w:r>
            <w:r>
              <w:rPr>
                <w:webHidden/>
              </w:rPr>
              <w:fldChar w:fldCharType="end"/>
            </w:r>
          </w:hyperlink>
        </w:p>
        <w:p w14:paraId="12FFE8F4" w14:textId="022A5EBA" w:rsidR="00A84171" w:rsidRDefault="00A84171">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4440451" w:history="1">
            <w:r w:rsidRPr="006537CA">
              <w:rPr>
                <w:rStyle w:val="Hyperlink"/>
              </w:rPr>
              <w:t>3.</w:t>
            </w:r>
            <w:r>
              <w:rPr>
                <w:rFonts w:asciiTheme="minorHAnsi" w:eastAsiaTheme="minorEastAsia" w:hAnsiTheme="minorHAnsi" w:cstheme="minorBidi"/>
                <w:kern w:val="2"/>
                <w:szCs w:val="24"/>
                <w:lang w:eastAsia="en-GB" w:bidi="ar-SA"/>
                <w14:ligatures w14:val="standardContextual"/>
              </w:rPr>
              <w:tab/>
            </w:r>
            <w:r w:rsidRPr="006537CA">
              <w:rPr>
                <w:rStyle w:val="Hyperlink"/>
              </w:rPr>
              <w:t>Assessment and inspection work carried out by ONR in consideration of this request</w:t>
            </w:r>
            <w:r>
              <w:rPr>
                <w:webHidden/>
              </w:rPr>
              <w:tab/>
            </w:r>
            <w:r>
              <w:rPr>
                <w:webHidden/>
              </w:rPr>
              <w:fldChar w:fldCharType="begin"/>
            </w:r>
            <w:r>
              <w:rPr>
                <w:webHidden/>
              </w:rPr>
              <w:instrText xml:space="preserve"> PAGEREF _Toc214440451 \h </w:instrText>
            </w:r>
            <w:r>
              <w:rPr>
                <w:webHidden/>
              </w:rPr>
            </w:r>
            <w:r>
              <w:rPr>
                <w:webHidden/>
              </w:rPr>
              <w:fldChar w:fldCharType="separate"/>
            </w:r>
            <w:r w:rsidR="00870143">
              <w:rPr>
                <w:webHidden/>
              </w:rPr>
              <w:t>8</w:t>
            </w:r>
            <w:r>
              <w:rPr>
                <w:webHidden/>
              </w:rPr>
              <w:fldChar w:fldCharType="end"/>
            </w:r>
          </w:hyperlink>
        </w:p>
        <w:p w14:paraId="7E989315" w14:textId="0687F2C7" w:rsidR="00A84171" w:rsidRDefault="00A84171">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4440452" w:history="1">
            <w:r w:rsidRPr="006537CA">
              <w:rPr>
                <w:rStyle w:val="Hyperlink"/>
                <w:lang w:eastAsia="en-GB"/>
              </w:rPr>
              <w:t>3.1.</w:t>
            </w:r>
            <w:r>
              <w:rPr>
                <w:rFonts w:asciiTheme="minorHAnsi" w:eastAsiaTheme="minorEastAsia" w:hAnsiTheme="minorHAnsi" w:cstheme="minorBidi"/>
                <w:kern w:val="2"/>
                <w:szCs w:val="24"/>
                <w:lang w:eastAsia="en-GB" w:bidi="ar-SA"/>
                <w14:ligatures w14:val="standardContextual"/>
              </w:rPr>
              <w:tab/>
            </w:r>
            <w:r w:rsidRPr="006537CA">
              <w:rPr>
                <w:rStyle w:val="Hyperlink"/>
                <w:lang w:eastAsia="en-GB"/>
              </w:rPr>
              <w:t>Assessment strategy and scope</w:t>
            </w:r>
            <w:r>
              <w:rPr>
                <w:webHidden/>
              </w:rPr>
              <w:tab/>
            </w:r>
            <w:r>
              <w:rPr>
                <w:webHidden/>
              </w:rPr>
              <w:fldChar w:fldCharType="begin"/>
            </w:r>
            <w:r>
              <w:rPr>
                <w:webHidden/>
              </w:rPr>
              <w:instrText xml:space="preserve"> PAGEREF _Toc214440452 \h </w:instrText>
            </w:r>
            <w:r>
              <w:rPr>
                <w:webHidden/>
              </w:rPr>
            </w:r>
            <w:r>
              <w:rPr>
                <w:webHidden/>
              </w:rPr>
              <w:fldChar w:fldCharType="separate"/>
            </w:r>
            <w:r w:rsidR="00870143">
              <w:rPr>
                <w:webHidden/>
              </w:rPr>
              <w:t>8</w:t>
            </w:r>
            <w:r>
              <w:rPr>
                <w:webHidden/>
              </w:rPr>
              <w:fldChar w:fldCharType="end"/>
            </w:r>
          </w:hyperlink>
        </w:p>
        <w:p w14:paraId="3E4F808B" w14:textId="2A900FFB" w:rsidR="00A84171" w:rsidRDefault="00A84171">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4440453" w:history="1">
            <w:r w:rsidRPr="006537CA">
              <w:rPr>
                <w:rStyle w:val="Hyperlink"/>
              </w:rPr>
              <w:t>3.2.</w:t>
            </w:r>
            <w:r>
              <w:rPr>
                <w:rFonts w:asciiTheme="minorHAnsi" w:eastAsiaTheme="minorEastAsia" w:hAnsiTheme="minorHAnsi" w:cstheme="minorBidi"/>
                <w:kern w:val="2"/>
                <w:szCs w:val="24"/>
                <w:lang w:eastAsia="en-GB" w:bidi="ar-SA"/>
                <w14:ligatures w14:val="standardContextual"/>
              </w:rPr>
              <w:tab/>
            </w:r>
            <w:r w:rsidRPr="006537CA">
              <w:rPr>
                <w:rStyle w:val="Hyperlink"/>
              </w:rPr>
              <w:t>Assessment</w:t>
            </w:r>
            <w:r>
              <w:rPr>
                <w:webHidden/>
              </w:rPr>
              <w:tab/>
            </w:r>
            <w:r>
              <w:rPr>
                <w:webHidden/>
              </w:rPr>
              <w:fldChar w:fldCharType="begin"/>
            </w:r>
            <w:r>
              <w:rPr>
                <w:webHidden/>
              </w:rPr>
              <w:instrText xml:space="preserve"> PAGEREF _Toc214440453 \h </w:instrText>
            </w:r>
            <w:r>
              <w:rPr>
                <w:webHidden/>
              </w:rPr>
            </w:r>
            <w:r>
              <w:rPr>
                <w:webHidden/>
              </w:rPr>
              <w:fldChar w:fldCharType="separate"/>
            </w:r>
            <w:r w:rsidR="00870143">
              <w:rPr>
                <w:webHidden/>
              </w:rPr>
              <w:t>8</w:t>
            </w:r>
            <w:r>
              <w:rPr>
                <w:webHidden/>
              </w:rPr>
              <w:fldChar w:fldCharType="end"/>
            </w:r>
          </w:hyperlink>
        </w:p>
        <w:p w14:paraId="0B032E57" w14:textId="3C7B4EB7" w:rsidR="00A84171" w:rsidRDefault="00A84171">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4440454" w:history="1">
            <w:r w:rsidRPr="006537CA">
              <w:rPr>
                <w:rStyle w:val="Hyperlink"/>
              </w:rPr>
              <w:t>3.3.</w:t>
            </w:r>
            <w:r>
              <w:rPr>
                <w:rFonts w:asciiTheme="minorHAnsi" w:eastAsiaTheme="minorEastAsia" w:hAnsiTheme="minorHAnsi" w:cstheme="minorBidi"/>
                <w:kern w:val="2"/>
                <w:szCs w:val="24"/>
                <w:lang w:eastAsia="en-GB" w:bidi="ar-SA"/>
                <w14:ligatures w14:val="standardContextual"/>
              </w:rPr>
              <w:tab/>
            </w:r>
            <w:r w:rsidRPr="006537CA">
              <w:rPr>
                <w:rStyle w:val="Hyperlink"/>
              </w:rPr>
              <w:t>Review of US DoT Certification</w:t>
            </w:r>
            <w:r>
              <w:rPr>
                <w:webHidden/>
              </w:rPr>
              <w:tab/>
            </w:r>
            <w:r>
              <w:rPr>
                <w:webHidden/>
              </w:rPr>
              <w:fldChar w:fldCharType="begin"/>
            </w:r>
            <w:r>
              <w:rPr>
                <w:webHidden/>
              </w:rPr>
              <w:instrText xml:space="preserve"> PAGEREF _Toc214440454 \h </w:instrText>
            </w:r>
            <w:r>
              <w:rPr>
                <w:webHidden/>
              </w:rPr>
            </w:r>
            <w:r>
              <w:rPr>
                <w:webHidden/>
              </w:rPr>
              <w:fldChar w:fldCharType="separate"/>
            </w:r>
            <w:r w:rsidR="00870143">
              <w:rPr>
                <w:webHidden/>
              </w:rPr>
              <w:t>8</w:t>
            </w:r>
            <w:r>
              <w:rPr>
                <w:webHidden/>
              </w:rPr>
              <w:fldChar w:fldCharType="end"/>
            </w:r>
          </w:hyperlink>
        </w:p>
        <w:p w14:paraId="14156AEB" w14:textId="55CFA141" w:rsidR="00A84171" w:rsidRDefault="00A84171">
          <w:pPr>
            <w:pStyle w:val="TOC2"/>
            <w:tabs>
              <w:tab w:val="left" w:pos="960"/>
            </w:tabs>
            <w:rPr>
              <w:rFonts w:asciiTheme="minorHAnsi" w:eastAsiaTheme="minorEastAsia" w:hAnsiTheme="minorHAnsi" w:cstheme="minorBidi"/>
              <w:kern w:val="2"/>
              <w:szCs w:val="24"/>
              <w:lang w:eastAsia="en-GB" w:bidi="ar-SA"/>
              <w14:ligatures w14:val="standardContextual"/>
            </w:rPr>
          </w:pPr>
          <w:hyperlink w:anchor="_Toc214440455" w:history="1">
            <w:r w:rsidRPr="006537CA">
              <w:rPr>
                <w:rStyle w:val="Hyperlink"/>
              </w:rPr>
              <w:t>3.4.</w:t>
            </w:r>
            <w:r>
              <w:rPr>
                <w:rFonts w:asciiTheme="minorHAnsi" w:eastAsiaTheme="minorEastAsia" w:hAnsiTheme="minorHAnsi" w:cstheme="minorBidi"/>
                <w:kern w:val="2"/>
                <w:szCs w:val="24"/>
                <w:lang w:eastAsia="en-GB" w:bidi="ar-SA"/>
                <w14:ligatures w14:val="standardContextual"/>
              </w:rPr>
              <w:tab/>
            </w:r>
            <w:r w:rsidRPr="006537CA">
              <w:rPr>
                <w:rStyle w:val="Hyperlink"/>
              </w:rPr>
              <w:t>Transposition Note</w:t>
            </w:r>
            <w:r>
              <w:rPr>
                <w:webHidden/>
              </w:rPr>
              <w:tab/>
            </w:r>
            <w:r>
              <w:rPr>
                <w:webHidden/>
              </w:rPr>
              <w:fldChar w:fldCharType="begin"/>
            </w:r>
            <w:r>
              <w:rPr>
                <w:webHidden/>
              </w:rPr>
              <w:instrText xml:space="preserve"> PAGEREF _Toc214440455 \h </w:instrText>
            </w:r>
            <w:r>
              <w:rPr>
                <w:webHidden/>
              </w:rPr>
            </w:r>
            <w:r>
              <w:rPr>
                <w:webHidden/>
              </w:rPr>
              <w:fldChar w:fldCharType="separate"/>
            </w:r>
            <w:r w:rsidR="00870143">
              <w:rPr>
                <w:webHidden/>
              </w:rPr>
              <w:t>9</w:t>
            </w:r>
            <w:r>
              <w:rPr>
                <w:webHidden/>
              </w:rPr>
              <w:fldChar w:fldCharType="end"/>
            </w:r>
          </w:hyperlink>
        </w:p>
        <w:p w14:paraId="14B36C66" w14:textId="3B3D3C48" w:rsidR="00A84171" w:rsidRDefault="00A84171">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4440456" w:history="1">
            <w:r w:rsidRPr="006537CA">
              <w:rPr>
                <w:rStyle w:val="Hyperlink"/>
              </w:rPr>
              <w:t>4.</w:t>
            </w:r>
            <w:r>
              <w:rPr>
                <w:rFonts w:asciiTheme="minorHAnsi" w:eastAsiaTheme="minorEastAsia" w:hAnsiTheme="minorHAnsi" w:cstheme="minorBidi"/>
                <w:kern w:val="2"/>
                <w:szCs w:val="24"/>
                <w:lang w:eastAsia="en-GB" w:bidi="ar-SA"/>
                <w14:ligatures w14:val="standardContextual"/>
              </w:rPr>
              <w:tab/>
            </w:r>
            <w:r w:rsidRPr="006537CA">
              <w:rPr>
                <w:rStyle w:val="Hyperlink"/>
              </w:rPr>
              <w:t>Matters arising from ONR’s work</w:t>
            </w:r>
            <w:r>
              <w:rPr>
                <w:webHidden/>
              </w:rPr>
              <w:tab/>
            </w:r>
            <w:r>
              <w:rPr>
                <w:webHidden/>
              </w:rPr>
              <w:fldChar w:fldCharType="begin"/>
            </w:r>
            <w:r>
              <w:rPr>
                <w:webHidden/>
              </w:rPr>
              <w:instrText xml:space="preserve"> PAGEREF _Toc214440456 \h </w:instrText>
            </w:r>
            <w:r>
              <w:rPr>
                <w:webHidden/>
              </w:rPr>
            </w:r>
            <w:r>
              <w:rPr>
                <w:webHidden/>
              </w:rPr>
              <w:fldChar w:fldCharType="separate"/>
            </w:r>
            <w:r w:rsidR="00870143">
              <w:rPr>
                <w:webHidden/>
              </w:rPr>
              <w:t>9</w:t>
            </w:r>
            <w:r>
              <w:rPr>
                <w:webHidden/>
              </w:rPr>
              <w:fldChar w:fldCharType="end"/>
            </w:r>
          </w:hyperlink>
        </w:p>
        <w:p w14:paraId="42525348" w14:textId="156C8DB4" w:rsidR="00A84171" w:rsidRDefault="00A84171">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4440457" w:history="1">
            <w:r w:rsidRPr="006537CA">
              <w:rPr>
                <w:rStyle w:val="Hyperlink"/>
              </w:rPr>
              <w:t>5.</w:t>
            </w:r>
            <w:r>
              <w:rPr>
                <w:rFonts w:asciiTheme="minorHAnsi" w:eastAsiaTheme="minorEastAsia" w:hAnsiTheme="minorHAnsi" w:cstheme="minorBidi"/>
                <w:kern w:val="2"/>
                <w:szCs w:val="24"/>
                <w:lang w:eastAsia="en-GB" w:bidi="ar-SA"/>
                <w14:ligatures w14:val="standardContextual"/>
              </w:rPr>
              <w:tab/>
            </w:r>
            <w:r w:rsidRPr="006537CA">
              <w:rPr>
                <w:rStyle w:val="Hyperlink"/>
              </w:rPr>
              <w:t>Conclusions</w:t>
            </w:r>
            <w:r>
              <w:rPr>
                <w:webHidden/>
              </w:rPr>
              <w:tab/>
            </w:r>
            <w:r>
              <w:rPr>
                <w:webHidden/>
              </w:rPr>
              <w:fldChar w:fldCharType="begin"/>
            </w:r>
            <w:r>
              <w:rPr>
                <w:webHidden/>
              </w:rPr>
              <w:instrText xml:space="preserve"> PAGEREF _Toc214440457 \h </w:instrText>
            </w:r>
            <w:r>
              <w:rPr>
                <w:webHidden/>
              </w:rPr>
            </w:r>
            <w:r>
              <w:rPr>
                <w:webHidden/>
              </w:rPr>
              <w:fldChar w:fldCharType="separate"/>
            </w:r>
            <w:r w:rsidR="00870143">
              <w:rPr>
                <w:webHidden/>
              </w:rPr>
              <w:t>9</w:t>
            </w:r>
            <w:r>
              <w:rPr>
                <w:webHidden/>
              </w:rPr>
              <w:fldChar w:fldCharType="end"/>
            </w:r>
          </w:hyperlink>
        </w:p>
        <w:p w14:paraId="6B51BCE8" w14:textId="7C58830D" w:rsidR="00A84171" w:rsidRDefault="00A84171">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4440458" w:history="1">
            <w:r w:rsidRPr="006537CA">
              <w:rPr>
                <w:rStyle w:val="Hyperlink"/>
              </w:rPr>
              <w:t>6.</w:t>
            </w:r>
            <w:r>
              <w:rPr>
                <w:rFonts w:asciiTheme="minorHAnsi" w:eastAsiaTheme="minorEastAsia" w:hAnsiTheme="minorHAnsi" w:cstheme="minorBidi"/>
                <w:kern w:val="2"/>
                <w:szCs w:val="24"/>
                <w:lang w:eastAsia="en-GB" w:bidi="ar-SA"/>
                <w14:ligatures w14:val="standardContextual"/>
              </w:rPr>
              <w:tab/>
            </w:r>
            <w:r w:rsidRPr="006537CA">
              <w:rPr>
                <w:rStyle w:val="Hyperlink"/>
              </w:rPr>
              <w:t>Recommendations</w:t>
            </w:r>
            <w:r>
              <w:rPr>
                <w:webHidden/>
              </w:rPr>
              <w:tab/>
            </w:r>
            <w:r>
              <w:rPr>
                <w:webHidden/>
              </w:rPr>
              <w:fldChar w:fldCharType="begin"/>
            </w:r>
            <w:r>
              <w:rPr>
                <w:webHidden/>
              </w:rPr>
              <w:instrText xml:space="preserve"> PAGEREF _Toc214440458 \h </w:instrText>
            </w:r>
            <w:r>
              <w:rPr>
                <w:webHidden/>
              </w:rPr>
            </w:r>
            <w:r>
              <w:rPr>
                <w:webHidden/>
              </w:rPr>
              <w:fldChar w:fldCharType="separate"/>
            </w:r>
            <w:r w:rsidR="00870143">
              <w:rPr>
                <w:webHidden/>
              </w:rPr>
              <w:t>10</w:t>
            </w:r>
            <w:r>
              <w:rPr>
                <w:webHidden/>
              </w:rPr>
              <w:fldChar w:fldCharType="end"/>
            </w:r>
          </w:hyperlink>
        </w:p>
        <w:p w14:paraId="39C9029F" w14:textId="42A9A907" w:rsidR="00A84171" w:rsidRDefault="00A84171">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214440459" w:history="1">
            <w:r w:rsidRPr="006537CA">
              <w:rPr>
                <w:rStyle w:val="Hyperlink"/>
              </w:rPr>
              <w:t>7.</w:t>
            </w:r>
            <w:r>
              <w:rPr>
                <w:rFonts w:asciiTheme="minorHAnsi" w:eastAsiaTheme="minorEastAsia" w:hAnsiTheme="minorHAnsi" w:cstheme="minorBidi"/>
                <w:kern w:val="2"/>
                <w:szCs w:val="24"/>
                <w:lang w:eastAsia="en-GB" w:bidi="ar-SA"/>
                <w14:ligatures w14:val="standardContextual"/>
              </w:rPr>
              <w:tab/>
            </w:r>
            <w:r w:rsidRPr="006537CA">
              <w:rPr>
                <w:rStyle w:val="Hyperlink"/>
              </w:rPr>
              <w:t>References</w:t>
            </w:r>
            <w:r>
              <w:rPr>
                <w:webHidden/>
              </w:rPr>
              <w:tab/>
            </w:r>
            <w:r>
              <w:rPr>
                <w:webHidden/>
              </w:rPr>
              <w:fldChar w:fldCharType="begin"/>
            </w:r>
            <w:r>
              <w:rPr>
                <w:webHidden/>
              </w:rPr>
              <w:instrText xml:space="preserve"> PAGEREF _Toc214440459 \h </w:instrText>
            </w:r>
            <w:r>
              <w:rPr>
                <w:webHidden/>
              </w:rPr>
            </w:r>
            <w:r>
              <w:rPr>
                <w:webHidden/>
              </w:rPr>
              <w:fldChar w:fldCharType="separate"/>
            </w:r>
            <w:r w:rsidR="00870143">
              <w:rPr>
                <w:webHidden/>
              </w:rPr>
              <w:t>11</w:t>
            </w:r>
            <w:r>
              <w:rPr>
                <w:webHidden/>
              </w:rPr>
              <w:fldChar w:fldCharType="end"/>
            </w:r>
          </w:hyperlink>
        </w:p>
        <w:p w14:paraId="65FCBC12" w14:textId="6F766ECB" w:rsidR="00F8500A" w:rsidRPr="00292251" w:rsidRDefault="00F8500A">
          <w:r w:rsidRPr="00292251">
            <w:rPr>
              <w:b/>
              <w:bCs/>
              <w:noProof/>
            </w:rPr>
            <w:fldChar w:fldCharType="end"/>
          </w:r>
        </w:p>
      </w:sdtContent>
    </w:sdt>
    <w:p w14:paraId="0CAD6143" w14:textId="7A9B67F0" w:rsidR="00AC2E98" w:rsidRPr="00292251" w:rsidRDefault="00AC2E98" w:rsidP="00AC2E98">
      <w:pPr>
        <w:pStyle w:val="Bulletlist1"/>
        <w:sectPr w:rsidR="00AC2E98" w:rsidRPr="00292251" w:rsidSect="00E72E4A">
          <w:pgSz w:w="11906" w:h="16838" w:code="9"/>
          <w:pgMar w:top="1440" w:right="1440" w:bottom="1440" w:left="1440" w:header="397" w:footer="397" w:gutter="0"/>
          <w:cols w:space="312"/>
          <w:docGrid w:linePitch="360"/>
        </w:sectPr>
      </w:pPr>
    </w:p>
    <w:p w14:paraId="4A9F4FE3" w14:textId="312575BC" w:rsidR="0038766B" w:rsidRPr="00292251" w:rsidRDefault="0038766B" w:rsidP="00410423">
      <w:pPr>
        <w:pStyle w:val="Heading1"/>
      </w:pPr>
      <w:bookmarkStart w:id="4" w:name="_Toc214440447"/>
      <w:bookmarkStart w:id="5" w:name="_Toc109727647"/>
      <w:r w:rsidRPr="00292251">
        <w:lastRenderedPageBreak/>
        <w:t xml:space="preserve">Permission </w:t>
      </w:r>
      <w:r w:rsidR="00385E75" w:rsidRPr="00292251">
        <w:t>requested</w:t>
      </w:r>
      <w:bookmarkEnd w:id="4"/>
    </w:p>
    <w:p w14:paraId="651896FE" w14:textId="2D2EF99D" w:rsidR="00277E1B" w:rsidRPr="00D80056" w:rsidRDefault="0032362B" w:rsidP="004A63CF">
      <w:pPr>
        <w:pStyle w:val="NumList1"/>
        <w:rPr>
          <w:rFonts w:ascii="Times New Roman" w:hAnsi="Times New Roman"/>
          <w:lang w:eastAsia="en-GB"/>
        </w:rPr>
      </w:pPr>
      <w:r w:rsidRPr="001F1089">
        <w:t>QSA Global Incorporated (QSA</w:t>
      </w:r>
      <w:r w:rsidR="00F0213F" w:rsidRPr="001F1089">
        <w:t>, the applicant</w:t>
      </w:r>
      <w:r w:rsidRPr="001F1089">
        <w:t>)</w:t>
      </w:r>
      <w:r w:rsidR="00F0213F" w:rsidRPr="001F1089">
        <w:t xml:space="preserve"> has applied to ONR</w:t>
      </w:r>
      <w:r w:rsidRPr="001F1089">
        <w:t xml:space="preserve"> for validation of the Type B(U) package design for </w:t>
      </w:r>
      <w:r w:rsidR="00E84090">
        <w:t>Sentry</w:t>
      </w:r>
      <w:r w:rsidRPr="001F1089">
        <w:t xml:space="preserve"> Models 110, 330 and 867</w:t>
      </w:r>
      <w:r w:rsidR="00535F30" w:rsidRPr="001F1089">
        <w:t xml:space="preserve"> (ref. </w:t>
      </w:r>
      <w:sdt>
        <w:sdtPr>
          <w:id w:val="-553547641"/>
          <w:citation/>
        </w:sdtPr>
        <w:sdtEndPr/>
        <w:sdtContent>
          <w:r w:rsidR="004569B1" w:rsidRPr="00D80056">
            <w:fldChar w:fldCharType="begin"/>
          </w:r>
          <w:r w:rsidR="004569B1" w:rsidRPr="00D80056">
            <w:instrText xml:space="preserve"> CITATION QSAApp \l 2057 </w:instrText>
          </w:r>
          <w:r w:rsidR="004569B1" w:rsidRPr="00D80056">
            <w:fldChar w:fldCharType="separate"/>
          </w:r>
          <w:r w:rsidR="009C22A5" w:rsidRPr="009C22A5">
            <w:rPr>
              <w:noProof/>
            </w:rPr>
            <w:t>[1]</w:t>
          </w:r>
          <w:r w:rsidR="004569B1" w:rsidRPr="00D80056">
            <w:fldChar w:fldCharType="end"/>
          </w:r>
        </w:sdtContent>
      </w:sdt>
      <w:r w:rsidR="000A1776" w:rsidRPr="00D80056">
        <w:t xml:space="preserve">), </w:t>
      </w:r>
      <w:r w:rsidRPr="00D80056">
        <w:t xml:space="preserve">which are currently approved by the United States of America Competent Authority (US Department </w:t>
      </w:r>
      <w:r w:rsidR="003A2D45">
        <w:t xml:space="preserve">of </w:t>
      </w:r>
      <w:r w:rsidRPr="00D80056">
        <w:t>Transportation (DoT)) through certificate USA/9357/B(U), Revision 8</w:t>
      </w:r>
      <w:r w:rsidR="00AB5061" w:rsidRPr="00D80056">
        <w:t xml:space="preserve"> (</w:t>
      </w:r>
      <w:r w:rsidR="004569B1" w:rsidRPr="00D80056">
        <w:t>r</w:t>
      </w:r>
      <w:r w:rsidR="00AB5061" w:rsidRPr="00D80056">
        <w:t>ef</w:t>
      </w:r>
      <w:r w:rsidR="004569B1" w:rsidRPr="00D80056">
        <w:t xml:space="preserve"> </w:t>
      </w:r>
      <w:sdt>
        <w:sdtPr>
          <w:id w:val="1798643187"/>
          <w:citation/>
        </w:sdtPr>
        <w:sdtEndPr/>
        <w:sdtContent>
          <w:r w:rsidR="004569B1" w:rsidRPr="00D80056">
            <w:fldChar w:fldCharType="begin"/>
          </w:r>
          <w:r w:rsidR="004569B1" w:rsidRPr="00D80056">
            <w:instrText xml:space="preserve"> CITATION DoTCoA \l 2057 </w:instrText>
          </w:r>
          <w:r w:rsidR="004569B1" w:rsidRPr="00D80056">
            <w:fldChar w:fldCharType="separate"/>
          </w:r>
          <w:r w:rsidR="009C22A5" w:rsidRPr="009C22A5">
            <w:rPr>
              <w:noProof/>
            </w:rPr>
            <w:t>[2]</w:t>
          </w:r>
          <w:r w:rsidR="004569B1" w:rsidRPr="00D80056">
            <w:fldChar w:fldCharType="end"/>
          </w:r>
        </w:sdtContent>
      </w:sdt>
      <w:r w:rsidR="00AB5061" w:rsidRPr="00D80056">
        <w:t>)</w:t>
      </w:r>
      <w:r w:rsidR="00277E1B" w:rsidRPr="00D80056">
        <w:t>.</w:t>
      </w:r>
    </w:p>
    <w:p w14:paraId="59977371" w14:textId="395D2EC4" w:rsidR="004A63CF" w:rsidRPr="00E044BD" w:rsidRDefault="004A63CF" w:rsidP="004A63CF">
      <w:pPr>
        <w:pStyle w:val="NumList1"/>
        <w:rPr>
          <w:rFonts w:ascii="Times New Roman" w:hAnsi="Times New Roman"/>
          <w:lang w:eastAsia="en-GB"/>
        </w:rPr>
      </w:pPr>
      <w:r w:rsidRPr="0055212A">
        <w:t xml:space="preserve">This Project Assessment Report (PAR) presents the basis of a regulatory decision by the Office for Nuclear Regulation (ONR) as Great Britain (GB) competent authority (CA) for the transport of Class 7 (radioactive material) dangerous goods.  </w:t>
      </w:r>
      <w:r w:rsidRPr="00E044BD">
        <w:t>This statutory duty is given to ONR through ‘The Carriage of Dangerous Goods and Use of Transportable Pressure Equipment Regulations 2009</w:t>
      </w:r>
      <w:r w:rsidR="00751B9D" w:rsidRPr="00E044BD">
        <w:t xml:space="preserve"> (CDG09)</w:t>
      </w:r>
      <w:r w:rsidRPr="00E044BD">
        <w:t xml:space="preserve">, which invokes the following modal regulations into </w:t>
      </w:r>
      <w:r w:rsidR="007D26C5" w:rsidRPr="00E044BD">
        <w:t>GB-law</w:t>
      </w:r>
      <w:r w:rsidRPr="00E044BD">
        <w:t>:</w:t>
      </w:r>
    </w:p>
    <w:p w14:paraId="2234A911" w14:textId="46D7DAD0" w:rsidR="004A63CF" w:rsidRPr="006424C1" w:rsidRDefault="004A63CF" w:rsidP="004A63CF">
      <w:pPr>
        <w:pStyle w:val="Bulletlist1"/>
      </w:pPr>
      <w:r w:rsidRPr="006424C1">
        <w:t xml:space="preserve">Agreement concerning the International Carriage of Dangerous Goods by Road (ADR) </w:t>
      </w:r>
      <w:r w:rsidR="0054748E" w:rsidRPr="006424C1">
        <w:t xml:space="preserve">2025 </w:t>
      </w:r>
      <w:r w:rsidRPr="006424C1">
        <w:t>Edition.</w:t>
      </w:r>
    </w:p>
    <w:p w14:paraId="04D153AE" w14:textId="22CBAD09" w:rsidR="00340DAC" w:rsidRPr="00D56ABF" w:rsidRDefault="00D03344" w:rsidP="004A63CF">
      <w:pPr>
        <w:pStyle w:val="Bulletlist1"/>
      </w:pPr>
      <w:r w:rsidRPr="00D56ABF">
        <w:t>Regulation</w:t>
      </w:r>
      <w:r w:rsidR="00340DAC" w:rsidRPr="00D56ABF">
        <w:t xml:space="preserve"> concerning the International Carriage of Dangerous Goods by Rail (RID) 2025 Edition</w:t>
      </w:r>
      <w:r w:rsidR="00751B9D" w:rsidRPr="00D56ABF">
        <w:t>.</w:t>
      </w:r>
    </w:p>
    <w:p w14:paraId="5F86DA94" w14:textId="1F4DDF03" w:rsidR="008C352F" w:rsidRPr="00E11E91" w:rsidRDefault="004A63CF" w:rsidP="004A63CF">
      <w:pPr>
        <w:pStyle w:val="NumList1"/>
      </w:pPr>
      <w:r w:rsidRPr="002E43C1">
        <w:t xml:space="preserve">ADR </w:t>
      </w:r>
      <w:r w:rsidR="0088111B" w:rsidRPr="002E43C1">
        <w:t>and RID</w:t>
      </w:r>
      <w:r w:rsidRPr="002E43C1">
        <w:t xml:space="preserve"> require that package designs granted unilateral approval by countries outside the ADR agreement, also need approval by the CA of a country that is a ‘Contracting Party’ to the Agreement, if packages are being transported in a country that is a ‘Contracting Party’. </w:t>
      </w:r>
      <w:r w:rsidRPr="00C17174">
        <w:t xml:space="preserve">The </w:t>
      </w:r>
      <w:r w:rsidR="0054748E" w:rsidRPr="00C17174">
        <w:t xml:space="preserve">2025 </w:t>
      </w:r>
      <w:r w:rsidRPr="00C17174">
        <w:t>edition</w:t>
      </w:r>
      <w:r w:rsidR="00CF0BD8" w:rsidRPr="00C17174">
        <w:t>s</w:t>
      </w:r>
      <w:r w:rsidRPr="00C17174">
        <w:t xml:space="preserve"> of ADR </w:t>
      </w:r>
      <w:r w:rsidR="008837A6" w:rsidRPr="00C17174">
        <w:t>and RID</w:t>
      </w:r>
      <w:r w:rsidRPr="00C17174">
        <w:t xml:space="preserve"> (</w:t>
      </w:r>
      <w:r w:rsidR="00A643E1" w:rsidRPr="00C17174">
        <w:t xml:space="preserve">for </w:t>
      </w:r>
      <w:r w:rsidRPr="00C17174">
        <w:t>Class 7</w:t>
      </w:r>
      <w:r w:rsidR="00A643E1" w:rsidRPr="00C17174">
        <w:t xml:space="preserve"> dangerous goods</w:t>
      </w:r>
      <w:r w:rsidRPr="00C17174">
        <w:t xml:space="preserve">) </w:t>
      </w:r>
      <w:r w:rsidR="00A643E1" w:rsidRPr="00C17174">
        <w:t>are</w:t>
      </w:r>
      <w:r w:rsidRPr="00C17174">
        <w:t xml:space="preserve"> based on the International </w:t>
      </w:r>
      <w:r w:rsidR="00124560" w:rsidRPr="00C17174">
        <w:t>Atomic</w:t>
      </w:r>
      <w:r w:rsidRPr="00C17174">
        <w:t xml:space="preserve"> Energy Agency (IAEA) Regulations for the Safe Transport of Radioactive Material, 2018 Edition, No. </w:t>
      </w:r>
      <w:r w:rsidRPr="00E11E91">
        <w:t>SSR-6, (Rev. 1).</w:t>
      </w:r>
      <w:r w:rsidR="00136E01" w:rsidRPr="00E11E91">
        <w:t xml:space="preserve"> </w:t>
      </w:r>
    </w:p>
    <w:p w14:paraId="5B6FA5DD" w14:textId="3BE18701" w:rsidR="004A0AFA" w:rsidRPr="0008084D" w:rsidRDefault="004D51EB" w:rsidP="00B10059">
      <w:pPr>
        <w:pStyle w:val="NumList1"/>
      </w:pPr>
      <w:r w:rsidRPr="00E87DFF">
        <w:t xml:space="preserve">The package design requirements for ADR and RID </w:t>
      </w:r>
      <w:r w:rsidR="00D75362" w:rsidRPr="00E87DFF">
        <w:t>are the same</w:t>
      </w:r>
      <w:r w:rsidR="00277E1B" w:rsidRPr="00E87DFF">
        <w:t>,</w:t>
      </w:r>
      <w:r w:rsidR="00D75362" w:rsidRPr="00E87DFF">
        <w:t xml:space="preserve"> as </w:t>
      </w:r>
      <w:r w:rsidR="00C3508B" w:rsidRPr="00E87DFF">
        <w:t>is</w:t>
      </w:r>
      <w:r w:rsidR="00D75362" w:rsidRPr="00E87DFF">
        <w:t xml:space="preserve"> the paragraph numbering</w:t>
      </w:r>
      <w:r w:rsidR="00346E36" w:rsidRPr="00E87DFF">
        <w:t xml:space="preserve">. </w:t>
      </w:r>
      <w:r w:rsidR="00346E36" w:rsidRPr="0008084D">
        <w:t>Consequently, for the remainder of this report reference will only be made to ADR</w:t>
      </w:r>
      <w:r w:rsidR="00E5183F" w:rsidRPr="0008084D">
        <w:t xml:space="preserve"> </w:t>
      </w:r>
      <w:r w:rsidR="0080431D" w:rsidRPr="0008084D">
        <w:t>cognisant</w:t>
      </w:r>
      <w:r w:rsidR="00E5183F" w:rsidRPr="0008084D">
        <w:t xml:space="preserve"> that any statements are also relevant to RID.</w:t>
      </w:r>
    </w:p>
    <w:p w14:paraId="13C362CC" w14:textId="780BE3CD" w:rsidR="0038766B" w:rsidRPr="0008084D" w:rsidRDefault="00590C5D" w:rsidP="00410423">
      <w:pPr>
        <w:pStyle w:val="Heading1"/>
      </w:pPr>
      <w:bookmarkStart w:id="6" w:name="_Toc214440448"/>
      <w:r w:rsidRPr="0008084D">
        <w:t>Background</w:t>
      </w:r>
      <w:bookmarkEnd w:id="6"/>
    </w:p>
    <w:p w14:paraId="67250107" w14:textId="21F75D52" w:rsidR="00400BD6" w:rsidRPr="00B26B1E" w:rsidRDefault="00536B06" w:rsidP="00536B06">
      <w:pPr>
        <w:pStyle w:val="Heading2"/>
      </w:pPr>
      <w:bookmarkStart w:id="7" w:name="_Toc214440449"/>
      <w:r w:rsidRPr="00B26B1E">
        <w:t>Package Description</w:t>
      </w:r>
      <w:bookmarkEnd w:id="7"/>
    </w:p>
    <w:p w14:paraId="6775F2CE" w14:textId="3BC0DBD2" w:rsidR="004A2914" w:rsidRPr="007B2D74" w:rsidRDefault="004A2914" w:rsidP="00DD5B45">
      <w:pPr>
        <w:pStyle w:val="NumList1"/>
      </w:pPr>
      <w:r w:rsidRPr="007B2D74">
        <w:t xml:space="preserve">The </w:t>
      </w:r>
      <w:r w:rsidR="00E84090">
        <w:t>Sentry</w:t>
      </w:r>
      <w:r w:rsidRPr="007B2D74">
        <w:t xml:space="preserve"> 110 and </w:t>
      </w:r>
      <w:r w:rsidR="00E84090">
        <w:t>Sentry</w:t>
      </w:r>
      <w:r w:rsidRPr="007B2D74">
        <w:t xml:space="preserve"> 330 are mobile industrial radiography gamma-ray source projectors</w:t>
      </w:r>
      <w:r w:rsidR="00DD5B45" w:rsidRPr="007B2D74">
        <w:t xml:space="preserve"> used for industrial applications of gamma radiography with </w:t>
      </w:r>
      <w:r w:rsidR="00A46C57">
        <w:t>c</w:t>
      </w:r>
      <w:r w:rsidR="00DD5B45" w:rsidRPr="007B2D74">
        <w:t>obalt-60 to inspect materials and structures</w:t>
      </w:r>
      <w:r w:rsidRPr="007B2D74">
        <w:t xml:space="preserve">. </w:t>
      </w:r>
    </w:p>
    <w:p w14:paraId="4CA13986" w14:textId="70BDD1EA" w:rsidR="006D7934" w:rsidRPr="000C600A" w:rsidRDefault="004A2914" w:rsidP="00D708D9">
      <w:pPr>
        <w:pStyle w:val="NumList1"/>
      </w:pPr>
      <w:r w:rsidRPr="000C600A">
        <w:t xml:space="preserve">The </w:t>
      </w:r>
      <w:r w:rsidR="00E84090">
        <w:t>Sentry</w:t>
      </w:r>
      <w:r w:rsidRPr="000C600A">
        <w:t xml:space="preserve"> 867 is used as a source changer and transport package for Type B(U) quantities of radioactive material in authorised radiography source assemblies.</w:t>
      </w:r>
    </w:p>
    <w:p w14:paraId="679CAC6D" w14:textId="2E1CDEC1" w:rsidR="00913752" w:rsidRPr="009D724E" w:rsidRDefault="00571217" w:rsidP="00571217">
      <w:pPr>
        <w:pStyle w:val="NumList1"/>
      </w:pPr>
      <w:r w:rsidRPr="00C421E9">
        <w:lastRenderedPageBreak/>
        <w:t xml:space="preserve">The primary components of the </w:t>
      </w:r>
      <w:r w:rsidR="00E84090">
        <w:t>Sentry</w:t>
      </w:r>
      <w:r w:rsidRPr="00C421E9">
        <w:t xml:space="preserve"> packages include (</w:t>
      </w:r>
      <w:proofErr w:type="spellStart"/>
      <w:r w:rsidRPr="00C421E9">
        <w:t>i</w:t>
      </w:r>
      <w:proofErr w:type="spellEnd"/>
      <w:r w:rsidRPr="00C421E9">
        <w:t xml:space="preserve">) a depleted uranium shield completely encased and supported in a cylindrically shaped, stainless steel, welded body, (ii) the rear plate lock and front plate assemblies, (iii) the handling rib and link plate, and (iv) the source assembly. </w:t>
      </w:r>
      <w:r w:rsidRPr="00157C61">
        <w:t xml:space="preserve">The inner cavity of the welded body around the shield is filled with polyurethane foam. </w:t>
      </w:r>
      <w:r w:rsidRPr="00FA0395">
        <w:t xml:space="preserve">The </w:t>
      </w:r>
      <w:r w:rsidR="00E84090">
        <w:t>Sentry</w:t>
      </w:r>
      <w:r w:rsidRPr="00FA0395">
        <w:t xml:space="preserve"> 110 and 330 packages can contain only one source wire assembly during transport, while two source wire assemblies can be loaded into the </w:t>
      </w:r>
      <w:r w:rsidR="00E84090">
        <w:t>Sentry</w:t>
      </w:r>
      <w:r w:rsidRPr="00FA0395">
        <w:t xml:space="preserve"> 867 package. </w:t>
      </w:r>
      <w:r w:rsidRPr="0044687E">
        <w:t xml:space="preserve">The radioactive contents are securely positioned by either a lock slide for the </w:t>
      </w:r>
      <w:r w:rsidR="00E84090">
        <w:t>Sentry</w:t>
      </w:r>
      <w:r w:rsidRPr="0044687E">
        <w:t xml:space="preserve"> 110 and 330 packages or locking pins for the </w:t>
      </w:r>
      <w:r w:rsidR="00E84090">
        <w:t>Sentry</w:t>
      </w:r>
      <w:r w:rsidRPr="0044687E">
        <w:t xml:space="preserve"> 867 package. </w:t>
      </w:r>
      <w:r w:rsidRPr="009D724E">
        <w:t xml:space="preserve">All lock assemblies include a dust cover with a plunger lock to prevent rotation of the selector ring and further secure the source in the package during transport. </w:t>
      </w:r>
    </w:p>
    <w:p w14:paraId="3D15A158" w14:textId="4E74F7A1" w:rsidR="00571217" w:rsidRPr="00C60480" w:rsidRDefault="00571217" w:rsidP="00571217">
      <w:pPr>
        <w:pStyle w:val="NumList1"/>
      </w:pPr>
      <w:r w:rsidRPr="00A97843">
        <w:t xml:space="preserve">The optional rib/link assemblies provide lifting attachments and are bolted to the body weldment. </w:t>
      </w:r>
      <w:r w:rsidRPr="00C60480">
        <w:t xml:space="preserve">The maximum weight, including the optional rib/link assemblies, is 780 pounds (354 kg) for the </w:t>
      </w:r>
      <w:r w:rsidR="00E84090">
        <w:t>Sentry</w:t>
      </w:r>
      <w:r w:rsidRPr="00C60480">
        <w:t xml:space="preserve"> 330 and 867 packages, and 605 pounds (274 kg) for the </w:t>
      </w:r>
      <w:r w:rsidR="00E84090">
        <w:t>Sentry</w:t>
      </w:r>
      <w:r w:rsidRPr="00C60480">
        <w:t xml:space="preserve"> 110 package</w:t>
      </w:r>
    </w:p>
    <w:p w14:paraId="729E8901" w14:textId="788B723A" w:rsidR="00A864CC" w:rsidRDefault="005D68BD" w:rsidP="00BF5288">
      <w:pPr>
        <w:pStyle w:val="NumList1"/>
      </w:pPr>
      <w:r w:rsidRPr="007E3A16">
        <w:t>The package contents are c</w:t>
      </w:r>
      <w:r w:rsidR="00403199" w:rsidRPr="007E3A16">
        <w:t xml:space="preserve">ompacted metallic </w:t>
      </w:r>
      <w:r w:rsidR="00A46C57">
        <w:t>c</w:t>
      </w:r>
      <w:r w:rsidR="00403199" w:rsidRPr="007E3A16">
        <w:t xml:space="preserve">obalt-60 pellets </w:t>
      </w:r>
      <w:r w:rsidRPr="007E3A16">
        <w:t xml:space="preserve">that </w:t>
      </w:r>
      <w:r w:rsidR="00403199" w:rsidRPr="007E3A16">
        <w:t xml:space="preserve">are doubly encapsulated in welded stainless steel or titanium capsules. </w:t>
      </w:r>
      <w:r w:rsidR="00403199" w:rsidRPr="003D6A39">
        <w:t>The sealed sources are designed and tested to achieve an ISO/ANSI minimum classification of 97C64515 and to comply with the IAEA and DoT requirements for ‘Special Form’ radioactive material</w:t>
      </w:r>
      <w:r w:rsidR="00403199" w:rsidRPr="00C5664E">
        <w:t>.</w:t>
      </w:r>
    </w:p>
    <w:p w14:paraId="4D04949C" w14:textId="5BA02E7A" w:rsidR="00647139" w:rsidRDefault="00647139" w:rsidP="00647139">
      <w:pPr>
        <w:pStyle w:val="NumList1"/>
      </w:pPr>
      <w:r>
        <w:t>Maximum activity of material per package:</w:t>
      </w:r>
    </w:p>
    <w:p w14:paraId="43C5F299" w14:textId="157BC8FD" w:rsidR="00647139" w:rsidRDefault="00647139" w:rsidP="00660A11">
      <w:pPr>
        <w:pStyle w:val="NumList1"/>
        <w:numPr>
          <w:ilvl w:val="0"/>
          <w:numId w:val="32"/>
        </w:numPr>
      </w:pPr>
      <w:r>
        <w:t xml:space="preserve">Co-60: 110 curies (4.07 </w:t>
      </w:r>
      <w:proofErr w:type="spellStart"/>
      <w:r>
        <w:t>TBq</w:t>
      </w:r>
      <w:proofErr w:type="spellEnd"/>
      <w:r>
        <w:t xml:space="preserve">) for the Model No. </w:t>
      </w:r>
      <w:r w:rsidR="00887ABD">
        <w:t>Sentry</w:t>
      </w:r>
      <w:r>
        <w:t xml:space="preserve"> 110 package.</w:t>
      </w:r>
    </w:p>
    <w:p w14:paraId="1BF8ADD4" w14:textId="4AE0C19D" w:rsidR="00647139" w:rsidRDefault="00647139" w:rsidP="00660A11">
      <w:pPr>
        <w:pStyle w:val="NumList1"/>
        <w:numPr>
          <w:ilvl w:val="0"/>
          <w:numId w:val="32"/>
        </w:numPr>
      </w:pPr>
      <w:r>
        <w:t xml:space="preserve">Co-60: 330 curies (12.2 </w:t>
      </w:r>
      <w:proofErr w:type="spellStart"/>
      <w:r>
        <w:t>TBq</w:t>
      </w:r>
      <w:proofErr w:type="spellEnd"/>
      <w:r>
        <w:t xml:space="preserve">) for the Model Nos. </w:t>
      </w:r>
      <w:r w:rsidR="00887ABD">
        <w:t>Sentry</w:t>
      </w:r>
      <w:r>
        <w:t xml:space="preserve"> 330 and 867 packages.</w:t>
      </w:r>
    </w:p>
    <w:p w14:paraId="2E31541E" w14:textId="3A714444" w:rsidR="00647139" w:rsidRDefault="00647139" w:rsidP="00647139">
      <w:pPr>
        <w:pStyle w:val="NumList1"/>
      </w:pPr>
      <w:r>
        <w:t xml:space="preserve">Maximum </w:t>
      </w:r>
      <w:r w:rsidR="00DE5B0E">
        <w:t>mass</w:t>
      </w:r>
      <w:r>
        <w:t xml:space="preserve"> of contents: </w:t>
      </w:r>
    </w:p>
    <w:p w14:paraId="3574BBEB" w14:textId="1896EC25" w:rsidR="00647139" w:rsidRDefault="00647139" w:rsidP="00DE5B0E">
      <w:pPr>
        <w:pStyle w:val="NumList1"/>
        <w:numPr>
          <w:ilvl w:val="0"/>
          <w:numId w:val="31"/>
        </w:numPr>
      </w:pPr>
      <w:r>
        <w:t xml:space="preserve">40g for the Model Nos. </w:t>
      </w:r>
      <w:r w:rsidR="00887ABD">
        <w:t>Sentry</w:t>
      </w:r>
      <w:r>
        <w:t xml:space="preserve"> 110 and 330 packages.</w:t>
      </w:r>
    </w:p>
    <w:p w14:paraId="40539D18" w14:textId="2EEE0A30" w:rsidR="00DE5B0E" w:rsidRDefault="00647139" w:rsidP="00DE5B0E">
      <w:pPr>
        <w:pStyle w:val="NumList1"/>
        <w:numPr>
          <w:ilvl w:val="0"/>
          <w:numId w:val="31"/>
        </w:numPr>
      </w:pPr>
      <w:r>
        <w:t>80</w:t>
      </w:r>
      <w:r w:rsidR="00DE5B0E">
        <w:t xml:space="preserve">g </w:t>
      </w:r>
      <w:r>
        <w:t xml:space="preserve">for the Model No. </w:t>
      </w:r>
      <w:r w:rsidR="00887ABD">
        <w:t>Sentry</w:t>
      </w:r>
      <w:r>
        <w:t xml:space="preserve"> 867 package</w:t>
      </w:r>
      <w:r w:rsidR="00DE5B0E">
        <w:t>.</w:t>
      </w:r>
    </w:p>
    <w:p w14:paraId="58863A95" w14:textId="300566FB" w:rsidR="00E733A9" w:rsidRPr="00A8294E" w:rsidRDefault="00E733A9" w:rsidP="00647139">
      <w:pPr>
        <w:pStyle w:val="NumList1"/>
      </w:pPr>
      <w:r w:rsidRPr="00AF3ACC">
        <w:t xml:space="preserve">The full details of the package design are documented in the </w:t>
      </w:r>
      <w:r w:rsidR="00966CB9" w:rsidRPr="00AF3ACC">
        <w:t xml:space="preserve">Safety Analysis Report (SAR, ref. </w:t>
      </w:r>
      <w:sdt>
        <w:sdtPr>
          <w:id w:val="1482419603"/>
          <w:citation/>
        </w:sdtPr>
        <w:sdtEndPr/>
        <w:sdtContent>
          <w:r w:rsidR="00966CB9" w:rsidRPr="008D4D9F">
            <w:fldChar w:fldCharType="begin"/>
          </w:r>
          <w:r w:rsidR="00AE1C75" w:rsidRPr="008D4D9F">
            <w:instrText xml:space="preserve">CITATION QSAsar \l 2057 </w:instrText>
          </w:r>
          <w:r w:rsidR="00966CB9" w:rsidRPr="008D4D9F">
            <w:fldChar w:fldCharType="separate"/>
          </w:r>
          <w:r w:rsidR="009C22A5" w:rsidRPr="009C22A5">
            <w:rPr>
              <w:noProof/>
            </w:rPr>
            <w:t>[3]</w:t>
          </w:r>
          <w:r w:rsidR="00966CB9" w:rsidRPr="008D4D9F">
            <w:fldChar w:fldCharType="end"/>
          </w:r>
        </w:sdtContent>
      </w:sdt>
      <w:r w:rsidR="00966CB9" w:rsidRPr="008D4D9F">
        <w:t>) submitted in support of the application.</w:t>
      </w:r>
      <w:r w:rsidR="00891478" w:rsidRPr="008D4D9F">
        <w:t xml:space="preserve"> </w:t>
      </w:r>
      <w:r w:rsidR="00891478" w:rsidRPr="0095699D">
        <w:t xml:space="preserve">Additionally, a Transposition Note (TN, ref. </w:t>
      </w:r>
      <w:sdt>
        <w:sdtPr>
          <w:id w:val="1010340535"/>
          <w:citation/>
        </w:sdtPr>
        <w:sdtEndPr/>
        <w:sdtContent>
          <w:r w:rsidR="0087760F" w:rsidRPr="00A8294E">
            <w:fldChar w:fldCharType="begin"/>
          </w:r>
          <w:r w:rsidR="0087760F" w:rsidRPr="00A8294E">
            <w:instrText xml:space="preserve"> CITATION TNsentry \l 2057 </w:instrText>
          </w:r>
          <w:r w:rsidR="0087760F" w:rsidRPr="00A8294E">
            <w:fldChar w:fldCharType="separate"/>
          </w:r>
          <w:r w:rsidR="009C22A5" w:rsidRPr="009C22A5">
            <w:rPr>
              <w:noProof/>
            </w:rPr>
            <w:t>[4]</w:t>
          </w:r>
          <w:r w:rsidR="0087760F" w:rsidRPr="00A8294E">
            <w:fldChar w:fldCharType="end"/>
          </w:r>
        </w:sdtContent>
      </w:sdt>
      <w:r w:rsidR="00891478" w:rsidRPr="00A8294E">
        <w:t xml:space="preserve">) has been submitted that provides a </w:t>
      </w:r>
      <w:r w:rsidR="0087760F" w:rsidRPr="00A8294E">
        <w:t>route map</w:t>
      </w:r>
      <w:r w:rsidR="00891478" w:rsidRPr="00A8294E">
        <w:t xml:space="preserve"> between t</w:t>
      </w:r>
      <w:r w:rsidR="0087760F" w:rsidRPr="00A8294E">
        <w:t>he relevant ADR requirements and the section of the SAR where these are addressed.</w:t>
      </w:r>
    </w:p>
    <w:p w14:paraId="14D6F7C1" w14:textId="77777777" w:rsidR="006718CE" w:rsidRPr="009B0BA0" w:rsidRDefault="006718CE" w:rsidP="006718CE">
      <w:pPr>
        <w:pStyle w:val="Heading2"/>
      </w:pPr>
      <w:bookmarkStart w:id="8" w:name="_Toc214440450"/>
      <w:r w:rsidRPr="009B0BA0">
        <w:t>Validation history</w:t>
      </w:r>
      <w:bookmarkEnd w:id="8"/>
    </w:p>
    <w:p w14:paraId="15EB5BA4" w14:textId="4E569233" w:rsidR="006718CE" w:rsidRPr="00BC527A" w:rsidRDefault="00905342" w:rsidP="006718CE">
      <w:pPr>
        <w:pStyle w:val="NumList1"/>
      </w:pPr>
      <w:r w:rsidRPr="00157FEB">
        <w:t xml:space="preserve">We have validated </w:t>
      </w:r>
      <w:r w:rsidR="000F55C3" w:rsidRPr="00157FEB">
        <w:t xml:space="preserve">all </w:t>
      </w:r>
      <w:r w:rsidRPr="00157FEB">
        <w:t>previous</w:t>
      </w:r>
      <w:r w:rsidR="006718CE" w:rsidRPr="00157FEB">
        <w:t xml:space="preserve"> </w:t>
      </w:r>
      <w:r w:rsidR="003C3BB0" w:rsidRPr="00157FEB">
        <w:t xml:space="preserve">US </w:t>
      </w:r>
      <w:r w:rsidR="009A7EE9" w:rsidRPr="00157FEB">
        <w:t>D</w:t>
      </w:r>
      <w:r w:rsidR="00D47CC3" w:rsidRPr="00157FEB">
        <w:t>o</w:t>
      </w:r>
      <w:r w:rsidR="009A7EE9" w:rsidRPr="00157FEB">
        <w:t>T</w:t>
      </w:r>
      <w:r w:rsidR="00CB2790" w:rsidRPr="00157FEB">
        <w:t xml:space="preserve"> </w:t>
      </w:r>
      <w:r w:rsidR="00D47CC3" w:rsidRPr="00157FEB">
        <w:t>approvals</w:t>
      </w:r>
      <w:r w:rsidR="006718CE" w:rsidRPr="00157FEB">
        <w:t xml:space="preserve"> for this package</w:t>
      </w:r>
      <w:r w:rsidR="00D47CC3" w:rsidRPr="00157FEB">
        <w:t xml:space="preserve"> </w:t>
      </w:r>
      <w:r w:rsidR="004A6E18" w:rsidRPr="00157FEB">
        <w:t>except for</w:t>
      </w:r>
      <w:r w:rsidR="00E428E5" w:rsidRPr="00157FEB">
        <w:t xml:space="preserve"> Revision 7. </w:t>
      </w:r>
      <w:r w:rsidR="00011FC3" w:rsidRPr="00BC527A">
        <w:t xml:space="preserve">QSA submitted </w:t>
      </w:r>
      <w:r w:rsidR="00D06923">
        <w:t xml:space="preserve">USA/9357/B(U), </w:t>
      </w:r>
      <w:r w:rsidR="00E428E5" w:rsidRPr="00BC527A">
        <w:t xml:space="preserve">Revision 7 </w:t>
      </w:r>
      <w:r w:rsidR="00011FC3" w:rsidRPr="00BC527A">
        <w:t xml:space="preserve">to ONR </w:t>
      </w:r>
      <w:r w:rsidR="00E428E5" w:rsidRPr="00BC527A">
        <w:t xml:space="preserve">for validation </w:t>
      </w:r>
      <w:r w:rsidR="00011FC3" w:rsidRPr="00BC527A">
        <w:t>in February 2025</w:t>
      </w:r>
      <w:r w:rsidR="00E428E5" w:rsidRPr="00BC527A">
        <w:t xml:space="preserve"> but superseded </w:t>
      </w:r>
      <w:r w:rsidR="00011FC3" w:rsidRPr="00BC527A">
        <w:t>this application with Revision 8</w:t>
      </w:r>
      <w:r w:rsidR="00E428E5" w:rsidRPr="00BC527A">
        <w:t xml:space="preserve"> </w:t>
      </w:r>
      <w:r w:rsidR="00B36DB2" w:rsidRPr="00BC527A">
        <w:t xml:space="preserve">in May 2025 </w:t>
      </w:r>
      <w:r w:rsidR="00B66F79" w:rsidRPr="00BC527A">
        <w:t xml:space="preserve">before </w:t>
      </w:r>
      <w:r w:rsidR="00897BAF" w:rsidRPr="00BC527A">
        <w:t>ONR assessment of Revision 7 had commenced</w:t>
      </w:r>
      <w:r w:rsidR="006718CE" w:rsidRPr="00BC527A">
        <w:t>.</w:t>
      </w:r>
    </w:p>
    <w:p w14:paraId="4A4B131A" w14:textId="7C60D921" w:rsidR="0038766B" w:rsidRPr="003B30CB" w:rsidRDefault="00385E75" w:rsidP="00410423">
      <w:pPr>
        <w:pStyle w:val="Heading1"/>
      </w:pPr>
      <w:bookmarkStart w:id="9" w:name="_Toc214440451"/>
      <w:r w:rsidRPr="003B30CB">
        <w:lastRenderedPageBreak/>
        <w:t>Assessment and inspection work carried out by ONR in consideration of this request</w:t>
      </w:r>
      <w:bookmarkEnd w:id="9"/>
    </w:p>
    <w:p w14:paraId="36C9D435" w14:textId="5498B4B0" w:rsidR="00216D36" w:rsidRPr="00644E2D" w:rsidRDefault="00090EF1" w:rsidP="002B70C2">
      <w:pPr>
        <w:pStyle w:val="Heading2"/>
        <w:rPr>
          <w:lang w:eastAsia="en-GB"/>
        </w:rPr>
      </w:pPr>
      <w:bookmarkStart w:id="10" w:name="_Toc214440452"/>
      <w:r w:rsidRPr="00644E2D">
        <w:rPr>
          <w:lang w:eastAsia="en-GB"/>
        </w:rPr>
        <w:t xml:space="preserve">Assessment </w:t>
      </w:r>
      <w:r w:rsidR="00DC7857" w:rsidRPr="00644E2D">
        <w:rPr>
          <w:lang w:eastAsia="en-GB"/>
        </w:rPr>
        <w:t>strategy and scope</w:t>
      </w:r>
      <w:bookmarkEnd w:id="10"/>
    </w:p>
    <w:p w14:paraId="0782593F" w14:textId="577E7325" w:rsidR="001D7CE9" w:rsidRPr="00F1456B" w:rsidRDefault="001D7CE9" w:rsidP="001D7CE9">
      <w:pPr>
        <w:pStyle w:val="NumList1"/>
        <w:rPr>
          <w:rFonts w:ascii="Times New Roman" w:hAnsi="Times New Roman"/>
          <w:lang w:eastAsia="en-GB"/>
        </w:rPr>
      </w:pPr>
      <w:r w:rsidRPr="00C71B63">
        <w:t xml:space="preserve">In accordance with </w:t>
      </w:r>
      <w:r w:rsidR="00046229" w:rsidRPr="00C71B63">
        <w:t>our</w:t>
      </w:r>
      <w:r w:rsidR="00AC25B8" w:rsidRPr="00C71B63">
        <w:t xml:space="preserve"> </w:t>
      </w:r>
      <w:r w:rsidRPr="00C71B63">
        <w:t xml:space="preserve">regulatory </w:t>
      </w:r>
      <w:proofErr w:type="spellStart"/>
      <w:r w:rsidRPr="00C71B63">
        <w:t>permissioning</w:t>
      </w:r>
      <w:proofErr w:type="spellEnd"/>
      <w:r w:rsidRPr="00C71B63">
        <w:t xml:space="preserve"> strategy</w:t>
      </w:r>
      <w:r w:rsidR="00696E03" w:rsidRPr="00C71B63">
        <w:t xml:space="preserve"> </w:t>
      </w:r>
      <w:r w:rsidR="004400A3" w:rsidRPr="00C71B63">
        <w:t>(</w:t>
      </w:r>
      <w:r w:rsidR="005B4F18" w:rsidRPr="00C71B63">
        <w:t>PR-01943</w:t>
      </w:r>
      <w:r w:rsidR="004400A3" w:rsidRPr="00C71B63">
        <w:t>)</w:t>
      </w:r>
      <w:r w:rsidR="00AC25B8" w:rsidRPr="00C71B63">
        <w:t>,</w:t>
      </w:r>
      <w:r w:rsidRPr="00C71B63">
        <w:t xml:space="preserve"> </w:t>
      </w:r>
      <w:r w:rsidR="00046229" w:rsidRPr="00C71B63">
        <w:t>we</w:t>
      </w:r>
      <w:r w:rsidRPr="00C71B63">
        <w:t xml:space="preserve"> ha</w:t>
      </w:r>
      <w:r w:rsidR="00046229" w:rsidRPr="00C71B63">
        <w:t>ve</w:t>
      </w:r>
      <w:r w:rsidRPr="00C71B63">
        <w:t xml:space="preserve"> carried out an assessment of QSA application for ADR validation of </w:t>
      </w:r>
      <w:r w:rsidR="00E25B42" w:rsidRPr="00C71B63">
        <w:t>its</w:t>
      </w:r>
      <w:r w:rsidRPr="00C71B63">
        <w:t xml:space="preserve"> </w:t>
      </w:r>
      <w:r w:rsidR="00E84090">
        <w:t>Sentry</w:t>
      </w:r>
      <w:r w:rsidR="000E0B49" w:rsidRPr="00C71B63">
        <w:t xml:space="preserve"> Models 110, 330 and 867</w:t>
      </w:r>
      <w:r w:rsidR="00765117" w:rsidRPr="00C71B63">
        <w:t xml:space="preserve"> package designs</w:t>
      </w:r>
      <w:r w:rsidR="009A1BFE" w:rsidRPr="00C71B63">
        <w:t>.</w:t>
      </w:r>
      <w:r w:rsidRPr="00C71B63">
        <w:t xml:space="preserve"> </w:t>
      </w:r>
      <w:r w:rsidRPr="0058518E">
        <w:t xml:space="preserve">This has </w:t>
      </w:r>
      <w:r w:rsidR="00995E0F" w:rsidRPr="0058518E">
        <w:t xml:space="preserve">taken due cognisance of </w:t>
      </w:r>
      <w:r w:rsidRPr="0058518E">
        <w:t>‘</w:t>
      </w:r>
      <w:r w:rsidR="005422D4" w:rsidRPr="0058518E">
        <w:t>Guidance for Applications for UK Competent Authority Approval</w:t>
      </w:r>
      <w:r w:rsidR="006C3399" w:rsidRPr="0058518E">
        <w:t>’</w:t>
      </w:r>
      <w:r w:rsidR="005422D4" w:rsidRPr="0058518E">
        <w:t xml:space="preserve">, TRA-PER-GD-014 and </w:t>
      </w:r>
      <w:r w:rsidR="00397362" w:rsidRPr="0058518E">
        <w:t>‘ONR Guidance</w:t>
      </w:r>
      <w:r w:rsidR="00B06803" w:rsidRPr="0058518E">
        <w:t xml:space="preserve"> Document, Transport </w:t>
      </w:r>
      <w:proofErr w:type="spellStart"/>
      <w:r w:rsidR="00B06803" w:rsidRPr="0058518E">
        <w:t>Permissioning</w:t>
      </w:r>
      <w:proofErr w:type="spellEnd"/>
      <w:r w:rsidR="00B06803" w:rsidRPr="0058518E">
        <w:t>’ ONR-TCA-GD-001</w:t>
      </w:r>
      <w:r w:rsidR="004303CB" w:rsidRPr="0058518E">
        <w:t xml:space="preserve">. </w:t>
      </w:r>
      <w:r w:rsidR="004303CB" w:rsidRPr="00F1456B">
        <w:t xml:space="preserve">Assessment of the application </w:t>
      </w:r>
      <w:r w:rsidR="00DB1C63" w:rsidRPr="00F1456B">
        <w:t>has focussed on the following matters:</w:t>
      </w:r>
    </w:p>
    <w:p w14:paraId="771DA386" w14:textId="29142756" w:rsidR="005C7F87" w:rsidRPr="0007716B" w:rsidRDefault="001A6B49" w:rsidP="00FC1CEB">
      <w:pPr>
        <w:pStyle w:val="Bulletlist1"/>
        <w:rPr>
          <w:szCs w:val="24"/>
          <w:lang w:eastAsia="en-GB"/>
        </w:rPr>
      </w:pPr>
      <w:r w:rsidRPr="0007716B">
        <w:rPr>
          <w:bdr w:val="none" w:sz="0" w:space="0" w:color="auto" w:frame="1"/>
        </w:rPr>
        <w:t xml:space="preserve">A review of the </w:t>
      </w:r>
      <w:r w:rsidR="005F3DC3" w:rsidRPr="0007716B">
        <w:rPr>
          <w:bdr w:val="none" w:sz="0" w:space="0" w:color="auto" w:frame="1"/>
        </w:rPr>
        <w:t xml:space="preserve">US </w:t>
      </w:r>
      <w:r w:rsidR="005C7F87" w:rsidRPr="0007716B">
        <w:rPr>
          <w:bdr w:val="none" w:sz="0" w:space="0" w:color="auto" w:frame="1"/>
        </w:rPr>
        <w:t>D</w:t>
      </w:r>
      <w:r w:rsidR="005F3DC3" w:rsidRPr="0007716B">
        <w:rPr>
          <w:bdr w:val="none" w:sz="0" w:space="0" w:color="auto" w:frame="1"/>
        </w:rPr>
        <w:t>o</w:t>
      </w:r>
      <w:r w:rsidR="005C7F87" w:rsidRPr="0007716B">
        <w:rPr>
          <w:bdr w:val="none" w:sz="0" w:space="0" w:color="auto" w:frame="1"/>
        </w:rPr>
        <w:t>T certification USA/</w:t>
      </w:r>
      <w:r w:rsidR="00064FA9" w:rsidRPr="0007716B">
        <w:rPr>
          <w:bdr w:val="none" w:sz="0" w:space="0" w:color="auto" w:frame="1"/>
        </w:rPr>
        <w:t>9357</w:t>
      </w:r>
      <w:r w:rsidR="005C7F87" w:rsidRPr="0007716B">
        <w:rPr>
          <w:bdr w:val="none" w:sz="0" w:space="0" w:color="auto" w:frame="1"/>
        </w:rPr>
        <w:t>/</w:t>
      </w:r>
      <w:r w:rsidR="00E84090">
        <w:rPr>
          <w:bdr w:val="none" w:sz="0" w:space="0" w:color="auto" w:frame="1"/>
        </w:rPr>
        <w:t>B(U), R</w:t>
      </w:r>
      <w:r w:rsidR="005C7F87" w:rsidRPr="0007716B">
        <w:rPr>
          <w:bdr w:val="none" w:sz="0" w:space="0" w:color="auto" w:frame="1"/>
        </w:rPr>
        <w:t xml:space="preserve">evision </w:t>
      </w:r>
      <w:r w:rsidR="00E340EE" w:rsidRPr="0007716B">
        <w:rPr>
          <w:bdr w:val="none" w:sz="0" w:space="0" w:color="auto" w:frame="1"/>
        </w:rPr>
        <w:t>8</w:t>
      </w:r>
      <w:r w:rsidRPr="0007716B">
        <w:rPr>
          <w:bdr w:val="none" w:sz="0" w:space="0" w:color="auto" w:frame="1"/>
        </w:rPr>
        <w:t xml:space="preserve"> to confirm adequacy for validation and alignment with ADR requirements</w:t>
      </w:r>
      <w:r w:rsidR="005C7F87" w:rsidRPr="0007716B">
        <w:rPr>
          <w:bdr w:val="none" w:sz="0" w:space="0" w:color="auto" w:frame="1"/>
        </w:rPr>
        <w:t>.</w:t>
      </w:r>
    </w:p>
    <w:p w14:paraId="47174151" w14:textId="1676D130" w:rsidR="005C7F87" w:rsidRPr="00455C13" w:rsidRDefault="00CB7381" w:rsidP="00FC1CEB">
      <w:pPr>
        <w:pStyle w:val="Bulletlist1"/>
      </w:pPr>
      <w:r w:rsidRPr="00455C13">
        <w:rPr>
          <w:bdr w:val="none" w:sz="0" w:space="0" w:color="auto" w:frame="1"/>
        </w:rPr>
        <w:t>A c</w:t>
      </w:r>
      <w:r w:rsidR="005C7F87" w:rsidRPr="00455C13">
        <w:rPr>
          <w:bdr w:val="none" w:sz="0" w:space="0" w:color="auto" w:frame="1"/>
        </w:rPr>
        <w:t>ompleteness check o</w:t>
      </w:r>
      <w:r w:rsidR="00201CFA" w:rsidRPr="00455C13">
        <w:rPr>
          <w:bdr w:val="none" w:sz="0" w:space="0" w:color="auto" w:frame="1"/>
        </w:rPr>
        <w:t>f</w:t>
      </w:r>
      <w:r w:rsidR="005C7F87" w:rsidRPr="00455C13">
        <w:rPr>
          <w:bdr w:val="none" w:sz="0" w:space="0" w:color="auto" w:frame="1"/>
        </w:rPr>
        <w:t xml:space="preserve"> the Transposition Note, to confirm the SAR paragraphs listed therein correspond to the required ADR paragraphs.</w:t>
      </w:r>
    </w:p>
    <w:p w14:paraId="2192EA11" w14:textId="77E4F953" w:rsidR="001D7CE9" w:rsidRPr="002B5C27" w:rsidRDefault="00130C3A" w:rsidP="001D7CE9">
      <w:pPr>
        <w:pStyle w:val="NumList1"/>
        <w:rPr>
          <w:rFonts w:asciiTheme="majorHAnsi" w:hAnsiTheme="majorHAnsi" w:cstheme="majorHAnsi"/>
        </w:rPr>
      </w:pPr>
      <w:r w:rsidRPr="002B5C27">
        <w:rPr>
          <w:rFonts w:asciiTheme="majorHAnsi" w:hAnsiTheme="majorHAnsi" w:cstheme="majorHAnsi"/>
        </w:rPr>
        <w:t>N</w:t>
      </w:r>
      <w:r w:rsidR="001D7CE9" w:rsidRPr="002B5C27">
        <w:rPr>
          <w:rFonts w:asciiTheme="majorHAnsi" w:hAnsiTheme="majorHAnsi" w:cstheme="majorHAnsi"/>
        </w:rPr>
        <w:t xml:space="preserve">o inspection work </w:t>
      </w:r>
      <w:r w:rsidR="006E75B1" w:rsidRPr="002B5C27">
        <w:rPr>
          <w:rFonts w:asciiTheme="majorHAnsi" w:hAnsiTheme="majorHAnsi" w:cstheme="majorHAnsi"/>
        </w:rPr>
        <w:t>was</w:t>
      </w:r>
      <w:r w:rsidR="001D7CE9" w:rsidRPr="002B5C27">
        <w:rPr>
          <w:rFonts w:asciiTheme="majorHAnsi" w:hAnsiTheme="majorHAnsi" w:cstheme="majorHAnsi"/>
        </w:rPr>
        <w:t xml:space="preserve"> required</w:t>
      </w:r>
      <w:r w:rsidR="00455858" w:rsidRPr="002B5C27">
        <w:rPr>
          <w:rFonts w:asciiTheme="majorHAnsi" w:hAnsiTheme="majorHAnsi" w:cstheme="majorHAnsi"/>
        </w:rPr>
        <w:t xml:space="preserve"> as part of this validation</w:t>
      </w:r>
      <w:r w:rsidR="001D7CE9" w:rsidRPr="002B5C27">
        <w:rPr>
          <w:rFonts w:asciiTheme="majorHAnsi" w:hAnsiTheme="majorHAnsi" w:cstheme="majorHAnsi"/>
        </w:rPr>
        <w:t>.</w:t>
      </w:r>
    </w:p>
    <w:p w14:paraId="3A4897AB" w14:textId="77777777" w:rsidR="004707CB" w:rsidRPr="002B5C27" w:rsidRDefault="004707CB" w:rsidP="004707CB">
      <w:pPr>
        <w:pStyle w:val="Heading2"/>
      </w:pPr>
      <w:bookmarkStart w:id="11" w:name="_Toc214440453"/>
      <w:r w:rsidRPr="002B5C27">
        <w:t>Assessment</w:t>
      </w:r>
      <w:bookmarkEnd w:id="11"/>
    </w:p>
    <w:p w14:paraId="018E5880" w14:textId="08615B7C" w:rsidR="00B843BB" w:rsidRPr="005337DF" w:rsidRDefault="009E2F6E" w:rsidP="009E2F6E">
      <w:pPr>
        <w:pStyle w:val="NumList1"/>
      </w:pPr>
      <w:r w:rsidRPr="00D00D6D">
        <w:t>A detailed not</w:t>
      </w:r>
      <w:r w:rsidR="00F94310" w:rsidRPr="00D00D6D">
        <w:t xml:space="preserve">e of our assessment was produced in support </w:t>
      </w:r>
      <w:r w:rsidR="00472D6D" w:rsidRPr="00D00D6D">
        <w:t>of the following key point</w:t>
      </w:r>
      <w:r w:rsidR="007160D7" w:rsidRPr="00D00D6D">
        <w:t xml:space="preserve">s (ref. </w:t>
      </w:r>
      <w:sdt>
        <w:sdtPr>
          <w:id w:val="-997416591"/>
          <w:citation/>
        </w:sdtPr>
        <w:sdtEndPr/>
        <w:sdtContent>
          <w:r w:rsidR="00945512" w:rsidRPr="005337DF">
            <w:fldChar w:fldCharType="begin"/>
          </w:r>
          <w:r w:rsidR="00961414">
            <w:instrText xml:space="preserve">CITATION ONRnotes \l 2057 </w:instrText>
          </w:r>
          <w:r w:rsidR="00945512" w:rsidRPr="005337DF">
            <w:fldChar w:fldCharType="separate"/>
          </w:r>
          <w:r w:rsidR="009C22A5" w:rsidRPr="009C22A5">
            <w:rPr>
              <w:noProof/>
            </w:rPr>
            <w:t>[5]</w:t>
          </w:r>
          <w:r w:rsidR="00945512" w:rsidRPr="005337DF">
            <w:fldChar w:fldCharType="end"/>
          </w:r>
        </w:sdtContent>
      </w:sdt>
      <w:r w:rsidR="007160D7" w:rsidRPr="005337DF">
        <w:t>).</w:t>
      </w:r>
    </w:p>
    <w:p w14:paraId="42513666" w14:textId="3560F906" w:rsidR="000E14EC" w:rsidRPr="00A07C43" w:rsidRDefault="00C722CB" w:rsidP="00FF4F1D">
      <w:pPr>
        <w:pStyle w:val="Heading2"/>
      </w:pPr>
      <w:bookmarkStart w:id="12" w:name="_Toc214440454"/>
      <w:r w:rsidRPr="00A07C43">
        <w:t xml:space="preserve">Review of </w:t>
      </w:r>
      <w:r w:rsidR="00F82F80" w:rsidRPr="00A07C43">
        <w:t>US DoT Certification</w:t>
      </w:r>
      <w:bookmarkEnd w:id="12"/>
    </w:p>
    <w:p w14:paraId="3E7CB568" w14:textId="7957720F" w:rsidR="00F82F80" w:rsidRPr="002C4ADA" w:rsidRDefault="00B843BB" w:rsidP="000E14EC">
      <w:pPr>
        <w:pStyle w:val="NumList1"/>
        <w:rPr>
          <w:rFonts w:asciiTheme="majorHAnsi" w:hAnsiTheme="majorHAnsi" w:cstheme="majorHAnsi"/>
        </w:rPr>
      </w:pPr>
      <w:r w:rsidRPr="007F6329">
        <w:rPr>
          <w:rFonts w:asciiTheme="majorHAnsi" w:hAnsiTheme="majorHAnsi" w:cstheme="majorHAnsi"/>
        </w:rPr>
        <w:t xml:space="preserve">The US CA is identified as the US DoT with their certificate setting out general and specific conditions for the package.  </w:t>
      </w:r>
      <w:r w:rsidRPr="002C4ADA">
        <w:rPr>
          <w:rFonts w:asciiTheme="majorHAnsi" w:hAnsiTheme="majorHAnsi" w:cstheme="majorHAnsi"/>
        </w:rPr>
        <w:t xml:space="preserve">The </w:t>
      </w:r>
      <w:r w:rsidR="00B7341D" w:rsidRPr="002C4ADA">
        <w:rPr>
          <w:rFonts w:asciiTheme="majorHAnsi" w:hAnsiTheme="majorHAnsi" w:cstheme="majorHAnsi"/>
        </w:rPr>
        <w:t xml:space="preserve">US </w:t>
      </w:r>
      <w:r w:rsidRPr="002C4ADA">
        <w:rPr>
          <w:rFonts w:asciiTheme="majorHAnsi" w:hAnsiTheme="majorHAnsi" w:cstheme="majorHAnsi"/>
        </w:rPr>
        <w:t xml:space="preserve">DoT document references the </w:t>
      </w:r>
      <w:r w:rsidR="00B7341D" w:rsidRPr="002C4ADA">
        <w:rPr>
          <w:rFonts w:asciiTheme="majorHAnsi" w:hAnsiTheme="majorHAnsi" w:cstheme="majorHAnsi"/>
        </w:rPr>
        <w:t xml:space="preserve">US </w:t>
      </w:r>
      <w:r w:rsidRPr="002C4ADA">
        <w:rPr>
          <w:rFonts w:asciiTheme="majorHAnsi" w:hAnsiTheme="majorHAnsi" w:cstheme="majorHAnsi"/>
        </w:rPr>
        <w:t>N</w:t>
      </w:r>
      <w:r w:rsidR="00BB0F4B" w:rsidRPr="002C4ADA">
        <w:rPr>
          <w:rFonts w:asciiTheme="majorHAnsi" w:hAnsiTheme="majorHAnsi" w:cstheme="majorHAnsi"/>
        </w:rPr>
        <w:t>uclear Regulatory Commission (NRC) certificate of compliance</w:t>
      </w:r>
      <w:r w:rsidRPr="002C4ADA">
        <w:rPr>
          <w:rFonts w:asciiTheme="majorHAnsi" w:hAnsiTheme="majorHAnsi" w:cstheme="majorHAnsi"/>
        </w:rPr>
        <w:t xml:space="preserve"> </w:t>
      </w:r>
      <w:r w:rsidR="00BB0F4B" w:rsidRPr="002C4ADA">
        <w:rPr>
          <w:rFonts w:asciiTheme="majorHAnsi" w:hAnsiTheme="majorHAnsi" w:cstheme="majorHAnsi"/>
        </w:rPr>
        <w:t>(</w:t>
      </w:r>
      <w:r w:rsidRPr="002C4ADA">
        <w:rPr>
          <w:rFonts w:asciiTheme="majorHAnsi" w:hAnsiTheme="majorHAnsi" w:cstheme="majorHAnsi"/>
        </w:rPr>
        <w:t>CoC</w:t>
      </w:r>
      <w:r w:rsidR="00BB0F4B" w:rsidRPr="002C4ADA">
        <w:rPr>
          <w:rFonts w:asciiTheme="majorHAnsi" w:hAnsiTheme="majorHAnsi" w:cstheme="majorHAnsi"/>
        </w:rPr>
        <w:t>)</w:t>
      </w:r>
      <w:r w:rsidRPr="002C4ADA">
        <w:rPr>
          <w:rFonts w:asciiTheme="majorHAnsi" w:hAnsiTheme="majorHAnsi" w:cstheme="majorHAnsi"/>
        </w:rPr>
        <w:t xml:space="preserve"> </w:t>
      </w:r>
      <w:r w:rsidR="00C3776D" w:rsidRPr="002C4ADA">
        <w:rPr>
          <w:rFonts w:asciiTheme="majorHAnsi" w:hAnsiTheme="majorHAnsi" w:cstheme="majorHAnsi"/>
        </w:rPr>
        <w:t xml:space="preserve">(ref </w:t>
      </w:r>
      <w:sdt>
        <w:sdtPr>
          <w:rPr>
            <w:rFonts w:asciiTheme="majorHAnsi" w:hAnsiTheme="majorHAnsi" w:cstheme="majorHAnsi"/>
          </w:rPr>
          <w:id w:val="-724305044"/>
          <w:citation/>
        </w:sdtPr>
        <w:sdtEndPr/>
        <w:sdtContent>
          <w:r w:rsidR="00C3776D" w:rsidRPr="002C4ADA">
            <w:rPr>
              <w:rFonts w:asciiTheme="majorHAnsi" w:hAnsiTheme="majorHAnsi" w:cstheme="majorHAnsi"/>
            </w:rPr>
            <w:fldChar w:fldCharType="begin"/>
          </w:r>
          <w:r w:rsidR="00C3776D" w:rsidRPr="002C4ADA">
            <w:rPr>
              <w:rFonts w:asciiTheme="majorHAnsi" w:hAnsiTheme="majorHAnsi" w:cstheme="majorHAnsi"/>
            </w:rPr>
            <w:instrText xml:space="preserve"> CITATION NRCCoC \l 2057 </w:instrText>
          </w:r>
          <w:r w:rsidR="00C3776D" w:rsidRPr="002C4ADA">
            <w:rPr>
              <w:rFonts w:asciiTheme="majorHAnsi" w:hAnsiTheme="majorHAnsi" w:cstheme="majorHAnsi"/>
            </w:rPr>
            <w:fldChar w:fldCharType="separate"/>
          </w:r>
          <w:r w:rsidR="009C22A5" w:rsidRPr="009C22A5">
            <w:rPr>
              <w:rFonts w:asciiTheme="majorHAnsi" w:hAnsiTheme="majorHAnsi" w:cstheme="majorHAnsi"/>
              <w:noProof/>
            </w:rPr>
            <w:t>[6]</w:t>
          </w:r>
          <w:r w:rsidR="00C3776D" w:rsidRPr="002C4ADA">
            <w:rPr>
              <w:rFonts w:asciiTheme="majorHAnsi" w:hAnsiTheme="majorHAnsi" w:cstheme="majorHAnsi"/>
            </w:rPr>
            <w:fldChar w:fldCharType="end"/>
          </w:r>
        </w:sdtContent>
      </w:sdt>
      <w:r w:rsidR="00C3776D" w:rsidRPr="002C4ADA">
        <w:rPr>
          <w:rFonts w:asciiTheme="majorHAnsi" w:hAnsiTheme="majorHAnsi" w:cstheme="majorHAnsi"/>
        </w:rPr>
        <w:t xml:space="preserve">) </w:t>
      </w:r>
      <w:r w:rsidRPr="002C4ADA">
        <w:rPr>
          <w:rFonts w:asciiTheme="majorHAnsi" w:hAnsiTheme="majorHAnsi" w:cstheme="majorHAnsi"/>
        </w:rPr>
        <w:t>which details the package description</w:t>
      </w:r>
      <w:r w:rsidR="00357CD5" w:rsidRPr="002C4ADA">
        <w:rPr>
          <w:rFonts w:asciiTheme="majorHAnsi" w:hAnsiTheme="majorHAnsi" w:cstheme="majorHAnsi"/>
        </w:rPr>
        <w:t xml:space="preserve"> and</w:t>
      </w:r>
      <w:r w:rsidRPr="002C4ADA">
        <w:rPr>
          <w:rFonts w:asciiTheme="majorHAnsi" w:hAnsiTheme="majorHAnsi" w:cstheme="majorHAnsi"/>
        </w:rPr>
        <w:t xml:space="preserve"> radioactive materials permitted to be transported in the package.</w:t>
      </w:r>
    </w:p>
    <w:p w14:paraId="5A063236" w14:textId="0535E05E" w:rsidR="00ED513B" w:rsidRPr="00A25AAE" w:rsidRDefault="00ED513B" w:rsidP="000E14EC">
      <w:pPr>
        <w:pStyle w:val="NumList1"/>
        <w:rPr>
          <w:rFonts w:asciiTheme="majorHAnsi" w:hAnsiTheme="majorHAnsi" w:cstheme="majorHAnsi"/>
        </w:rPr>
      </w:pPr>
      <w:r w:rsidRPr="008525BF">
        <w:rPr>
          <w:rFonts w:asciiTheme="majorHAnsi" w:hAnsiTheme="majorHAnsi" w:cstheme="majorHAnsi"/>
        </w:rPr>
        <w:t xml:space="preserve">The </w:t>
      </w:r>
      <w:r w:rsidR="00626380" w:rsidRPr="008525BF">
        <w:rPr>
          <w:rFonts w:asciiTheme="majorHAnsi" w:hAnsiTheme="majorHAnsi" w:cstheme="majorHAnsi"/>
        </w:rPr>
        <w:t xml:space="preserve">US NRC provides a generic package content based on radionuclides and </w:t>
      </w:r>
      <w:r w:rsidR="00726560" w:rsidRPr="008525BF">
        <w:rPr>
          <w:rFonts w:asciiTheme="majorHAnsi" w:hAnsiTheme="majorHAnsi" w:cstheme="majorHAnsi"/>
        </w:rPr>
        <w:t xml:space="preserve">maximum activities. </w:t>
      </w:r>
      <w:r w:rsidR="00726560" w:rsidRPr="009D62C9">
        <w:rPr>
          <w:rFonts w:asciiTheme="majorHAnsi" w:hAnsiTheme="majorHAnsi" w:cstheme="majorHAnsi"/>
        </w:rPr>
        <w:t xml:space="preserve">Recent assessment of another </w:t>
      </w:r>
      <w:r w:rsidR="004A6692" w:rsidRPr="009D62C9">
        <w:rPr>
          <w:rFonts w:asciiTheme="majorHAnsi" w:hAnsiTheme="majorHAnsi" w:cstheme="majorHAnsi"/>
        </w:rPr>
        <w:t xml:space="preserve">QSA Global package design, the 880 series, and recent ONR regulatory intelligence has identified examples of </w:t>
      </w:r>
      <w:r w:rsidR="006143A5" w:rsidRPr="009D62C9">
        <w:rPr>
          <w:rFonts w:asciiTheme="majorHAnsi" w:hAnsiTheme="majorHAnsi" w:cstheme="majorHAnsi"/>
        </w:rPr>
        <w:t xml:space="preserve">GB package consignors and operators using third party sources that are not consistent with those identified in </w:t>
      </w:r>
      <w:r w:rsidR="00350C8D" w:rsidRPr="009D62C9">
        <w:rPr>
          <w:rFonts w:asciiTheme="majorHAnsi" w:hAnsiTheme="majorHAnsi" w:cstheme="majorHAnsi"/>
        </w:rPr>
        <w:t xml:space="preserve">the package </w:t>
      </w:r>
      <w:r w:rsidR="00CC6426">
        <w:rPr>
          <w:rFonts w:asciiTheme="majorHAnsi" w:hAnsiTheme="majorHAnsi" w:cstheme="majorHAnsi"/>
        </w:rPr>
        <w:t>operations and maintenance</w:t>
      </w:r>
      <w:r w:rsidR="00CC6426" w:rsidRPr="009D62C9">
        <w:rPr>
          <w:rFonts w:asciiTheme="majorHAnsi" w:hAnsiTheme="majorHAnsi" w:cstheme="majorHAnsi"/>
        </w:rPr>
        <w:t xml:space="preserve"> </w:t>
      </w:r>
      <w:r w:rsidR="00350C8D" w:rsidRPr="009D62C9">
        <w:rPr>
          <w:rFonts w:asciiTheme="majorHAnsi" w:hAnsiTheme="majorHAnsi" w:cstheme="majorHAnsi"/>
        </w:rPr>
        <w:t xml:space="preserve">manual. </w:t>
      </w:r>
      <w:r w:rsidR="00350C8D" w:rsidRPr="00A25AAE">
        <w:rPr>
          <w:rFonts w:asciiTheme="majorHAnsi" w:hAnsiTheme="majorHAnsi" w:cstheme="majorHAnsi"/>
        </w:rPr>
        <w:t xml:space="preserve">Consequently, rather than endorsing the US DoT approval we have produced a separate validation certificate that stipulates that the authorised content for the package is for the specific assemblies detailed in the QSA </w:t>
      </w:r>
      <w:r w:rsidR="0041567F" w:rsidRPr="00A25AAE">
        <w:rPr>
          <w:rFonts w:asciiTheme="majorHAnsi" w:hAnsiTheme="majorHAnsi" w:cstheme="majorHAnsi"/>
        </w:rPr>
        <w:t>operating manual (PR-01942).</w:t>
      </w:r>
    </w:p>
    <w:p w14:paraId="5A6B711F" w14:textId="10C3C17D" w:rsidR="0041567F" w:rsidRPr="00D464EB" w:rsidRDefault="00E66EBD" w:rsidP="000E14EC">
      <w:pPr>
        <w:pStyle w:val="NumList1"/>
        <w:rPr>
          <w:rFonts w:asciiTheme="majorHAnsi" w:hAnsiTheme="majorHAnsi" w:cstheme="majorHAnsi"/>
        </w:rPr>
      </w:pPr>
      <w:r w:rsidRPr="005748FB">
        <w:rPr>
          <w:rFonts w:asciiTheme="majorHAnsi" w:hAnsiTheme="majorHAnsi" w:cstheme="majorHAnsi"/>
        </w:rPr>
        <w:lastRenderedPageBreak/>
        <w:t xml:space="preserve">We have adopted the same approach for </w:t>
      </w:r>
      <w:r w:rsidR="002B7F8F" w:rsidRPr="005748FB">
        <w:rPr>
          <w:rFonts w:asciiTheme="majorHAnsi" w:hAnsiTheme="majorHAnsi" w:cstheme="majorHAnsi"/>
        </w:rPr>
        <w:t xml:space="preserve">the </w:t>
      </w:r>
      <w:r w:rsidR="00E84090">
        <w:rPr>
          <w:rFonts w:asciiTheme="majorHAnsi" w:hAnsiTheme="majorHAnsi" w:cstheme="majorHAnsi"/>
        </w:rPr>
        <w:t>Sentry</w:t>
      </w:r>
      <w:r w:rsidR="002B7F8F" w:rsidRPr="005748FB">
        <w:rPr>
          <w:rFonts w:asciiTheme="majorHAnsi" w:hAnsiTheme="majorHAnsi" w:cstheme="majorHAnsi"/>
        </w:rPr>
        <w:t xml:space="preserve"> models considered in this report and recommend that the approved content is limited to those assemblies detailed in </w:t>
      </w:r>
      <w:r w:rsidR="009677A1" w:rsidRPr="005748FB">
        <w:rPr>
          <w:rFonts w:asciiTheme="majorHAnsi" w:hAnsiTheme="majorHAnsi" w:cstheme="majorHAnsi"/>
        </w:rPr>
        <w:t xml:space="preserve">the relevant operating manuals (refs. </w:t>
      </w:r>
      <w:sdt>
        <w:sdtPr>
          <w:rPr>
            <w:rFonts w:asciiTheme="majorHAnsi" w:hAnsiTheme="majorHAnsi" w:cstheme="majorHAnsi"/>
          </w:rPr>
          <w:id w:val="-1801531819"/>
          <w:citation/>
        </w:sdtPr>
        <w:sdtEndPr/>
        <w:sdtContent>
          <w:r w:rsidR="00C210B7" w:rsidRPr="00D464EB">
            <w:rPr>
              <w:rFonts w:asciiTheme="majorHAnsi" w:hAnsiTheme="majorHAnsi" w:cstheme="majorHAnsi"/>
            </w:rPr>
            <w:fldChar w:fldCharType="begin"/>
          </w:r>
          <w:r w:rsidR="00C210B7" w:rsidRPr="00D464EB">
            <w:rPr>
              <w:rFonts w:asciiTheme="majorHAnsi" w:hAnsiTheme="majorHAnsi" w:cstheme="majorHAnsi"/>
            </w:rPr>
            <w:instrText xml:space="preserve"> CITATION SENman1 \l 2057 </w:instrText>
          </w:r>
          <w:r w:rsidR="00C210B7" w:rsidRPr="00D464EB">
            <w:rPr>
              <w:rFonts w:asciiTheme="majorHAnsi" w:hAnsiTheme="majorHAnsi" w:cstheme="majorHAnsi"/>
            </w:rPr>
            <w:fldChar w:fldCharType="separate"/>
          </w:r>
          <w:r w:rsidR="009C22A5" w:rsidRPr="009C22A5">
            <w:rPr>
              <w:rFonts w:asciiTheme="majorHAnsi" w:hAnsiTheme="majorHAnsi" w:cstheme="majorHAnsi"/>
              <w:noProof/>
            </w:rPr>
            <w:t>[7]</w:t>
          </w:r>
          <w:r w:rsidR="00C210B7" w:rsidRPr="00D464EB">
            <w:rPr>
              <w:rFonts w:asciiTheme="majorHAnsi" w:hAnsiTheme="majorHAnsi" w:cstheme="majorHAnsi"/>
            </w:rPr>
            <w:fldChar w:fldCharType="end"/>
          </w:r>
        </w:sdtContent>
      </w:sdt>
      <w:r w:rsidR="00C210B7" w:rsidRPr="00D464EB">
        <w:rPr>
          <w:rFonts w:asciiTheme="majorHAnsi" w:hAnsiTheme="majorHAnsi" w:cstheme="majorHAnsi"/>
        </w:rPr>
        <w:t xml:space="preserve"> </w:t>
      </w:r>
      <w:r w:rsidR="009677A1" w:rsidRPr="00D464EB">
        <w:rPr>
          <w:rFonts w:asciiTheme="majorHAnsi" w:hAnsiTheme="majorHAnsi" w:cstheme="majorHAnsi"/>
        </w:rPr>
        <w:t xml:space="preserve">and </w:t>
      </w:r>
      <w:sdt>
        <w:sdtPr>
          <w:rPr>
            <w:rFonts w:asciiTheme="majorHAnsi" w:hAnsiTheme="majorHAnsi" w:cstheme="majorHAnsi"/>
          </w:rPr>
          <w:id w:val="1249690480"/>
          <w:citation/>
        </w:sdtPr>
        <w:sdtEndPr/>
        <w:sdtContent>
          <w:r w:rsidR="00C210B7" w:rsidRPr="00D464EB">
            <w:rPr>
              <w:rFonts w:asciiTheme="majorHAnsi" w:hAnsiTheme="majorHAnsi" w:cstheme="majorHAnsi"/>
            </w:rPr>
            <w:fldChar w:fldCharType="begin"/>
          </w:r>
          <w:r w:rsidR="00C210B7" w:rsidRPr="00D464EB">
            <w:rPr>
              <w:rFonts w:asciiTheme="majorHAnsi" w:hAnsiTheme="majorHAnsi" w:cstheme="majorHAnsi"/>
            </w:rPr>
            <w:instrText xml:space="preserve"> CITATION SENman2 \l 2057 </w:instrText>
          </w:r>
          <w:r w:rsidR="00C210B7" w:rsidRPr="00D464EB">
            <w:rPr>
              <w:rFonts w:asciiTheme="majorHAnsi" w:hAnsiTheme="majorHAnsi" w:cstheme="majorHAnsi"/>
            </w:rPr>
            <w:fldChar w:fldCharType="separate"/>
          </w:r>
          <w:r w:rsidR="009C22A5" w:rsidRPr="009C22A5">
            <w:rPr>
              <w:rFonts w:asciiTheme="majorHAnsi" w:hAnsiTheme="majorHAnsi" w:cstheme="majorHAnsi"/>
              <w:noProof/>
            </w:rPr>
            <w:t>[8]</w:t>
          </w:r>
          <w:r w:rsidR="00C210B7" w:rsidRPr="00D464EB">
            <w:rPr>
              <w:rFonts w:asciiTheme="majorHAnsi" w:hAnsiTheme="majorHAnsi" w:cstheme="majorHAnsi"/>
            </w:rPr>
            <w:fldChar w:fldCharType="end"/>
          </w:r>
        </w:sdtContent>
      </w:sdt>
      <w:r w:rsidR="009677A1" w:rsidRPr="00D464EB">
        <w:rPr>
          <w:rFonts w:asciiTheme="majorHAnsi" w:hAnsiTheme="majorHAnsi" w:cstheme="majorHAnsi"/>
        </w:rPr>
        <w:t>).</w:t>
      </w:r>
    </w:p>
    <w:p w14:paraId="3B1F5D1A" w14:textId="3D3AD248" w:rsidR="00CA5C35" w:rsidRPr="00D464EB" w:rsidRDefault="00CA5C35" w:rsidP="00CA5C35">
      <w:pPr>
        <w:pStyle w:val="Heading2"/>
      </w:pPr>
      <w:bookmarkStart w:id="13" w:name="_Toc214440455"/>
      <w:r w:rsidRPr="00D464EB">
        <w:t>Transposition Note</w:t>
      </w:r>
      <w:bookmarkEnd w:id="13"/>
    </w:p>
    <w:p w14:paraId="33C7F53A" w14:textId="6D4BEAAF" w:rsidR="00B26F38" w:rsidRPr="00907EED" w:rsidRDefault="00100CAC" w:rsidP="00907EED">
      <w:pPr>
        <w:pStyle w:val="NumList1"/>
        <w:rPr>
          <w:rFonts w:asciiTheme="majorHAnsi" w:hAnsiTheme="majorHAnsi" w:cstheme="majorHAnsi"/>
        </w:rPr>
      </w:pPr>
      <w:r w:rsidRPr="00EE581D">
        <w:rPr>
          <w:rFonts w:asciiTheme="majorHAnsi" w:hAnsiTheme="majorHAnsi" w:cstheme="majorHAnsi"/>
        </w:rPr>
        <w:t xml:space="preserve">The </w:t>
      </w:r>
      <w:r w:rsidR="008E7E43" w:rsidRPr="00EE581D">
        <w:rPr>
          <w:rFonts w:asciiTheme="majorHAnsi" w:hAnsiTheme="majorHAnsi" w:cstheme="majorHAnsi"/>
        </w:rPr>
        <w:t xml:space="preserve">TN submitted </w:t>
      </w:r>
      <w:r w:rsidRPr="00EE581D">
        <w:rPr>
          <w:rFonts w:asciiTheme="majorHAnsi" w:hAnsiTheme="majorHAnsi" w:cstheme="majorHAnsi"/>
        </w:rPr>
        <w:t xml:space="preserve">in support of the application </w:t>
      </w:r>
      <w:r w:rsidR="002A6719" w:rsidRPr="00EE581D">
        <w:rPr>
          <w:rFonts w:asciiTheme="majorHAnsi" w:hAnsiTheme="majorHAnsi" w:cstheme="majorHAnsi"/>
        </w:rPr>
        <w:t xml:space="preserve">correctly </w:t>
      </w:r>
      <w:r w:rsidR="008E7E43" w:rsidRPr="00EE581D">
        <w:rPr>
          <w:rFonts w:asciiTheme="majorHAnsi" w:hAnsiTheme="majorHAnsi" w:cstheme="majorHAnsi"/>
        </w:rPr>
        <w:t>identi</w:t>
      </w:r>
      <w:r w:rsidR="002A6719" w:rsidRPr="00EE581D">
        <w:rPr>
          <w:rFonts w:asciiTheme="majorHAnsi" w:hAnsiTheme="majorHAnsi" w:cstheme="majorHAnsi"/>
        </w:rPr>
        <w:t>f</w:t>
      </w:r>
      <w:r w:rsidRPr="00EE581D">
        <w:rPr>
          <w:rFonts w:asciiTheme="majorHAnsi" w:hAnsiTheme="majorHAnsi" w:cstheme="majorHAnsi"/>
        </w:rPr>
        <w:t>ies the</w:t>
      </w:r>
      <w:r w:rsidR="002A6719" w:rsidRPr="00EE581D">
        <w:rPr>
          <w:rFonts w:asciiTheme="majorHAnsi" w:hAnsiTheme="majorHAnsi" w:cstheme="majorHAnsi"/>
        </w:rPr>
        <w:t xml:space="preserve"> </w:t>
      </w:r>
      <w:r w:rsidR="008E7E43" w:rsidRPr="00EE581D">
        <w:rPr>
          <w:rFonts w:asciiTheme="majorHAnsi" w:hAnsiTheme="majorHAnsi" w:cstheme="majorHAnsi"/>
        </w:rPr>
        <w:t>ADR obligations for a Type B</w:t>
      </w:r>
      <w:r w:rsidR="002A6719" w:rsidRPr="00EE581D">
        <w:rPr>
          <w:rFonts w:asciiTheme="majorHAnsi" w:hAnsiTheme="majorHAnsi" w:cstheme="majorHAnsi"/>
        </w:rPr>
        <w:t>(U)</w:t>
      </w:r>
      <w:r w:rsidR="008E7E43" w:rsidRPr="00EE581D">
        <w:rPr>
          <w:rFonts w:asciiTheme="majorHAnsi" w:hAnsiTheme="majorHAnsi" w:cstheme="majorHAnsi"/>
        </w:rPr>
        <w:t xml:space="preserve"> package and </w:t>
      </w:r>
      <w:r w:rsidR="002A6719" w:rsidRPr="00EE581D">
        <w:rPr>
          <w:rFonts w:asciiTheme="majorHAnsi" w:hAnsiTheme="majorHAnsi" w:cstheme="majorHAnsi"/>
        </w:rPr>
        <w:t xml:space="preserve">provides </w:t>
      </w:r>
      <w:r w:rsidR="00E00FDA" w:rsidRPr="00EE581D">
        <w:rPr>
          <w:rFonts w:asciiTheme="majorHAnsi" w:hAnsiTheme="majorHAnsi" w:cstheme="majorHAnsi"/>
        </w:rPr>
        <w:t>a route map</w:t>
      </w:r>
      <w:r w:rsidR="008E7E43" w:rsidRPr="00EE581D">
        <w:rPr>
          <w:rFonts w:asciiTheme="majorHAnsi" w:hAnsiTheme="majorHAnsi" w:cstheme="majorHAnsi"/>
        </w:rPr>
        <w:t xml:space="preserve"> showing how these requirements have been met</w:t>
      </w:r>
      <w:r w:rsidR="000B2D57" w:rsidRPr="00EE581D">
        <w:rPr>
          <w:rFonts w:asciiTheme="majorHAnsi" w:hAnsiTheme="majorHAnsi" w:cstheme="majorHAnsi"/>
        </w:rPr>
        <w:t xml:space="preserve"> through the c</w:t>
      </w:r>
      <w:r w:rsidR="008E7E43" w:rsidRPr="00EE581D">
        <w:rPr>
          <w:rFonts w:asciiTheme="majorHAnsi" w:hAnsiTheme="majorHAnsi" w:cstheme="majorHAnsi"/>
        </w:rPr>
        <w:t xml:space="preserve">laims </w:t>
      </w:r>
      <w:r w:rsidR="000B2D57" w:rsidRPr="00EE581D">
        <w:rPr>
          <w:rFonts w:asciiTheme="majorHAnsi" w:hAnsiTheme="majorHAnsi" w:cstheme="majorHAnsi"/>
        </w:rPr>
        <w:t>and supporting</w:t>
      </w:r>
      <w:r w:rsidR="008E7E43" w:rsidRPr="00EE581D">
        <w:rPr>
          <w:rFonts w:asciiTheme="majorHAnsi" w:hAnsiTheme="majorHAnsi" w:cstheme="majorHAnsi"/>
        </w:rPr>
        <w:t xml:space="preserve"> evidence referenced in</w:t>
      </w:r>
      <w:r w:rsidR="00D84989">
        <w:rPr>
          <w:rFonts w:asciiTheme="majorHAnsi" w:hAnsiTheme="majorHAnsi" w:cstheme="majorHAnsi"/>
        </w:rPr>
        <w:t xml:space="preserve"> the</w:t>
      </w:r>
      <w:r w:rsidR="008E7E43" w:rsidRPr="00EE581D">
        <w:rPr>
          <w:rFonts w:asciiTheme="majorHAnsi" w:hAnsiTheme="majorHAnsi" w:cstheme="majorHAnsi"/>
        </w:rPr>
        <w:t xml:space="preserve"> SAR and </w:t>
      </w:r>
      <w:r w:rsidR="0074710C" w:rsidRPr="00EE581D">
        <w:rPr>
          <w:rFonts w:asciiTheme="majorHAnsi" w:hAnsiTheme="majorHAnsi" w:cstheme="majorHAnsi"/>
        </w:rPr>
        <w:t>QSA</w:t>
      </w:r>
      <w:r w:rsidR="008E7E43" w:rsidRPr="00EE581D">
        <w:rPr>
          <w:rFonts w:asciiTheme="majorHAnsi" w:hAnsiTheme="majorHAnsi" w:cstheme="majorHAnsi"/>
        </w:rPr>
        <w:t xml:space="preserve"> management </w:t>
      </w:r>
      <w:r w:rsidR="007F4C82" w:rsidRPr="00EE581D">
        <w:rPr>
          <w:rFonts w:asciiTheme="majorHAnsi" w:hAnsiTheme="majorHAnsi" w:cstheme="majorHAnsi"/>
        </w:rPr>
        <w:t>system.</w:t>
      </w:r>
      <w:r w:rsidR="008E7E43" w:rsidRPr="00EE581D">
        <w:rPr>
          <w:rFonts w:asciiTheme="majorHAnsi" w:hAnsiTheme="majorHAnsi" w:cstheme="majorHAnsi"/>
        </w:rPr>
        <w:t xml:space="preserve">  </w:t>
      </w:r>
      <w:r w:rsidR="008E7E43" w:rsidRPr="00BF04D6">
        <w:rPr>
          <w:rFonts w:asciiTheme="majorHAnsi" w:hAnsiTheme="majorHAnsi" w:cstheme="majorHAnsi"/>
        </w:rPr>
        <w:t xml:space="preserve">In the case of ageing </w:t>
      </w:r>
      <w:r w:rsidR="00887ABD" w:rsidRPr="00BF04D6">
        <w:rPr>
          <w:rFonts w:asciiTheme="majorHAnsi" w:hAnsiTheme="majorHAnsi" w:cstheme="majorHAnsi"/>
        </w:rPr>
        <w:t>management,</w:t>
      </w:r>
      <w:r w:rsidR="008E7E43" w:rsidRPr="00BF04D6">
        <w:rPr>
          <w:rFonts w:asciiTheme="majorHAnsi" w:hAnsiTheme="majorHAnsi" w:cstheme="majorHAnsi"/>
        </w:rPr>
        <w:t xml:space="preserve"> </w:t>
      </w:r>
      <w:r w:rsidR="00A665AE">
        <w:rPr>
          <w:rFonts w:asciiTheme="majorHAnsi" w:hAnsiTheme="majorHAnsi" w:cstheme="majorHAnsi"/>
        </w:rPr>
        <w:t>a service bulletin</w:t>
      </w:r>
      <w:r w:rsidR="00A665AE" w:rsidRPr="00BF04D6">
        <w:rPr>
          <w:rFonts w:asciiTheme="majorHAnsi" w:hAnsiTheme="majorHAnsi" w:cstheme="majorHAnsi"/>
        </w:rPr>
        <w:t xml:space="preserve"> </w:t>
      </w:r>
      <w:r w:rsidR="008E7E43" w:rsidRPr="00BF04D6">
        <w:rPr>
          <w:rFonts w:asciiTheme="majorHAnsi" w:hAnsiTheme="majorHAnsi" w:cstheme="majorHAnsi"/>
        </w:rPr>
        <w:t>for packages ha</w:t>
      </w:r>
      <w:r w:rsidR="00822451">
        <w:rPr>
          <w:rFonts w:asciiTheme="majorHAnsi" w:hAnsiTheme="majorHAnsi" w:cstheme="majorHAnsi"/>
        </w:rPr>
        <w:t>s</w:t>
      </w:r>
      <w:r w:rsidR="008E7E43" w:rsidRPr="00BF04D6">
        <w:rPr>
          <w:rFonts w:asciiTheme="majorHAnsi" w:hAnsiTheme="majorHAnsi" w:cstheme="majorHAnsi"/>
        </w:rPr>
        <w:t xml:space="preserve"> been provided </w:t>
      </w:r>
      <w:r w:rsidR="00822451">
        <w:rPr>
          <w:rFonts w:asciiTheme="majorHAnsi" w:hAnsiTheme="majorHAnsi" w:cstheme="majorHAnsi"/>
        </w:rPr>
        <w:t xml:space="preserve">by QSA </w:t>
      </w:r>
      <w:r w:rsidR="008E7E43" w:rsidRPr="00BF04D6">
        <w:rPr>
          <w:rFonts w:asciiTheme="majorHAnsi" w:hAnsiTheme="majorHAnsi" w:cstheme="majorHAnsi"/>
        </w:rPr>
        <w:t>which ha</w:t>
      </w:r>
      <w:r w:rsidR="00822451">
        <w:rPr>
          <w:rFonts w:asciiTheme="majorHAnsi" w:hAnsiTheme="majorHAnsi" w:cstheme="majorHAnsi"/>
        </w:rPr>
        <w:t>s</w:t>
      </w:r>
      <w:r w:rsidR="008E7E43" w:rsidRPr="00BF04D6">
        <w:rPr>
          <w:rFonts w:asciiTheme="majorHAnsi" w:hAnsiTheme="majorHAnsi" w:cstheme="majorHAnsi"/>
        </w:rPr>
        <w:t xml:space="preserve"> been attached to US CA certificate of approval.  </w:t>
      </w:r>
      <w:r w:rsidR="008E7E43" w:rsidRPr="00DA6BA2">
        <w:rPr>
          <w:rFonts w:asciiTheme="majorHAnsi" w:hAnsiTheme="majorHAnsi" w:cstheme="majorHAnsi"/>
        </w:rPr>
        <w:t xml:space="preserve">The </w:t>
      </w:r>
      <w:r w:rsidR="00822451">
        <w:rPr>
          <w:rFonts w:asciiTheme="majorHAnsi" w:hAnsiTheme="majorHAnsi" w:cstheme="majorHAnsi"/>
        </w:rPr>
        <w:t>service bulletins</w:t>
      </w:r>
      <w:r w:rsidR="008E7E43" w:rsidRPr="00DA6BA2">
        <w:rPr>
          <w:rFonts w:asciiTheme="majorHAnsi" w:hAnsiTheme="majorHAnsi" w:cstheme="majorHAnsi"/>
        </w:rPr>
        <w:t xml:space="preserve"> being developed from </w:t>
      </w:r>
      <w:r w:rsidR="002A1CBF" w:rsidRPr="00DA6BA2">
        <w:rPr>
          <w:rFonts w:asciiTheme="majorHAnsi" w:hAnsiTheme="majorHAnsi" w:cstheme="majorHAnsi"/>
        </w:rPr>
        <w:t>an a</w:t>
      </w:r>
      <w:r w:rsidR="008E7E43" w:rsidRPr="00DA6BA2">
        <w:rPr>
          <w:rFonts w:asciiTheme="majorHAnsi" w:hAnsiTheme="majorHAnsi" w:cstheme="majorHAnsi"/>
        </w:rPr>
        <w:t xml:space="preserve">geing </w:t>
      </w:r>
      <w:r w:rsidR="002A1CBF" w:rsidRPr="00DA6BA2">
        <w:rPr>
          <w:rFonts w:asciiTheme="majorHAnsi" w:hAnsiTheme="majorHAnsi" w:cstheme="majorHAnsi"/>
        </w:rPr>
        <w:t>m</w:t>
      </w:r>
      <w:r w:rsidR="008E7E43" w:rsidRPr="00DA6BA2">
        <w:rPr>
          <w:rFonts w:asciiTheme="majorHAnsi" w:hAnsiTheme="majorHAnsi" w:cstheme="majorHAnsi"/>
        </w:rPr>
        <w:t xml:space="preserve">echanisms </w:t>
      </w:r>
      <w:r w:rsidR="00FE24FF" w:rsidRPr="00DA6BA2">
        <w:rPr>
          <w:rFonts w:asciiTheme="majorHAnsi" w:hAnsiTheme="majorHAnsi" w:cstheme="majorHAnsi"/>
        </w:rPr>
        <w:t>e</w:t>
      </w:r>
      <w:r w:rsidR="008E7E43" w:rsidRPr="00DA6BA2">
        <w:rPr>
          <w:rFonts w:asciiTheme="majorHAnsi" w:hAnsiTheme="majorHAnsi" w:cstheme="majorHAnsi"/>
        </w:rPr>
        <w:t xml:space="preserve">valuation (AME) </w:t>
      </w:r>
      <w:r w:rsidR="002A1CBF" w:rsidRPr="00DA6BA2">
        <w:rPr>
          <w:rFonts w:asciiTheme="majorHAnsi" w:hAnsiTheme="majorHAnsi" w:cstheme="majorHAnsi"/>
        </w:rPr>
        <w:t>undertaken by QSA</w:t>
      </w:r>
      <w:r w:rsidR="008E7E43" w:rsidRPr="00DA6BA2">
        <w:rPr>
          <w:rFonts w:asciiTheme="majorHAnsi" w:hAnsiTheme="majorHAnsi" w:cstheme="majorHAnsi"/>
        </w:rPr>
        <w:t>.</w:t>
      </w:r>
      <w:r w:rsidR="00744C18" w:rsidRPr="00DA6BA2">
        <w:rPr>
          <w:rFonts w:asciiTheme="majorHAnsi" w:hAnsiTheme="majorHAnsi" w:cstheme="majorHAnsi"/>
        </w:rPr>
        <w:t xml:space="preserve"> </w:t>
      </w:r>
    </w:p>
    <w:p w14:paraId="59A5C587" w14:textId="342B06FA" w:rsidR="0038766B" w:rsidRPr="00DA6BA2" w:rsidRDefault="000F617C" w:rsidP="00410423">
      <w:pPr>
        <w:pStyle w:val="Heading1"/>
      </w:pPr>
      <w:bookmarkStart w:id="14" w:name="_Toc214440456"/>
      <w:r w:rsidRPr="00DA6BA2">
        <w:t xml:space="preserve">Matters </w:t>
      </w:r>
      <w:r w:rsidR="00385E75" w:rsidRPr="00DA6BA2">
        <w:t xml:space="preserve">arising </w:t>
      </w:r>
      <w:r w:rsidRPr="00DA6BA2">
        <w:t>from ONR</w:t>
      </w:r>
      <w:r w:rsidR="00385E75" w:rsidRPr="00DA6BA2">
        <w:t>’</w:t>
      </w:r>
      <w:r w:rsidRPr="00DA6BA2">
        <w:t xml:space="preserve">s </w:t>
      </w:r>
      <w:r w:rsidR="00385E75" w:rsidRPr="00DA6BA2">
        <w:t>work</w:t>
      </w:r>
      <w:bookmarkEnd w:id="14"/>
    </w:p>
    <w:p w14:paraId="77D014B6" w14:textId="3E4EC727" w:rsidR="00F7530F" w:rsidRPr="00FA3D03" w:rsidRDefault="0098621D" w:rsidP="000A0789">
      <w:pPr>
        <w:pStyle w:val="NumList1"/>
      </w:pPr>
      <w:r w:rsidRPr="002D4CE8">
        <w:t xml:space="preserve">In </w:t>
      </w:r>
      <w:r w:rsidR="00F4132D" w:rsidRPr="002D4CE8">
        <w:t xml:space="preserve">specifying the </w:t>
      </w:r>
      <w:r w:rsidR="001A09B1" w:rsidRPr="002D4CE8">
        <w:t xml:space="preserve">authorised radioactive contents </w:t>
      </w:r>
      <w:r w:rsidR="005D2CAD" w:rsidRPr="002D4CE8">
        <w:t xml:space="preserve">of the </w:t>
      </w:r>
      <w:r w:rsidR="00887ABD" w:rsidRPr="002D4CE8">
        <w:t>package,</w:t>
      </w:r>
      <w:r w:rsidR="005D2CAD" w:rsidRPr="002D4CE8">
        <w:t xml:space="preserve"> </w:t>
      </w:r>
      <w:r w:rsidR="000B2547" w:rsidRPr="002D4CE8">
        <w:t>a</w:t>
      </w:r>
      <w:r w:rsidR="0075250A" w:rsidRPr="002D4CE8">
        <w:t xml:space="preserve"> shortfall </w:t>
      </w:r>
      <w:r w:rsidR="006952D8" w:rsidRPr="002D4CE8">
        <w:t xml:space="preserve">was </w:t>
      </w:r>
      <w:r w:rsidR="00856867" w:rsidRPr="002D4CE8">
        <w:t xml:space="preserve">highlighted </w:t>
      </w:r>
      <w:r w:rsidR="00531CF9" w:rsidRPr="002D4CE8">
        <w:t>in</w:t>
      </w:r>
      <w:r w:rsidR="00880396" w:rsidRPr="002D4CE8">
        <w:t xml:space="preserve"> </w:t>
      </w:r>
      <w:r w:rsidR="00484972" w:rsidRPr="002D4CE8">
        <w:t xml:space="preserve">compliance </w:t>
      </w:r>
      <w:r w:rsidR="00880396" w:rsidRPr="002D4CE8">
        <w:t>of</w:t>
      </w:r>
      <w:r w:rsidR="00484972" w:rsidRPr="002D4CE8">
        <w:t xml:space="preserve"> </w:t>
      </w:r>
      <w:r w:rsidR="007D2475" w:rsidRPr="002D4CE8">
        <w:t xml:space="preserve">Paragraph 59 of </w:t>
      </w:r>
      <w:r w:rsidR="007D2475" w:rsidRPr="002D4CE8">
        <w:rPr>
          <w:bdr w:val="none" w:sz="0" w:space="0" w:color="auto" w:frame="1"/>
        </w:rPr>
        <w:t xml:space="preserve">ONR Guidance for Applications for UK Competent Authority Approval </w:t>
      </w:r>
      <w:r w:rsidR="00293827" w:rsidRPr="002D4CE8">
        <w:rPr>
          <w:bdr w:val="none" w:sz="0" w:space="0" w:color="auto" w:frame="1"/>
        </w:rPr>
        <w:t xml:space="preserve">this stating </w:t>
      </w:r>
      <w:r w:rsidR="003A7A29" w:rsidRPr="002D4CE8">
        <w:rPr>
          <w:bdr w:val="none" w:sz="0" w:space="0" w:color="auto" w:frame="1"/>
        </w:rPr>
        <w:t>‘the Safety Case should be integrated</w:t>
      </w:r>
      <w:r w:rsidR="000B3999" w:rsidRPr="002D4CE8">
        <w:rPr>
          <w:bdr w:val="none" w:sz="0" w:space="0" w:color="auto" w:frame="1"/>
        </w:rPr>
        <w:t xml:space="preserve">.  The various parts of the application should be internally </w:t>
      </w:r>
      <w:r w:rsidR="00BD3D4F" w:rsidRPr="002D4CE8">
        <w:rPr>
          <w:bdr w:val="none" w:sz="0" w:space="0" w:color="auto" w:frame="1"/>
        </w:rPr>
        <w:t>consistent</w:t>
      </w:r>
      <w:r w:rsidR="008A4232" w:rsidRPr="002D4CE8">
        <w:rPr>
          <w:bdr w:val="none" w:sz="0" w:space="0" w:color="auto" w:frame="1"/>
        </w:rPr>
        <w:t>’</w:t>
      </w:r>
      <w:r w:rsidR="00F7530F" w:rsidRPr="002D4CE8">
        <w:rPr>
          <w:bdr w:val="none" w:sz="0" w:space="0" w:color="auto" w:frame="1"/>
        </w:rPr>
        <w:t>.</w:t>
      </w:r>
      <w:r w:rsidR="00074AFD" w:rsidRPr="002D4CE8">
        <w:rPr>
          <w:bdr w:val="none" w:sz="0" w:space="0" w:color="auto" w:frame="1"/>
        </w:rPr>
        <w:t xml:space="preserve"> </w:t>
      </w:r>
      <w:r w:rsidR="00074AFD" w:rsidRPr="00FA3D03">
        <w:rPr>
          <w:bdr w:val="none" w:sz="0" w:space="0" w:color="auto" w:frame="1"/>
        </w:rPr>
        <w:t xml:space="preserve">This </w:t>
      </w:r>
      <w:r w:rsidR="009271D6" w:rsidRPr="00FA3D03">
        <w:rPr>
          <w:bdr w:val="none" w:sz="0" w:space="0" w:color="auto" w:frame="1"/>
        </w:rPr>
        <w:t>shortfall was al</w:t>
      </w:r>
      <w:r w:rsidR="0073115D" w:rsidRPr="00FA3D03">
        <w:rPr>
          <w:bdr w:val="none" w:sz="0" w:space="0" w:color="auto" w:frame="1"/>
        </w:rPr>
        <w:t>s</w:t>
      </w:r>
      <w:r w:rsidR="009271D6" w:rsidRPr="00FA3D03">
        <w:rPr>
          <w:bdr w:val="none" w:sz="0" w:space="0" w:color="auto" w:frame="1"/>
        </w:rPr>
        <w:t>o identified in our consideration of the application for validation of the QSA 880 series packages (PR</w:t>
      </w:r>
      <w:r w:rsidR="00193BC9" w:rsidRPr="00FA3D03">
        <w:rPr>
          <w:bdr w:val="none" w:sz="0" w:space="0" w:color="auto" w:frame="1"/>
        </w:rPr>
        <w:t>-</w:t>
      </w:r>
      <w:r w:rsidR="009271D6" w:rsidRPr="00FA3D03">
        <w:rPr>
          <w:bdr w:val="none" w:sz="0" w:space="0" w:color="auto" w:frame="1"/>
        </w:rPr>
        <w:t>01942).</w:t>
      </w:r>
    </w:p>
    <w:p w14:paraId="2FA9C837" w14:textId="4BF1C4C0" w:rsidR="000F617C" w:rsidRPr="00D8717C" w:rsidRDefault="00193BC9" w:rsidP="002F7749">
      <w:pPr>
        <w:pStyle w:val="NumList1"/>
      </w:pPr>
      <w:r w:rsidRPr="00FA3D03">
        <w:rPr>
          <w:bdr w:val="none" w:sz="0" w:space="0" w:color="auto" w:frame="1"/>
        </w:rPr>
        <w:t>We</w:t>
      </w:r>
      <w:r w:rsidR="00D42371" w:rsidRPr="00FA3D03">
        <w:rPr>
          <w:bdr w:val="none" w:sz="0" w:space="0" w:color="auto" w:frame="1"/>
        </w:rPr>
        <w:t xml:space="preserve"> have </w:t>
      </w:r>
      <w:r w:rsidRPr="00FA3D03">
        <w:rPr>
          <w:bdr w:val="none" w:sz="0" w:space="0" w:color="auto" w:frame="1"/>
        </w:rPr>
        <w:t>amended the</w:t>
      </w:r>
      <w:r w:rsidR="00156FD9" w:rsidRPr="00FA3D03">
        <w:rPr>
          <w:bdr w:val="none" w:sz="0" w:space="0" w:color="auto" w:frame="1"/>
        </w:rPr>
        <w:t xml:space="preserve"> </w:t>
      </w:r>
      <w:r w:rsidR="00283E3D" w:rsidRPr="00FA3D03">
        <w:rPr>
          <w:bdr w:val="none" w:sz="0" w:space="0" w:color="auto" w:frame="1"/>
        </w:rPr>
        <w:t xml:space="preserve">existing </w:t>
      </w:r>
      <w:r w:rsidR="00094F31" w:rsidRPr="00FA3D03">
        <w:rPr>
          <w:bdr w:val="none" w:sz="0" w:space="0" w:color="auto" w:frame="1"/>
        </w:rPr>
        <w:t xml:space="preserve">Level 4 Issue </w:t>
      </w:r>
      <w:r w:rsidR="00A57F08" w:rsidRPr="00FA3D03">
        <w:rPr>
          <w:bdr w:val="none" w:sz="0" w:space="0" w:color="auto" w:frame="1"/>
        </w:rPr>
        <w:t>(RI-12740)</w:t>
      </w:r>
      <w:r w:rsidR="00094956" w:rsidRPr="00FA3D03">
        <w:rPr>
          <w:bdr w:val="none" w:sz="0" w:space="0" w:color="auto" w:frame="1"/>
        </w:rPr>
        <w:t xml:space="preserve"> raised under PR-01942</w:t>
      </w:r>
      <w:r w:rsidR="00DB5E9B" w:rsidRPr="00FA3D03">
        <w:rPr>
          <w:bdr w:val="none" w:sz="0" w:space="0" w:color="auto" w:frame="1"/>
        </w:rPr>
        <w:t>,</w:t>
      </w:r>
      <w:r w:rsidRPr="00FA3D03">
        <w:rPr>
          <w:bdr w:val="none" w:sz="0" w:space="0" w:color="auto" w:frame="1"/>
        </w:rPr>
        <w:t xml:space="preserve"> to include the </w:t>
      </w:r>
      <w:r w:rsidR="00E84090">
        <w:rPr>
          <w:bdr w:val="none" w:sz="0" w:space="0" w:color="auto" w:frame="1"/>
        </w:rPr>
        <w:t>Sentry</w:t>
      </w:r>
      <w:r w:rsidR="007558CE" w:rsidRPr="00FA3D03">
        <w:rPr>
          <w:bdr w:val="none" w:sz="0" w:space="0" w:color="auto" w:frame="1"/>
        </w:rPr>
        <w:t xml:space="preserve"> models</w:t>
      </w:r>
      <w:r w:rsidR="00E875A0" w:rsidRPr="00FA3D03">
        <w:rPr>
          <w:bdr w:val="none" w:sz="0" w:space="0" w:color="auto" w:frame="1"/>
        </w:rPr>
        <w:t xml:space="preserve">. </w:t>
      </w:r>
      <w:r w:rsidR="00E875A0" w:rsidRPr="00D8717C">
        <w:rPr>
          <w:bdr w:val="none" w:sz="0" w:space="0" w:color="auto" w:frame="1"/>
        </w:rPr>
        <w:t xml:space="preserve">This </w:t>
      </w:r>
      <w:r w:rsidR="00C60069" w:rsidRPr="00D8717C">
        <w:rPr>
          <w:bdr w:val="none" w:sz="0" w:space="0" w:color="auto" w:frame="1"/>
        </w:rPr>
        <w:t>requires</w:t>
      </w:r>
      <w:r w:rsidR="00094F31" w:rsidRPr="00D8717C">
        <w:rPr>
          <w:bdr w:val="none" w:sz="0" w:space="0" w:color="auto" w:frame="1"/>
        </w:rPr>
        <w:t xml:space="preserve"> </w:t>
      </w:r>
      <w:r w:rsidR="007558CE" w:rsidRPr="00D8717C">
        <w:rPr>
          <w:bdr w:val="none" w:sz="0" w:space="0" w:color="auto" w:frame="1"/>
        </w:rPr>
        <w:t>that QSA</w:t>
      </w:r>
      <w:r w:rsidR="00094F31" w:rsidRPr="00D8717C">
        <w:rPr>
          <w:bdr w:val="none" w:sz="0" w:space="0" w:color="auto" w:frame="1"/>
        </w:rPr>
        <w:t xml:space="preserve"> </w:t>
      </w:r>
      <w:bookmarkStart w:id="15" w:name="_Hlk214611424"/>
      <w:r w:rsidR="00094F31" w:rsidRPr="00D8717C">
        <w:rPr>
          <w:bdr w:val="none" w:sz="0" w:space="0" w:color="auto" w:frame="1"/>
        </w:rPr>
        <w:t>ensure</w:t>
      </w:r>
      <w:r w:rsidR="004B4057" w:rsidRPr="00D8717C">
        <w:rPr>
          <w:bdr w:val="none" w:sz="0" w:space="0" w:color="auto" w:frame="1"/>
        </w:rPr>
        <w:t xml:space="preserve">, </w:t>
      </w:r>
      <w:r w:rsidR="005B58FF" w:rsidRPr="00D8717C">
        <w:rPr>
          <w:bdr w:val="none" w:sz="0" w:space="0" w:color="auto" w:frame="1"/>
        </w:rPr>
        <w:t xml:space="preserve">before </w:t>
      </w:r>
      <w:r w:rsidR="003D3BF5" w:rsidRPr="00D8717C">
        <w:rPr>
          <w:bdr w:val="none" w:sz="0" w:space="0" w:color="auto" w:frame="1"/>
        </w:rPr>
        <w:t>their</w:t>
      </w:r>
      <w:r w:rsidR="005B58FF" w:rsidRPr="00D8717C">
        <w:rPr>
          <w:bdr w:val="none" w:sz="0" w:space="0" w:color="auto" w:frame="1"/>
        </w:rPr>
        <w:t xml:space="preserve"> next </w:t>
      </w:r>
      <w:r w:rsidR="00E84090">
        <w:rPr>
          <w:bdr w:val="none" w:sz="0" w:space="0" w:color="auto" w:frame="1"/>
        </w:rPr>
        <w:t>Sentry</w:t>
      </w:r>
      <w:r w:rsidR="005B58FF" w:rsidRPr="00D8717C">
        <w:rPr>
          <w:bdr w:val="none" w:sz="0" w:space="0" w:color="auto" w:frame="1"/>
        </w:rPr>
        <w:t xml:space="preserve"> </w:t>
      </w:r>
      <w:r w:rsidR="00E875A0" w:rsidRPr="00D8717C">
        <w:rPr>
          <w:bdr w:val="none" w:sz="0" w:space="0" w:color="auto" w:frame="1"/>
        </w:rPr>
        <w:t>model</w:t>
      </w:r>
      <w:r w:rsidR="00200F85" w:rsidRPr="00D8717C">
        <w:rPr>
          <w:bdr w:val="none" w:sz="0" w:space="0" w:color="auto" w:frame="1"/>
        </w:rPr>
        <w:t>s</w:t>
      </w:r>
      <w:r w:rsidR="005B58FF" w:rsidRPr="00D8717C">
        <w:rPr>
          <w:bdr w:val="none" w:sz="0" w:space="0" w:color="auto" w:frame="1"/>
        </w:rPr>
        <w:t xml:space="preserve"> </w:t>
      </w:r>
      <w:r w:rsidR="00E875A0" w:rsidRPr="00D8717C">
        <w:rPr>
          <w:bdr w:val="none" w:sz="0" w:space="0" w:color="auto" w:frame="1"/>
        </w:rPr>
        <w:t>v</w:t>
      </w:r>
      <w:r w:rsidR="005B58FF" w:rsidRPr="00D8717C">
        <w:rPr>
          <w:bdr w:val="none" w:sz="0" w:space="0" w:color="auto" w:frame="1"/>
        </w:rPr>
        <w:t xml:space="preserve">alidation application, that a </w:t>
      </w:r>
      <w:r w:rsidR="007D7386" w:rsidRPr="00D8717C">
        <w:rPr>
          <w:bdr w:val="none" w:sz="0" w:space="0" w:color="auto" w:frame="1"/>
        </w:rPr>
        <w:t xml:space="preserve">comprehensive </w:t>
      </w:r>
      <w:r w:rsidR="00C60069" w:rsidRPr="00D8717C">
        <w:rPr>
          <w:bdr w:val="none" w:sz="0" w:space="0" w:color="auto" w:frame="1"/>
        </w:rPr>
        <w:t>c</w:t>
      </w:r>
      <w:r w:rsidR="007D7386" w:rsidRPr="00D8717C">
        <w:rPr>
          <w:bdr w:val="none" w:sz="0" w:space="0" w:color="auto" w:frame="1"/>
        </w:rPr>
        <w:t xml:space="preserve">onfiguration </w:t>
      </w:r>
      <w:r w:rsidR="00C60069" w:rsidRPr="00D8717C">
        <w:rPr>
          <w:bdr w:val="none" w:sz="0" w:space="0" w:color="auto" w:frame="1"/>
        </w:rPr>
        <w:t>m</w:t>
      </w:r>
      <w:r w:rsidR="007D7386" w:rsidRPr="00D8717C">
        <w:rPr>
          <w:bdr w:val="none" w:sz="0" w:space="0" w:color="auto" w:frame="1"/>
        </w:rPr>
        <w:t xml:space="preserve">anagement exercise is undertaken, ensuring </w:t>
      </w:r>
      <w:r w:rsidR="004B4057" w:rsidRPr="00D8717C">
        <w:rPr>
          <w:bdr w:val="none" w:sz="0" w:space="0" w:color="auto" w:frame="1"/>
        </w:rPr>
        <w:t>consistency</w:t>
      </w:r>
      <w:r w:rsidR="007D7386" w:rsidRPr="00D8717C">
        <w:rPr>
          <w:bdr w:val="none" w:sz="0" w:space="0" w:color="auto" w:frame="1"/>
        </w:rPr>
        <w:t xml:space="preserve"> throughout </w:t>
      </w:r>
      <w:r w:rsidR="003D3BF5" w:rsidRPr="00D8717C">
        <w:rPr>
          <w:bdr w:val="none" w:sz="0" w:space="0" w:color="auto" w:frame="1"/>
        </w:rPr>
        <w:t>their</w:t>
      </w:r>
      <w:r w:rsidR="007D7386" w:rsidRPr="00D8717C">
        <w:rPr>
          <w:bdr w:val="none" w:sz="0" w:space="0" w:color="auto" w:frame="1"/>
        </w:rPr>
        <w:t xml:space="preserve"> </w:t>
      </w:r>
      <w:r w:rsidR="00C60069" w:rsidRPr="00D8717C">
        <w:rPr>
          <w:bdr w:val="none" w:sz="0" w:space="0" w:color="auto" w:frame="1"/>
        </w:rPr>
        <w:t xml:space="preserve">safety </w:t>
      </w:r>
      <w:r w:rsidR="00B118CB" w:rsidRPr="00D8717C">
        <w:rPr>
          <w:bdr w:val="none" w:sz="0" w:space="0" w:color="auto" w:frame="1"/>
        </w:rPr>
        <w:t>analysis report</w:t>
      </w:r>
      <w:r w:rsidR="00C60069" w:rsidRPr="00D8717C">
        <w:rPr>
          <w:bdr w:val="none" w:sz="0" w:space="0" w:color="auto" w:frame="1"/>
        </w:rPr>
        <w:t xml:space="preserve"> and operational </w:t>
      </w:r>
      <w:r w:rsidR="007D7386" w:rsidRPr="00D8717C">
        <w:rPr>
          <w:bdr w:val="none" w:sz="0" w:space="0" w:color="auto" w:frame="1"/>
        </w:rPr>
        <w:t>documentation</w:t>
      </w:r>
      <w:bookmarkEnd w:id="15"/>
      <w:r w:rsidR="00217996" w:rsidRPr="00D8717C">
        <w:rPr>
          <w:bdr w:val="none" w:sz="0" w:space="0" w:color="auto" w:frame="1"/>
        </w:rPr>
        <w:t>.</w:t>
      </w:r>
    </w:p>
    <w:p w14:paraId="669047B6" w14:textId="77777777" w:rsidR="00777BCE" w:rsidRPr="00D8717C" w:rsidRDefault="00777BCE" w:rsidP="00410423">
      <w:pPr>
        <w:pStyle w:val="Heading1"/>
      </w:pPr>
      <w:bookmarkStart w:id="16" w:name="_Toc214440457"/>
      <w:r w:rsidRPr="00D8717C">
        <w:t>Conclusions</w:t>
      </w:r>
      <w:bookmarkEnd w:id="16"/>
    </w:p>
    <w:p w14:paraId="3280E383" w14:textId="56EE17C0" w:rsidR="00777BCE" w:rsidRPr="00D8717C" w:rsidRDefault="00C275B7" w:rsidP="002F7749">
      <w:pPr>
        <w:pStyle w:val="NumList1"/>
      </w:pPr>
      <w:bookmarkStart w:id="17" w:name="_Hlk214351203"/>
      <w:r w:rsidRPr="00D8717C">
        <w:t xml:space="preserve">Based on </w:t>
      </w:r>
      <w:r w:rsidR="00C95641" w:rsidRPr="00D8717C">
        <w:t>our assessment</w:t>
      </w:r>
      <w:r w:rsidRPr="00D8717C">
        <w:t xml:space="preserve">, I am satisfied that the package design meets the relevant regulatory requirements of ADR </w:t>
      </w:r>
      <w:r w:rsidR="00B770EF" w:rsidRPr="00D8717C">
        <w:t>and RID</w:t>
      </w:r>
      <w:r w:rsidRPr="00D8717C">
        <w:t>.</w:t>
      </w:r>
    </w:p>
    <w:bookmarkEnd w:id="17"/>
    <w:p w14:paraId="054B2A42" w14:textId="3F2CAC8A" w:rsidR="00777BCE" w:rsidRPr="00D8717C" w:rsidRDefault="003A0912" w:rsidP="00492B19">
      <w:pPr>
        <w:pStyle w:val="NumList1"/>
      </w:pPr>
      <w:r w:rsidRPr="00D8717C">
        <w:t xml:space="preserve">The following Level 4 </w:t>
      </w:r>
      <w:r w:rsidR="0003212A" w:rsidRPr="00D8717C">
        <w:t>Issue has been raised</w:t>
      </w:r>
      <w:r w:rsidR="00A57F08" w:rsidRPr="00D8717C">
        <w:t xml:space="preserve"> (RI-12740)</w:t>
      </w:r>
      <w:r w:rsidR="0003212A" w:rsidRPr="00D8717C">
        <w:t>:</w:t>
      </w:r>
    </w:p>
    <w:p w14:paraId="0EBCB37B" w14:textId="5A4AC775" w:rsidR="0003212A" w:rsidRPr="00895E9E" w:rsidRDefault="0003212A" w:rsidP="00AC2E98">
      <w:pPr>
        <w:pStyle w:val="NumList1"/>
        <w:numPr>
          <w:ilvl w:val="0"/>
          <w:numId w:val="0"/>
        </w:numPr>
        <w:ind w:left="851"/>
      </w:pPr>
      <w:r w:rsidRPr="00895E9E">
        <w:rPr>
          <w:bdr w:val="none" w:sz="0" w:space="0" w:color="auto" w:frame="1"/>
        </w:rPr>
        <w:t xml:space="preserve">QSA Global Incorporated </w:t>
      </w:r>
      <w:r w:rsidR="008B4FA5" w:rsidRPr="008B4FA5">
        <w:rPr>
          <w:bdr w:val="none" w:sz="0" w:space="0" w:color="auto" w:frame="1"/>
        </w:rPr>
        <w:t>ensure, before their next Sentry models validation application, that a comprehensive configuration management exercise is undertaken, ensuring consistency throughout their safety analysis report and operational documentation</w:t>
      </w:r>
      <w:r w:rsidR="00501EB8" w:rsidRPr="00895E9E">
        <w:rPr>
          <w:bdr w:val="none" w:sz="0" w:space="0" w:color="auto" w:frame="1"/>
        </w:rPr>
        <w:t>.</w:t>
      </w:r>
    </w:p>
    <w:p w14:paraId="3AD06306" w14:textId="16D2DEFB" w:rsidR="0038766B" w:rsidRPr="00895E9E" w:rsidRDefault="00777BCE" w:rsidP="00410423">
      <w:pPr>
        <w:pStyle w:val="Heading1"/>
      </w:pPr>
      <w:bookmarkStart w:id="18" w:name="_Toc214440458"/>
      <w:r w:rsidRPr="00895E9E">
        <w:lastRenderedPageBreak/>
        <w:t>Recommendations</w:t>
      </w:r>
      <w:bookmarkEnd w:id="18"/>
    </w:p>
    <w:p w14:paraId="7EF374FD" w14:textId="517F4C9C" w:rsidR="00AC2E98" w:rsidRPr="00895E9E" w:rsidRDefault="00FE0F31" w:rsidP="00321F91">
      <w:pPr>
        <w:pStyle w:val="NumList1"/>
      </w:pPr>
      <w:bookmarkStart w:id="19" w:name="_Hlk214351272"/>
      <w:r w:rsidRPr="00895E9E">
        <w:t xml:space="preserve">I recommend that ONR should </w:t>
      </w:r>
      <w:r w:rsidR="00B118CB" w:rsidRPr="00895E9E">
        <w:t>v</w:t>
      </w:r>
      <w:r w:rsidR="00074EC8" w:rsidRPr="00895E9E">
        <w:t>alida</w:t>
      </w:r>
      <w:r w:rsidR="00717E63" w:rsidRPr="00895E9E">
        <w:t>t</w:t>
      </w:r>
      <w:r w:rsidR="00B118CB" w:rsidRPr="00895E9E">
        <w:t>e</w:t>
      </w:r>
      <w:r w:rsidR="00281152" w:rsidRPr="00895E9E">
        <w:t xml:space="preserve"> </w:t>
      </w:r>
      <w:r w:rsidRPr="00895E9E">
        <w:t>US D</w:t>
      </w:r>
      <w:r w:rsidR="00717E63" w:rsidRPr="00895E9E">
        <w:t>o</w:t>
      </w:r>
      <w:r w:rsidRPr="00895E9E">
        <w:t xml:space="preserve">T </w:t>
      </w:r>
      <w:r w:rsidR="00717E63" w:rsidRPr="00895E9E">
        <w:t>package design approval</w:t>
      </w:r>
      <w:r w:rsidRPr="00895E9E">
        <w:t xml:space="preserve"> USA/</w:t>
      </w:r>
      <w:r w:rsidR="00B57506" w:rsidRPr="00895E9E">
        <w:t>9357</w:t>
      </w:r>
      <w:r w:rsidRPr="00895E9E">
        <w:t>/</w:t>
      </w:r>
      <w:r w:rsidR="00E84090">
        <w:t>B(U), R</w:t>
      </w:r>
      <w:r w:rsidRPr="00895E9E">
        <w:t xml:space="preserve">evision </w:t>
      </w:r>
      <w:r w:rsidR="00B57506" w:rsidRPr="00895E9E">
        <w:t>8</w:t>
      </w:r>
      <w:r w:rsidR="00073D85" w:rsidRPr="00895E9E">
        <w:t xml:space="preserve"> by issuing GB validation certificate USA/</w:t>
      </w:r>
      <w:r w:rsidR="00B57506" w:rsidRPr="00895E9E">
        <w:t>9357</w:t>
      </w:r>
      <w:r w:rsidR="00073D85" w:rsidRPr="00895E9E">
        <w:t>/B(U) (Rev.0)</w:t>
      </w:r>
      <w:r w:rsidRPr="00895E9E">
        <w:t xml:space="preserve"> with an expiration date of 31 </w:t>
      </w:r>
      <w:r w:rsidR="00171003" w:rsidRPr="00895E9E">
        <w:t>May</w:t>
      </w:r>
      <w:r w:rsidRPr="00895E9E">
        <w:t xml:space="preserve"> 20</w:t>
      </w:r>
      <w:r w:rsidR="00171003" w:rsidRPr="00895E9E">
        <w:t>31</w:t>
      </w:r>
      <w:bookmarkEnd w:id="5"/>
      <w:r w:rsidR="00CF0F19" w:rsidRPr="00895E9E">
        <w:t xml:space="preserve"> (ref. </w:t>
      </w:r>
      <w:sdt>
        <w:sdtPr>
          <w:id w:val="-1739388759"/>
          <w:citation/>
        </w:sdtPr>
        <w:sdtEndPr/>
        <w:sdtContent>
          <w:r w:rsidR="00CF0F19" w:rsidRPr="00895E9E">
            <w:fldChar w:fldCharType="begin"/>
          </w:r>
          <w:r w:rsidR="009C22A5">
            <w:instrText xml:space="preserve">CITATION GBval \l 2057 </w:instrText>
          </w:r>
          <w:r w:rsidR="00CF0F19" w:rsidRPr="00895E9E">
            <w:fldChar w:fldCharType="separate"/>
          </w:r>
          <w:r w:rsidR="009C22A5" w:rsidRPr="009C22A5">
            <w:rPr>
              <w:noProof/>
            </w:rPr>
            <w:t>[9]</w:t>
          </w:r>
          <w:r w:rsidR="00CF0F19" w:rsidRPr="00895E9E">
            <w:fldChar w:fldCharType="end"/>
          </w:r>
        </w:sdtContent>
      </w:sdt>
      <w:r w:rsidR="00CF0F19" w:rsidRPr="00895E9E">
        <w:t>)</w:t>
      </w:r>
      <w:r w:rsidR="00F848D2" w:rsidRPr="00895E9E">
        <w:t>.</w:t>
      </w:r>
      <w:bookmarkEnd w:id="19"/>
    </w:p>
    <w:p w14:paraId="27F2FC4D" w14:textId="7A866986" w:rsidR="0016567D" w:rsidRPr="00895E9E" w:rsidRDefault="00551082" w:rsidP="00551082">
      <w:pPr>
        <w:spacing w:after="0" w:line="240" w:lineRule="auto"/>
        <w:rPr>
          <w:rFonts w:asciiTheme="minorHAnsi" w:eastAsiaTheme="minorHAnsi" w:hAnsiTheme="minorHAnsi" w:cstheme="minorBidi"/>
          <w:lang w:bidi="ar-SA"/>
        </w:rPr>
      </w:pPr>
      <w:r w:rsidRPr="00895E9E">
        <w:rPr>
          <w:rFonts w:asciiTheme="minorHAnsi" w:eastAsiaTheme="minorHAnsi" w:hAnsiTheme="minorHAnsi" w:cstheme="minorBidi"/>
          <w:lang w:bidi="ar-SA"/>
        </w:rPr>
        <w:br w:type="page"/>
      </w:r>
    </w:p>
    <w:bookmarkStart w:id="20" w:name="_Toc214440459" w:displacedByCustomXml="next"/>
    <w:sdt>
      <w:sdtPr>
        <w:rPr>
          <w:sz w:val="24"/>
        </w:rPr>
        <w:id w:val="187727819"/>
        <w:docPartObj>
          <w:docPartGallery w:val="Bibliographies"/>
          <w:docPartUnique/>
        </w:docPartObj>
      </w:sdtPr>
      <w:sdtEndPr/>
      <w:sdtContent>
        <w:p w14:paraId="06415DA3" w14:textId="2B1C81D5" w:rsidR="00CF0F19" w:rsidRPr="00895E9E" w:rsidRDefault="00C3776D">
          <w:pPr>
            <w:pStyle w:val="Heading1"/>
          </w:pPr>
          <w:r w:rsidRPr="00895E9E">
            <w:t>References</w:t>
          </w:r>
          <w:bookmarkEnd w:id="20"/>
        </w:p>
        <w:sdt>
          <w:sdtPr>
            <w:id w:val="111145805"/>
            <w:bibliography/>
          </w:sdtPr>
          <w:sdtEndPr/>
          <w:sdtContent>
            <w:p w14:paraId="71B12496" w14:textId="77777777" w:rsidR="009C22A5" w:rsidRDefault="00CF0F19">
              <w:pPr>
                <w:rPr>
                  <w:rFonts w:ascii="Calibri" w:hAnsi="Calibri"/>
                  <w:noProof/>
                  <w:sz w:val="20"/>
                  <w:szCs w:val="20"/>
                  <w:lang w:eastAsia="en-GB" w:bidi="ar-SA"/>
                </w:rPr>
              </w:pPr>
              <w:r w:rsidRPr="00895E9E">
                <w:fldChar w:fldCharType="begin"/>
              </w:r>
              <w:r w:rsidRPr="00895E9E">
                <w:instrText>BIBLIOGRAPHY</w:instrText>
              </w:r>
              <w:r w:rsidRPr="00895E9E">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9C22A5" w14:paraId="67E2ABCE" w14:textId="77777777">
                <w:trPr>
                  <w:divId w:val="464929967"/>
                  <w:tblCellSpacing w:w="15" w:type="dxa"/>
                </w:trPr>
                <w:tc>
                  <w:tcPr>
                    <w:tcW w:w="50" w:type="pct"/>
                    <w:hideMark/>
                  </w:tcPr>
                  <w:p w14:paraId="01EA80C7" w14:textId="1DA22D50" w:rsidR="009C22A5" w:rsidRDefault="009C22A5">
                    <w:pPr>
                      <w:pStyle w:val="Bibliography"/>
                      <w:rPr>
                        <w:noProof/>
                        <w:szCs w:val="24"/>
                      </w:rPr>
                    </w:pPr>
                    <w:r>
                      <w:rPr>
                        <w:noProof/>
                      </w:rPr>
                      <w:t xml:space="preserve">[1] </w:t>
                    </w:r>
                  </w:p>
                </w:tc>
                <w:tc>
                  <w:tcPr>
                    <w:tcW w:w="0" w:type="auto"/>
                    <w:hideMark/>
                  </w:tcPr>
                  <w:p w14:paraId="1C5AF12A" w14:textId="77777777" w:rsidR="009C22A5" w:rsidRPr="009C22A5" w:rsidRDefault="009C22A5">
                    <w:pPr>
                      <w:pStyle w:val="Bibliography"/>
                      <w:rPr>
                        <w:noProof/>
                      </w:rPr>
                    </w:pPr>
                    <w:r w:rsidRPr="009C22A5">
                      <w:rPr>
                        <w:noProof/>
                      </w:rPr>
                      <w:t xml:space="preserve">QSA Letter, Application for Valudation of USA/9357/B(U) Revision 8, dated 8 May 2025, ONRW-2019369590-21639. </w:t>
                    </w:r>
                  </w:p>
                </w:tc>
              </w:tr>
              <w:tr w:rsidR="009C22A5" w14:paraId="18BFE97E" w14:textId="77777777">
                <w:trPr>
                  <w:divId w:val="464929967"/>
                  <w:tblCellSpacing w:w="15" w:type="dxa"/>
                </w:trPr>
                <w:tc>
                  <w:tcPr>
                    <w:tcW w:w="50" w:type="pct"/>
                    <w:hideMark/>
                  </w:tcPr>
                  <w:p w14:paraId="7DE5DC9E" w14:textId="77777777" w:rsidR="009C22A5" w:rsidRDefault="009C22A5">
                    <w:pPr>
                      <w:pStyle w:val="Bibliography"/>
                      <w:rPr>
                        <w:noProof/>
                      </w:rPr>
                    </w:pPr>
                    <w:r>
                      <w:rPr>
                        <w:noProof/>
                      </w:rPr>
                      <w:t xml:space="preserve">[2] </w:t>
                    </w:r>
                  </w:p>
                </w:tc>
                <w:tc>
                  <w:tcPr>
                    <w:tcW w:w="0" w:type="auto"/>
                    <w:hideMark/>
                  </w:tcPr>
                  <w:p w14:paraId="764D90FB" w14:textId="77777777" w:rsidR="009C22A5" w:rsidRPr="009C22A5" w:rsidRDefault="009C22A5">
                    <w:pPr>
                      <w:pStyle w:val="Bibliography"/>
                      <w:rPr>
                        <w:noProof/>
                      </w:rPr>
                    </w:pPr>
                    <w:r w:rsidRPr="009C22A5">
                      <w:rPr>
                        <w:noProof/>
                      </w:rPr>
                      <w:t xml:space="preserve">US DoT Competent Authority Certification for a Type B(U) Package Design Cerrtificate, USA/9357/B(U), Revision 8, ONRW-2019369590-21637. </w:t>
                    </w:r>
                  </w:p>
                </w:tc>
              </w:tr>
              <w:tr w:rsidR="009C22A5" w14:paraId="52C155E1" w14:textId="77777777">
                <w:trPr>
                  <w:divId w:val="464929967"/>
                  <w:tblCellSpacing w:w="15" w:type="dxa"/>
                </w:trPr>
                <w:tc>
                  <w:tcPr>
                    <w:tcW w:w="50" w:type="pct"/>
                    <w:hideMark/>
                  </w:tcPr>
                  <w:p w14:paraId="156D4771" w14:textId="77777777" w:rsidR="009C22A5" w:rsidRDefault="009C22A5">
                    <w:pPr>
                      <w:pStyle w:val="Bibliography"/>
                      <w:rPr>
                        <w:noProof/>
                      </w:rPr>
                    </w:pPr>
                    <w:r>
                      <w:rPr>
                        <w:noProof/>
                      </w:rPr>
                      <w:t xml:space="preserve">[3] </w:t>
                    </w:r>
                  </w:p>
                </w:tc>
                <w:tc>
                  <w:tcPr>
                    <w:tcW w:w="0" w:type="auto"/>
                    <w:hideMark/>
                  </w:tcPr>
                  <w:p w14:paraId="1C5A642A" w14:textId="77777777" w:rsidR="009C22A5" w:rsidRPr="009C22A5" w:rsidRDefault="009C22A5">
                    <w:pPr>
                      <w:pStyle w:val="Bibliography"/>
                      <w:rPr>
                        <w:noProof/>
                      </w:rPr>
                    </w:pPr>
                    <w:r w:rsidRPr="009C22A5">
                      <w:rPr>
                        <w:noProof/>
                      </w:rPr>
                      <w:t xml:space="preserve">QSA Global Safety Analysis Report for the Models Sentry 110, Sentry 330 and 867 Transport Packages, Revision 6, ONRW-2019369590-25243. </w:t>
                    </w:r>
                  </w:p>
                </w:tc>
              </w:tr>
              <w:tr w:rsidR="009C22A5" w14:paraId="080FE1CB" w14:textId="77777777">
                <w:trPr>
                  <w:divId w:val="464929967"/>
                  <w:tblCellSpacing w:w="15" w:type="dxa"/>
                </w:trPr>
                <w:tc>
                  <w:tcPr>
                    <w:tcW w:w="50" w:type="pct"/>
                    <w:hideMark/>
                  </w:tcPr>
                  <w:p w14:paraId="5E088289" w14:textId="77777777" w:rsidR="009C22A5" w:rsidRDefault="009C22A5">
                    <w:pPr>
                      <w:pStyle w:val="Bibliography"/>
                      <w:rPr>
                        <w:noProof/>
                      </w:rPr>
                    </w:pPr>
                    <w:r>
                      <w:rPr>
                        <w:noProof/>
                      </w:rPr>
                      <w:t xml:space="preserve">[4] </w:t>
                    </w:r>
                  </w:p>
                </w:tc>
                <w:tc>
                  <w:tcPr>
                    <w:tcW w:w="0" w:type="auto"/>
                    <w:hideMark/>
                  </w:tcPr>
                  <w:p w14:paraId="0784ADE5" w14:textId="77777777" w:rsidR="009C22A5" w:rsidRPr="009C22A5" w:rsidRDefault="009C22A5">
                    <w:pPr>
                      <w:pStyle w:val="Bibliography"/>
                      <w:rPr>
                        <w:noProof/>
                      </w:rPr>
                    </w:pPr>
                    <w:r w:rsidRPr="009C22A5">
                      <w:rPr>
                        <w:noProof/>
                      </w:rPr>
                      <w:t xml:space="preserve">Transposition Note for Validation of USA/9357/B(U) Rev 8 to ADR 6.4.22.8(a) QSA Global Model Sentry Series (110, 330 &amp; 867), ONRW-2019369590-21636. </w:t>
                    </w:r>
                  </w:p>
                </w:tc>
              </w:tr>
              <w:tr w:rsidR="009C22A5" w14:paraId="51006317" w14:textId="77777777">
                <w:trPr>
                  <w:divId w:val="464929967"/>
                  <w:tblCellSpacing w:w="15" w:type="dxa"/>
                </w:trPr>
                <w:tc>
                  <w:tcPr>
                    <w:tcW w:w="50" w:type="pct"/>
                    <w:hideMark/>
                  </w:tcPr>
                  <w:p w14:paraId="6455D3AE" w14:textId="77777777" w:rsidR="009C22A5" w:rsidRDefault="009C22A5">
                    <w:pPr>
                      <w:pStyle w:val="Bibliography"/>
                      <w:rPr>
                        <w:noProof/>
                      </w:rPr>
                    </w:pPr>
                    <w:r>
                      <w:rPr>
                        <w:noProof/>
                      </w:rPr>
                      <w:t xml:space="preserve">[5] </w:t>
                    </w:r>
                  </w:p>
                </w:tc>
                <w:tc>
                  <w:tcPr>
                    <w:tcW w:w="0" w:type="auto"/>
                    <w:hideMark/>
                  </w:tcPr>
                  <w:p w14:paraId="4BA6971F" w14:textId="77777777" w:rsidR="009C22A5" w:rsidRPr="009C22A5" w:rsidRDefault="009C22A5">
                    <w:pPr>
                      <w:pStyle w:val="Bibliography"/>
                      <w:rPr>
                        <w:noProof/>
                      </w:rPr>
                    </w:pPr>
                    <w:r w:rsidRPr="009C22A5">
                      <w:rPr>
                        <w:noProof/>
                      </w:rPr>
                      <w:t xml:space="preserve">ONR Assessment Notes for the Models Sentry 110, Sentry 330 and Sentry 867, ONRW-2019369590-25226. </w:t>
                    </w:r>
                  </w:p>
                </w:tc>
              </w:tr>
              <w:tr w:rsidR="009C22A5" w14:paraId="38C6E671" w14:textId="77777777">
                <w:trPr>
                  <w:divId w:val="464929967"/>
                  <w:tblCellSpacing w:w="15" w:type="dxa"/>
                </w:trPr>
                <w:tc>
                  <w:tcPr>
                    <w:tcW w:w="50" w:type="pct"/>
                    <w:hideMark/>
                  </w:tcPr>
                  <w:p w14:paraId="16E6599A" w14:textId="77777777" w:rsidR="009C22A5" w:rsidRDefault="009C22A5">
                    <w:pPr>
                      <w:pStyle w:val="Bibliography"/>
                      <w:rPr>
                        <w:noProof/>
                      </w:rPr>
                    </w:pPr>
                    <w:r>
                      <w:rPr>
                        <w:noProof/>
                      </w:rPr>
                      <w:t xml:space="preserve">[6] </w:t>
                    </w:r>
                  </w:p>
                </w:tc>
                <w:tc>
                  <w:tcPr>
                    <w:tcW w:w="0" w:type="auto"/>
                    <w:hideMark/>
                  </w:tcPr>
                  <w:p w14:paraId="1E08202B" w14:textId="77777777" w:rsidR="009C22A5" w:rsidRPr="009C22A5" w:rsidRDefault="009C22A5">
                    <w:pPr>
                      <w:pStyle w:val="Bibliography"/>
                      <w:rPr>
                        <w:noProof/>
                      </w:rPr>
                    </w:pPr>
                    <w:r w:rsidRPr="009C22A5">
                      <w:rPr>
                        <w:noProof/>
                      </w:rPr>
                      <w:t xml:space="preserve">US NRC Certificate of Compliance for Radioactive Material Packages, USA/9357/B(U), Revision 8, ONRW-2019369590-21637. </w:t>
                    </w:r>
                  </w:p>
                </w:tc>
              </w:tr>
              <w:tr w:rsidR="009C22A5" w14:paraId="174D0753" w14:textId="77777777">
                <w:trPr>
                  <w:divId w:val="464929967"/>
                  <w:tblCellSpacing w:w="15" w:type="dxa"/>
                </w:trPr>
                <w:tc>
                  <w:tcPr>
                    <w:tcW w:w="50" w:type="pct"/>
                    <w:hideMark/>
                  </w:tcPr>
                  <w:p w14:paraId="41834834" w14:textId="77777777" w:rsidR="009C22A5" w:rsidRDefault="009C22A5">
                    <w:pPr>
                      <w:pStyle w:val="Bibliography"/>
                      <w:rPr>
                        <w:noProof/>
                      </w:rPr>
                    </w:pPr>
                    <w:r>
                      <w:rPr>
                        <w:noProof/>
                      </w:rPr>
                      <w:t xml:space="preserve">[7] </w:t>
                    </w:r>
                  </w:p>
                </w:tc>
                <w:tc>
                  <w:tcPr>
                    <w:tcW w:w="0" w:type="auto"/>
                    <w:hideMark/>
                  </w:tcPr>
                  <w:p w14:paraId="6475D3D9" w14:textId="77777777" w:rsidR="009C22A5" w:rsidRPr="009C22A5" w:rsidRDefault="009C22A5">
                    <w:pPr>
                      <w:pStyle w:val="Bibliography"/>
                      <w:rPr>
                        <w:noProof/>
                      </w:rPr>
                    </w:pPr>
                    <w:r w:rsidRPr="009C22A5">
                      <w:rPr>
                        <w:noProof/>
                      </w:rPr>
                      <w:t xml:space="preserve">SENTRY Series 110 and 330 Operations and Maintenance Manual, MAN-038, May 2021, ONRW-2019369590-25241. </w:t>
                    </w:r>
                  </w:p>
                </w:tc>
              </w:tr>
              <w:tr w:rsidR="009C22A5" w14:paraId="7C6F9C6B" w14:textId="77777777">
                <w:trPr>
                  <w:divId w:val="464929967"/>
                  <w:tblCellSpacing w:w="15" w:type="dxa"/>
                </w:trPr>
                <w:tc>
                  <w:tcPr>
                    <w:tcW w:w="50" w:type="pct"/>
                    <w:hideMark/>
                  </w:tcPr>
                  <w:p w14:paraId="011EA651" w14:textId="77777777" w:rsidR="009C22A5" w:rsidRDefault="009C22A5">
                    <w:pPr>
                      <w:pStyle w:val="Bibliography"/>
                      <w:rPr>
                        <w:noProof/>
                      </w:rPr>
                    </w:pPr>
                    <w:r>
                      <w:rPr>
                        <w:noProof/>
                      </w:rPr>
                      <w:t xml:space="preserve">[8] </w:t>
                    </w:r>
                  </w:p>
                </w:tc>
                <w:tc>
                  <w:tcPr>
                    <w:tcW w:w="0" w:type="auto"/>
                    <w:hideMark/>
                  </w:tcPr>
                  <w:p w14:paraId="0FDF1685" w14:textId="77777777" w:rsidR="009C22A5" w:rsidRPr="009C22A5" w:rsidRDefault="009C22A5">
                    <w:pPr>
                      <w:pStyle w:val="Bibliography"/>
                      <w:rPr>
                        <w:noProof/>
                      </w:rPr>
                    </w:pPr>
                    <w:r w:rsidRPr="009C22A5">
                      <w:rPr>
                        <w:noProof/>
                      </w:rPr>
                      <w:t xml:space="preserve">SENTRY Series 867 Operations Manual, MAN-039, May 2021, ONRW-2019369590-25242. </w:t>
                    </w:r>
                  </w:p>
                </w:tc>
              </w:tr>
              <w:tr w:rsidR="009C22A5" w14:paraId="3C55A777" w14:textId="77777777">
                <w:trPr>
                  <w:divId w:val="464929967"/>
                  <w:tblCellSpacing w:w="15" w:type="dxa"/>
                </w:trPr>
                <w:tc>
                  <w:tcPr>
                    <w:tcW w:w="50" w:type="pct"/>
                    <w:hideMark/>
                  </w:tcPr>
                  <w:p w14:paraId="60D0B1BD" w14:textId="77777777" w:rsidR="009C22A5" w:rsidRDefault="009C22A5">
                    <w:pPr>
                      <w:pStyle w:val="Bibliography"/>
                      <w:rPr>
                        <w:noProof/>
                      </w:rPr>
                    </w:pPr>
                    <w:r>
                      <w:rPr>
                        <w:noProof/>
                      </w:rPr>
                      <w:t xml:space="preserve">[9] </w:t>
                    </w:r>
                  </w:p>
                </w:tc>
                <w:tc>
                  <w:tcPr>
                    <w:tcW w:w="0" w:type="auto"/>
                    <w:hideMark/>
                  </w:tcPr>
                  <w:p w14:paraId="413F8171" w14:textId="77777777" w:rsidR="009C22A5" w:rsidRPr="009C22A5" w:rsidRDefault="009C22A5">
                    <w:pPr>
                      <w:pStyle w:val="Bibliography"/>
                      <w:rPr>
                        <w:noProof/>
                      </w:rPr>
                    </w:pPr>
                    <w:r w:rsidRPr="009C22A5">
                      <w:rPr>
                        <w:noProof/>
                      </w:rPr>
                      <w:t xml:space="preserve">GB Validation Certificate for USA/9357/B(U) Revision 8, ONRW-2019369590-25032. </w:t>
                    </w:r>
                  </w:p>
                </w:tc>
              </w:tr>
            </w:tbl>
            <w:p w14:paraId="3D064AC9" w14:textId="77777777" w:rsidR="009C22A5" w:rsidRDefault="009C22A5">
              <w:pPr>
                <w:divId w:val="464929967"/>
                <w:rPr>
                  <w:rFonts w:eastAsia="Times New Roman"/>
                  <w:noProof/>
                </w:rPr>
              </w:pPr>
            </w:p>
            <w:p w14:paraId="14B1FC5A" w14:textId="438AA46D" w:rsidR="00CF0F19" w:rsidRDefault="00CF0F19">
              <w:r w:rsidRPr="00895E9E">
                <w:rPr>
                  <w:b/>
                  <w:bCs/>
                </w:rPr>
                <w:fldChar w:fldCharType="end"/>
              </w:r>
            </w:p>
          </w:sdtContent>
        </w:sdt>
      </w:sdtContent>
    </w:sdt>
    <w:p w14:paraId="29BE01E1" w14:textId="77777777" w:rsidR="00C815CC" w:rsidRPr="00C815CC" w:rsidRDefault="00C815CC" w:rsidP="00C815CC"/>
    <w:p w14:paraId="0071C223" w14:textId="77777777" w:rsidR="00932BF7" w:rsidRPr="00932BF7" w:rsidRDefault="00932BF7" w:rsidP="00932BF7"/>
    <w:p w14:paraId="6239C3AC" w14:textId="2B075E10" w:rsidR="009E0E52" w:rsidRPr="00292251" w:rsidRDefault="009E0E52" w:rsidP="002D7683">
      <w:pPr>
        <w:pStyle w:val="NumList1"/>
        <w:numPr>
          <w:ilvl w:val="0"/>
          <w:numId w:val="0"/>
        </w:numPr>
      </w:pPr>
    </w:p>
    <w:sectPr w:rsidR="009E0E52" w:rsidRPr="00292251" w:rsidSect="00E72E4A">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123C6B" w14:textId="77777777" w:rsidR="007E75ED" w:rsidRDefault="007E75ED" w:rsidP="007D199A">
      <w:pPr>
        <w:spacing w:after="0"/>
      </w:pPr>
      <w:r>
        <w:separator/>
      </w:r>
    </w:p>
    <w:p w14:paraId="14A4C591" w14:textId="77777777" w:rsidR="007E75ED" w:rsidRDefault="007E75ED"/>
  </w:endnote>
  <w:endnote w:type="continuationSeparator" w:id="0">
    <w:p w14:paraId="69CC406C" w14:textId="77777777" w:rsidR="007E75ED" w:rsidRDefault="007E75ED" w:rsidP="007D199A">
      <w:pPr>
        <w:spacing w:after="0"/>
      </w:pPr>
      <w:r>
        <w:continuationSeparator/>
      </w:r>
    </w:p>
    <w:p w14:paraId="5BD062FF" w14:textId="77777777" w:rsidR="007E75ED" w:rsidRDefault="007E75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04992" w14:textId="1682F10F" w:rsidR="00F15CD9" w:rsidRPr="000B7D78" w:rsidRDefault="00B137F7" w:rsidP="00B137F7">
    <w:pPr>
      <w:pStyle w:val="Footer"/>
      <w:jc w:val="left"/>
      <w:rPr>
        <w:lang w:val="pt-PT"/>
      </w:rPr>
    </w:pPr>
    <w:proofErr w:type="spellStart"/>
    <w:r w:rsidRPr="000B7D78">
      <w:rPr>
        <w:b/>
        <w:bCs/>
        <w:color w:val="auto"/>
        <w:sz w:val="20"/>
        <w:szCs w:val="18"/>
        <w:lang w:val="pt-PT"/>
      </w:rPr>
      <w:t>Template</w:t>
    </w:r>
    <w:proofErr w:type="spellEnd"/>
    <w:r w:rsidRPr="000B7D78">
      <w:rPr>
        <w:b/>
        <w:bCs/>
        <w:color w:val="auto"/>
        <w:sz w:val="20"/>
        <w:szCs w:val="18"/>
        <w:lang w:val="pt-PT"/>
      </w:rPr>
      <w:t xml:space="preserve"> </w:t>
    </w:r>
    <w:proofErr w:type="spellStart"/>
    <w:r w:rsidR="00FB2CF2" w:rsidRPr="000B7D78">
      <w:rPr>
        <w:b/>
        <w:bCs/>
        <w:color w:val="auto"/>
        <w:sz w:val="20"/>
        <w:szCs w:val="18"/>
        <w:lang w:val="pt-PT"/>
      </w:rPr>
      <w:t>ref</w:t>
    </w:r>
    <w:proofErr w:type="spellEnd"/>
    <w:r w:rsidRPr="000B7D78">
      <w:rPr>
        <w:b/>
        <w:bCs/>
        <w:color w:val="auto"/>
        <w:sz w:val="20"/>
        <w:szCs w:val="18"/>
        <w:lang w:val="pt-PT"/>
      </w:rPr>
      <w:t>.</w:t>
    </w:r>
    <w:r w:rsidRPr="000B7D78">
      <w:rPr>
        <w:color w:val="auto"/>
        <w:sz w:val="20"/>
        <w:szCs w:val="18"/>
        <w:lang w:val="pt-PT"/>
      </w:rPr>
      <w:t>: ONR-DOC-TEMP-005 (</w:t>
    </w:r>
    <w:proofErr w:type="spellStart"/>
    <w:r w:rsidRPr="000B7D78">
      <w:rPr>
        <w:color w:val="auto"/>
        <w:sz w:val="20"/>
        <w:szCs w:val="18"/>
        <w:lang w:val="pt-PT"/>
      </w:rPr>
      <w:t>Issue</w:t>
    </w:r>
    <w:proofErr w:type="spellEnd"/>
    <w:r w:rsidRPr="000B7D78">
      <w:rPr>
        <w:color w:val="auto"/>
        <w:sz w:val="20"/>
        <w:szCs w:val="18"/>
        <w:lang w:val="pt-PT"/>
      </w:rPr>
      <w:t xml:space="preserv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00000000-0000-0000-0000-000000000000}"/>
        <w:text/>
      </w:sdtPr>
      <w:sdtEndPr/>
      <w:sdtContent>
        <w:r w:rsidRPr="000B7D78">
          <w:rPr>
            <w:color w:val="auto"/>
            <w:sz w:val="20"/>
            <w:szCs w:val="18"/>
            <w:lang w:val="pt-PT"/>
          </w:rPr>
          <w:t>5</w:t>
        </w:r>
        <w:r w:rsidR="00E72E4A" w:rsidRPr="000B7D78">
          <w:rPr>
            <w:color w:val="auto"/>
            <w:sz w:val="20"/>
            <w:szCs w:val="18"/>
            <w:lang w:val="pt-PT"/>
          </w:rPr>
          <w:t>.1</w:t>
        </w:r>
      </w:sdtContent>
    </w:sdt>
    <w:r w:rsidRPr="000B7D78">
      <w:rPr>
        <w:color w:val="auto"/>
        <w:sz w:val="20"/>
        <w:szCs w:val="18"/>
        <w:lang w:val="pt-PT"/>
      </w:rPr>
      <w:t>)</w:t>
    </w:r>
    <w:r w:rsidRPr="000B7D78">
      <w:rPr>
        <w:color w:val="auto"/>
        <w:sz w:val="20"/>
        <w:szCs w:val="18"/>
        <w:lang w:val="pt-PT"/>
      </w:rPr>
      <w:tab/>
    </w:r>
    <w:proofErr w:type="spellStart"/>
    <w:r w:rsidR="00795F5F" w:rsidRPr="000B7D78">
      <w:rPr>
        <w:lang w:val="pt-PT"/>
      </w:rPr>
      <w:t>Page</w:t>
    </w:r>
    <w:proofErr w:type="spellEnd"/>
    <w:r w:rsidR="00795F5F" w:rsidRPr="000B7D78">
      <w:rPr>
        <w:lang w:val="pt-PT"/>
      </w:rPr>
      <w:t xml:space="preserve"> | </w:t>
    </w:r>
    <w:r w:rsidR="00795F5F" w:rsidRPr="00E72E4A">
      <w:fldChar w:fldCharType="begin"/>
    </w:r>
    <w:r w:rsidR="00795F5F" w:rsidRPr="000B7D78">
      <w:rPr>
        <w:lang w:val="pt-PT"/>
      </w:rPr>
      <w:instrText xml:space="preserve"> PAGE   \* MERGEFORMAT </w:instrText>
    </w:r>
    <w:r w:rsidR="00795F5F" w:rsidRPr="00E72E4A">
      <w:fldChar w:fldCharType="separate"/>
    </w:r>
    <w:r w:rsidR="00795F5F" w:rsidRPr="000B7D78">
      <w:rPr>
        <w:lang w:val="pt-PT"/>
      </w:rPr>
      <w:t>1</w:t>
    </w:r>
    <w:r w:rsidR="00795F5F" w:rsidRPr="00E72E4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9DC3E5" w14:textId="77777777" w:rsidR="007E75ED" w:rsidRPr="005E0344" w:rsidRDefault="007E75ED" w:rsidP="005E0344">
      <w:pPr>
        <w:spacing w:after="120"/>
        <w:rPr>
          <w:color w:val="000000" w:themeColor="text2"/>
        </w:rPr>
      </w:pPr>
      <w:r w:rsidRPr="005E0344">
        <w:rPr>
          <w:color w:val="000000" w:themeColor="text2"/>
        </w:rPr>
        <w:separator/>
      </w:r>
    </w:p>
  </w:footnote>
  <w:footnote w:type="continuationSeparator" w:id="0">
    <w:p w14:paraId="63F72117" w14:textId="77777777" w:rsidR="007E75ED" w:rsidRPr="005E0344" w:rsidRDefault="007E75ED" w:rsidP="0090581D">
      <w:pPr>
        <w:spacing w:after="120"/>
        <w:rPr>
          <w:color w:val="000000" w:themeColor="text2"/>
        </w:rPr>
      </w:pPr>
      <w:r w:rsidRPr="005E0344">
        <w:rPr>
          <w:color w:val="000000" w:themeColor="text2"/>
        </w:rPr>
        <w:continuationSeparator/>
      </w:r>
    </w:p>
    <w:p w14:paraId="1ABD5C3B" w14:textId="77777777" w:rsidR="007E75ED" w:rsidRDefault="007E75ED"/>
  </w:footnote>
  <w:footnote w:type="continuationNotice" w:id="1">
    <w:p w14:paraId="13A7FF5D" w14:textId="77777777" w:rsidR="007E75ED" w:rsidRDefault="007E75ED">
      <w:pPr>
        <w:spacing w:after="0"/>
      </w:pPr>
    </w:p>
    <w:p w14:paraId="2EFC4D28" w14:textId="77777777" w:rsidR="007E75ED" w:rsidRDefault="007E75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0DB94" w14:textId="77777777" w:rsidR="009E4CAF" w:rsidRDefault="009E4CAF" w:rsidP="009E0E52">
    <w:pPr>
      <w:pStyle w:val="Header"/>
      <w:rPr>
        <w:sz w:val="20"/>
        <w:szCs w:val="24"/>
      </w:rPr>
    </w:pPr>
  </w:p>
  <w:p w14:paraId="47FFC75F" w14:textId="38EBC2A6" w:rsidR="00177666" w:rsidRPr="003A7E1C" w:rsidRDefault="0099220B" w:rsidP="009E0E52">
    <w:pPr>
      <w:pStyle w:val="Header"/>
      <w:rPr>
        <w:sz w:val="20"/>
        <w:szCs w:val="24"/>
      </w:rPr>
    </w:pPr>
    <w:r>
      <w:rPr>
        <w:sz w:val="20"/>
        <w:szCs w:val="24"/>
      </w:rPr>
      <w:t xml:space="preserve">Report </w:t>
    </w:r>
    <w:r w:rsidR="00385E75">
      <w:rPr>
        <w:sz w:val="20"/>
        <w:szCs w:val="24"/>
      </w:rPr>
      <w:t>title</w:t>
    </w:r>
    <w:r>
      <w:rPr>
        <w:sz w:val="20"/>
        <w:szCs w:val="24"/>
      </w:rPr>
      <w:t xml:space="preserv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0A1776">
          <w:rPr>
            <w:sz w:val="20"/>
            <w:szCs w:val="24"/>
          </w:rPr>
          <w:t xml:space="preserve">PR-01943 – USA/9357/B(U) Revision 8 – ADR/RID validation of QSA Global Inc. Type B(U) package design for </w:t>
        </w:r>
        <w:r w:rsidR="00E84090">
          <w:rPr>
            <w:sz w:val="20"/>
            <w:szCs w:val="24"/>
          </w:rPr>
          <w:t>Sentry</w:t>
        </w:r>
        <w:r w:rsidR="000A1776">
          <w:rPr>
            <w:sz w:val="20"/>
            <w:szCs w:val="24"/>
          </w:rPr>
          <w:t xml:space="preserve"> Models 110, 330 and 867</w:t>
        </w:r>
      </w:sdtContent>
    </w:sdt>
    <w:r w:rsidR="004E3932" w:rsidRPr="003A7E1C">
      <w:rPr>
        <w:sz w:val="20"/>
        <w:szCs w:val="24"/>
      </w:rPr>
      <w:t xml:space="preserve"> | Issue </w:t>
    </w:r>
    <w:r w:rsidR="00FB2CF2">
      <w:rPr>
        <w:sz w:val="20"/>
        <w:szCs w:val="24"/>
      </w:rPr>
      <w:t>n</w:t>
    </w:r>
    <w:r w:rsidR="00FB2CF2" w:rsidRPr="003A7E1C">
      <w:rPr>
        <w:sz w:val="20"/>
        <w:szCs w:val="24"/>
      </w:rPr>
      <w:t>o</w:t>
    </w:r>
    <w:r w:rsidR="004E3932" w:rsidRPr="003A7E1C">
      <w:rPr>
        <w:sz w:val="20"/>
        <w:szCs w:val="24"/>
      </w:rPr>
      <w:t xml:space="preserv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206ED9">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706AE1"/>
    <w:multiLevelType w:val="hybridMultilevel"/>
    <w:tmpl w:val="EBFE21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E94ACA"/>
    <w:multiLevelType w:val="hybridMultilevel"/>
    <w:tmpl w:val="54049B24"/>
    <w:lvl w:ilvl="0" w:tplc="7742847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EF9671D"/>
    <w:multiLevelType w:val="multilevel"/>
    <w:tmpl w:val="56324B88"/>
    <w:lvl w:ilvl="0">
      <w:start w:val="1"/>
      <w:numFmt w:val="lowerLetter"/>
      <w:lvlText w:val="%1)"/>
      <w:lvlJc w:val="left"/>
      <w:pPr>
        <w:ind w:left="714" w:hanging="357"/>
      </w:pPr>
      <w:rPr>
        <w:rFonts w:hint="default"/>
      </w:rPr>
    </w:lvl>
    <w:lvl w:ilvl="1">
      <w:start w:val="1"/>
      <w:numFmt w:val="lowerLetter"/>
      <w:lvlText w:val="%2)"/>
      <w:lvlJc w:val="left"/>
      <w:pPr>
        <w:ind w:left="1071" w:hanging="357"/>
      </w:pPr>
      <w:rPr>
        <w:rFonts w:hint="default"/>
      </w:rPr>
    </w:lvl>
    <w:lvl w:ilvl="2">
      <w:start w:val="1"/>
      <w:numFmt w:val="lowerRoman"/>
      <w:lvlText w:val="%3)"/>
      <w:lvlJc w:val="left"/>
      <w:pPr>
        <w:ind w:left="1437" w:hanging="360"/>
      </w:pPr>
      <w:rPr>
        <w:rFonts w:hint="default"/>
      </w:rPr>
    </w:lvl>
    <w:lvl w:ilvl="3">
      <w:start w:val="1"/>
      <w:numFmt w:val="decimal"/>
      <w:lvlText w:val="(%4)"/>
      <w:lvlJc w:val="left"/>
      <w:pPr>
        <w:ind w:left="1797" w:hanging="360"/>
      </w:pPr>
      <w:rPr>
        <w:rFonts w:hint="default"/>
      </w:rPr>
    </w:lvl>
    <w:lvl w:ilvl="4">
      <w:start w:val="1"/>
      <w:numFmt w:val="lowerLetter"/>
      <w:lvlText w:val="(%5)"/>
      <w:lvlJc w:val="left"/>
      <w:pPr>
        <w:ind w:left="2157" w:hanging="360"/>
      </w:pPr>
      <w:rPr>
        <w:rFonts w:hint="default"/>
      </w:rPr>
    </w:lvl>
    <w:lvl w:ilvl="5">
      <w:start w:val="1"/>
      <w:numFmt w:val="lowerRoman"/>
      <w:lvlText w:val="(%6)"/>
      <w:lvlJc w:val="left"/>
      <w:pPr>
        <w:ind w:left="2517" w:hanging="360"/>
      </w:pPr>
      <w:rPr>
        <w:rFonts w:hint="default"/>
      </w:rPr>
    </w:lvl>
    <w:lvl w:ilvl="6">
      <w:start w:val="1"/>
      <w:numFmt w:val="decimal"/>
      <w:lvlText w:val="%7."/>
      <w:lvlJc w:val="left"/>
      <w:pPr>
        <w:ind w:left="2877" w:hanging="360"/>
      </w:pPr>
      <w:rPr>
        <w:rFonts w:hint="default"/>
      </w:rPr>
    </w:lvl>
    <w:lvl w:ilvl="7">
      <w:start w:val="1"/>
      <w:numFmt w:val="lowerLetter"/>
      <w:lvlText w:val="%8."/>
      <w:lvlJc w:val="left"/>
      <w:pPr>
        <w:ind w:left="3237" w:hanging="360"/>
      </w:pPr>
      <w:rPr>
        <w:rFonts w:hint="default"/>
      </w:rPr>
    </w:lvl>
    <w:lvl w:ilvl="8">
      <w:start w:val="1"/>
      <w:numFmt w:val="lowerRoman"/>
      <w:lvlText w:val="%9."/>
      <w:lvlJc w:val="left"/>
      <w:pPr>
        <w:ind w:left="3597" w:hanging="360"/>
      </w:pPr>
      <w:rPr>
        <w:rFonts w:hint="default"/>
      </w:rPr>
    </w:lvl>
  </w:abstractNum>
  <w:abstractNum w:abstractNumId="18" w15:restartNumberingAfterBreak="0">
    <w:nsid w:val="51D76E4F"/>
    <w:multiLevelType w:val="hybridMultilevel"/>
    <w:tmpl w:val="364A446C"/>
    <w:lvl w:ilvl="0" w:tplc="08090017">
      <w:start w:val="1"/>
      <w:numFmt w:val="lowerLetter"/>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9"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B27543"/>
    <w:multiLevelType w:val="multilevel"/>
    <w:tmpl w:val="D84A4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FBB2CBE"/>
    <w:multiLevelType w:val="hybridMultilevel"/>
    <w:tmpl w:val="430225E8"/>
    <w:lvl w:ilvl="0" w:tplc="08090017">
      <w:start w:val="1"/>
      <w:numFmt w:val="lowerLetter"/>
      <w:lvlText w:val="%1)"/>
      <w:lvlJc w:val="left"/>
      <w:pPr>
        <w:ind w:left="717" w:hanging="360"/>
      </w:p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23" w15:restartNumberingAfterBreak="0">
    <w:nsid w:val="718A0F99"/>
    <w:multiLevelType w:val="multilevel"/>
    <w:tmpl w:val="96EEBAF0"/>
    <w:lvl w:ilvl="0">
      <w:start w:val="1"/>
      <w:numFmt w:val="decimal"/>
      <w:pStyle w:val="NumList1"/>
      <w:lvlText w:val="%1."/>
      <w:lvlJc w:val="left"/>
      <w:pPr>
        <w:ind w:left="357" w:hanging="357"/>
      </w:pPr>
      <w:rPr>
        <w:rFonts w:asciiTheme="majorHAnsi" w:hAnsiTheme="majorHAnsi" w:cstheme="majorHAnsi"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75F46359"/>
    <w:multiLevelType w:val="hybridMultilevel"/>
    <w:tmpl w:val="93FCC364"/>
    <w:lvl w:ilvl="0" w:tplc="C088D240">
      <w:start w:val="1"/>
      <w:numFmt w:val="bullet"/>
      <w:pStyle w:val="Bulletlist1"/>
      <w:lvlText w:val=""/>
      <w:lvlJc w:val="left"/>
      <w:pPr>
        <w:ind w:left="-32"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048" w:hanging="360"/>
      </w:pPr>
      <w:rPr>
        <w:rFonts w:ascii="Courier New" w:hAnsi="Courier New" w:cs="Courier New" w:hint="default"/>
      </w:rPr>
    </w:lvl>
    <w:lvl w:ilvl="2" w:tplc="441A0458">
      <w:start w:val="1"/>
      <w:numFmt w:val="bullet"/>
      <w:pStyle w:val="BulletList3"/>
      <w:lvlText w:val=""/>
      <w:lvlJc w:val="left"/>
      <w:pPr>
        <w:ind w:left="1768" w:hanging="360"/>
      </w:pPr>
      <w:rPr>
        <w:rFonts w:ascii="Wingdings" w:hAnsi="Wingdings" w:hint="default"/>
      </w:rPr>
    </w:lvl>
    <w:lvl w:ilvl="3" w:tplc="08090001" w:tentative="1">
      <w:start w:val="1"/>
      <w:numFmt w:val="bullet"/>
      <w:lvlText w:val=""/>
      <w:lvlJc w:val="left"/>
      <w:pPr>
        <w:ind w:left="2488" w:hanging="360"/>
      </w:pPr>
      <w:rPr>
        <w:rFonts w:ascii="Symbol" w:hAnsi="Symbol" w:hint="default"/>
      </w:rPr>
    </w:lvl>
    <w:lvl w:ilvl="4" w:tplc="08090003" w:tentative="1">
      <w:start w:val="1"/>
      <w:numFmt w:val="bullet"/>
      <w:lvlText w:val="o"/>
      <w:lvlJc w:val="left"/>
      <w:pPr>
        <w:ind w:left="3208" w:hanging="360"/>
      </w:pPr>
      <w:rPr>
        <w:rFonts w:ascii="Courier New" w:hAnsi="Courier New" w:cs="Courier New" w:hint="default"/>
      </w:rPr>
    </w:lvl>
    <w:lvl w:ilvl="5" w:tplc="08090005" w:tentative="1">
      <w:start w:val="1"/>
      <w:numFmt w:val="bullet"/>
      <w:lvlText w:val=""/>
      <w:lvlJc w:val="left"/>
      <w:pPr>
        <w:ind w:left="3928" w:hanging="360"/>
      </w:pPr>
      <w:rPr>
        <w:rFonts w:ascii="Wingdings" w:hAnsi="Wingdings" w:hint="default"/>
      </w:rPr>
    </w:lvl>
    <w:lvl w:ilvl="6" w:tplc="08090001" w:tentative="1">
      <w:start w:val="1"/>
      <w:numFmt w:val="bullet"/>
      <w:lvlText w:val=""/>
      <w:lvlJc w:val="left"/>
      <w:pPr>
        <w:ind w:left="4648" w:hanging="360"/>
      </w:pPr>
      <w:rPr>
        <w:rFonts w:ascii="Symbol" w:hAnsi="Symbol" w:hint="default"/>
      </w:rPr>
    </w:lvl>
    <w:lvl w:ilvl="7" w:tplc="08090003" w:tentative="1">
      <w:start w:val="1"/>
      <w:numFmt w:val="bullet"/>
      <w:lvlText w:val="o"/>
      <w:lvlJc w:val="left"/>
      <w:pPr>
        <w:ind w:left="5368" w:hanging="360"/>
      </w:pPr>
      <w:rPr>
        <w:rFonts w:ascii="Courier New" w:hAnsi="Courier New" w:cs="Courier New" w:hint="default"/>
      </w:rPr>
    </w:lvl>
    <w:lvl w:ilvl="8" w:tplc="08090005" w:tentative="1">
      <w:start w:val="1"/>
      <w:numFmt w:val="bullet"/>
      <w:lvlText w:val=""/>
      <w:lvlJc w:val="left"/>
      <w:pPr>
        <w:ind w:left="6088"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1"/>
  </w:num>
  <w:num w:numId="12" w16cid:durableId="1242984322">
    <w:abstractNumId w:val="24"/>
  </w:num>
  <w:num w:numId="13" w16cid:durableId="936865008">
    <w:abstractNumId w:val="15"/>
  </w:num>
  <w:num w:numId="14" w16cid:durableId="839933716">
    <w:abstractNumId w:val="12"/>
  </w:num>
  <w:num w:numId="15" w16cid:durableId="1030760878">
    <w:abstractNumId w:val="24"/>
    <w:lvlOverride w:ilvl="0">
      <w:startOverride w:val="1"/>
    </w:lvlOverride>
  </w:num>
  <w:num w:numId="16" w16cid:durableId="458181072">
    <w:abstractNumId w:val="15"/>
    <w:lvlOverride w:ilvl="0">
      <w:startOverride w:val="1"/>
    </w:lvlOverride>
  </w:num>
  <w:num w:numId="17" w16cid:durableId="1609661496">
    <w:abstractNumId w:val="12"/>
    <w:lvlOverride w:ilvl="0">
      <w:startOverride w:val="1"/>
    </w:lvlOverride>
  </w:num>
  <w:num w:numId="18" w16cid:durableId="1370185039">
    <w:abstractNumId w:val="23"/>
  </w:num>
  <w:num w:numId="19" w16cid:durableId="689995263">
    <w:abstractNumId w:val="19"/>
  </w:num>
  <w:num w:numId="20" w16cid:durableId="2030327350">
    <w:abstractNumId w:val="14"/>
  </w:num>
  <w:num w:numId="21" w16cid:durableId="1577862602">
    <w:abstractNumId w:val="21"/>
  </w:num>
  <w:num w:numId="22" w16cid:durableId="551355490">
    <w:abstractNumId w:val="13"/>
  </w:num>
  <w:num w:numId="23" w16cid:durableId="618604412">
    <w:abstractNumId w:val="24"/>
  </w:num>
  <w:num w:numId="24" w16cid:durableId="547448315">
    <w:abstractNumId w:val="23"/>
  </w:num>
  <w:num w:numId="25" w16cid:durableId="349187102">
    <w:abstractNumId w:val="23"/>
  </w:num>
  <w:num w:numId="26" w16cid:durableId="689333637">
    <w:abstractNumId w:val="23"/>
  </w:num>
  <w:num w:numId="27" w16cid:durableId="1412045943">
    <w:abstractNumId w:val="20"/>
  </w:num>
  <w:num w:numId="28" w16cid:durableId="1291352984">
    <w:abstractNumId w:val="16"/>
  </w:num>
  <w:num w:numId="29" w16cid:durableId="1229683027">
    <w:abstractNumId w:val="10"/>
  </w:num>
  <w:num w:numId="30" w16cid:durableId="594050018">
    <w:abstractNumId w:val="18"/>
  </w:num>
  <w:num w:numId="31" w16cid:durableId="371728249">
    <w:abstractNumId w:val="17"/>
  </w:num>
  <w:num w:numId="32" w16cid:durableId="150203891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00B"/>
    <w:rsid w:val="00002389"/>
    <w:rsid w:val="0000276E"/>
    <w:rsid w:val="00002F03"/>
    <w:rsid w:val="0000351D"/>
    <w:rsid w:val="0000353A"/>
    <w:rsid w:val="0000448D"/>
    <w:rsid w:val="00004C16"/>
    <w:rsid w:val="00005077"/>
    <w:rsid w:val="00005729"/>
    <w:rsid w:val="00005F7A"/>
    <w:rsid w:val="000072DB"/>
    <w:rsid w:val="00011177"/>
    <w:rsid w:val="00011855"/>
    <w:rsid w:val="00011BDF"/>
    <w:rsid w:val="00011F7D"/>
    <w:rsid w:val="00011FC3"/>
    <w:rsid w:val="00012BCA"/>
    <w:rsid w:val="00012C87"/>
    <w:rsid w:val="00013C09"/>
    <w:rsid w:val="00014256"/>
    <w:rsid w:val="00014814"/>
    <w:rsid w:val="000151D5"/>
    <w:rsid w:val="00015419"/>
    <w:rsid w:val="000223AF"/>
    <w:rsid w:val="0002391C"/>
    <w:rsid w:val="00024522"/>
    <w:rsid w:val="00024B2E"/>
    <w:rsid w:val="0002688D"/>
    <w:rsid w:val="0002727E"/>
    <w:rsid w:val="00027F4F"/>
    <w:rsid w:val="00030430"/>
    <w:rsid w:val="0003078E"/>
    <w:rsid w:val="00031B89"/>
    <w:rsid w:val="00031F48"/>
    <w:rsid w:val="0003212A"/>
    <w:rsid w:val="00033673"/>
    <w:rsid w:val="0003397E"/>
    <w:rsid w:val="00033A74"/>
    <w:rsid w:val="0003693D"/>
    <w:rsid w:val="00036D07"/>
    <w:rsid w:val="00037AFE"/>
    <w:rsid w:val="00040F40"/>
    <w:rsid w:val="00042CA3"/>
    <w:rsid w:val="0004314E"/>
    <w:rsid w:val="00043A42"/>
    <w:rsid w:val="0004440F"/>
    <w:rsid w:val="0004463D"/>
    <w:rsid w:val="00045696"/>
    <w:rsid w:val="00046034"/>
    <w:rsid w:val="00046229"/>
    <w:rsid w:val="00047782"/>
    <w:rsid w:val="00051085"/>
    <w:rsid w:val="00051C39"/>
    <w:rsid w:val="00052C8A"/>
    <w:rsid w:val="00053C16"/>
    <w:rsid w:val="000548C8"/>
    <w:rsid w:val="000563DF"/>
    <w:rsid w:val="0005646A"/>
    <w:rsid w:val="0005689F"/>
    <w:rsid w:val="0005752B"/>
    <w:rsid w:val="00057A29"/>
    <w:rsid w:val="000602DF"/>
    <w:rsid w:val="0006197E"/>
    <w:rsid w:val="000627F0"/>
    <w:rsid w:val="00063F36"/>
    <w:rsid w:val="000644A3"/>
    <w:rsid w:val="000645D7"/>
    <w:rsid w:val="00064FA9"/>
    <w:rsid w:val="000650A5"/>
    <w:rsid w:val="00065677"/>
    <w:rsid w:val="000668FF"/>
    <w:rsid w:val="00066CA2"/>
    <w:rsid w:val="00070628"/>
    <w:rsid w:val="0007068E"/>
    <w:rsid w:val="00071DE8"/>
    <w:rsid w:val="00073BBC"/>
    <w:rsid w:val="00073D85"/>
    <w:rsid w:val="00073E33"/>
    <w:rsid w:val="00074AFD"/>
    <w:rsid w:val="00074E67"/>
    <w:rsid w:val="00074EC8"/>
    <w:rsid w:val="0007553A"/>
    <w:rsid w:val="00075605"/>
    <w:rsid w:val="0007575A"/>
    <w:rsid w:val="00075C66"/>
    <w:rsid w:val="00076237"/>
    <w:rsid w:val="0007716B"/>
    <w:rsid w:val="00077704"/>
    <w:rsid w:val="0008084D"/>
    <w:rsid w:val="000812CB"/>
    <w:rsid w:val="00081320"/>
    <w:rsid w:val="000817D4"/>
    <w:rsid w:val="00081BCF"/>
    <w:rsid w:val="00081FB3"/>
    <w:rsid w:val="00081FD2"/>
    <w:rsid w:val="00082578"/>
    <w:rsid w:val="000826E6"/>
    <w:rsid w:val="00082879"/>
    <w:rsid w:val="0008535D"/>
    <w:rsid w:val="0008550C"/>
    <w:rsid w:val="00085BEA"/>
    <w:rsid w:val="000876C1"/>
    <w:rsid w:val="000877F3"/>
    <w:rsid w:val="00090EF1"/>
    <w:rsid w:val="00091254"/>
    <w:rsid w:val="00091512"/>
    <w:rsid w:val="00091EEA"/>
    <w:rsid w:val="00094956"/>
    <w:rsid w:val="00094F31"/>
    <w:rsid w:val="000973A4"/>
    <w:rsid w:val="000A0789"/>
    <w:rsid w:val="000A105C"/>
    <w:rsid w:val="000A1776"/>
    <w:rsid w:val="000A4EBD"/>
    <w:rsid w:val="000A6ACD"/>
    <w:rsid w:val="000A7D06"/>
    <w:rsid w:val="000B0D7F"/>
    <w:rsid w:val="000B10FC"/>
    <w:rsid w:val="000B2547"/>
    <w:rsid w:val="000B2D57"/>
    <w:rsid w:val="000B35E2"/>
    <w:rsid w:val="000B3999"/>
    <w:rsid w:val="000B5B90"/>
    <w:rsid w:val="000B5F39"/>
    <w:rsid w:val="000B6546"/>
    <w:rsid w:val="000B69E7"/>
    <w:rsid w:val="000B6FC6"/>
    <w:rsid w:val="000B7879"/>
    <w:rsid w:val="000B7D78"/>
    <w:rsid w:val="000C1422"/>
    <w:rsid w:val="000C2DDC"/>
    <w:rsid w:val="000C3115"/>
    <w:rsid w:val="000C31FF"/>
    <w:rsid w:val="000C3C3B"/>
    <w:rsid w:val="000C490C"/>
    <w:rsid w:val="000C4E49"/>
    <w:rsid w:val="000C4F76"/>
    <w:rsid w:val="000C600A"/>
    <w:rsid w:val="000C6F47"/>
    <w:rsid w:val="000C774E"/>
    <w:rsid w:val="000D0A84"/>
    <w:rsid w:val="000D2835"/>
    <w:rsid w:val="000D2DAE"/>
    <w:rsid w:val="000D2FD4"/>
    <w:rsid w:val="000D417C"/>
    <w:rsid w:val="000D49C0"/>
    <w:rsid w:val="000D4C6E"/>
    <w:rsid w:val="000D555C"/>
    <w:rsid w:val="000D73A7"/>
    <w:rsid w:val="000E0B49"/>
    <w:rsid w:val="000E14EC"/>
    <w:rsid w:val="000E1A2B"/>
    <w:rsid w:val="000E2436"/>
    <w:rsid w:val="000E27D3"/>
    <w:rsid w:val="000E3C3F"/>
    <w:rsid w:val="000E41BE"/>
    <w:rsid w:val="000E7BC9"/>
    <w:rsid w:val="000F068B"/>
    <w:rsid w:val="000F1B7B"/>
    <w:rsid w:val="000F26A6"/>
    <w:rsid w:val="000F2ED4"/>
    <w:rsid w:val="000F4845"/>
    <w:rsid w:val="000F55C3"/>
    <w:rsid w:val="000F617C"/>
    <w:rsid w:val="000F724F"/>
    <w:rsid w:val="00100CAC"/>
    <w:rsid w:val="00101501"/>
    <w:rsid w:val="00101CBC"/>
    <w:rsid w:val="001028E8"/>
    <w:rsid w:val="001034DE"/>
    <w:rsid w:val="001066E1"/>
    <w:rsid w:val="00107AFE"/>
    <w:rsid w:val="00113E07"/>
    <w:rsid w:val="00113FD5"/>
    <w:rsid w:val="0011478B"/>
    <w:rsid w:val="001149FC"/>
    <w:rsid w:val="00115570"/>
    <w:rsid w:val="001165A1"/>
    <w:rsid w:val="00116ACC"/>
    <w:rsid w:val="00120CE8"/>
    <w:rsid w:val="00122FCC"/>
    <w:rsid w:val="0012345F"/>
    <w:rsid w:val="0012392A"/>
    <w:rsid w:val="00123D9D"/>
    <w:rsid w:val="001243E4"/>
    <w:rsid w:val="00124560"/>
    <w:rsid w:val="00124C2B"/>
    <w:rsid w:val="00125611"/>
    <w:rsid w:val="00125749"/>
    <w:rsid w:val="001266D7"/>
    <w:rsid w:val="00126752"/>
    <w:rsid w:val="001273C4"/>
    <w:rsid w:val="00130B30"/>
    <w:rsid w:val="00130C3A"/>
    <w:rsid w:val="00130E0D"/>
    <w:rsid w:val="00132BC1"/>
    <w:rsid w:val="00134D41"/>
    <w:rsid w:val="001356EB"/>
    <w:rsid w:val="00135FB8"/>
    <w:rsid w:val="00136A93"/>
    <w:rsid w:val="00136E01"/>
    <w:rsid w:val="001376BF"/>
    <w:rsid w:val="00137804"/>
    <w:rsid w:val="00137A0E"/>
    <w:rsid w:val="00140337"/>
    <w:rsid w:val="00140B5F"/>
    <w:rsid w:val="00140C62"/>
    <w:rsid w:val="00140E1C"/>
    <w:rsid w:val="001430CA"/>
    <w:rsid w:val="001441D2"/>
    <w:rsid w:val="00144316"/>
    <w:rsid w:val="00145FEF"/>
    <w:rsid w:val="00147AE4"/>
    <w:rsid w:val="00147DB0"/>
    <w:rsid w:val="00150822"/>
    <w:rsid w:val="0015083C"/>
    <w:rsid w:val="001520FA"/>
    <w:rsid w:val="00152BF1"/>
    <w:rsid w:val="00152F81"/>
    <w:rsid w:val="00153CE0"/>
    <w:rsid w:val="00154596"/>
    <w:rsid w:val="0015487B"/>
    <w:rsid w:val="00154D0C"/>
    <w:rsid w:val="00156FD9"/>
    <w:rsid w:val="001571E5"/>
    <w:rsid w:val="001577EB"/>
    <w:rsid w:val="00157C61"/>
    <w:rsid w:val="00157FEB"/>
    <w:rsid w:val="001607F9"/>
    <w:rsid w:val="0016158D"/>
    <w:rsid w:val="001615BF"/>
    <w:rsid w:val="00162571"/>
    <w:rsid w:val="00163111"/>
    <w:rsid w:val="00164D71"/>
    <w:rsid w:val="0016567D"/>
    <w:rsid w:val="00165AD5"/>
    <w:rsid w:val="00166B67"/>
    <w:rsid w:val="00166C72"/>
    <w:rsid w:val="00170CF0"/>
    <w:rsid w:val="00171003"/>
    <w:rsid w:val="00174B31"/>
    <w:rsid w:val="001769EB"/>
    <w:rsid w:val="00177581"/>
    <w:rsid w:val="00177666"/>
    <w:rsid w:val="00177BF1"/>
    <w:rsid w:val="0018004A"/>
    <w:rsid w:val="00180F43"/>
    <w:rsid w:val="0018170B"/>
    <w:rsid w:val="00181DB4"/>
    <w:rsid w:val="00182002"/>
    <w:rsid w:val="00182AF5"/>
    <w:rsid w:val="00184464"/>
    <w:rsid w:val="001849CA"/>
    <w:rsid w:val="00185410"/>
    <w:rsid w:val="00185B4F"/>
    <w:rsid w:val="00186A6F"/>
    <w:rsid w:val="0019047D"/>
    <w:rsid w:val="00190F2D"/>
    <w:rsid w:val="00191396"/>
    <w:rsid w:val="00191DBC"/>
    <w:rsid w:val="001920FD"/>
    <w:rsid w:val="0019228E"/>
    <w:rsid w:val="00192352"/>
    <w:rsid w:val="0019327D"/>
    <w:rsid w:val="00193BC9"/>
    <w:rsid w:val="001941A4"/>
    <w:rsid w:val="00194A66"/>
    <w:rsid w:val="00195460"/>
    <w:rsid w:val="00195F67"/>
    <w:rsid w:val="001975C3"/>
    <w:rsid w:val="001A018C"/>
    <w:rsid w:val="001A0380"/>
    <w:rsid w:val="001A09B1"/>
    <w:rsid w:val="001A1B6D"/>
    <w:rsid w:val="001A3757"/>
    <w:rsid w:val="001A6B49"/>
    <w:rsid w:val="001A6CE4"/>
    <w:rsid w:val="001B2540"/>
    <w:rsid w:val="001B2819"/>
    <w:rsid w:val="001B3851"/>
    <w:rsid w:val="001B39D7"/>
    <w:rsid w:val="001B4D61"/>
    <w:rsid w:val="001B68AB"/>
    <w:rsid w:val="001B6EBB"/>
    <w:rsid w:val="001C15BE"/>
    <w:rsid w:val="001C37CB"/>
    <w:rsid w:val="001C3A69"/>
    <w:rsid w:val="001C49BC"/>
    <w:rsid w:val="001C4D63"/>
    <w:rsid w:val="001C63D9"/>
    <w:rsid w:val="001C6ACD"/>
    <w:rsid w:val="001C6BDF"/>
    <w:rsid w:val="001C79B8"/>
    <w:rsid w:val="001D0DC2"/>
    <w:rsid w:val="001D0DE0"/>
    <w:rsid w:val="001D1E2D"/>
    <w:rsid w:val="001D249C"/>
    <w:rsid w:val="001D2682"/>
    <w:rsid w:val="001D283C"/>
    <w:rsid w:val="001D3CEA"/>
    <w:rsid w:val="001D42E9"/>
    <w:rsid w:val="001D5AFF"/>
    <w:rsid w:val="001D74B4"/>
    <w:rsid w:val="001D7CD3"/>
    <w:rsid w:val="001D7CE9"/>
    <w:rsid w:val="001E03E1"/>
    <w:rsid w:val="001E2E7F"/>
    <w:rsid w:val="001E4762"/>
    <w:rsid w:val="001E7AE2"/>
    <w:rsid w:val="001E7F86"/>
    <w:rsid w:val="001F059F"/>
    <w:rsid w:val="001F08C7"/>
    <w:rsid w:val="001F1089"/>
    <w:rsid w:val="001F1DB0"/>
    <w:rsid w:val="001F1DBB"/>
    <w:rsid w:val="001F3841"/>
    <w:rsid w:val="001F3A05"/>
    <w:rsid w:val="001F46CA"/>
    <w:rsid w:val="001F470B"/>
    <w:rsid w:val="001F5A42"/>
    <w:rsid w:val="001F6618"/>
    <w:rsid w:val="001F6CA0"/>
    <w:rsid w:val="001F7161"/>
    <w:rsid w:val="00200811"/>
    <w:rsid w:val="00200B35"/>
    <w:rsid w:val="00200CA1"/>
    <w:rsid w:val="00200F0C"/>
    <w:rsid w:val="00200F85"/>
    <w:rsid w:val="00201CFA"/>
    <w:rsid w:val="00202152"/>
    <w:rsid w:val="00203571"/>
    <w:rsid w:val="00204597"/>
    <w:rsid w:val="00205D22"/>
    <w:rsid w:val="00205FB3"/>
    <w:rsid w:val="00206010"/>
    <w:rsid w:val="00206984"/>
    <w:rsid w:val="00206BF9"/>
    <w:rsid w:val="00206ED9"/>
    <w:rsid w:val="002106C2"/>
    <w:rsid w:val="00210A0A"/>
    <w:rsid w:val="0021162D"/>
    <w:rsid w:val="00211DBE"/>
    <w:rsid w:val="0021338D"/>
    <w:rsid w:val="00214793"/>
    <w:rsid w:val="00214D43"/>
    <w:rsid w:val="00215480"/>
    <w:rsid w:val="00216913"/>
    <w:rsid w:val="00216D36"/>
    <w:rsid w:val="00217996"/>
    <w:rsid w:val="0022096B"/>
    <w:rsid w:val="00220B8E"/>
    <w:rsid w:val="00221293"/>
    <w:rsid w:val="002214E3"/>
    <w:rsid w:val="00221B0C"/>
    <w:rsid w:val="00222DA7"/>
    <w:rsid w:val="00223090"/>
    <w:rsid w:val="002238B4"/>
    <w:rsid w:val="0022764D"/>
    <w:rsid w:val="002319AB"/>
    <w:rsid w:val="002319AC"/>
    <w:rsid w:val="002323D7"/>
    <w:rsid w:val="00233A8A"/>
    <w:rsid w:val="00234342"/>
    <w:rsid w:val="00234564"/>
    <w:rsid w:val="00235A01"/>
    <w:rsid w:val="0024040D"/>
    <w:rsid w:val="00243CE2"/>
    <w:rsid w:val="00243FEA"/>
    <w:rsid w:val="002456EF"/>
    <w:rsid w:val="002478B3"/>
    <w:rsid w:val="002479F5"/>
    <w:rsid w:val="00250CD4"/>
    <w:rsid w:val="00251CD7"/>
    <w:rsid w:val="00252BD8"/>
    <w:rsid w:val="00255FA3"/>
    <w:rsid w:val="00257288"/>
    <w:rsid w:val="00261A01"/>
    <w:rsid w:val="00261FB6"/>
    <w:rsid w:val="00262667"/>
    <w:rsid w:val="002629F8"/>
    <w:rsid w:val="00263396"/>
    <w:rsid w:val="002659FA"/>
    <w:rsid w:val="00265D8B"/>
    <w:rsid w:val="00265E1C"/>
    <w:rsid w:val="00266823"/>
    <w:rsid w:val="00267815"/>
    <w:rsid w:val="0027150A"/>
    <w:rsid w:val="00273F57"/>
    <w:rsid w:val="00276274"/>
    <w:rsid w:val="00277E1B"/>
    <w:rsid w:val="00280DDF"/>
    <w:rsid w:val="00280E5F"/>
    <w:rsid w:val="00281152"/>
    <w:rsid w:val="00281675"/>
    <w:rsid w:val="00281BEF"/>
    <w:rsid w:val="00283B9E"/>
    <w:rsid w:val="00283E3D"/>
    <w:rsid w:val="00284048"/>
    <w:rsid w:val="00284985"/>
    <w:rsid w:val="00285058"/>
    <w:rsid w:val="00286DEF"/>
    <w:rsid w:val="00287035"/>
    <w:rsid w:val="0028793B"/>
    <w:rsid w:val="002917FF"/>
    <w:rsid w:val="00292251"/>
    <w:rsid w:val="00292ADF"/>
    <w:rsid w:val="00293406"/>
    <w:rsid w:val="00293827"/>
    <w:rsid w:val="00294058"/>
    <w:rsid w:val="00294EE5"/>
    <w:rsid w:val="00295252"/>
    <w:rsid w:val="00297FB6"/>
    <w:rsid w:val="002A009D"/>
    <w:rsid w:val="002A0274"/>
    <w:rsid w:val="002A0DEC"/>
    <w:rsid w:val="002A182A"/>
    <w:rsid w:val="002A1CBF"/>
    <w:rsid w:val="002A39A6"/>
    <w:rsid w:val="002A577B"/>
    <w:rsid w:val="002A6719"/>
    <w:rsid w:val="002A7088"/>
    <w:rsid w:val="002A738B"/>
    <w:rsid w:val="002B0713"/>
    <w:rsid w:val="002B1C53"/>
    <w:rsid w:val="002B4872"/>
    <w:rsid w:val="002B5C27"/>
    <w:rsid w:val="002B6EBF"/>
    <w:rsid w:val="002B70C2"/>
    <w:rsid w:val="002B7A7F"/>
    <w:rsid w:val="002B7F8F"/>
    <w:rsid w:val="002C08D1"/>
    <w:rsid w:val="002C1079"/>
    <w:rsid w:val="002C3688"/>
    <w:rsid w:val="002C47B4"/>
    <w:rsid w:val="002C4ADA"/>
    <w:rsid w:val="002D04D7"/>
    <w:rsid w:val="002D162F"/>
    <w:rsid w:val="002D4CE8"/>
    <w:rsid w:val="002D6AE7"/>
    <w:rsid w:val="002D7683"/>
    <w:rsid w:val="002E03D0"/>
    <w:rsid w:val="002E064B"/>
    <w:rsid w:val="002E0BE4"/>
    <w:rsid w:val="002E1FD2"/>
    <w:rsid w:val="002E291A"/>
    <w:rsid w:val="002E3B58"/>
    <w:rsid w:val="002E3E8A"/>
    <w:rsid w:val="002E43C1"/>
    <w:rsid w:val="002E59A8"/>
    <w:rsid w:val="002E655B"/>
    <w:rsid w:val="002E6A6A"/>
    <w:rsid w:val="002E6ABB"/>
    <w:rsid w:val="002E71E0"/>
    <w:rsid w:val="002E7A7E"/>
    <w:rsid w:val="002E7E5F"/>
    <w:rsid w:val="002F19C8"/>
    <w:rsid w:val="002F1A30"/>
    <w:rsid w:val="002F1B47"/>
    <w:rsid w:val="002F3397"/>
    <w:rsid w:val="002F4C8B"/>
    <w:rsid w:val="002F6ECF"/>
    <w:rsid w:val="002F7749"/>
    <w:rsid w:val="002F79CA"/>
    <w:rsid w:val="002F7C31"/>
    <w:rsid w:val="00302E56"/>
    <w:rsid w:val="003030EC"/>
    <w:rsid w:val="0030380D"/>
    <w:rsid w:val="00303B6D"/>
    <w:rsid w:val="00304189"/>
    <w:rsid w:val="00312411"/>
    <w:rsid w:val="00313F87"/>
    <w:rsid w:val="00314ED6"/>
    <w:rsid w:val="003153A5"/>
    <w:rsid w:val="003163A5"/>
    <w:rsid w:val="00321F91"/>
    <w:rsid w:val="00322817"/>
    <w:rsid w:val="0032362B"/>
    <w:rsid w:val="00323BFA"/>
    <w:rsid w:val="00323E71"/>
    <w:rsid w:val="00324B7D"/>
    <w:rsid w:val="00326B1A"/>
    <w:rsid w:val="00326F77"/>
    <w:rsid w:val="003278CA"/>
    <w:rsid w:val="003318D1"/>
    <w:rsid w:val="00331AB8"/>
    <w:rsid w:val="003320F8"/>
    <w:rsid w:val="00332B57"/>
    <w:rsid w:val="00332B95"/>
    <w:rsid w:val="003351B4"/>
    <w:rsid w:val="00335991"/>
    <w:rsid w:val="0033601F"/>
    <w:rsid w:val="0034010D"/>
    <w:rsid w:val="003401B0"/>
    <w:rsid w:val="00340DAC"/>
    <w:rsid w:val="00342527"/>
    <w:rsid w:val="00344538"/>
    <w:rsid w:val="00345772"/>
    <w:rsid w:val="0034585D"/>
    <w:rsid w:val="00346C8E"/>
    <w:rsid w:val="00346E36"/>
    <w:rsid w:val="003504B8"/>
    <w:rsid w:val="00350C8D"/>
    <w:rsid w:val="00352C1A"/>
    <w:rsid w:val="003531C3"/>
    <w:rsid w:val="003542F1"/>
    <w:rsid w:val="00357CD5"/>
    <w:rsid w:val="00360578"/>
    <w:rsid w:val="00361182"/>
    <w:rsid w:val="00362B30"/>
    <w:rsid w:val="003632C1"/>
    <w:rsid w:val="0036351F"/>
    <w:rsid w:val="00363CDA"/>
    <w:rsid w:val="00364742"/>
    <w:rsid w:val="003650A0"/>
    <w:rsid w:val="0036649C"/>
    <w:rsid w:val="003666C8"/>
    <w:rsid w:val="00367340"/>
    <w:rsid w:val="00367BD5"/>
    <w:rsid w:val="00367EC8"/>
    <w:rsid w:val="0037083A"/>
    <w:rsid w:val="00370A0B"/>
    <w:rsid w:val="00371C81"/>
    <w:rsid w:val="00374DE5"/>
    <w:rsid w:val="00374E06"/>
    <w:rsid w:val="00376789"/>
    <w:rsid w:val="00376921"/>
    <w:rsid w:val="00381E5C"/>
    <w:rsid w:val="0038228F"/>
    <w:rsid w:val="00382F56"/>
    <w:rsid w:val="00383F1F"/>
    <w:rsid w:val="00385129"/>
    <w:rsid w:val="00385257"/>
    <w:rsid w:val="003857D9"/>
    <w:rsid w:val="00385BCE"/>
    <w:rsid w:val="00385E75"/>
    <w:rsid w:val="003861B5"/>
    <w:rsid w:val="003863AC"/>
    <w:rsid w:val="003870E8"/>
    <w:rsid w:val="0038766B"/>
    <w:rsid w:val="003876E8"/>
    <w:rsid w:val="0039030B"/>
    <w:rsid w:val="00390327"/>
    <w:rsid w:val="00390EB2"/>
    <w:rsid w:val="00393066"/>
    <w:rsid w:val="00393413"/>
    <w:rsid w:val="00393B78"/>
    <w:rsid w:val="0039410A"/>
    <w:rsid w:val="003961C9"/>
    <w:rsid w:val="00397362"/>
    <w:rsid w:val="003A00E5"/>
    <w:rsid w:val="003A01E9"/>
    <w:rsid w:val="003A0912"/>
    <w:rsid w:val="003A0AC6"/>
    <w:rsid w:val="003A1009"/>
    <w:rsid w:val="003A1211"/>
    <w:rsid w:val="003A1563"/>
    <w:rsid w:val="003A199F"/>
    <w:rsid w:val="003A2D45"/>
    <w:rsid w:val="003A3A89"/>
    <w:rsid w:val="003A4474"/>
    <w:rsid w:val="003A4B64"/>
    <w:rsid w:val="003A4DA6"/>
    <w:rsid w:val="003A57C1"/>
    <w:rsid w:val="003A5F63"/>
    <w:rsid w:val="003A6FE8"/>
    <w:rsid w:val="003A7A29"/>
    <w:rsid w:val="003A7C13"/>
    <w:rsid w:val="003A7E1C"/>
    <w:rsid w:val="003B30CB"/>
    <w:rsid w:val="003B382E"/>
    <w:rsid w:val="003B651A"/>
    <w:rsid w:val="003B689A"/>
    <w:rsid w:val="003B69EA"/>
    <w:rsid w:val="003B769B"/>
    <w:rsid w:val="003C0306"/>
    <w:rsid w:val="003C1044"/>
    <w:rsid w:val="003C114C"/>
    <w:rsid w:val="003C1C42"/>
    <w:rsid w:val="003C2272"/>
    <w:rsid w:val="003C2C5D"/>
    <w:rsid w:val="003C3BB0"/>
    <w:rsid w:val="003C465D"/>
    <w:rsid w:val="003C56B6"/>
    <w:rsid w:val="003C5E04"/>
    <w:rsid w:val="003C7ECF"/>
    <w:rsid w:val="003D1AC7"/>
    <w:rsid w:val="003D3BF5"/>
    <w:rsid w:val="003D495D"/>
    <w:rsid w:val="003D53EA"/>
    <w:rsid w:val="003D56F1"/>
    <w:rsid w:val="003D69C4"/>
    <w:rsid w:val="003D6A39"/>
    <w:rsid w:val="003E03D6"/>
    <w:rsid w:val="003E098E"/>
    <w:rsid w:val="003E10E9"/>
    <w:rsid w:val="003E16D2"/>
    <w:rsid w:val="003E235F"/>
    <w:rsid w:val="003E2FAE"/>
    <w:rsid w:val="003E3F91"/>
    <w:rsid w:val="003E6492"/>
    <w:rsid w:val="003E7454"/>
    <w:rsid w:val="003F2DFF"/>
    <w:rsid w:val="003F3381"/>
    <w:rsid w:val="003F36CF"/>
    <w:rsid w:val="003F37B0"/>
    <w:rsid w:val="003F3F76"/>
    <w:rsid w:val="003F4E51"/>
    <w:rsid w:val="003F5FED"/>
    <w:rsid w:val="003F6429"/>
    <w:rsid w:val="00400BD6"/>
    <w:rsid w:val="00401D06"/>
    <w:rsid w:val="00401DB2"/>
    <w:rsid w:val="0040212E"/>
    <w:rsid w:val="00403199"/>
    <w:rsid w:val="00403369"/>
    <w:rsid w:val="00405B26"/>
    <w:rsid w:val="0040639B"/>
    <w:rsid w:val="00406614"/>
    <w:rsid w:val="00407CF7"/>
    <w:rsid w:val="00407E90"/>
    <w:rsid w:val="0041038C"/>
    <w:rsid w:val="00410423"/>
    <w:rsid w:val="00410498"/>
    <w:rsid w:val="004110D6"/>
    <w:rsid w:val="0041567F"/>
    <w:rsid w:val="00415ED6"/>
    <w:rsid w:val="0041777F"/>
    <w:rsid w:val="00417CAF"/>
    <w:rsid w:val="004208A9"/>
    <w:rsid w:val="00420A11"/>
    <w:rsid w:val="00422265"/>
    <w:rsid w:val="0042269E"/>
    <w:rsid w:val="00425F0A"/>
    <w:rsid w:val="004260FE"/>
    <w:rsid w:val="00426AD4"/>
    <w:rsid w:val="0042716E"/>
    <w:rsid w:val="00427466"/>
    <w:rsid w:val="004275C0"/>
    <w:rsid w:val="004303CB"/>
    <w:rsid w:val="004331BB"/>
    <w:rsid w:val="00434A61"/>
    <w:rsid w:val="00434CA1"/>
    <w:rsid w:val="00434CD0"/>
    <w:rsid w:val="00434E63"/>
    <w:rsid w:val="004373A7"/>
    <w:rsid w:val="00437D94"/>
    <w:rsid w:val="004400A3"/>
    <w:rsid w:val="0044030C"/>
    <w:rsid w:val="00440FD2"/>
    <w:rsid w:val="00441361"/>
    <w:rsid w:val="00441AED"/>
    <w:rsid w:val="00442EFB"/>
    <w:rsid w:val="004439AA"/>
    <w:rsid w:val="00444A4C"/>
    <w:rsid w:val="0044616E"/>
    <w:rsid w:val="00446829"/>
    <w:rsid w:val="0044687E"/>
    <w:rsid w:val="004477B5"/>
    <w:rsid w:val="0045118B"/>
    <w:rsid w:val="00451B50"/>
    <w:rsid w:val="00455673"/>
    <w:rsid w:val="00455858"/>
    <w:rsid w:val="00455C13"/>
    <w:rsid w:val="004569B1"/>
    <w:rsid w:val="004569BC"/>
    <w:rsid w:val="00456C9C"/>
    <w:rsid w:val="00463363"/>
    <w:rsid w:val="004648A4"/>
    <w:rsid w:val="00464BA7"/>
    <w:rsid w:val="0046512E"/>
    <w:rsid w:val="00466E0D"/>
    <w:rsid w:val="00470299"/>
    <w:rsid w:val="004707CB"/>
    <w:rsid w:val="00471380"/>
    <w:rsid w:val="00471EAD"/>
    <w:rsid w:val="00472917"/>
    <w:rsid w:val="00472AC9"/>
    <w:rsid w:val="00472D51"/>
    <w:rsid w:val="00472D53"/>
    <w:rsid w:val="00472D6D"/>
    <w:rsid w:val="00475BD8"/>
    <w:rsid w:val="00476096"/>
    <w:rsid w:val="00477A62"/>
    <w:rsid w:val="00477AC4"/>
    <w:rsid w:val="00477E0F"/>
    <w:rsid w:val="0048065F"/>
    <w:rsid w:val="00481095"/>
    <w:rsid w:val="00482205"/>
    <w:rsid w:val="00484972"/>
    <w:rsid w:val="00484C50"/>
    <w:rsid w:val="00486D22"/>
    <w:rsid w:val="004902C8"/>
    <w:rsid w:val="00492AD7"/>
    <w:rsid w:val="00492B19"/>
    <w:rsid w:val="00492C14"/>
    <w:rsid w:val="00492FE0"/>
    <w:rsid w:val="00493CF8"/>
    <w:rsid w:val="004949B2"/>
    <w:rsid w:val="00494F0D"/>
    <w:rsid w:val="00494F42"/>
    <w:rsid w:val="0049573E"/>
    <w:rsid w:val="00495F43"/>
    <w:rsid w:val="00496BFD"/>
    <w:rsid w:val="004A0AFA"/>
    <w:rsid w:val="004A173B"/>
    <w:rsid w:val="004A185C"/>
    <w:rsid w:val="004A2914"/>
    <w:rsid w:val="004A3DF2"/>
    <w:rsid w:val="004A5BA6"/>
    <w:rsid w:val="004A63CF"/>
    <w:rsid w:val="004A64DA"/>
    <w:rsid w:val="004A6692"/>
    <w:rsid w:val="004A6E18"/>
    <w:rsid w:val="004A6F9E"/>
    <w:rsid w:val="004A78D4"/>
    <w:rsid w:val="004B07F9"/>
    <w:rsid w:val="004B1A78"/>
    <w:rsid w:val="004B1B44"/>
    <w:rsid w:val="004B2100"/>
    <w:rsid w:val="004B3A1C"/>
    <w:rsid w:val="004B4057"/>
    <w:rsid w:val="004B47A2"/>
    <w:rsid w:val="004B5094"/>
    <w:rsid w:val="004B78E9"/>
    <w:rsid w:val="004B7DEE"/>
    <w:rsid w:val="004C05D2"/>
    <w:rsid w:val="004C0877"/>
    <w:rsid w:val="004C2ADF"/>
    <w:rsid w:val="004C2EC6"/>
    <w:rsid w:val="004C347A"/>
    <w:rsid w:val="004C361D"/>
    <w:rsid w:val="004C3BE4"/>
    <w:rsid w:val="004C4297"/>
    <w:rsid w:val="004C42A0"/>
    <w:rsid w:val="004C4891"/>
    <w:rsid w:val="004C499F"/>
    <w:rsid w:val="004C5FA6"/>
    <w:rsid w:val="004C5FBB"/>
    <w:rsid w:val="004C7883"/>
    <w:rsid w:val="004D0A60"/>
    <w:rsid w:val="004D1051"/>
    <w:rsid w:val="004D16D7"/>
    <w:rsid w:val="004D2639"/>
    <w:rsid w:val="004D2C89"/>
    <w:rsid w:val="004D4F4B"/>
    <w:rsid w:val="004D51EB"/>
    <w:rsid w:val="004D70FB"/>
    <w:rsid w:val="004D77FB"/>
    <w:rsid w:val="004E1643"/>
    <w:rsid w:val="004E20E1"/>
    <w:rsid w:val="004E2B4A"/>
    <w:rsid w:val="004E34C6"/>
    <w:rsid w:val="004E387A"/>
    <w:rsid w:val="004E3932"/>
    <w:rsid w:val="004E4076"/>
    <w:rsid w:val="004E66D3"/>
    <w:rsid w:val="004E6E34"/>
    <w:rsid w:val="004F0A18"/>
    <w:rsid w:val="004F0DCE"/>
    <w:rsid w:val="004F130D"/>
    <w:rsid w:val="004F1E79"/>
    <w:rsid w:val="004F2AEF"/>
    <w:rsid w:val="004F5E32"/>
    <w:rsid w:val="004F5F33"/>
    <w:rsid w:val="004F6FB0"/>
    <w:rsid w:val="005006FB"/>
    <w:rsid w:val="00500B82"/>
    <w:rsid w:val="0050103A"/>
    <w:rsid w:val="00501EB8"/>
    <w:rsid w:val="00502C96"/>
    <w:rsid w:val="00506166"/>
    <w:rsid w:val="00506668"/>
    <w:rsid w:val="00506DDC"/>
    <w:rsid w:val="00506F34"/>
    <w:rsid w:val="005071D7"/>
    <w:rsid w:val="00510717"/>
    <w:rsid w:val="00510F4E"/>
    <w:rsid w:val="00511B0F"/>
    <w:rsid w:val="005123A8"/>
    <w:rsid w:val="00513502"/>
    <w:rsid w:val="00514447"/>
    <w:rsid w:val="00514C19"/>
    <w:rsid w:val="00517C76"/>
    <w:rsid w:val="00520225"/>
    <w:rsid w:val="00521923"/>
    <w:rsid w:val="005231D9"/>
    <w:rsid w:val="0052320E"/>
    <w:rsid w:val="00523A36"/>
    <w:rsid w:val="00523B2B"/>
    <w:rsid w:val="00525078"/>
    <w:rsid w:val="005264C3"/>
    <w:rsid w:val="005267A1"/>
    <w:rsid w:val="00526DAA"/>
    <w:rsid w:val="0052746A"/>
    <w:rsid w:val="00530607"/>
    <w:rsid w:val="00530DE8"/>
    <w:rsid w:val="0053107F"/>
    <w:rsid w:val="005318F6"/>
    <w:rsid w:val="00531CF9"/>
    <w:rsid w:val="00531F38"/>
    <w:rsid w:val="005337DF"/>
    <w:rsid w:val="00535F30"/>
    <w:rsid w:val="00536B06"/>
    <w:rsid w:val="005376CB"/>
    <w:rsid w:val="005406A3"/>
    <w:rsid w:val="00540FED"/>
    <w:rsid w:val="005422D4"/>
    <w:rsid w:val="005429A9"/>
    <w:rsid w:val="0054381E"/>
    <w:rsid w:val="0054452D"/>
    <w:rsid w:val="00544AB9"/>
    <w:rsid w:val="00545058"/>
    <w:rsid w:val="00545224"/>
    <w:rsid w:val="00545C57"/>
    <w:rsid w:val="0054748E"/>
    <w:rsid w:val="005477D9"/>
    <w:rsid w:val="00551082"/>
    <w:rsid w:val="0055212A"/>
    <w:rsid w:val="005527BF"/>
    <w:rsid w:val="0055388E"/>
    <w:rsid w:val="00554F29"/>
    <w:rsid w:val="00555598"/>
    <w:rsid w:val="005569E9"/>
    <w:rsid w:val="005641DA"/>
    <w:rsid w:val="005663B3"/>
    <w:rsid w:val="00567A9B"/>
    <w:rsid w:val="00570181"/>
    <w:rsid w:val="00571217"/>
    <w:rsid w:val="0057177C"/>
    <w:rsid w:val="005748FB"/>
    <w:rsid w:val="005754AE"/>
    <w:rsid w:val="00575737"/>
    <w:rsid w:val="00575744"/>
    <w:rsid w:val="00577FB5"/>
    <w:rsid w:val="00580FF0"/>
    <w:rsid w:val="00584305"/>
    <w:rsid w:val="0058518E"/>
    <w:rsid w:val="005852D1"/>
    <w:rsid w:val="00586442"/>
    <w:rsid w:val="00586576"/>
    <w:rsid w:val="00587404"/>
    <w:rsid w:val="00587412"/>
    <w:rsid w:val="00587A22"/>
    <w:rsid w:val="00590C5D"/>
    <w:rsid w:val="00591EE2"/>
    <w:rsid w:val="0059276A"/>
    <w:rsid w:val="0059299D"/>
    <w:rsid w:val="0059561E"/>
    <w:rsid w:val="00595670"/>
    <w:rsid w:val="00595C8C"/>
    <w:rsid w:val="00595FA8"/>
    <w:rsid w:val="00596335"/>
    <w:rsid w:val="005967D9"/>
    <w:rsid w:val="00596C15"/>
    <w:rsid w:val="00597454"/>
    <w:rsid w:val="0059745E"/>
    <w:rsid w:val="00597747"/>
    <w:rsid w:val="005A242F"/>
    <w:rsid w:val="005A253E"/>
    <w:rsid w:val="005A3A53"/>
    <w:rsid w:val="005A3D30"/>
    <w:rsid w:val="005A484C"/>
    <w:rsid w:val="005A494E"/>
    <w:rsid w:val="005A4CDD"/>
    <w:rsid w:val="005B08FA"/>
    <w:rsid w:val="005B4F18"/>
    <w:rsid w:val="005B57E4"/>
    <w:rsid w:val="005B58FF"/>
    <w:rsid w:val="005B5ABD"/>
    <w:rsid w:val="005B698D"/>
    <w:rsid w:val="005B72E3"/>
    <w:rsid w:val="005B7347"/>
    <w:rsid w:val="005B7536"/>
    <w:rsid w:val="005B7D7D"/>
    <w:rsid w:val="005C140A"/>
    <w:rsid w:val="005C1E52"/>
    <w:rsid w:val="005C1ECD"/>
    <w:rsid w:val="005C3466"/>
    <w:rsid w:val="005C3496"/>
    <w:rsid w:val="005C4E44"/>
    <w:rsid w:val="005C5CD6"/>
    <w:rsid w:val="005C6169"/>
    <w:rsid w:val="005C6763"/>
    <w:rsid w:val="005C6B30"/>
    <w:rsid w:val="005C7F87"/>
    <w:rsid w:val="005D01B0"/>
    <w:rsid w:val="005D0443"/>
    <w:rsid w:val="005D1DC6"/>
    <w:rsid w:val="005D2589"/>
    <w:rsid w:val="005D2CAD"/>
    <w:rsid w:val="005D3164"/>
    <w:rsid w:val="005D379C"/>
    <w:rsid w:val="005D551D"/>
    <w:rsid w:val="005D583D"/>
    <w:rsid w:val="005D5CB4"/>
    <w:rsid w:val="005D68BD"/>
    <w:rsid w:val="005D6BA2"/>
    <w:rsid w:val="005E0344"/>
    <w:rsid w:val="005E19F9"/>
    <w:rsid w:val="005E1C86"/>
    <w:rsid w:val="005E3970"/>
    <w:rsid w:val="005E440B"/>
    <w:rsid w:val="005E4644"/>
    <w:rsid w:val="005E46B6"/>
    <w:rsid w:val="005E48F7"/>
    <w:rsid w:val="005E499B"/>
    <w:rsid w:val="005E6B18"/>
    <w:rsid w:val="005E7BD7"/>
    <w:rsid w:val="005F19BC"/>
    <w:rsid w:val="005F1CA2"/>
    <w:rsid w:val="005F2C85"/>
    <w:rsid w:val="005F3DC3"/>
    <w:rsid w:val="005F4151"/>
    <w:rsid w:val="005F4594"/>
    <w:rsid w:val="005F6F2C"/>
    <w:rsid w:val="006000D8"/>
    <w:rsid w:val="00600C7C"/>
    <w:rsid w:val="00601957"/>
    <w:rsid w:val="00601DB9"/>
    <w:rsid w:val="00602201"/>
    <w:rsid w:val="00603078"/>
    <w:rsid w:val="00603460"/>
    <w:rsid w:val="00603D04"/>
    <w:rsid w:val="006045CF"/>
    <w:rsid w:val="00604C86"/>
    <w:rsid w:val="0060586D"/>
    <w:rsid w:val="00605ADB"/>
    <w:rsid w:val="006064B5"/>
    <w:rsid w:val="006075F0"/>
    <w:rsid w:val="00611C9F"/>
    <w:rsid w:val="00612749"/>
    <w:rsid w:val="006143A5"/>
    <w:rsid w:val="00614432"/>
    <w:rsid w:val="0061573A"/>
    <w:rsid w:val="00616A42"/>
    <w:rsid w:val="00617783"/>
    <w:rsid w:val="00617D4A"/>
    <w:rsid w:val="006209E6"/>
    <w:rsid w:val="00621EE7"/>
    <w:rsid w:val="006248DE"/>
    <w:rsid w:val="006249F1"/>
    <w:rsid w:val="00624A38"/>
    <w:rsid w:val="00624BE4"/>
    <w:rsid w:val="006259C9"/>
    <w:rsid w:val="00626380"/>
    <w:rsid w:val="00627555"/>
    <w:rsid w:val="006278BD"/>
    <w:rsid w:val="00630946"/>
    <w:rsid w:val="006322A0"/>
    <w:rsid w:val="00633CD4"/>
    <w:rsid w:val="006344A5"/>
    <w:rsid w:val="0063473D"/>
    <w:rsid w:val="00634CEA"/>
    <w:rsid w:val="00634DC5"/>
    <w:rsid w:val="006361FD"/>
    <w:rsid w:val="00636ACB"/>
    <w:rsid w:val="0064226F"/>
    <w:rsid w:val="006424C1"/>
    <w:rsid w:val="00642DDB"/>
    <w:rsid w:val="00643147"/>
    <w:rsid w:val="00643603"/>
    <w:rsid w:val="00644437"/>
    <w:rsid w:val="00644A02"/>
    <w:rsid w:val="00644E2D"/>
    <w:rsid w:val="00646430"/>
    <w:rsid w:val="00647139"/>
    <w:rsid w:val="00647E9D"/>
    <w:rsid w:val="0065031E"/>
    <w:rsid w:val="00653298"/>
    <w:rsid w:val="00660296"/>
    <w:rsid w:val="00660A11"/>
    <w:rsid w:val="00662DEB"/>
    <w:rsid w:val="00663048"/>
    <w:rsid w:val="00663A7C"/>
    <w:rsid w:val="00665966"/>
    <w:rsid w:val="0066627B"/>
    <w:rsid w:val="00667DF2"/>
    <w:rsid w:val="006706CE"/>
    <w:rsid w:val="00670BC1"/>
    <w:rsid w:val="00670DF1"/>
    <w:rsid w:val="00671345"/>
    <w:rsid w:val="006718CE"/>
    <w:rsid w:val="00672A9B"/>
    <w:rsid w:val="00674BD8"/>
    <w:rsid w:val="00674CA7"/>
    <w:rsid w:val="00674E13"/>
    <w:rsid w:val="00674F49"/>
    <w:rsid w:val="00674F77"/>
    <w:rsid w:val="00675218"/>
    <w:rsid w:val="00675884"/>
    <w:rsid w:val="00676861"/>
    <w:rsid w:val="00676976"/>
    <w:rsid w:val="00680202"/>
    <w:rsid w:val="006844F1"/>
    <w:rsid w:val="00685B71"/>
    <w:rsid w:val="006863B8"/>
    <w:rsid w:val="00690A70"/>
    <w:rsid w:val="00690D6D"/>
    <w:rsid w:val="00691285"/>
    <w:rsid w:val="006918F4"/>
    <w:rsid w:val="006923FA"/>
    <w:rsid w:val="006937D3"/>
    <w:rsid w:val="00693973"/>
    <w:rsid w:val="00693AB8"/>
    <w:rsid w:val="006952D8"/>
    <w:rsid w:val="006953B0"/>
    <w:rsid w:val="00696026"/>
    <w:rsid w:val="00696D2E"/>
    <w:rsid w:val="00696E03"/>
    <w:rsid w:val="00696EE0"/>
    <w:rsid w:val="00697980"/>
    <w:rsid w:val="006A0E8B"/>
    <w:rsid w:val="006A16F5"/>
    <w:rsid w:val="006A19EF"/>
    <w:rsid w:val="006A2511"/>
    <w:rsid w:val="006A2545"/>
    <w:rsid w:val="006A3858"/>
    <w:rsid w:val="006A423E"/>
    <w:rsid w:val="006A43D5"/>
    <w:rsid w:val="006A46F8"/>
    <w:rsid w:val="006A505C"/>
    <w:rsid w:val="006A525B"/>
    <w:rsid w:val="006A5CC3"/>
    <w:rsid w:val="006A6748"/>
    <w:rsid w:val="006A6C59"/>
    <w:rsid w:val="006A754F"/>
    <w:rsid w:val="006A7BF5"/>
    <w:rsid w:val="006A7DA0"/>
    <w:rsid w:val="006B02BC"/>
    <w:rsid w:val="006B073B"/>
    <w:rsid w:val="006C002D"/>
    <w:rsid w:val="006C045F"/>
    <w:rsid w:val="006C051B"/>
    <w:rsid w:val="006C11E9"/>
    <w:rsid w:val="006C1418"/>
    <w:rsid w:val="006C1853"/>
    <w:rsid w:val="006C3399"/>
    <w:rsid w:val="006C3426"/>
    <w:rsid w:val="006C417E"/>
    <w:rsid w:val="006C4196"/>
    <w:rsid w:val="006C5B31"/>
    <w:rsid w:val="006C63B0"/>
    <w:rsid w:val="006C6FEF"/>
    <w:rsid w:val="006C76A2"/>
    <w:rsid w:val="006C792E"/>
    <w:rsid w:val="006C7A58"/>
    <w:rsid w:val="006D03D5"/>
    <w:rsid w:val="006D110C"/>
    <w:rsid w:val="006D116C"/>
    <w:rsid w:val="006D283F"/>
    <w:rsid w:val="006D33F4"/>
    <w:rsid w:val="006D51CC"/>
    <w:rsid w:val="006D59CB"/>
    <w:rsid w:val="006D5C6C"/>
    <w:rsid w:val="006D70AE"/>
    <w:rsid w:val="006D7934"/>
    <w:rsid w:val="006E01C5"/>
    <w:rsid w:val="006E031F"/>
    <w:rsid w:val="006E0928"/>
    <w:rsid w:val="006E16B3"/>
    <w:rsid w:val="006E198C"/>
    <w:rsid w:val="006E258F"/>
    <w:rsid w:val="006E3269"/>
    <w:rsid w:val="006E4271"/>
    <w:rsid w:val="006E44D1"/>
    <w:rsid w:val="006E44EA"/>
    <w:rsid w:val="006E734D"/>
    <w:rsid w:val="006E75B1"/>
    <w:rsid w:val="006E7B13"/>
    <w:rsid w:val="006E7C42"/>
    <w:rsid w:val="006E7F3C"/>
    <w:rsid w:val="006F0E37"/>
    <w:rsid w:val="006F168A"/>
    <w:rsid w:val="006F4848"/>
    <w:rsid w:val="006F4A09"/>
    <w:rsid w:val="006F4EBF"/>
    <w:rsid w:val="006F5076"/>
    <w:rsid w:val="006F513A"/>
    <w:rsid w:val="006F52A6"/>
    <w:rsid w:val="006F59B1"/>
    <w:rsid w:val="006F5AAE"/>
    <w:rsid w:val="006F6009"/>
    <w:rsid w:val="006F6483"/>
    <w:rsid w:val="006F7114"/>
    <w:rsid w:val="006F7712"/>
    <w:rsid w:val="006F7A5B"/>
    <w:rsid w:val="00700BB7"/>
    <w:rsid w:val="0070321D"/>
    <w:rsid w:val="0070589D"/>
    <w:rsid w:val="007068BA"/>
    <w:rsid w:val="00712437"/>
    <w:rsid w:val="00714164"/>
    <w:rsid w:val="00714682"/>
    <w:rsid w:val="00714E03"/>
    <w:rsid w:val="00715EE2"/>
    <w:rsid w:val="007160D7"/>
    <w:rsid w:val="00716895"/>
    <w:rsid w:val="00716AB1"/>
    <w:rsid w:val="00716C7F"/>
    <w:rsid w:val="00716FAE"/>
    <w:rsid w:val="00717854"/>
    <w:rsid w:val="007178C6"/>
    <w:rsid w:val="00717E63"/>
    <w:rsid w:val="00717F2A"/>
    <w:rsid w:val="007201E9"/>
    <w:rsid w:val="00720601"/>
    <w:rsid w:val="00721C0B"/>
    <w:rsid w:val="00721D63"/>
    <w:rsid w:val="0072208E"/>
    <w:rsid w:val="0072242D"/>
    <w:rsid w:val="00726560"/>
    <w:rsid w:val="00727B64"/>
    <w:rsid w:val="00727D6C"/>
    <w:rsid w:val="0073115D"/>
    <w:rsid w:val="0073209D"/>
    <w:rsid w:val="00732C7B"/>
    <w:rsid w:val="007334B2"/>
    <w:rsid w:val="007339F4"/>
    <w:rsid w:val="00733B0F"/>
    <w:rsid w:val="0073424D"/>
    <w:rsid w:val="0073451E"/>
    <w:rsid w:val="00734D2B"/>
    <w:rsid w:val="007356E7"/>
    <w:rsid w:val="00735890"/>
    <w:rsid w:val="00736D2E"/>
    <w:rsid w:val="00737705"/>
    <w:rsid w:val="007408D4"/>
    <w:rsid w:val="00740AC5"/>
    <w:rsid w:val="00740CA6"/>
    <w:rsid w:val="007420AC"/>
    <w:rsid w:val="00742617"/>
    <w:rsid w:val="00742937"/>
    <w:rsid w:val="007430E2"/>
    <w:rsid w:val="00744C18"/>
    <w:rsid w:val="00745F91"/>
    <w:rsid w:val="00746B57"/>
    <w:rsid w:val="00746E0D"/>
    <w:rsid w:val="0074700A"/>
    <w:rsid w:val="0074710C"/>
    <w:rsid w:val="0074714B"/>
    <w:rsid w:val="00751B9D"/>
    <w:rsid w:val="0075250A"/>
    <w:rsid w:val="007533E6"/>
    <w:rsid w:val="0075376A"/>
    <w:rsid w:val="00754807"/>
    <w:rsid w:val="00755092"/>
    <w:rsid w:val="007558CE"/>
    <w:rsid w:val="00757A6F"/>
    <w:rsid w:val="00760649"/>
    <w:rsid w:val="00760C35"/>
    <w:rsid w:val="007612FC"/>
    <w:rsid w:val="00761E1B"/>
    <w:rsid w:val="0076319A"/>
    <w:rsid w:val="007644A6"/>
    <w:rsid w:val="00765117"/>
    <w:rsid w:val="00765777"/>
    <w:rsid w:val="00766B56"/>
    <w:rsid w:val="007678C3"/>
    <w:rsid w:val="0077031C"/>
    <w:rsid w:val="00771B2A"/>
    <w:rsid w:val="00772D06"/>
    <w:rsid w:val="0077385E"/>
    <w:rsid w:val="007755F3"/>
    <w:rsid w:val="00777BCE"/>
    <w:rsid w:val="00780669"/>
    <w:rsid w:val="007808B5"/>
    <w:rsid w:val="007810EC"/>
    <w:rsid w:val="00781C89"/>
    <w:rsid w:val="00783AFA"/>
    <w:rsid w:val="007849FE"/>
    <w:rsid w:val="00785427"/>
    <w:rsid w:val="007858AB"/>
    <w:rsid w:val="00786B1D"/>
    <w:rsid w:val="0079002C"/>
    <w:rsid w:val="00790277"/>
    <w:rsid w:val="00790540"/>
    <w:rsid w:val="007905CB"/>
    <w:rsid w:val="00790E26"/>
    <w:rsid w:val="007921AF"/>
    <w:rsid w:val="007935EB"/>
    <w:rsid w:val="00794BF6"/>
    <w:rsid w:val="00794F87"/>
    <w:rsid w:val="00795F5F"/>
    <w:rsid w:val="0079689C"/>
    <w:rsid w:val="007968CA"/>
    <w:rsid w:val="00797045"/>
    <w:rsid w:val="007A1A6A"/>
    <w:rsid w:val="007A4303"/>
    <w:rsid w:val="007A43FF"/>
    <w:rsid w:val="007A579E"/>
    <w:rsid w:val="007B06A0"/>
    <w:rsid w:val="007B10AE"/>
    <w:rsid w:val="007B1455"/>
    <w:rsid w:val="007B1DB9"/>
    <w:rsid w:val="007B2D74"/>
    <w:rsid w:val="007B3918"/>
    <w:rsid w:val="007B4686"/>
    <w:rsid w:val="007B4EF5"/>
    <w:rsid w:val="007B7452"/>
    <w:rsid w:val="007C062E"/>
    <w:rsid w:val="007C0F47"/>
    <w:rsid w:val="007C11DC"/>
    <w:rsid w:val="007C2F0D"/>
    <w:rsid w:val="007C36C7"/>
    <w:rsid w:val="007C3743"/>
    <w:rsid w:val="007C3C06"/>
    <w:rsid w:val="007C3C1D"/>
    <w:rsid w:val="007C617B"/>
    <w:rsid w:val="007C64A7"/>
    <w:rsid w:val="007C6BAC"/>
    <w:rsid w:val="007C7317"/>
    <w:rsid w:val="007D199A"/>
    <w:rsid w:val="007D1A20"/>
    <w:rsid w:val="007D1EC4"/>
    <w:rsid w:val="007D2475"/>
    <w:rsid w:val="007D26C5"/>
    <w:rsid w:val="007D2752"/>
    <w:rsid w:val="007D2EBE"/>
    <w:rsid w:val="007D30D4"/>
    <w:rsid w:val="007D3FD5"/>
    <w:rsid w:val="007D5CE7"/>
    <w:rsid w:val="007D7386"/>
    <w:rsid w:val="007E139F"/>
    <w:rsid w:val="007E1A21"/>
    <w:rsid w:val="007E1C07"/>
    <w:rsid w:val="007E2BD6"/>
    <w:rsid w:val="007E32AF"/>
    <w:rsid w:val="007E37EB"/>
    <w:rsid w:val="007E3A16"/>
    <w:rsid w:val="007E3F24"/>
    <w:rsid w:val="007E44DD"/>
    <w:rsid w:val="007E4799"/>
    <w:rsid w:val="007E5265"/>
    <w:rsid w:val="007E69A3"/>
    <w:rsid w:val="007E6E00"/>
    <w:rsid w:val="007E7235"/>
    <w:rsid w:val="007E75ED"/>
    <w:rsid w:val="007E774A"/>
    <w:rsid w:val="007F027E"/>
    <w:rsid w:val="007F189B"/>
    <w:rsid w:val="007F1F33"/>
    <w:rsid w:val="007F221A"/>
    <w:rsid w:val="007F24B6"/>
    <w:rsid w:val="007F3FF1"/>
    <w:rsid w:val="007F4783"/>
    <w:rsid w:val="007F4C82"/>
    <w:rsid w:val="007F5B21"/>
    <w:rsid w:val="007F6037"/>
    <w:rsid w:val="007F6044"/>
    <w:rsid w:val="007F6329"/>
    <w:rsid w:val="007F667D"/>
    <w:rsid w:val="007F7180"/>
    <w:rsid w:val="007F73F5"/>
    <w:rsid w:val="00800C6C"/>
    <w:rsid w:val="00802042"/>
    <w:rsid w:val="00803D94"/>
    <w:rsid w:val="0080431D"/>
    <w:rsid w:val="00804FF6"/>
    <w:rsid w:val="008058FD"/>
    <w:rsid w:val="0080754B"/>
    <w:rsid w:val="00807B22"/>
    <w:rsid w:val="008124A4"/>
    <w:rsid w:val="008125B4"/>
    <w:rsid w:val="00812D21"/>
    <w:rsid w:val="00812E61"/>
    <w:rsid w:val="00814114"/>
    <w:rsid w:val="00815394"/>
    <w:rsid w:val="008161FC"/>
    <w:rsid w:val="00820D08"/>
    <w:rsid w:val="0082180A"/>
    <w:rsid w:val="00821B44"/>
    <w:rsid w:val="00822451"/>
    <w:rsid w:val="008229BA"/>
    <w:rsid w:val="00823CFE"/>
    <w:rsid w:val="00824151"/>
    <w:rsid w:val="00826250"/>
    <w:rsid w:val="00826532"/>
    <w:rsid w:val="00826752"/>
    <w:rsid w:val="00830461"/>
    <w:rsid w:val="00830A44"/>
    <w:rsid w:val="00831740"/>
    <w:rsid w:val="00831FFA"/>
    <w:rsid w:val="00832A45"/>
    <w:rsid w:val="0083313F"/>
    <w:rsid w:val="00833A40"/>
    <w:rsid w:val="00835259"/>
    <w:rsid w:val="008361E0"/>
    <w:rsid w:val="0083677B"/>
    <w:rsid w:val="00844C2B"/>
    <w:rsid w:val="00845390"/>
    <w:rsid w:val="00845752"/>
    <w:rsid w:val="0084601B"/>
    <w:rsid w:val="00847807"/>
    <w:rsid w:val="008478C8"/>
    <w:rsid w:val="00850200"/>
    <w:rsid w:val="00851924"/>
    <w:rsid w:val="008525BF"/>
    <w:rsid w:val="00852CA7"/>
    <w:rsid w:val="00853832"/>
    <w:rsid w:val="00853C42"/>
    <w:rsid w:val="00853F67"/>
    <w:rsid w:val="008549AA"/>
    <w:rsid w:val="008561A9"/>
    <w:rsid w:val="00856867"/>
    <w:rsid w:val="00857552"/>
    <w:rsid w:val="00857EDB"/>
    <w:rsid w:val="008606F0"/>
    <w:rsid w:val="0086115A"/>
    <w:rsid w:val="00861CF8"/>
    <w:rsid w:val="00861F84"/>
    <w:rsid w:val="0086355C"/>
    <w:rsid w:val="008647DB"/>
    <w:rsid w:val="00865489"/>
    <w:rsid w:val="0086553D"/>
    <w:rsid w:val="00866B27"/>
    <w:rsid w:val="00870143"/>
    <w:rsid w:val="00870E69"/>
    <w:rsid w:val="008713F4"/>
    <w:rsid w:val="008723B4"/>
    <w:rsid w:val="008724E3"/>
    <w:rsid w:val="00872E55"/>
    <w:rsid w:val="00873293"/>
    <w:rsid w:val="008748C6"/>
    <w:rsid w:val="00874FEB"/>
    <w:rsid w:val="00875083"/>
    <w:rsid w:val="0087760F"/>
    <w:rsid w:val="00877772"/>
    <w:rsid w:val="00880396"/>
    <w:rsid w:val="0088111B"/>
    <w:rsid w:val="00881B6F"/>
    <w:rsid w:val="00882AA4"/>
    <w:rsid w:val="008837A6"/>
    <w:rsid w:val="00883E22"/>
    <w:rsid w:val="008842F1"/>
    <w:rsid w:val="0088496E"/>
    <w:rsid w:val="00884D43"/>
    <w:rsid w:val="00884E43"/>
    <w:rsid w:val="0088773D"/>
    <w:rsid w:val="00887ABD"/>
    <w:rsid w:val="00887EC6"/>
    <w:rsid w:val="0089010B"/>
    <w:rsid w:val="0089027B"/>
    <w:rsid w:val="0089084C"/>
    <w:rsid w:val="00890F49"/>
    <w:rsid w:val="00891478"/>
    <w:rsid w:val="00892115"/>
    <w:rsid w:val="00893409"/>
    <w:rsid w:val="00893868"/>
    <w:rsid w:val="00893D9F"/>
    <w:rsid w:val="008944DD"/>
    <w:rsid w:val="008958A5"/>
    <w:rsid w:val="008959D2"/>
    <w:rsid w:val="00895DCB"/>
    <w:rsid w:val="00895E9E"/>
    <w:rsid w:val="00896A70"/>
    <w:rsid w:val="008976EF"/>
    <w:rsid w:val="00897BAF"/>
    <w:rsid w:val="00897D75"/>
    <w:rsid w:val="008A1A34"/>
    <w:rsid w:val="008A2379"/>
    <w:rsid w:val="008A255F"/>
    <w:rsid w:val="008A2818"/>
    <w:rsid w:val="008A2F0A"/>
    <w:rsid w:val="008A4232"/>
    <w:rsid w:val="008A4329"/>
    <w:rsid w:val="008A568B"/>
    <w:rsid w:val="008A578E"/>
    <w:rsid w:val="008A67A7"/>
    <w:rsid w:val="008A6BB4"/>
    <w:rsid w:val="008A76D3"/>
    <w:rsid w:val="008B076D"/>
    <w:rsid w:val="008B1519"/>
    <w:rsid w:val="008B16C5"/>
    <w:rsid w:val="008B2253"/>
    <w:rsid w:val="008B2309"/>
    <w:rsid w:val="008B2387"/>
    <w:rsid w:val="008B2E06"/>
    <w:rsid w:val="008B4FA5"/>
    <w:rsid w:val="008B55C5"/>
    <w:rsid w:val="008B6BDD"/>
    <w:rsid w:val="008B713B"/>
    <w:rsid w:val="008B7BCC"/>
    <w:rsid w:val="008C088E"/>
    <w:rsid w:val="008C19DB"/>
    <w:rsid w:val="008C3154"/>
    <w:rsid w:val="008C352F"/>
    <w:rsid w:val="008C35E7"/>
    <w:rsid w:val="008C4032"/>
    <w:rsid w:val="008C50C3"/>
    <w:rsid w:val="008C5CEC"/>
    <w:rsid w:val="008C6459"/>
    <w:rsid w:val="008C6D7C"/>
    <w:rsid w:val="008C7094"/>
    <w:rsid w:val="008C7F91"/>
    <w:rsid w:val="008D1449"/>
    <w:rsid w:val="008D255D"/>
    <w:rsid w:val="008D25D6"/>
    <w:rsid w:val="008D2B97"/>
    <w:rsid w:val="008D49A5"/>
    <w:rsid w:val="008D4C0E"/>
    <w:rsid w:val="008D4D9F"/>
    <w:rsid w:val="008D60E4"/>
    <w:rsid w:val="008D6C81"/>
    <w:rsid w:val="008D701C"/>
    <w:rsid w:val="008D7260"/>
    <w:rsid w:val="008E02CA"/>
    <w:rsid w:val="008E0536"/>
    <w:rsid w:val="008E053A"/>
    <w:rsid w:val="008E0F9C"/>
    <w:rsid w:val="008E1C43"/>
    <w:rsid w:val="008E1F2D"/>
    <w:rsid w:val="008E406D"/>
    <w:rsid w:val="008E5D60"/>
    <w:rsid w:val="008E6CF0"/>
    <w:rsid w:val="008E7E43"/>
    <w:rsid w:val="008F1439"/>
    <w:rsid w:val="008F1537"/>
    <w:rsid w:val="008F199C"/>
    <w:rsid w:val="008F1A81"/>
    <w:rsid w:val="008F1C26"/>
    <w:rsid w:val="008F2E69"/>
    <w:rsid w:val="008F2F7C"/>
    <w:rsid w:val="008F3E57"/>
    <w:rsid w:val="008F41F9"/>
    <w:rsid w:val="008F621F"/>
    <w:rsid w:val="008F7051"/>
    <w:rsid w:val="008F73B4"/>
    <w:rsid w:val="00901D13"/>
    <w:rsid w:val="009033A9"/>
    <w:rsid w:val="0090348B"/>
    <w:rsid w:val="0090358D"/>
    <w:rsid w:val="00905342"/>
    <w:rsid w:val="0090564A"/>
    <w:rsid w:val="0090581D"/>
    <w:rsid w:val="009062A8"/>
    <w:rsid w:val="009068CA"/>
    <w:rsid w:val="00907045"/>
    <w:rsid w:val="00907213"/>
    <w:rsid w:val="00907319"/>
    <w:rsid w:val="00907EED"/>
    <w:rsid w:val="00910195"/>
    <w:rsid w:val="0091072C"/>
    <w:rsid w:val="00912973"/>
    <w:rsid w:val="00913752"/>
    <w:rsid w:val="0091439C"/>
    <w:rsid w:val="00914DDE"/>
    <w:rsid w:val="009172D3"/>
    <w:rsid w:val="00917CDD"/>
    <w:rsid w:val="00920572"/>
    <w:rsid w:val="0092099E"/>
    <w:rsid w:val="00920A4D"/>
    <w:rsid w:val="00920BF2"/>
    <w:rsid w:val="009210CA"/>
    <w:rsid w:val="00921A18"/>
    <w:rsid w:val="00923362"/>
    <w:rsid w:val="009237F6"/>
    <w:rsid w:val="0092477B"/>
    <w:rsid w:val="009261D5"/>
    <w:rsid w:val="0092650A"/>
    <w:rsid w:val="009267F3"/>
    <w:rsid w:val="009271D6"/>
    <w:rsid w:val="00927DD4"/>
    <w:rsid w:val="0093106B"/>
    <w:rsid w:val="00931B46"/>
    <w:rsid w:val="00931B65"/>
    <w:rsid w:val="00932BF7"/>
    <w:rsid w:val="00933631"/>
    <w:rsid w:val="00933977"/>
    <w:rsid w:val="00933BA6"/>
    <w:rsid w:val="00934370"/>
    <w:rsid w:val="009349A9"/>
    <w:rsid w:val="00935693"/>
    <w:rsid w:val="009359C9"/>
    <w:rsid w:val="00936C52"/>
    <w:rsid w:val="00936C67"/>
    <w:rsid w:val="00940D72"/>
    <w:rsid w:val="0094183E"/>
    <w:rsid w:val="0094287F"/>
    <w:rsid w:val="00945401"/>
    <w:rsid w:val="00945512"/>
    <w:rsid w:val="00945800"/>
    <w:rsid w:val="00952809"/>
    <w:rsid w:val="0095477C"/>
    <w:rsid w:val="0095489B"/>
    <w:rsid w:val="00954AE2"/>
    <w:rsid w:val="0095699D"/>
    <w:rsid w:val="0095774D"/>
    <w:rsid w:val="00960F73"/>
    <w:rsid w:val="00961414"/>
    <w:rsid w:val="00961A2B"/>
    <w:rsid w:val="0096320E"/>
    <w:rsid w:val="00963A5B"/>
    <w:rsid w:val="009648D8"/>
    <w:rsid w:val="0096510B"/>
    <w:rsid w:val="00965A48"/>
    <w:rsid w:val="00966CB9"/>
    <w:rsid w:val="00966FB9"/>
    <w:rsid w:val="009671CD"/>
    <w:rsid w:val="009677A1"/>
    <w:rsid w:val="00970E50"/>
    <w:rsid w:val="009712BB"/>
    <w:rsid w:val="00972F49"/>
    <w:rsid w:val="009739C2"/>
    <w:rsid w:val="00973C7F"/>
    <w:rsid w:val="009751A9"/>
    <w:rsid w:val="009777B5"/>
    <w:rsid w:val="00980F9C"/>
    <w:rsid w:val="00982F32"/>
    <w:rsid w:val="009833DB"/>
    <w:rsid w:val="0098621D"/>
    <w:rsid w:val="0098632B"/>
    <w:rsid w:val="00986786"/>
    <w:rsid w:val="00986B78"/>
    <w:rsid w:val="00987957"/>
    <w:rsid w:val="0099004C"/>
    <w:rsid w:val="00990A9B"/>
    <w:rsid w:val="009914F1"/>
    <w:rsid w:val="0099220B"/>
    <w:rsid w:val="0099310F"/>
    <w:rsid w:val="00993AF9"/>
    <w:rsid w:val="009950EB"/>
    <w:rsid w:val="00995D44"/>
    <w:rsid w:val="00995E0F"/>
    <w:rsid w:val="0099721A"/>
    <w:rsid w:val="009973B5"/>
    <w:rsid w:val="00997B5F"/>
    <w:rsid w:val="00997BFB"/>
    <w:rsid w:val="00997CFB"/>
    <w:rsid w:val="009A13A0"/>
    <w:rsid w:val="009A1532"/>
    <w:rsid w:val="009A1BFE"/>
    <w:rsid w:val="009A4779"/>
    <w:rsid w:val="009A494F"/>
    <w:rsid w:val="009A597B"/>
    <w:rsid w:val="009A6C23"/>
    <w:rsid w:val="009A7348"/>
    <w:rsid w:val="009A7EE9"/>
    <w:rsid w:val="009B01FD"/>
    <w:rsid w:val="009B0BA0"/>
    <w:rsid w:val="009B0F2A"/>
    <w:rsid w:val="009B0FC7"/>
    <w:rsid w:val="009B1C28"/>
    <w:rsid w:val="009B21F6"/>
    <w:rsid w:val="009B2636"/>
    <w:rsid w:val="009B35AE"/>
    <w:rsid w:val="009B462C"/>
    <w:rsid w:val="009B4A36"/>
    <w:rsid w:val="009B5117"/>
    <w:rsid w:val="009B5C55"/>
    <w:rsid w:val="009B5CE5"/>
    <w:rsid w:val="009B61F5"/>
    <w:rsid w:val="009B702F"/>
    <w:rsid w:val="009C1590"/>
    <w:rsid w:val="009C15F3"/>
    <w:rsid w:val="009C22A5"/>
    <w:rsid w:val="009C3689"/>
    <w:rsid w:val="009C4203"/>
    <w:rsid w:val="009C56F9"/>
    <w:rsid w:val="009C5A1D"/>
    <w:rsid w:val="009C7856"/>
    <w:rsid w:val="009D1C9A"/>
    <w:rsid w:val="009D2BA1"/>
    <w:rsid w:val="009D62C9"/>
    <w:rsid w:val="009D70B6"/>
    <w:rsid w:val="009D724E"/>
    <w:rsid w:val="009D7D59"/>
    <w:rsid w:val="009E07C2"/>
    <w:rsid w:val="009E0CDC"/>
    <w:rsid w:val="009E0E52"/>
    <w:rsid w:val="009E0FF9"/>
    <w:rsid w:val="009E20D2"/>
    <w:rsid w:val="009E2F6E"/>
    <w:rsid w:val="009E4747"/>
    <w:rsid w:val="009E4A4E"/>
    <w:rsid w:val="009E4CAF"/>
    <w:rsid w:val="009E6C12"/>
    <w:rsid w:val="009E77D8"/>
    <w:rsid w:val="009F03C2"/>
    <w:rsid w:val="009F1DF4"/>
    <w:rsid w:val="009F3082"/>
    <w:rsid w:val="009F3D0E"/>
    <w:rsid w:val="009F4C62"/>
    <w:rsid w:val="009F51A9"/>
    <w:rsid w:val="009F6314"/>
    <w:rsid w:val="009F6408"/>
    <w:rsid w:val="009F6D8C"/>
    <w:rsid w:val="009F72F9"/>
    <w:rsid w:val="00A00205"/>
    <w:rsid w:val="00A00AF0"/>
    <w:rsid w:val="00A01532"/>
    <w:rsid w:val="00A03395"/>
    <w:rsid w:val="00A03D63"/>
    <w:rsid w:val="00A04EAE"/>
    <w:rsid w:val="00A05017"/>
    <w:rsid w:val="00A07C43"/>
    <w:rsid w:val="00A102C8"/>
    <w:rsid w:val="00A10FE5"/>
    <w:rsid w:val="00A118AB"/>
    <w:rsid w:val="00A14B5A"/>
    <w:rsid w:val="00A16177"/>
    <w:rsid w:val="00A16C78"/>
    <w:rsid w:val="00A1796A"/>
    <w:rsid w:val="00A20BE7"/>
    <w:rsid w:val="00A214A0"/>
    <w:rsid w:val="00A222FB"/>
    <w:rsid w:val="00A224FA"/>
    <w:rsid w:val="00A22A70"/>
    <w:rsid w:val="00A23BC3"/>
    <w:rsid w:val="00A25AAE"/>
    <w:rsid w:val="00A25FD1"/>
    <w:rsid w:val="00A2670F"/>
    <w:rsid w:val="00A316F4"/>
    <w:rsid w:val="00A31891"/>
    <w:rsid w:val="00A31CCE"/>
    <w:rsid w:val="00A31EF9"/>
    <w:rsid w:val="00A3248A"/>
    <w:rsid w:val="00A32E17"/>
    <w:rsid w:val="00A34413"/>
    <w:rsid w:val="00A3567F"/>
    <w:rsid w:val="00A36513"/>
    <w:rsid w:val="00A36AD5"/>
    <w:rsid w:val="00A37698"/>
    <w:rsid w:val="00A4045E"/>
    <w:rsid w:val="00A41ED3"/>
    <w:rsid w:val="00A44A3E"/>
    <w:rsid w:val="00A460DF"/>
    <w:rsid w:val="00A464E8"/>
    <w:rsid w:val="00A46C57"/>
    <w:rsid w:val="00A473D5"/>
    <w:rsid w:val="00A50C46"/>
    <w:rsid w:val="00A5146A"/>
    <w:rsid w:val="00A51FAD"/>
    <w:rsid w:val="00A52063"/>
    <w:rsid w:val="00A525CE"/>
    <w:rsid w:val="00A52859"/>
    <w:rsid w:val="00A535EE"/>
    <w:rsid w:val="00A544B8"/>
    <w:rsid w:val="00A55467"/>
    <w:rsid w:val="00A556DE"/>
    <w:rsid w:val="00A575B7"/>
    <w:rsid w:val="00A57F08"/>
    <w:rsid w:val="00A61149"/>
    <w:rsid w:val="00A63FF1"/>
    <w:rsid w:val="00A64200"/>
    <w:rsid w:val="00A643E1"/>
    <w:rsid w:val="00A65168"/>
    <w:rsid w:val="00A65212"/>
    <w:rsid w:val="00A65A51"/>
    <w:rsid w:val="00A665AE"/>
    <w:rsid w:val="00A673CE"/>
    <w:rsid w:val="00A70758"/>
    <w:rsid w:val="00A722BC"/>
    <w:rsid w:val="00A731C8"/>
    <w:rsid w:val="00A73823"/>
    <w:rsid w:val="00A73869"/>
    <w:rsid w:val="00A74740"/>
    <w:rsid w:val="00A7588E"/>
    <w:rsid w:val="00A7659E"/>
    <w:rsid w:val="00A766C0"/>
    <w:rsid w:val="00A77931"/>
    <w:rsid w:val="00A8051C"/>
    <w:rsid w:val="00A8143B"/>
    <w:rsid w:val="00A81D82"/>
    <w:rsid w:val="00A82801"/>
    <w:rsid w:val="00A8294E"/>
    <w:rsid w:val="00A84171"/>
    <w:rsid w:val="00A8479E"/>
    <w:rsid w:val="00A864CC"/>
    <w:rsid w:val="00A871BA"/>
    <w:rsid w:val="00A908B5"/>
    <w:rsid w:val="00A9118F"/>
    <w:rsid w:val="00A91556"/>
    <w:rsid w:val="00A92930"/>
    <w:rsid w:val="00A92DAE"/>
    <w:rsid w:val="00A938BC"/>
    <w:rsid w:val="00A93A4C"/>
    <w:rsid w:val="00A93E33"/>
    <w:rsid w:val="00A94177"/>
    <w:rsid w:val="00A94354"/>
    <w:rsid w:val="00A943DF"/>
    <w:rsid w:val="00A9519A"/>
    <w:rsid w:val="00A9783F"/>
    <w:rsid w:val="00A97843"/>
    <w:rsid w:val="00AA059A"/>
    <w:rsid w:val="00AA0F2F"/>
    <w:rsid w:val="00AA181C"/>
    <w:rsid w:val="00AA19A5"/>
    <w:rsid w:val="00AA370B"/>
    <w:rsid w:val="00AA3C80"/>
    <w:rsid w:val="00AA457D"/>
    <w:rsid w:val="00AA5224"/>
    <w:rsid w:val="00AA6729"/>
    <w:rsid w:val="00AA6D95"/>
    <w:rsid w:val="00AA7790"/>
    <w:rsid w:val="00AB03E2"/>
    <w:rsid w:val="00AB1BBF"/>
    <w:rsid w:val="00AB32F0"/>
    <w:rsid w:val="00AB36B4"/>
    <w:rsid w:val="00AB44D6"/>
    <w:rsid w:val="00AB505E"/>
    <w:rsid w:val="00AB5061"/>
    <w:rsid w:val="00AB6970"/>
    <w:rsid w:val="00AC0C7E"/>
    <w:rsid w:val="00AC1150"/>
    <w:rsid w:val="00AC12B9"/>
    <w:rsid w:val="00AC1939"/>
    <w:rsid w:val="00AC200F"/>
    <w:rsid w:val="00AC25B8"/>
    <w:rsid w:val="00AC275A"/>
    <w:rsid w:val="00AC2E98"/>
    <w:rsid w:val="00AC6234"/>
    <w:rsid w:val="00AC69BD"/>
    <w:rsid w:val="00AC7C05"/>
    <w:rsid w:val="00AC7DBE"/>
    <w:rsid w:val="00AC7F17"/>
    <w:rsid w:val="00AD02BA"/>
    <w:rsid w:val="00AD1597"/>
    <w:rsid w:val="00AD167C"/>
    <w:rsid w:val="00AD17C7"/>
    <w:rsid w:val="00AD1F0C"/>
    <w:rsid w:val="00AD1F48"/>
    <w:rsid w:val="00AD3647"/>
    <w:rsid w:val="00AD4041"/>
    <w:rsid w:val="00AD60FA"/>
    <w:rsid w:val="00AD7091"/>
    <w:rsid w:val="00AE1B65"/>
    <w:rsid w:val="00AE1C75"/>
    <w:rsid w:val="00AE302B"/>
    <w:rsid w:val="00AE3525"/>
    <w:rsid w:val="00AE475E"/>
    <w:rsid w:val="00AE49F3"/>
    <w:rsid w:val="00AE587A"/>
    <w:rsid w:val="00AE5C5C"/>
    <w:rsid w:val="00AE65B2"/>
    <w:rsid w:val="00AE7804"/>
    <w:rsid w:val="00AE7FCE"/>
    <w:rsid w:val="00AF1019"/>
    <w:rsid w:val="00AF1F77"/>
    <w:rsid w:val="00AF3ACC"/>
    <w:rsid w:val="00AF4DE0"/>
    <w:rsid w:val="00AF513A"/>
    <w:rsid w:val="00AF65FD"/>
    <w:rsid w:val="00AF74F5"/>
    <w:rsid w:val="00AF7DCB"/>
    <w:rsid w:val="00B02269"/>
    <w:rsid w:val="00B0539E"/>
    <w:rsid w:val="00B06304"/>
    <w:rsid w:val="00B06803"/>
    <w:rsid w:val="00B10059"/>
    <w:rsid w:val="00B10718"/>
    <w:rsid w:val="00B118CB"/>
    <w:rsid w:val="00B12927"/>
    <w:rsid w:val="00B12A41"/>
    <w:rsid w:val="00B12AF9"/>
    <w:rsid w:val="00B12D47"/>
    <w:rsid w:val="00B131C9"/>
    <w:rsid w:val="00B137F7"/>
    <w:rsid w:val="00B143D6"/>
    <w:rsid w:val="00B14831"/>
    <w:rsid w:val="00B15F8B"/>
    <w:rsid w:val="00B16BE5"/>
    <w:rsid w:val="00B20BCC"/>
    <w:rsid w:val="00B219FC"/>
    <w:rsid w:val="00B21CC3"/>
    <w:rsid w:val="00B21D7B"/>
    <w:rsid w:val="00B248B4"/>
    <w:rsid w:val="00B249A6"/>
    <w:rsid w:val="00B24C4B"/>
    <w:rsid w:val="00B2533F"/>
    <w:rsid w:val="00B259DF"/>
    <w:rsid w:val="00B25EE7"/>
    <w:rsid w:val="00B269D5"/>
    <w:rsid w:val="00B26B1E"/>
    <w:rsid w:val="00B26F38"/>
    <w:rsid w:val="00B27E7D"/>
    <w:rsid w:val="00B31DFC"/>
    <w:rsid w:val="00B339F2"/>
    <w:rsid w:val="00B35FBF"/>
    <w:rsid w:val="00B36DB2"/>
    <w:rsid w:val="00B37293"/>
    <w:rsid w:val="00B374BD"/>
    <w:rsid w:val="00B37C33"/>
    <w:rsid w:val="00B4010F"/>
    <w:rsid w:val="00B40DEE"/>
    <w:rsid w:val="00B41092"/>
    <w:rsid w:val="00B424A0"/>
    <w:rsid w:val="00B43457"/>
    <w:rsid w:val="00B44B1F"/>
    <w:rsid w:val="00B50E1F"/>
    <w:rsid w:val="00B52241"/>
    <w:rsid w:val="00B52795"/>
    <w:rsid w:val="00B532A8"/>
    <w:rsid w:val="00B53317"/>
    <w:rsid w:val="00B53468"/>
    <w:rsid w:val="00B57506"/>
    <w:rsid w:val="00B57BCF"/>
    <w:rsid w:val="00B6063B"/>
    <w:rsid w:val="00B60C2E"/>
    <w:rsid w:val="00B61274"/>
    <w:rsid w:val="00B62000"/>
    <w:rsid w:val="00B62114"/>
    <w:rsid w:val="00B6216A"/>
    <w:rsid w:val="00B63AFC"/>
    <w:rsid w:val="00B63E1A"/>
    <w:rsid w:val="00B63E3E"/>
    <w:rsid w:val="00B64141"/>
    <w:rsid w:val="00B64E72"/>
    <w:rsid w:val="00B655F0"/>
    <w:rsid w:val="00B66F79"/>
    <w:rsid w:val="00B71DD4"/>
    <w:rsid w:val="00B72FE6"/>
    <w:rsid w:val="00B7341D"/>
    <w:rsid w:val="00B74545"/>
    <w:rsid w:val="00B74857"/>
    <w:rsid w:val="00B749D7"/>
    <w:rsid w:val="00B75858"/>
    <w:rsid w:val="00B770EF"/>
    <w:rsid w:val="00B77913"/>
    <w:rsid w:val="00B80CE5"/>
    <w:rsid w:val="00B813D1"/>
    <w:rsid w:val="00B824FB"/>
    <w:rsid w:val="00B82646"/>
    <w:rsid w:val="00B826AD"/>
    <w:rsid w:val="00B843BB"/>
    <w:rsid w:val="00B852F9"/>
    <w:rsid w:val="00B863FF"/>
    <w:rsid w:val="00B872C2"/>
    <w:rsid w:val="00B91C48"/>
    <w:rsid w:val="00B92940"/>
    <w:rsid w:val="00B93158"/>
    <w:rsid w:val="00B937FA"/>
    <w:rsid w:val="00B94A34"/>
    <w:rsid w:val="00B95E06"/>
    <w:rsid w:val="00B969B2"/>
    <w:rsid w:val="00B96A4E"/>
    <w:rsid w:val="00B96E2F"/>
    <w:rsid w:val="00B96F35"/>
    <w:rsid w:val="00B971EE"/>
    <w:rsid w:val="00B97359"/>
    <w:rsid w:val="00B97A8F"/>
    <w:rsid w:val="00BA014F"/>
    <w:rsid w:val="00BA11C2"/>
    <w:rsid w:val="00BA1C7F"/>
    <w:rsid w:val="00BA1DC9"/>
    <w:rsid w:val="00BA29DB"/>
    <w:rsid w:val="00BA354D"/>
    <w:rsid w:val="00BA36EC"/>
    <w:rsid w:val="00BA3DBE"/>
    <w:rsid w:val="00BA4E4E"/>
    <w:rsid w:val="00BA4E58"/>
    <w:rsid w:val="00BA7074"/>
    <w:rsid w:val="00BA7C88"/>
    <w:rsid w:val="00BB054F"/>
    <w:rsid w:val="00BB07CF"/>
    <w:rsid w:val="00BB0F4B"/>
    <w:rsid w:val="00BB1356"/>
    <w:rsid w:val="00BB3283"/>
    <w:rsid w:val="00BB41F7"/>
    <w:rsid w:val="00BB54C0"/>
    <w:rsid w:val="00BB7829"/>
    <w:rsid w:val="00BC0CF6"/>
    <w:rsid w:val="00BC10B0"/>
    <w:rsid w:val="00BC1B6D"/>
    <w:rsid w:val="00BC2230"/>
    <w:rsid w:val="00BC527A"/>
    <w:rsid w:val="00BC5A80"/>
    <w:rsid w:val="00BC60F3"/>
    <w:rsid w:val="00BC68A1"/>
    <w:rsid w:val="00BC6B6C"/>
    <w:rsid w:val="00BC7993"/>
    <w:rsid w:val="00BD03CF"/>
    <w:rsid w:val="00BD128E"/>
    <w:rsid w:val="00BD12DA"/>
    <w:rsid w:val="00BD1457"/>
    <w:rsid w:val="00BD2042"/>
    <w:rsid w:val="00BD341B"/>
    <w:rsid w:val="00BD3D4F"/>
    <w:rsid w:val="00BD55D6"/>
    <w:rsid w:val="00BE2811"/>
    <w:rsid w:val="00BE2AD9"/>
    <w:rsid w:val="00BE2B66"/>
    <w:rsid w:val="00BE32A1"/>
    <w:rsid w:val="00BE3695"/>
    <w:rsid w:val="00BE576C"/>
    <w:rsid w:val="00BE6C21"/>
    <w:rsid w:val="00BE733C"/>
    <w:rsid w:val="00BE7414"/>
    <w:rsid w:val="00BF02C1"/>
    <w:rsid w:val="00BF03EB"/>
    <w:rsid w:val="00BF04D6"/>
    <w:rsid w:val="00BF24DB"/>
    <w:rsid w:val="00BF27FE"/>
    <w:rsid w:val="00BF4A8D"/>
    <w:rsid w:val="00BF4EF5"/>
    <w:rsid w:val="00BF5288"/>
    <w:rsid w:val="00BF5426"/>
    <w:rsid w:val="00BF673A"/>
    <w:rsid w:val="00BF70B5"/>
    <w:rsid w:val="00BF7C41"/>
    <w:rsid w:val="00C005A1"/>
    <w:rsid w:val="00C00EC5"/>
    <w:rsid w:val="00C0157C"/>
    <w:rsid w:val="00C019AD"/>
    <w:rsid w:val="00C03A5C"/>
    <w:rsid w:val="00C03B10"/>
    <w:rsid w:val="00C043B3"/>
    <w:rsid w:val="00C04FBE"/>
    <w:rsid w:val="00C06E55"/>
    <w:rsid w:val="00C06FB6"/>
    <w:rsid w:val="00C079AB"/>
    <w:rsid w:val="00C07AE3"/>
    <w:rsid w:val="00C10254"/>
    <w:rsid w:val="00C105B7"/>
    <w:rsid w:val="00C10720"/>
    <w:rsid w:val="00C10E61"/>
    <w:rsid w:val="00C12417"/>
    <w:rsid w:val="00C14787"/>
    <w:rsid w:val="00C14B94"/>
    <w:rsid w:val="00C1596D"/>
    <w:rsid w:val="00C15B8D"/>
    <w:rsid w:val="00C17010"/>
    <w:rsid w:val="00C1701D"/>
    <w:rsid w:val="00C17174"/>
    <w:rsid w:val="00C20562"/>
    <w:rsid w:val="00C20893"/>
    <w:rsid w:val="00C210B7"/>
    <w:rsid w:val="00C215C3"/>
    <w:rsid w:val="00C23A96"/>
    <w:rsid w:val="00C23B10"/>
    <w:rsid w:val="00C24688"/>
    <w:rsid w:val="00C249C6"/>
    <w:rsid w:val="00C275B7"/>
    <w:rsid w:val="00C31785"/>
    <w:rsid w:val="00C31CF7"/>
    <w:rsid w:val="00C32CC1"/>
    <w:rsid w:val="00C3394D"/>
    <w:rsid w:val="00C3493B"/>
    <w:rsid w:val="00C3508B"/>
    <w:rsid w:val="00C3569E"/>
    <w:rsid w:val="00C359A7"/>
    <w:rsid w:val="00C3651C"/>
    <w:rsid w:val="00C36BF8"/>
    <w:rsid w:val="00C36F8A"/>
    <w:rsid w:val="00C3776D"/>
    <w:rsid w:val="00C37980"/>
    <w:rsid w:val="00C40D58"/>
    <w:rsid w:val="00C41FFD"/>
    <w:rsid w:val="00C421E9"/>
    <w:rsid w:val="00C426EC"/>
    <w:rsid w:val="00C44243"/>
    <w:rsid w:val="00C44AB6"/>
    <w:rsid w:val="00C4501D"/>
    <w:rsid w:val="00C45299"/>
    <w:rsid w:val="00C47E09"/>
    <w:rsid w:val="00C5010C"/>
    <w:rsid w:val="00C5087D"/>
    <w:rsid w:val="00C51614"/>
    <w:rsid w:val="00C54686"/>
    <w:rsid w:val="00C54F72"/>
    <w:rsid w:val="00C551E0"/>
    <w:rsid w:val="00C55217"/>
    <w:rsid w:val="00C55480"/>
    <w:rsid w:val="00C563E2"/>
    <w:rsid w:val="00C5664E"/>
    <w:rsid w:val="00C60069"/>
    <w:rsid w:val="00C60480"/>
    <w:rsid w:val="00C60835"/>
    <w:rsid w:val="00C61384"/>
    <w:rsid w:val="00C62222"/>
    <w:rsid w:val="00C6483C"/>
    <w:rsid w:val="00C64AE9"/>
    <w:rsid w:val="00C65873"/>
    <w:rsid w:val="00C665E1"/>
    <w:rsid w:val="00C66800"/>
    <w:rsid w:val="00C67F13"/>
    <w:rsid w:val="00C7048A"/>
    <w:rsid w:val="00C70CFF"/>
    <w:rsid w:val="00C713E0"/>
    <w:rsid w:val="00C71696"/>
    <w:rsid w:val="00C718FE"/>
    <w:rsid w:val="00C7192E"/>
    <w:rsid w:val="00C71B63"/>
    <w:rsid w:val="00C722CB"/>
    <w:rsid w:val="00C73ECD"/>
    <w:rsid w:val="00C7507A"/>
    <w:rsid w:val="00C771D3"/>
    <w:rsid w:val="00C772DE"/>
    <w:rsid w:val="00C77BF2"/>
    <w:rsid w:val="00C80DC0"/>
    <w:rsid w:val="00C815CC"/>
    <w:rsid w:val="00C86CEC"/>
    <w:rsid w:val="00C8773D"/>
    <w:rsid w:val="00C87ABB"/>
    <w:rsid w:val="00C90062"/>
    <w:rsid w:val="00C91831"/>
    <w:rsid w:val="00C91AD6"/>
    <w:rsid w:val="00C91E25"/>
    <w:rsid w:val="00C92D26"/>
    <w:rsid w:val="00C93DA1"/>
    <w:rsid w:val="00C944B6"/>
    <w:rsid w:val="00C953DF"/>
    <w:rsid w:val="00C95641"/>
    <w:rsid w:val="00C9657E"/>
    <w:rsid w:val="00C965AA"/>
    <w:rsid w:val="00C976E8"/>
    <w:rsid w:val="00C97C37"/>
    <w:rsid w:val="00C97F89"/>
    <w:rsid w:val="00CA044B"/>
    <w:rsid w:val="00CA276E"/>
    <w:rsid w:val="00CA42CC"/>
    <w:rsid w:val="00CA5C35"/>
    <w:rsid w:val="00CA60B8"/>
    <w:rsid w:val="00CA60E5"/>
    <w:rsid w:val="00CB04CB"/>
    <w:rsid w:val="00CB0EF6"/>
    <w:rsid w:val="00CB1435"/>
    <w:rsid w:val="00CB2452"/>
    <w:rsid w:val="00CB2790"/>
    <w:rsid w:val="00CB370B"/>
    <w:rsid w:val="00CB5F36"/>
    <w:rsid w:val="00CB7381"/>
    <w:rsid w:val="00CB778C"/>
    <w:rsid w:val="00CC0153"/>
    <w:rsid w:val="00CC0598"/>
    <w:rsid w:val="00CC26B2"/>
    <w:rsid w:val="00CC3806"/>
    <w:rsid w:val="00CC49CD"/>
    <w:rsid w:val="00CC6426"/>
    <w:rsid w:val="00CC6516"/>
    <w:rsid w:val="00CC69E5"/>
    <w:rsid w:val="00CC6F53"/>
    <w:rsid w:val="00CD0733"/>
    <w:rsid w:val="00CD248E"/>
    <w:rsid w:val="00CD2F69"/>
    <w:rsid w:val="00CD5401"/>
    <w:rsid w:val="00CD55EB"/>
    <w:rsid w:val="00CD64C6"/>
    <w:rsid w:val="00CD7059"/>
    <w:rsid w:val="00CD775D"/>
    <w:rsid w:val="00CE0895"/>
    <w:rsid w:val="00CE1550"/>
    <w:rsid w:val="00CE2709"/>
    <w:rsid w:val="00CE2D64"/>
    <w:rsid w:val="00CE4190"/>
    <w:rsid w:val="00CE4321"/>
    <w:rsid w:val="00CE5526"/>
    <w:rsid w:val="00CE5B87"/>
    <w:rsid w:val="00CE6198"/>
    <w:rsid w:val="00CE658C"/>
    <w:rsid w:val="00CE6869"/>
    <w:rsid w:val="00CF0BD8"/>
    <w:rsid w:val="00CF0CA6"/>
    <w:rsid w:val="00CF0F19"/>
    <w:rsid w:val="00CF21CB"/>
    <w:rsid w:val="00CF378F"/>
    <w:rsid w:val="00CF4153"/>
    <w:rsid w:val="00CF5E7B"/>
    <w:rsid w:val="00CF6230"/>
    <w:rsid w:val="00CF6D53"/>
    <w:rsid w:val="00CF6DCF"/>
    <w:rsid w:val="00CF7117"/>
    <w:rsid w:val="00CF7363"/>
    <w:rsid w:val="00CF7C23"/>
    <w:rsid w:val="00D00D6D"/>
    <w:rsid w:val="00D00EAF"/>
    <w:rsid w:val="00D017FC"/>
    <w:rsid w:val="00D01803"/>
    <w:rsid w:val="00D0226A"/>
    <w:rsid w:val="00D027D3"/>
    <w:rsid w:val="00D02814"/>
    <w:rsid w:val="00D03344"/>
    <w:rsid w:val="00D057AA"/>
    <w:rsid w:val="00D058B6"/>
    <w:rsid w:val="00D06727"/>
    <w:rsid w:val="00D06923"/>
    <w:rsid w:val="00D11040"/>
    <w:rsid w:val="00D11FC7"/>
    <w:rsid w:val="00D13147"/>
    <w:rsid w:val="00D138B2"/>
    <w:rsid w:val="00D147B1"/>
    <w:rsid w:val="00D14851"/>
    <w:rsid w:val="00D20528"/>
    <w:rsid w:val="00D215C0"/>
    <w:rsid w:val="00D21982"/>
    <w:rsid w:val="00D21FE5"/>
    <w:rsid w:val="00D233CF"/>
    <w:rsid w:val="00D24473"/>
    <w:rsid w:val="00D24DD0"/>
    <w:rsid w:val="00D26F67"/>
    <w:rsid w:val="00D272AC"/>
    <w:rsid w:val="00D30969"/>
    <w:rsid w:val="00D30EEF"/>
    <w:rsid w:val="00D31EDE"/>
    <w:rsid w:val="00D32088"/>
    <w:rsid w:val="00D32469"/>
    <w:rsid w:val="00D3272D"/>
    <w:rsid w:val="00D32EF4"/>
    <w:rsid w:val="00D3306C"/>
    <w:rsid w:val="00D341E1"/>
    <w:rsid w:val="00D34D17"/>
    <w:rsid w:val="00D35B77"/>
    <w:rsid w:val="00D35C44"/>
    <w:rsid w:val="00D35DBA"/>
    <w:rsid w:val="00D374E3"/>
    <w:rsid w:val="00D378F6"/>
    <w:rsid w:val="00D40FFC"/>
    <w:rsid w:val="00D42371"/>
    <w:rsid w:val="00D42FCD"/>
    <w:rsid w:val="00D45645"/>
    <w:rsid w:val="00D463FF"/>
    <w:rsid w:val="00D464EB"/>
    <w:rsid w:val="00D47539"/>
    <w:rsid w:val="00D47949"/>
    <w:rsid w:val="00D47BD5"/>
    <w:rsid w:val="00D47CC3"/>
    <w:rsid w:val="00D47F3C"/>
    <w:rsid w:val="00D5038B"/>
    <w:rsid w:val="00D51779"/>
    <w:rsid w:val="00D528FA"/>
    <w:rsid w:val="00D54A2E"/>
    <w:rsid w:val="00D5528D"/>
    <w:rsid w:val="00D55922"/>
    <w:rsid w:val="00D55A7A"/>
    <w:rsid w:val="00D56493"/>
    <w:rsid w:val="00D56ABF"/>
    <w:rsid w:val="00D5715A"/>
    <w:rsid w:val="00D607CE"/>
    <w:rsid w:val="00D616B2"/>
    <w:rsid w:val="00D649F7"/>
    <w:rsid w:val="00D66A07"/>
    <w:rsid w:val="00D66F39"/>
    <w:rsid w:val="00D708D9"/>
    <w:rsid w:val="00D71386"/>
    <w:rsid w:val="00D71687"/>
    <w:rsid w:val="00D71948"/>
    <w:rsid w:val="00D72016"/>
    <w:rsid w:val="00D73816"/>
    <w:rsid w:val="00D74813"/>
    <w:rsid w:val="00D75362"/>
    <w:rsid w:val="00D75AAE"/>
    <w:rsid w:val="00D75C95"/>
    <w:rsid w:val="00D76652"/>
    <w:rsid w:val="00D7708D"/>
    <w:rsid w:val="00D7744C"/>
    <w:rsid w:val="00D77506"/>
    <w:rsid w:val="00D77A02"/>
    <w:rsid w:val="00D77B6A"/>
    <w:rsid w:val="00D77B8C"/>
    <w:rsid w:val="00D80056"/>
    <w:rsid w:val="00D8154A"/>
    <w:rsid w:val="00D84989"/>
    <w:rsid w:val="00D8573E"/>
    <w:rsid w:val="00D857CC"/>
    <w:rsid w:val="00D8717C"/>
    <w:rsid w:val="00D91A4F"/>
    <w:rsid w:val="00D92088"/>
    <w:rsid w:val="00D92C55"/>
    <w:rsid w:val="00D933E5"/>
    <w:rsid w:val="00D97900"/>
    <w:rsid w:val="00DA1F54"/>
    <w:rsid w:val="00DA1F9E"/>
    <w:rsid w:val="00DA2D32"/>
    <w:rsid w:val="00DA30BC"/>
    <w:rsid w:val="00DA3D98"/>
    <w:rsid w:val="00DA4604"/>
    <w:rsid w:val="00DA69C2"/>
    <w:rsid w:val="00DA6B35"/>
    <w:rsid w:val="00DA6BA2"/>
    <w:rsid w:val="00DA6D70"/>
    <w:rsid w:val="00DA7058"/>
    <w:rsid w:val="00DB06BF"/>
    <w:rsid w:val="00DB0B45"/>
    <w:rsid w:val="00DB1647"/>
    <w:rsid w:val="00DB1C63"/>
    <w:rsid w:val="00DB227F"/>
    <w:rsid w:val="00DB2AB3"/>
    <w:rsid w:val="00DB4A58"/>
    <w:rsid w:val="00DB4A67"/>
    <w:rsid w:val="00DB5A9B"/>
    <w:rsid w:val="00DB5E9B"/>
    <w:rsid w:val="00DB6050"/>
    <w:rsid w:val="00DB7F61"/>
    <w:rsid w:val="00DC0D58"/>
    <w:rsid w:val="00DC12A8"/>
    <w:rsid w:val="00DC2C34"/>
    <w:rsid w:val="00DC337A"/>
    <w:rsid w:val="00DC7857"/>
    <w:rsid w:val="00DC78F2"/>
    <w:rsid w:val="00DD04C4"/>
    <w:rsid w:val="00DD09DE"/>
    <w:rsid w:val="00DD2216"/>
    <w:rsid w:val="00DD5B45"/>
    <w:rsid w:val="00DD7F0A"/>
    <w:rsid w:val="00DE00B9"/>
    <w:rsid w:val="00DE2002"/>
    <w:rsid w:val="00DE2C87"/>
    <w:rsid w:val="00DE35B0"/>
    <w:rsid w:val="00DE3965"/>
    <w:rsid w:val="00DE3FA1"/>
    <w:rsid w:val="00DE4217"/>
    <w:rsid w:val="00DE459A"/>
    <w:rsid w:val="00DE578F"/>
    <w:rsid w:val="00DE5B0E"/>
    <w:rsid w:val="00DE712C"/>
    <w:rsid w:val="00DE729B"/>
    <w:rsid w:val="00DE7FA4"/>
    <w:rsid w:val="00DF01D6"/>
    <w:rsid w:val="00DF0C85"/>
    <w:rsid w:val="00DF1793"/>
    <w:rsid w:val="00DF248D"/>
    <w:rsid w:val="00DF27DA"/>
    <w:rsid w:val="00DF2B3B"/>
    <w:rsid w:val="00DF2D84"/>
    <w:rsid w:val="00DF459F"/>
    <w:rsid w:val="00DF4DBE"/>
    <w:rsid w:val="00DF5D26"/>
    <w:rsid w:val="00DF60D9"/>
    <w:rsid w:val="00DF7AEF"/>
    <w:rsid w:val="00DF7BA1"/>
    <w:rsid w:val="00DF7D66"/>
    <w:rsid w:val="00E00CD1"/>
    <w:rsid w:val="00E00FDA"/>
    <w:rsid w:val="00E044BD"/>
    <w:rsid w:val="00E057F4"/>
    <w:rsid w:val="00E05D6F"/>
    <w:rsid w:val="00E06A0C"/>
    <w:rsid w:val="00E07C90"/>
    <w:rsid w:val="00E10167"/>
    <w:rsid w:val="00E101B5"/>
    <w:rsid w:val="00E1085A"/>
    <w:rsid w:val="00E10BE3"/>
    <w:rsid w:val="00E10EC2"/>
    <w:rsid w:val="00E11ABD"/>
    <w:rsid w:val="00E11E91"/>
    <w:rsid w:val="00E13644"/>
    <w:rsid w:val="00E14326"/>
    <w:rsid w:val="00E14EF0"/>
    <w:rsid w:val="00E15303"/>
    <w:rsid w:val="00E1538F"/>
    <w:rsid w:val="00E155A1"/>
    <w:rsid w:val="00E15A40"/>
    <w:rsid w:val="00E15D84"/>
    <w:rsid w:val="00E1653A"/>
    <w:rsid w:val="00E1684C"/>
    <w:rsid w:val="00E16BFA"/>
    <w:rsid w:val="00E16C10"/>
    <w:rsid w:val="00E21E3D"/>
    <w:rsid w:val="00E22C40"/>
    <w:rsid w:val="00E22E6C"/>
    <w:rsid w:val="00E2382F"/>
    <w:rsid w:val="00E25B42"/>
    <w:rsid w:val="00E266AF"/>
    <w:rsid w:val="00E26F6E"/>
    <w:rsid w:val="00E27B90"/>
    <w:rsid w:val="00E3237E"/>
    <w:rsid w:val="00E333F3"/>
    <w:rsid w:val="00E340EE"/>
    <w:rsid w:val="00E349F0"/>
    <w:rsid w:val="00E359BE"/>
    <w:rsid w:val="00E36F22"/>
    <w:rsid w:val="00E377C5"/>
    <w:rsid w:val="00E37FB7"/>
    <w:rsid w:val="00E40820"/>
    <w:rsid w:val="00E40D8F"/>
    <w:rsid w:val="00E41B35"/>
    <w:rsid w:val="00E428CF"/>
    <w:rsid w:val="00E428E5"/>
    <w:rsid w:val="00E429BF"/>
    <w:rsid w:val="00E43A17"/>
    <w:rsid w:val="00E450F2"/>
    <w:rsid w:val="00E45C2A"/>
    <w:rsid w:val="00E46015"/>
    <w:rsid w:val="00E4658F"/>
    <w:rsid w:val="00E46E30"/>
    <w:rsid w:val="00E47069"/>
    <w:rsid w:val="00E47F03"/>
    <w:rsid w:val="00E5183F"/>
    <w:rsid w:val="00E52C91"/>
    <w:rsid w:val="00E53CEA"/>
    <w:rsid w:val="00E53D12"/>
    <w:rsid w:val="00E54A67"/>
    <w:rsid w:val="00E57FBD"/>
    <w:rsid w:val="00E61B72"/>
    <w:rsid w:val="00E61BE8"/>
    <w:rsid w:val="00E61C0D"/>
    <w:rsid w:val="00E63EB4"/>
    <w:rsid w:val="00E66160"/>
    <w:rsid w:val="00E66326"/>
    <w:rsid w:val="00E66DEF"/>
    <w:rsid w:val="00E66EBD"/>
    <w:rsid w:val="00E675BA"/>
    <w:rsid w:val="00E678C3"/>
    <w:rsid w:val="00E701A4"/>
    <w:rsid w:val="00E71329"/>
    <w:rsid w:val="00E7133D"/>
    <w:rsid w:val="00E7282A"/>
    <w:rsid w:val="00E72E4A"/>
    <w:rsid w:val="00E733A9"/>
    <w:rsid w:val="00E76A12"/>
    <w:rsid w:val="00E8115F"/>
    <w:rsid w:val="00E83639"/>
    <w:rsid w:val="00E8363B"/>
    <w:rsid w:val="00E84090"/>
    <w:rsid w:val="00E8420D"/>
    <w:rsid w:val="00E84966"/>
    <w:rsid w:val="00E861C8"/>
    <w:rsid w:val="00E875A0"/>
    <w:rsid w:val="00E87DFF"/>
    <w:rsid w:val="00E90276"/>
    <w:rsid w:val="00E9054F"/>
    <w:rsid w:val="00E91500"/>
    <w:rsid w:val="00E9218D"/>
    <w:rsid w:val="00E92383"/>
    <w:rsid w:val="00E9491D"/>
    <w:rsid w:val="00E95DE9"/>
    <w:rsid w:val="00E968E7"/>
    <w:rsid w:val="00E97AFE"/>
    <w:rsid w:val="00EA0CE9"/>
    <w:rsid w:val="00EA1B3A"/>
    <w:rsid w:val="00EA2109"/>
    <w:rsid w:val="00EA2AFD"/>
    <w:rsid w:val="00EA2DEA"/>
    <w:rsid w:val="00EA3C1B"/>
    <w:rsid w:val="00EA71B0"/>
    <w:rsid w:val="00EB0B48"/>
    <w:rsid w:val="00EB0C1C"/>
    <w:rsid w:val="00EB2696"/>
    <w:rsid w:val="00EB327B"/>
    <w:rsid w:val="00EB53E1"/>
    <w:rsid w:val="00EB5B61"/>
    <w:rsid w:val="00EB5BAA"/>
    <w:rsid w:val="00EB6678"/>
    <w:rsid w:val="00EB7721"/>
    <w:rsid w:val="00EC1812"/>
    <w:rsid w:val="00EC2389"/>
    <w:rsid w:val="00EC3443"/>
    <w:rsid w:val="00EC3E80"/>
    <w:rsid w:val="00EC5F59"/>
    <w:rsid w:val="00EC7CFD"/>
    <w:rsid w:val="00ED03D2"/>
    <w:rsid w:val="00ED0425"/>
    <w:rsid w:val="00ED24EF"/>
    <w:rsid w:val="00ED39A2"/>
    <w:rsid w:val="00ED4035"/>
    <w:rsid w:val="00ED4215"/>
    <w:rsid w:val="00ED4D4E"/>
    <w:rsid w:val="00ED513B"/>
    <w:rsid w:val="00ED6DF6"/>
    <w:rsid w:val="00EE0B8C"/>
    <w:rsid w:val="00EE0C77"/>
    <w:rsid w:val="00EE410D"/>
    <w:rsid w:val="00EE43FC"/>
    <w:rsid w:val="00EE47CA"/>
    <w:rsid w:val="00EE4E54"/>
    <w:rsid w:val="00EE5208"/>
    <w:rsid w:val="00EE5338"/>
    <w:rsid w:val="00EE581D"/>
    <w:rsid w:val="00EE71B3"/>
    <w:rsid w:val="00EF0206"/>
    <w:rsid w:val="00EF0C87"/>
    <w:rsid w:val="00EF1CBB"/>
    <w:rsid w:val="00EF20DA"/>
    <w:rsid w:val="00EF3694"/>
    <w:rsid w:val="00EF3701"/>
    <w:rsid w:val="00EF3F36"/>
    <w:rsid w:val="00EF4334"/>
    <w:rsid w:val="00EF5667"/>
    <w:rsid w:val="00EF5BBC"/>
    <w:rsid w:val="00F014E7"/>
    <w:rsid w:val="00F0213F"/>
    <w:rsid w:val="00F02AFB"/>
    <w:rsid w:val="00F02B6A"/>
    <w:rsid w:val="00F02C1D"/>
    <w:rsid w:val="00F02C24"/>
    <w:rsid w:val="00F02CBD"/>
    <w:rsid w:val="00F03077"/>
    <w:rsid w:val="00F03AA6"/>
    <w:rsid w:val="00F065F3"/>
    <w:rsid w:val="00F06AB7"/>
    <w:rsid w:val="00F06BF5"/>
    <w:rsid w:val="00F07304"/>
    <w:rsid w:val="00F07897"/>
    <w:rsid w:val="00F07E73"/>
    <w:rsid w:val="00F10235"/>
    <w:rsid w:val="00F10D4F"/>
    <w:rsid w:val="00F11D41"/>
    <w:rsid w:val="00F1456B"/>
    <w:rsid w:val="00F14906"/>
    <w:rsid w:val="00F15409"/>
    <w:rsid w:val="00F15CD9"/>
    <w:rsid w:val="00F16F71"/>
    <w:rsid w:val="00F17310"/>
    <w:rsid w:val="00F2033B"/>
    <w:rsid w:val="00F20430"/>
    <w:rsid w:val="00F20B8F"/>
    <w:rsid w:val="00F20E91"/>
    <w:rsid w:val="00F2221B"/>
    <w:rsid w:val="00F22346"/>
    <w:rsid w:val="00F23DF7"/>
    <w:rsid w:val="00F24F67"/>
    <w:rsid w:val="00F259A1"/>
    <w:rsid w:val="00F26B80"/>
    <w:rsid w:val="00F302EB"/>
    <w:rsid w:val="00F30C6B"/>
    <w:rsid w:val="00F315D1"/>
    <w:rsid w:val="00F3208B"/>
    <w:rsid w:val="00F3585C"/>
    <w:rsid w:val="00F37079"/>
    <w:rsid w:val="00F40430"/>
    <w:rsid w:val="00F40AE3"/>
    <w:rsid w:val="00F4132D"/>
    <w:rsid w:val="00F436BB"/>
    <w:rsid w:val="00F43BC2"/>
    <w:rsid w:val="00F4560B"/>
    <w:rsid w:val="00F47145"/>
    <w:rsid w:val="00F47FBB"/>
    <w:rsid w:val="00F50DC5"/>
    <w:rsid w:val="00F51F57"/>
    <w:rsid w:val="00F53B45"/>
    <w:rsid w:val="00F541DF"/>
    <w:rsid w:val="00F545BF"/>
    <w:rsid w:val="00F5523E"/>
    <w:rsid w:val="00F556A7"/>
    <w:rsid w:val="00F559ED"/>
    <w:rsid w:val="00F55D09"/>
    <w:rsid w:val="00F56209"/>
    <w:rsid w:val="00F6020D"/>
    <w:rsid w:val="00F6255B"/>
    <w:rsid w:val="00F637B8"/>
    <w:rsid w:val="00F64725"/>
    <w:rsid w:val="00F664E4"/>
    <w:rsid w:val="00F66E28"/>
    <w:rsid w:val="00F67FEA"/>
    <w:rsid w:val="00F70D1C"/>
    <w:rsid w:val="00F712CC"/>
    <w:rsid w:val="00F71317"/>
    <w:rsid w:val="00F71B56"/>
    <w:rsid w:val="00F73D38"/>
    <w:rsid w:val="00F740BA"/>
    <w:rsid w:val="00F7448D"/>
    <w:rsid w:val="00F74C7A"/>
    <w:rsid w:val="00F7530F"/>
    <w:rsid w:val="00F766CF"/>
    <w:rsid w:val="00F777E1"/>
    <w:rsid w:val="00F81931"/>
    <w:rsid w:val="00F81CD7"/>
    <w:rsid w:val="00F826AE"/>
    <w:rsid w:val="00F82F80"/>
    <w:rsid w:val="00F832C8"/>
    <w:rsid w:val="00F848D2"/>
    <w:rsid w:val="00F8500A"/>
    <w:rsid w:val="00F8691B"/>
    <w:rsid w:val="00F86D89"/>
    <w:rsid w:val="00F86EB9"/>
    <w:rsid w:val="00F873B3"/>
    <w:rsid w:val="00F90860"/>
    <w:rsid w:val="00F9170E"/>
    <w:rsid w:val="00F91DC7"/>
    <w:rsid w:val="00F91F9C"/>
    <w:rsid w:val="00F92802"/>
    <w:rsid w:val="00F92A05"/>
    <w:rsid w:val="00F94310"/>
    <w:rsid w:val="00F944CF"/>
    <w:rsid w:val="00F947FB"/>
    <w:rsid w:val="00F95752"/>
    <w:rsid w:val="00F9667A"/>
    <w:rsid w:val="00F966EC"/>
    <w:rsid w:val="00FA0395"/>
    <w:rsid w:val="00FA1E70"/>
    <w:rsid w:val="00FA31F4"/>
    <w:rsid w:val="00FA33FE"/>
    <w:rsid w:val="00FA3CCF"/>
    <w:rsid w:val="00FA3D03"/>
    <w:rsid w:val="00FA3D73"/>
    <w:rsid w:val="00FA42B9"/>
    <w:rsid w:val="00FA755A"/>
    <w:rsid w:val="00FB038A"/>
    <w:rsid w:val="00FB0AFA"/>
    <w:rsid w:val="00FB0CE0"/>
    <w:rsid w:val="00FB1F9F"/>
    <w:rsid w:val="00FB241C"/>
    <w:rsid w:val="00FB2B0F"/>
    <w:rsid w:val="00FB2CF2"/>
    <w:rsid w:val="00FB3540"/>
    <w:rsid w:val="00FB3B9D"/>
    <w:rsid w:val="00FB4F6B"/>
    <w:rsid w:val="00FB5FE1"/>
    <w:rsid w:val="00FB7209"/>
    <w:rsid w:val="00FC0E8D"/>
    <w:rsid w:val="00FC1B43"/>
    <w:rsid w:val="00FC1CEB"/>
    <w:rsid w:val="00FC2189"/>
    <w:rsid w:val="00FC2F9D"/>
    <w:rsid w:val="00FC46EF"/>
    <w:rsid w:val="00FC6E52"/>
    <w:rsid w:val="00FD2D81"/>
    <w:rsid w:val="00FD31B3"/>
    <w:rsid w:val="00FD347D"/>
    <w:rsid w:val="00FD3594"/>
    <w:rsid w:val="00FD4204"/>
    <w:rsid w:val="00FD6D91"/>
    <w:rsid w:val="00FD7EBF"/>
    <w:rsid w:val="00FE0C97"/>
    <w:rsid w:val="00FE0F31"/>
    <w:rsid w:val="00FE15BA"/>
    <w:rsid w:val="00FE24FF"/>
    <w:rsid w:val="00FE2584"/>
    <w:rsid w:val="00FE3039"/>
    <w:rsid w:val="00FE62AA"/>
    <w:rsid w:val="00FE62EC"/>
    <w:rsid w:val="00FE6919"/>
    <w:rsid w:val="00FE6A8E"/>
    <w:rsid w:val="00FE7ECB"/>
    <w:rsid w:val="00FF2040"/>
    <w:rsid w:val="00FF31C6"/>
    <w:rsid w:val="00FF377F"/>
    <w:rsid w:val="00FF3CCB"/>
    <w:rsid w:val="00FF420E"/>
    <w:rsid w:val="00FF4F1D"/>
    <w:rsid w:val="00FF56E3"/>
    <w:rsid w:val="00FF57B5"/>
    <w:rsid w:val="00FF702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7DE369C0-2928-4EEF-9D6A-31572F349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Revision">
    <w:name w:val="Revision"/>
    <w:hidden/>
    <w:uiPriority w:val="99"/>
    <w:semiHidden/>
    <w:rsid w:val="00DE35B0"/>
    <w:rPr>
      <w:rFonts w:ascii="Arial" w:hAnsi="Arial"/>
      <w:sz w:val="24"/>
      <w:szCs w:val="22"/>
      <w:lang w:eastAsia="en-US" w:bidi="he-IL"/>
    </w:rPr>
  </w:style>
  <w:style w:type="character" w:styleId="FollowedHyperlink">
    <w:name w:val="FollowedHyperlink"/>
    <w:basedOn w:val="DefaultParagraphFont"/>
    <w:uiPriority w:val="99"/>
    <w:semiHidden/>
    <w:unhideWhenUsed/>
    <w:rsid w:val="009C5A1D"/>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9C5A1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C5A1D"/>
    <w:rPr>
      <w:rFonts w:ascii="Arial" w:eastAsiaTheme="minorHAnsi" w:hAnsi="Arial" w:cstheme="minorBidi"/>
      <w:b/>
      <w:bCs/>
      <w:lang w:eastAsia="en-US" w:bidi="he-IL"/>
    </w:rPr>
  </w:style>
  <w:style w:type="paragraph" w:styleId="NormalWeb">
    <w:name w:val="Normal (Web)"/>
    <w:basedOn w:val="Normal"/>
    <w:uiPriority w:val="99"/>
    <w:semiHidden/>
    <w:unhideWhenUsed/>
    <w:rsid w:val="005C7F87"/>
    <w:pPr>
      <w:spacing w:before="100" w:beforeAutospacing="1" w:after="100" w:afterAutospacing="1" w:line="240" w:lineRule="auto"/>
    </w:pPr>
    <w:rPr>
      <w:rFonts w:ascii="Times New Roman" w:eastAsia="Times New Roman" w:hAnsi="Times New Roman" w:cs="Times New Roman"/>
      <w:szCs w:val="24"/>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711851">
      <w:bodyDiv w:val="1"/>
      <w:marLeft w:val="0"/>
      <w:marRight w:val="0"/>
      <w:marTop w:val="0"/>
      <w:marBottom w:val="0"/>
      <w:divBdr>
        <w:top w:val="none" w:sz="0" w:space="0" w:color="auto"/>
        <w:left w:val="none" w:sz="0" w:space="0" w:color="auto"/>
        <w:bottom w:val="none" w:sz="0" w:space="0" w:color="auto"/>
        <w:right w:val="none" w:sz="0" w:space="0" w:color="auto"/>
      </w:divBdr>
    </w:div>
    <w:div w:id="81032320">
      <w:bodyDiv w:val="1"/>
      <w:marLeft w:val="0"/>
      <w:marRight w:val="0"/>
      <w:marTop w:val="0"/>
      <w:marBottom w:val="0"/>
      <w:divBdr>
        <w:top w:val="none" w:sz="0" w:space="0" w:color="auto"/>
        <w:left w:val="none" w:sz="0" w:space="0" w:color="auto"/>
        <w:bottom w:val="none" w:sz="0" w:space="0" w:color="auto"/>
        <w:right w:val="none" w:sz="0" w:space="0" w:color="auto"/>
      </w:divBdr>
    </w:div>
    <w:div w:id="87969099">
      <w:bodyDiv w:val="1"/>
      <w:marLeft w:val="0"/>
      <w:marRight w:val="0"/>
      <w:marTop w:val="0"/>
      <w:marBottom w:val="0"/>
      <w:divBdr>
        <w:top w:val="none" w:sz="0" w:space="0" w:color="auto"/>
        <w:left w:val="none" w:sz="0" w:space="0" w:color="auto"/>
        <w:bottom w:val="none" w:sz="0" w:space="0" w:color="auto"/>
        <w:right w:val="none" w:sz="0" w:space="0" w:color="auto"/>
      </w:divBdr>
    </w:div>
    <w:div w:id="91049213">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43010730">
      <w:bodyDiv w:val="1"/>
      <w:marLeft w:val="0"/>
      <w:marRight w:val="0"/>
      <w:marTop w:val="0"/>
      <w:marBottom w:val="0"/>
      <w:divBdr>
        <w:top w:val="none" w:sz="0" w:space="0" w:color="auto"/>
        <w:left w:val="none" w:sz="0" w:space="0" w:color="auto"/>
        <w:bottom w:val="none" w:sz="0" w:space="0" w:color="auto"/>
        <w:right w:val="none" w:sz="0" w:space="0" w:color="auto"/>
      </w:divBdr>
    </w:div>
    <w:div w:id="174879451">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10265019">
      <w:bodyDiv w:val="1"/>
      <w:marLeft w:val="0"/>
      <w:marRight w:val="0"/>
      <w:marTop w:val="0"/>
      <w:marBottom w:val="0"/>
      <w:divBdr>
        <w:top w:val="none" w:sz="0" w:space="0" w:color="auto"/>
        <w:left w:val="none" w:sz="0" w:space="0" w:color="auto"/>
        <w:bottom w:val="none" w:sz="0" w:space="0" w:color="auto"/>
        <w:right w:val="none" w:sz="0" w:space="0" w:color="auto"/>
      </w:divBdr>
    </w:div>
    <w:div w:id="217593920">
      <w:bodyDiv w:val="1"/>
      <w:marLeft w:val="0"/>
      <w:marRight w:val="0"/>
      <w:marTop w:val="0"/>
      <w:marBottom w:val="0"/>
      <w:divBdr>
        <w:top w:val="none" w:sz="0" w:space="0" w:color="auto"/>
        <w:left w:val="none" w:sz="0" w:space="0" w:color="auto"/>
        <w:bottom w:val="none" w:sz="0" w:space="0" w:color="auto"/>
        <w:right w:val="none" w:sz="0" w:space="0" w:color="auto"/>
      </w:divBdr>
    </w:div>
    <w:div w:id="222251256">
      <w:bodyDiv w:val="1"/>
      <w:marLeft w:val="0"/>
      <w:marRight w:val="0"/>
      <w:marTop w:val="0"/>
      <w:marBottom w:val="0"/>
      <w:divBdr>
        <w:top w:val="none" w:sz="0" w:space="0" w:color="auto"/>
        <w:left w:val="none" w:sz="0" w:space="0" w:color="auto"/>
        <w:bottom w:val="none" w:sz="0" w:space="0" w:color="auto"/>
        <w:right w:val="none" w:sz="0" w:space="0" w:color="auto"/>
      </w:divBdr>
    </w:div>
    <w:div w:id="271790388">
      <w:bodyDiv w:val="1"/>
      <w:marLeft w:val="0"/>
      <w:marRight w:val="0"/>
      <w:marTop w:val="0"/>
      <w:marBottom w:val="0"/>
      <w:divBdr>
        <w:top w:val="none" w:sz="0" w:space="0" w:color="auto"/>
        <w:left w:val="none" w:sz="0" w:space="0" w:color="auto"/>
        <w:bottom w:val="none" w:sz="0" w:space="0" w:color="auto"/>
        <w:right w:val="none" w:sz="0" w:space="0" w:color="auto"/>
      </w:divBdr>
    </w:div>
    <w:div w:id="272784115">
      <w:bodyDiv w:val="1"/>
      <w:marLeft w:val="0"/>
      <w:marRight w:val="0"/>
      <w:marTop w:val="0"/>
      <w:marBottom w:val="0"/>
      <w:divBdr>
        <w:top w:val="none" w:sz="0" w:space="0" w:color="auto"/>
        <w:left w:val="none" w:sz="0" w:space="0" w:color="auto"/>
        <w:bottom w:val="none" w:sz="0" w:space="0" w:color="auto"/>
        <w:right w:val="none" w:sz="0" w:space="0" w:color="auto"/>
      </w:divBdr>
    </w:div>
    <w:div w:id="290330015">
      <w:bodyDiv w:val="1"/>
      <w:marLeft w:val="0"/>
      <w:marRight w:val="0"/>
      <w:marTop w:val="0"/>
      <w:marBottom w:val="0"/>
      <w:divBdr>
        <w:top w:val="none" w:sz="0" w:space="0" w:color="auto"/>
        <w:left w:val="none" w:sz="0" w:space="0" w:color="auto"/>
        <w:bottom w:val="none" w:sz="0" w:space="0" w:color="auto"/>
        <w:right w:val="none" w:sz="0" w:space="0" w:color="auto"/>
      </w:divBdr>
    </w:div>
    <w:div w:id="320238301">
      <w:bodyDiv w:val="1"/>
      <w:marLeft w:val="0"/>
      <w:marRight w:val="0"/>
      <w:marTop w:val="0"/>
      <w:marBottom w:val="0"/>
      <w:divBdr>
        <w:top w:val="none" w:sz="0" w:space="0" w:color="auto"/>
        <w:left w:val="none" w:sz="0" w:space="0" w:color="auto"/>
        <w:bottom w:val="none" w:sz="0" w:space="0" w:color="auto"/>
        <w:right w:val="none" w:sz="0" w:space="0" w:color="auto"/>
      </w:divBdr>
    </w:div>
    <w:div w:id="322858686">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52270395">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65299591">
      <w:bodyDiv w:val="1"/>
      <w:marLeft w:val="0"/>
      <w:marRight w:val="0"/>
      <w:marTop w:val="0"/>
      <w:marBottom w:val="0"/>
      <w:divBdr>
        <w:top w:val="none" w:sz="0" w:space="0" w:color="auto"/>
        <w:left w:val="none" w:sz="0" w:space="0" w:color="auto"/>
        <w:bottom w:val="none" w:sz="0" w:space="0" w:color="auto"/>
        <w:right w:val="none" w:sz="0" w:space="0" w:color="auto"/>
      </w:divBdr>
    </w:div>
    <w:div w:id="385951151">
      <w:bodyDiv w:val="1"/>
      <w:marLeft w:val="0"/>
      <w:marRight w:val="0"/>
      <w:marTop w:val="0"/>
      <w:marBottom w:val="0"/>
      <w:divBdr>
        <w:top w:val="none" w:sz="0" w:space="0" w:color="auto"/>
        <w:left w:val="none" w:sz="0" w:space="0" w:color="auto"/>
        <w:bottom w:val="none" w:sz="0" w:space="0" w:color="auto"/>
        <w:right w:val="none" w:sz="0" w:space="0" w:color="auto"/>
      </w:divBdr>
    </w:div>
    <w:div w:id="427237713">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44468585">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4929967">
      <w:bodyDiv w:val="1"/>
      <w:marLeft w:val="0"/>
      <w:marRight w:val="0"/>
      <w:marTop w:val="0"/>
      <w:marBottom w:val="0"/>
      <w:divBdr>
        <w:top w:val="none" w:sz="0" w:space="0" w:color="auto"/>
        <w:left w:val="none" w:sz="0" w:space="0" w:color="auto"/>
        <w:bottom w:val="none" w:sz="0" w:space="0" w:color="auto"/>
        <w:right w:val="none" w:sz="0" w:space="0" w:color="auto"/>
      </w:divBdr>
    </w:div>
    <w:div w:id="473914974">
      <w:bodyDiv w:val="1"/>
      <w:marLeft w:val="0"/>
      <w:marRight w:val="0"/>
      <w:marTop w:val="0"/>
      <w:marBottom w:val="0"/>
      <w:divBdr>
        <w:top w:val="none" w:sz="0" w:space="0" w:color="auto"/>
        <w:left w:val="none" w:sz="0" w:space="0" w:color="auto"/>
        <w:bottom w:val="none" w:sz="0" w:space="0" w:color="auto"/>
        <w:right w:val="none" w:sz="0" w:space="0" w:color="auto"/>
      </w:divBdr>
    </w:div>
    <w:div w:id="485633407">
      <w:bodyDiv w:val="1"/>
      <w:marLeft w:val="0"/>
      <w:marRight w:val="0"/>
      <w:marTop w:val="0"/>
      <w:marBottom w:val="0"/>
      <w:divBdr>
        <w:top w:val="none" w:sz="0" w:space="0" w:color="auto"/>
        <w:left w:val="none" w:sz="0" w:space="0" w:color="auto"/>
        <w:bottom w:val="none" w:sz="0" w:space="0" w:color="auto"/>
        <w:right w:val="none" w:sz="0" w:space="0" w:color="auto"/>
      </w:divBdr>
    </w:div>
    <w:div w:id="499586186">
      <w:bodyDiv w:val="1"/>
      <w:marLeft w:val="0"/>
      <w:marRight w:val="0"/>
      <w:marTop w:val="0"/>
      <w:marBottom w:val="0"/>
      <w:divBdr>
        <w:top w:val="none" w:sz="0" w:space="0" w:color="auto"/>
        <w:left w:val="none" w:sz="0" w:space="0" w:color="auto"/>
        <w:bottom w:val="none" w:sz="0" w:space="0" w:color="auto"/>
        <w:right w:val="none" w:sz="0" w:space="0" w:color="auto"/>
      </w:divBdr>
    </w:div>
    <w:div w:id="505169209">
      <w:bodyDiv w:val="1"/>
      <w:marLeft w:val="0"/>
      <w:marRight w:val="0"/>
      <w:marTop w:val="0"/>
      <w:marBottom w:val="0"/>
      <w:divBdr>
        <w:top w:val="none" w:sz="0" w:space="0" w:color="auto"/>
        <w:left w:val="none" w:sz="0" w:space="0" w:color="auto"/>
        <w:bottom w:val="none" w:sz="0" w:space="0" w:color="auto"/>
        <w:right w:val="none" w:sz="0" w:space="0" w:color="auto"/>
      </w:divBdr>
    </w:div>
    <w:div w:id="524053418">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077042">
      <w:bodyDiv w:val="1"/>
      <w:marLeft w:val="0"/>
      <w:marRight w:val="0"/>
      <w:marTop w:val="0"/>
      <w:marBottom w:val="0"/>
      <w:divBdr>
        <w:top w:val="none" w:sz="0" w:space="0" w:color="auto"/>
        <w:left w:val="none" w:sz="0" w:space="0" w:color="auto"/>
        <w:bottom w:val="none" w:sz="0" w:space="0" w:color="auto"/>
        <w:right w:val="none" w:sz="0" w:space="0" w:color="auto"/>
      </w:divBdr>
    </w:div>
    <w:div w:id="536354120">
      <w:bodyDiv w:val="1"/>
      <w:marLeft w:val="0"/>
      <w:marRight w:val="0"/>
      <w:marTop w:val="0"/>
      <w:marBottom w:val="0"/>
      <w:divBdr>
        <w:top w:val="none" w:sz="0" w:space="0" w:color="auto"/>
        <w:left w:val="none" w:sz="0" w:space="0" w:color="auto"/>
        <w:bottom w:val="none" w:sz="0" w:space="0" w:color="auto"/>
        <w:right w:val="none" w:sz="0" w:space="0" w:color="auto"/>
      </w:divBdr>
    </w:div>
    <w:div w:id="544830816">
      <w:bodyDiv w:val="1"/>
      <w:marLeft w:val="0"/>
      <w:marRight w:val="0"/>
      <w:marTop w:val="0"/>
      <w:marBottom w:val="0"/>
      <w:divBdr>
        <w:top w:val="none" w:sz="0" w:space="0" w:color="auto"/>
        <w:left w:val="none" w:sz="0" w:space="0" w:color="auto"/>
        <w:bottom w:val="none" w:sz="0" w:space="0" w:color="auto"/>
        <w:right w:val="none" w:sz="0" w:space="0" w:color="auto"/>
      </w:divBdr>
    </w:div>
    <w:div w:id="555891562">
      <w:bodyDiv w:val="1"/>
      <w:marLeft w:val="0"/>
      <w:marRight w:val="0"/>
      <w:marTop w:val="0"/>
      <w:marBottom w:val="0"/>
      <w:divBdr>
        <w:top w:val="none" w:sz="0" w:space="0" w:color="auto"/>
        <w:left w:val="none" w:sz="0" w:space="0" w:color="auto"/>
        <w:bottom w:val="none" w:sz="0" w:space="0" w:color="auto"/>
        <w:right w:val="none" w:sz="0" w:space="0" w:color="auto"/>
      </w:divBdr>
    </w:div>
    <w:div w:id="593633263">
      <w:bodyDiv w:val="1"/>
      <w:marLeft w:val="0"/>
      <w:marRight w:val="0"/>
      <w:marTop w:val="0"/>
      <w:marBottom w:val="0"/>
      <w:divBdr>
        <w:top w:val="none" w:sz="0" w:space="0" w:color="auto"/>
        <w:left w:val="none" w:sz="0" w:space="0" w:color="auto"/>
        <w:bottom w:val="none" w:sz="0" w:space="0" w:color="auto"/>
        <w:right w:val="none" w:sz="0" w:space="0" w:color="auto"/>
      </w:divBdr>
    </w:div>
    <w:div w:id="598414774">
      <w:bodyDiv w:val="1"/>
      <w:marLeft w:val="0"/>
      <w:marRight w:val="0"/>
      <w:marTop w:val="0"/>
      <w:marBottom w:val="0"/>
      <w:divBdr>
        <w:top w:val="none" w:sz="0" w:space="0" w:color="auto"/>
        <w:left w:val="none" w:sz="0" w:space="0" w:color="auto"/>
        <w:bottom w:val="none" w:sz="0" w:space="0" w:color="auto"/>
        <w:right w:val="none" w:sz="0" w:space="0" w:color="auto"/>
      </w:divBdr>
    </w:div>
    <w:div w:id="632293855">
      <w:bodyDiv w:val="1"/>
      <w:marLeft w:val="0"/>
      <w:marRight w:val="0"/>
      <w:marTop w:val="0"/>
      <w:marBottom w:val="0"/>
      <w:divBdr>
        <w:top w:val="none" w:sz="0" w:space="0" w:color="auto"/>
        <w:left w:val="none" w:sz="0" w:space="0" w:color="auto"/>
        <w:bottom w:val="none" w:sz="0" w:space="0" w:color="auto"/>
        <w:right w:val="none" w:sz="0" w:space="0" w:color="auto"/>
      </w:divBdr>
    </w:div>
    <w:div w:id="640572198">
      <w:bodyDiv w:val="1"/>
      <w:marLeft w:val="0"/>
      <w:marRight w:val="0"/>
      <w:marTop w:val="0"/>
      <w:marBottom w:val="0"/>
      <w:divBdr>
        <w:top w:val="none" w:sz="0" w:space="0" w:color="auto"/>
        <w:left w:val="none" w:sz="0" w:space="0" w:color="auto"/>
        <w:bottom w:val="none" w:sz="0" w:space="0" w:color="auto"/>
        <w:right w:val="none" w:sz="0" w:space="0" w:color="auto"/>
      </w:divBdr>
    </w:div>
    <w:div w:id="646478547">
      <w:bodyDiv w:val="1"/>
      <w:marLeft w:val="0"/>
      <w:marRight w:val="0"/>
      <w:marTop w:val="0"/>
      <w:marBottom w:val="0"/>
      <w:divBdr>
        <w:top w:val="none" w:sz="0" w:space="0" w:color="auto"/>
        <w:left w:val="none" w:sz="0" w:space="0" w:color="auto"/>
        <w:bottom w:val="none" w:sz="0" w:space="0" w:color="auto"/>
        <w:right w:val="none" w:sz="0" w:space="0" w:color="auto"/>
      </w:divBdr>
    </w:div>
    <w:div w:id="689069346">
      <w:bodyDiv w:val="1"/>
      <w:marLeft w:val="0"/>
      <w:marRight w:val="0"/>
      <w:marTop w:val="0"/>
      <w:marBottom w:val="0"/>
      <w:divBdr>
        <w:top w:val="none" w:sz="0" w:space="0" w:color="auto"/>
        <w:left w:val="none" w:sz="0" w:space="0" w:color="auto"/>
        <w:bottom w:val="none" w:sz="0" w:space="0" w:color="auto"/>
        <w:right w:val="none" w:sz="0" w:space="0" w:color="auto"/>
      </w:divBdr>
    </w:div>
    <w:div w:id="706102651">
      <w:bodyDiv w:val="1"/>
      <w:marLeft w:val="0"/>
      <w:marRight w:val="0"/>
      <w:marTop w:val="0"/>
      <w:marBottom w:val="0"/>
      <w:divBdr>
        <w:top w:val="none" w:sz="0" w:space="0" w:color="auto"/>
        <w:left w:val="none" w:sz="0" w:space="0" w:color="auto"/>
        <w:bottom w:val="none" w:sz="0" w:space="0" w:color="auto"/>
        <w:right w:val="none" w:sz="0" w:space="0" w:color="auto"/>
      </w:divBdr>
    </w:div>
    <w:div w:id="732392417">
      <w:bodyDiv w:val="1"/>
      <w:marLeft w:val="0"/>
      <w:marRight w:val="0"/>
      <w:marTop w:val="0"/>
      <w:marBottom w:val="0"/>
      <w:divBdr>
        <w:top w:val="none" w:sz="0" w:space="0" w:color="auto"/>
        <w:left w:val="none" w:sz="0" w:space="0" w:color="auto"/>
        <w:bottom w:val="none" w:sz="0" w:space="0" w:color="auto"/>
        <w:right w:val="none" w:sz="0" w:space="0" w:color="auto"/>
      </w:divBdr>
    </w:div>
    <w:div w:id="768886497">
      <w:bodyDiv w:val="1"/>
      <w:marLeft w:val="0"/>
      <w:marRight w:val="0"/>
      <w:marTop w:val="0"/>
      <w:marBottom w:val="0"/>
      <w:divBdr>
        <w:top w:val="none" w:sz="0" w:space="0" w:color="auto"/>
        <w:left w:val="none" w:sz="0" w:space="0" w:color="auto"/>
        <w:bottom w:val="none" w:sz="0" w:space="0" w:color="auto"/>
        <w:right w:val="none" w:sz="0" w:space="0" w:color="auto"/>
      </w:divBdr>
    </w:div>
    <w:div w:id="770589336">
      <w:bodyDiv w:val="1"/>
      <w:marLeft w:val="0"/>
      <w:marRight w:val="0"/>
      <w:marTop w:val="0"/>
      <w:marBottom w:val="0"/>
      <w:divBdr>
        <w:top w:val="none" w:sz="0" w:space="0" w:color="auto"/>
        <w:left w:val="none" w:sz="0" w:space="0" w:color="auto"/>
        <w:bottom w:val="none" w:sz="0" w:space="0" w:color="auto"/>
        <w:right w:val="none" w:sz="0" w:space="0" w:color="auto"/>
      </w:divBdr>
    </w:div>
    <w:div w:id="802112332">
      <w:bodyDiv w:val="1"/>
      <w:marLeft w:val="0"/>
      <w:marRight w:val="0"/>
      <w:marTop w:val="0"/>
      <w:marBottom w:val="0"/>
      <w:divBdr>
        <w:top w:val="none" w:sz="0" w:space="0" w:color="auto"/>
        <w:left w:val="none" w:sz="0" w:space="0" w:color="auto"/>
        <w:bottom w:val="none" w:sz="0" w:space="0" w:color="auto"/>
        <w:right w:val="none" w:sz="0" w:space="0" w:color="auto"/>
      </w:divBdr>
    </w:div>
    <w:div w:id="852186381">
      <w:bodyDiv w:val="1"/>
      <w:marLeft w:val="0"/>
      <w:marRight w:val="0"/>
      <w:marTop w:val="0"/>
      <w:marBottom w:val="0"/>
      <w:divBdr>
        <w:top w:val="none" w:sz="0" w:space="0" w:color="auto"/>
        <w:left w:val="none" w:sz="0" w:space="0" w:color="auto"/>
        <w:bottom w:val="none" w:sz="0" w:space="0" w:color="auto"/>
        <w:right w:val="none" w:sz="0" w:space="0" w:color="auto"/>
      </w:divBdr>
    </w:div>
    <w:div w:id="875966282">
      <w:bodyDiv w:val="1"/>
      <w:marLeft w:val="0"/>
      <w:marRight w:val="0"/>
      <w:marTop w:val="0"/>
      <w:marBottom w:val="0"/>
      <w:divBdr>
        <w:top w:val="none" w:sz="0" w:space="0" w:color="auto"/>
        <w:left w:val="none" w:sz="0" w:space="0" w:color="auto"/>
        <w:bottom w:val="none" w:sz="0" w:space="0" w:color="auto"/>
        <w:right w:val="none" w:sz="0" w:space="0" w:color="auto"/>
      </w:divBdr>
    </w:div>
    <w:div w:id="895363073">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20066112">
      <w:bodyDiv w:val="1"/>
      <w:marLeft w:val="0"/>
      <w:marRight w:val="0"/>
      <w:marTop w:val="0"/>
      <w:marBottom w:val="0"/>
      <w:divBdr>
        <w:top w:val="none" w:sz="0" w:space="0" w:color="auto"/>
        <w:left w:val="none" w:sz="0" w:space="0" w:color="auto"/>
        <w:bottom w:val="none" w:sz="0" w:space="0" w:color="auto"/>
        <w:right w:val="none" w:sz="0" w:space="0" w:color="auto"/>
      </w:divBdr>
    </w:div>
    <w:div w:id="939606721">
      <w:bodyDiv w:val="1"/>
      <w:marLeft w:val="0"/>
      <w:marRight w:val="0"/>
      <w:marTop w:val="0"/>
      <w:marBottom w:val="0"/>
      <w:divBdr>
        <w:top w:val="none" w:sz="0" w:space="0" w:color="auto"/>
        <w:left w:val="none" w:sz="0" w:space="0" w:color="auto"/>
        <w:bottom w:val="none" w:sz="0" w:space="0" w:color="auto"/>
        <w:right w:val="none" w:sz="0" w:space="0" w:color="auto"/>
      </w:divBdr>
    </w:div>
    <w:div w:id="965892806">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01661850">
      <w:bodyDiv w:val="1"/>
      <w:marLeft w:val="0"/>
      <w:marRight w:val="0"/>
      <w:marTop w:val="0"/>
      <w:marBottom w:val="0"/>
      <w:divBdr>
        <w:top w:val="none" w:sz="0" w:space="0" w:color="auto"/>
        <w:left w:val="none" w:sz="0" w:space="0" w:color="auto"/>
        <w:bottom w:val="none" w:sz="0" w:space="0" w:color="auto"/>
        <w:right w:val="none" w:sz="0" w:space="0" w:color="auto"/>
      </w:divBdr>
    </w:div>
    <w:div w:id="1016230360">
      <w:bodyDiv w:val="1"/>
      <w:marLeft w:val="0"/>
      <w:marRight w:val="0"/>
      <w:marTop w:val="0"/>
      <w:marBottom w:val="0"/>
      <w:divBdr>
        <w:top w:val="none" w:sz="0" w:space="0" w:color="auto"/>
        <w:left w:val="none" w:sz="0" w:space="0" w:color="auto"/>
        <w:bottom w:val="none" w:sz="0" w:space="0" w:color="auto"/>
        <w:right w:val="none" w:sz="0" w:space="0" w:color="auto"/>
      </w:divBdr>
    </w:div>
    <w:div w:id="1019700142">
      <w:bodyDiv w:val="1"/>
      <w:marLeft w:val="0"/>
      <w:marRight w:val="0"/>
      <w:marTop w:val="0"/>
      <w:marBottom w:val="0"/>
      <w:divBdr>
        <w:top w:val="none" w:sz="0" w:space="0" w:color="auto"/>
        <w:left w:val="none" w:sz="0" w:space="0" w:color="auto"/>
        <w:bottom w:val="none" w:sz="0" w:space="0" w:color="auto"/>
        <w:right w:val="none" w:sz="0" w:space="0" w:color="auto"/>
      </w:divBdr>
    </w:div>
    <w:div w:id="1020932059">
      <w:bodyDiv w:val="1"/>
      <w:marLeft w:val="0"/>
      <w:marRight w:val="0"/>
      <w:marTop w:val="0"/>
      <w:marBottom w:val="0"/>
      <w:divBdr>
        <w:top w:val="none" w:sz="0" w:space="0" w:color="auto"/>
        <w:left w:val="none" w:sz="0" w:space="0" w:color="auto"/>
        <w:bottom w:val="none" w:sz="0" w:space="0" w:color="auto"/>
        <w:right w:val="none" w:sz="0" w:space="0" w:color="auto"/>
      </w:divBdr>
    </w:div>
    <w:div w:id="1038823208">
      <w:bodyDiv w:val="1"/>
      <w:marLeft w:val="0"/>
      <w:marRight w:val="0"/>
      <w:marTop w:val="0"/>
      <w:marBottom w:val="0"/>
      <w:divBdr>
        <w:top w:val="none" w:sz="0" w:space="0" w:color="auto"/>
        <w:left w:val="none" w:sz="0" w:space="0" w:color="auto"/>
        <w:bottom w:val="none" w:sz="0" w:space="0" w:color="auto"/>
        <w:right w:val="none" w:sz="0" w:space="0" w:color="auto"/>
      </w:divBdr>
    </w:div>
    <w:div w:id="1046948520">
      <w:bodyDiv w:val="1"/>
      <w:marLeft w:val="0"/>
      <w:marRight w:val="0"/>
      <w:marTop w:val="0"/>
      <w:marBottom w:val="0"/>
      <w:divBdr>
        <w:top w:val="none" w:sz="0" w:space="0" w:color="auto"/>
        <w:left w:val="none" w:sz="0" w:space="0" w:color="auto"/>
        <w:bottom w:val="none" w:sz="0" w:space="0" w:color="auto"/>
        <w:right w:val="none" w:sz="0" w:space="0" w:color="auto"/>
      </w:divBdr>
    </w:div>
    <w:div w:id="1070619582">
      <w:bodyDiv w:val="1"/>
      <w:marLeft w:val="0"/>
      <w:marRight w:val="0"/>
      <w:marTop w:val="0"/>
      <w:marBottom w:val="0"/>
      <w:divBdr>
        <w:top w:val="none" w:sz="0" w:space="0" w:color="auto"/>
        <w:left w:val="none" w:sz="0" w:space="0" w:color="auto"/>
        <w:bottom w:val="none" w:sz="0" w:space="0" w:color="auto"/>
        <w:right w:val="none" w:sz="0" w:space="0" w:color="auto"/>
      </w:divBdr>
    </w:div>
    <w:div w:id="1070926191">
      <w:bodyDiv w:val="1"/>
      <w:marLeft w:val="0"/>
      <w:marRight w:val="0"/>
      <w:marTop w:val="0"/>
      <w:marBottom w:val="0"/>
      <w:divBdr>
        <w:top w:val="none" w:sz="0" w:space="0" w:color="auto"/>
        <w:left w:val="none" w:sz="0" w:space="0" w:color="auto"/>
        <w:bottom w:val="none" w:sz="0" w:space="0" w:color="auto"/>
        <w:right w:val="none" w:sz="0" w:space="0" w:color="auto"/>
      </w:divBdr>
    </w:div>
    <w:div w:id="1102804327">
      <w:bodyDiv w:val="1"/>
      <w:marLeft w:val="0"/>
      <w:marRight w:val="0"/>
      <w:marTop w:val="0"/>
      <w:marBottom w:val="0"/>
      <w:divBdr>
        <w:top w:val="none" w:sz="0" w:space="0" w:color="auto"/>
        <w:left w:val="none" w:sz="0" w:space="0" w:color="auto"/>
        <w:bottom w:val="none" w:sz="0" w:space="0" w:color="auto"/>
        <w:right w:val="none" w:sz="0" w:space="0" w:color="auto"/>
      </w:divBdr>
    </w:div>
    <w:div w:id="1130321063">
      <w:bodyDiv w:val="1"/>
      <w:marLeft w:val="0"/>
      <w:marRight w:val="0"/>
      <w:marTop w:val="0"/>
      <w:marBottom w:val="0"/>
      <w:divBdr>
        <w:top w:val="none" w:sz="0" w:space="0" w:color="auto"/>
        <w:left w:val="none" w:sz="0" w:space="0" w:color="auto"/>
        <w:bottom w:val="none" w:sz="0" w:space="0" w:color="auto"/>
        <w:right w:val="none" w:sz="0" w:space="0" w:color="auto"/>
      </w:divBdr>
    </w:div>
    <w:div w:id="1130511265">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59228804">
      <w:bodyDiv w:val="1"/>
      <w:marLeft w:val="0"/>
      <w:marRight w:val="0"/>
      <w:marTop w:val="0"/>
      <w:marBottom w:val="0"/>
      <w:divBdr>
        <w:top w:val="none" w:sz="0" w:space="0" w:color="auto"/>
        <w:left w:val="none" w:sz="0" w:space="0" w:color="auto"/>
        <w:bottom w:val="none" w:sz="0" w:space="0" w:color="auto"/>
        <w:right w:val="none" w:sz="0" w:space="0" w:color="auto"/>
      </w:divBdr>
    </w:div>
    <w:div w:id="1165778639">
      <w:bodyDiv w:val="1"/>
      <w:marLeft w:val="0"/>
      <w:marRight w:val="0"/>
      <w:marTop w:val="0"/>
      <w:marBottom w:val="0"/>
      <w:divBdr>
        <w:top w:val="none" w:sz="0" w:space="0" w:color="auto"/>
        <w:left w:val="none" w:sz="0" w:space="0" w:color="auto"/>
        <w:bottom w:val="none" w:sz="0" w:space="0" w:color="auto"/>
        <w:right w:val="none" w:sz="0" w:space="0" w:color="auto"/>
      </w:divBdr>
    </w:div>
    <w:div w:id="1178618969">
      <w:bodyDiv w:val="1"/>
      <w:marLeft w:val="0"/>
      <w:marRight w:val="0"/>
      <w:marTop w:val="0"/>
      <w:marBottom w:val="0"/>
      <w:divBdr>
        <w:top w:val="none" w:sz="0" w:space="0" w:color="auto"/>
        <w:left w:val="none" w:sz="0" w:space="0" w:color="auto"/>
        <w:bottom w:val="none" w:sz="0" w:space="0" w:color="auto"/>
        <w:right w:val="none" w:sz="0" w:space="0" w:color="auto"/>
      </w:divBdr>
    </w:div>
    <w:div w:id="1198934600">
      <w:bodyDiv w:val="1"/>
      <w:marLeft w:val="0"/>
      <w:marRight w:val="0"/>
      <w:marTop w:val="0"/>
      <w:marBottom w:val="0"/>
      <w:divBdr>
        <w:top w:val="none" w:sz="0" w:space="0" w:color="auto"/>
        <w:left w:val="none" w:sz="0" w:space="0" w:color="auto"/>
        <w:bottom w:val="none" w:sz="0" w:space="0" w:color="auto"/>
        <w:right w:val="none" w:sz="0" w:space="0" w:color="auto"/>
      </w:divBdr>
    </w:div>
    <w:div w:id="1203861606">
      <w:bodyDiv w:val="1"/>
      <w:marLeft w:val="0"/>
      <w:marRight w:val="0"/>
      <w:marTop w:val="0"/>
      <w:marBottom w:val="0"/>
      <w:divBdr>
        <w:top w:val="none" w:sz="0" w:space="0" w:color="auto"/>
        <w:left w:val="none" w:sz="0" w:space="0" w:color="auto"/>
        <w:bottom w:val="none" w:sz="0" w:space="0" w:color="auto"/>
        <w:right w:val="none" w:sz="0" w:space="0" w:color="auto"/>
      </w:divBdr>
    </w:div>
    <w:div w:id="1243564395">
      <w:bodyDiv w:val="1"/>
      <w:marLeft w:val="0"/>
      <w:marRight w:val="0"/>
      <w:marTop w:val="0"/>
      <w:marBottom w:val="0"/>
      <w:divBdr>
        <w:top w:val="none" w:sz="0" w:space="0" w:color="auto"/>
        <w:left w:val="none" w:sz="0" w:space="0" w:color="auto"/>
        <w:bottom w:val="none" w:sz="0" w:space="0" w:color="auto"/>
        <w:right w:val="none" w:sz="0" w:space="0" w:color="auto"/>
      </w:divBdr>
    </w:div>
    <w:div w:id="1244484628">
      <w:bodyDiv w:val="1"/>
      <w:marLeft w:val="0"/>
      <w:marRight w:val="0"/>
      <w:marTop w:val="0"/>
      <w:marBottom w:val="0"/>
      <w:divBdr>
        <w:top w:val="none" w:sz="0" w:space="0" w:color="auto"/>
        <w:left w:val="none" w:sz="0" w:space="0" w:color="auto"/>
        <w:bottom w:val="none" w:sz="0" w:space="0" w:color="auto"/>
        <w:right w:val="none" w:sz="0" w:space="0" w:color="auto"/>
      </w:divBdr>
    </w:div>
    <w:div w:id="1246913137">
      <w:bodyDiv w:val="1"/>
      <w:marLeft w:val="0"/>
      <w:marRight w:val="0"/>
      <w:marTop w:val="0"/>
      <w:marBottom w:val="0"/>
      <w:divBdr>
        <w:top w:val="none" w:sz="0" w:space="0" w:color="auto"/>
        <w:left w:val="none" w:sz="0" w:space="0" w:color="auto"/>
        <w:bottom w:val="none" w:sz="0" w:space="0" w:color="auto"/>
        <w:right w:val="none" w:sz="0" w:space="0" w:color="auto"/>
      </w:divBdr>
    </w:div>
    <w:div w:id="1306659250">
      <w:bodyDiv w:val="1"/>
      <w:marLeft w:val="0"/>
      <w:marRight w:val="0"/>
      <w:marTop w:val="0"/>
      <w:marBottom w:val="0"/>
      <w:divBdr>
        <w:top w:val="none" w:sz="0" w:space="0" w:color="auto"/>
        <w:left w:val="none" w:sz="0" w:space="0" w:color="auto"/>
        <w:bottom w:val="none" w:sz="0" w:space="0" w:color="auto"/>
        <w:right w:val="none" w:sz="0" w:space="0" w:color="auto"/>
      </w:divBdr>
    </w:div>
    <w:div w:id="1320574628">
      <w:bodyDiv w:val="1"/>
      <w:marLeft w:val="0"/>
      <w:marRight w:val="0"/>
      <w:marTop w:val="0"/>
      <w:marBottom w:val="0"/>
      <w:divBdr>
        <w:top w:val="none" w:sz="0" w:space="0" w:color="auto"/>
        <w:left w:val="none" w:sz="0" w:space="0" w:color="auto"/>
        <w:bottom w:val="none" w:sz="0" w:space="0" w:color="auto"/>
        <w:right w:val="none" w:sz="0" w:space="0" w:color="auto"/>
      </w:divBdr>
    </w:div>
    <w:div w:id="1324119892">
      <w:bodyDiv w:val="1"/>
      <w:marLeft w:val="0"/>
      <w:marRight w:val="0"/>
      <w:marTop w:val="0"/>
      <w:marBottom w:val="0"/>
      <w:divBdr>
        <w:top w:val="none" w:sz="0" w:space="0" w:color="auto"/>
        <w:left w:val="none" w:sz="0" w:space="0" w:color="auto"/>
        <w:bottom w:val="none" w:sz="0" w:space="0" w:color="auto"/>
        <w:right w:val="none" w:sz="0" w:space="0" w:color="auto"/>
      </w:divBdr>
    </w:div>
    <w:div w:id="1325820868">
      <w:bodyDiv w:val="1"/>
      <w:marLeft w:val="0"/>
      <w:marRight w:val="0"/>
      <w:marTop w:val="0"/>
      <w:marBottom w:val="0"/>
      <w:divBdr>
        <w:top w:val="none" w:sz="0" w:space="0" w:color="auto"/>
        <w:left w:val="none" w:sz="0" w:space="0" w:color="auto"/>
        <w:bottom w:val="none" w:sz="0" w:space="0" w:color="auto"/>
        <w:right w:val="none" w:sz="0" w:space="0" w:color="auto"/>
      </w:divBdr>
    </w:div>
    <w:div w:id="1326397341">
      <w:bodyDiv w:val="1"/>
      <w:marLeft w:val="0"/>
      <w:marRight w:val="0"/>
      <w:marTop w:val="0"/>
      <w:marBottom w:val="0"/>
      <w:divBdr>
        <w:top w:val="none" w:sz="0" w:space="0" w:color="auto"/>
        <w:left w:val="none" w:sz="0" w:space="0" w:color="auto"/>
        <w:bottom w:val="none" w:sz="0" w:space="0" w:color="auto"/>
        <w:right w:val="none" w:sz="0" w:space="0" w:color="auto"/>
      </w:divBdr>
    </w:div>
    <w:div w:id="1340280203">
      <w:bodyDiv w:val="1"/>
      <w:marLeft w:val="0"/>
      <w:marRight w:val="0"/>
      <w:marTop w:val="0"/>
      <w:marBottom w:val="0"/>
      <w:divBdr>
        <w:top w:val="none" w:sz="0" w:space="0" w:color="auto"/>
        <w:left w:val="none" w:sz="0" w:space="0" w:color="auto"/>
        <w:bottom w:val="none" w:sz="0" w:space="0" w:color="auto"/>
        <w:right w:val="none" w:sz="0" w:space="0" w:color="auto"/>
      </w:divBdr>
    </w:div>
    <w:div w:id="1354764995">
      <w:bodyDiv w:val="1"/>
      <w:marLeft w:val="0"/>
      <w:marRight w:val="0"/>
      <w:marTop w:val="0"/>
      <w:marBottom w:val="0"/>
      <w:divBdr>
        <w:top w:val="none" w:sz="0" w:space="0" w:color="auto"/>
        <w:left w:val="none" w:sz="0" w:space="0" w:color="auto"/>
        <w:bottom w:val="none" w:sz="0" w:space="0" w:color="auto"/>
        <w:right w:val="none" w:sz="0" w:space="0" w:color="auto"/>
      </w:divBdr>
    </w:div>
    <w:div w:id="1356735735">
      <w:bodyDiv w:val="1"/>
      <w:marLeft w:val="0"/>
      <w:marRight w:val="0"/>
      <w:marTop w:val="0"/>
      <w:marBottom w:val="0"/>
      <w:divBdr>
        <w:top w:val="none" w:sz="0" w:space="0" w:color="auto"/>
        <w:left w:val="none" w:sz="0" w:space="0" w:color="auto"/>
        <w:bottom w:val="none" w:sz="0" w:space="0" w:color="auto"/>
        <w:right w:val="none" w:sz="0" w:space="0" w:color="auto"/>
      </w:divBdr>
    </w:div>
    <w:div w:id="1358627305">
      <w:bodyDiv w:val="1"/>
      <w:marLeft w:val="0"/>
      <w:marRight w:val="0"/>
      <w:marTop w:val="0"/>
      <w:marBottom w:val="0"/>
      <w:divBdr>
        <w:top w:val="none" w:sz="0" w:space="0" w:color="auto"/>
        <w:left w:val="none" w:sz="0" w:space="0" w:color="auto"/>
        <w:bottom w:val="none" w:sz="0" w:space="0" w:color="auto"/>
        <w:right w:val="none" w:sz="0" w:space="0" w:color="auto"/>
      </w:divBdr>
    </w:div>
    <w:div w:id="137091046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52630175">
      <w:bodyDiv w:val="1"/>
      <w:marLeft w:val="0"/>
      <w:marRight w:val="0"/>
      <w:marTop w:val="0"/>
      <w:marBottom w:val="0"/>
      <w:divBdr>
        <w:top w:val="none" w:sz="0" w:space="0" w:color="auto"/>
        <w:left w:val="none" w:sz="0" w:space="0" w:color="auto"/>
        <w:bottom w:val="none" w:sz="0" w:space="0" w:color="auto"/>
        <w:right w:val="none" w:sz="0" w:space="0" w:color="auto"/>
      </w:divBdr>
    </w:div>
    <w:div w:id="1491822940">
      <w:bodyDiv w:val="1"/>
      <w:marLeft w:val="0"/>
      <w:marRight w:val="0"/>
      <w:marTop w:val="0"/>
      <w:marBottom w:val="0"/>
      <w:divBdr>
        <w:top w:val="none" w:sz="0" w:space="0" w:color="auto"/>
        <w:left w:val="none" w:sz="0" w:space="0" w:color="auto"/>
        <w:bottom w:val="none" w:sz="0" w:space="0" w:color="auto"/>
        <w:right w:val="none" w:sz="0" w:space="0" w:color="auto"/>
      </w:divBdr>
    </w:div>
    <w:div w:id="1495334956">
      <w:bodyDiv w:val="1"/>
      <w:marLeft w:val="0"/>
      <w:marRight w:val="0"/>
      <w:marTop w:val="0"/>
      <w:marBottom w:val="0"/>
      <w:divBdr>
        <w:top w:val="none" w:sz="0" w:space="0" w:color="auto"/>
        <w:left w:val="none" w:sz="0" w:space="0" w:color="auto"/>
        <w:bottom w:val="none" w:sz="0" w:space="0" w:color="auto"/>
        <w:right w:val="none" w:sz="0" w:space="0" w:color="auto"/>
      </w:divBdr>
    </w:div>
    <w:div w:id="1502964974">
      <w:bodyDiv w:val="1"/>
      <w:marLeft w:val="0"/>
      <w:marRight w:val="0"/>
      <w:marTop w:val="0"/>
      <w:marBottom w:val="0"/>
      <w:divBdr>
        <w:top w:val="none" w:sz="0" w:space="0" w:color="auto"/>
        <w:left w:val="none" w:sz="0" w:space="0" w:color="auto"/>
        <w:bottom w:val="none" w:sz="0" w:space="0" w:color="auto"/>
        <w:right w:val="none" w:sz="0" w:space="0" w:color="auto"/>
      </w:divBdr>
    </w:div>
    <w:div w:id="1509901482">
      <w:bodyDiv w:val="1"/>
      <w:marLeft w:val="0"/>
      <w:marRight w:val="0"/>
      <w:marTop w:val="0"/>
      <w:marBottom w:val="0"/>
      <w:divBdr>
        <w:top w:val="none" w:sz="0" w:space="0" w:color="auto"/>
        <w:left w:val="none" w:sz="0" w:space="0" w:color="auto"/>
        <w:bottom w:val="none" w:sz="0" w:space="0" w:color="auto"/>
        <w:right w:val="none" w:sz="0" w:space="0" w:color="auto"/>
      </w:divBdr>
    </w:div>
    <w:div w:id="1535851295">
      <w:bodyDiv w:val="1"/>
      <w:marLeft w:val="0"/>
      <w:marRight w:val="0"/>
      <w:marTop w:val="0"/>
      <w:marBottom w:val="0"/>
      <w:divBdr>
        <w:top w:val="none" w:sz="0" w:space="0" w:color="auto"/>
        <w:left w:val="none" w:sz="0" w:space="0" w:color="auto"/>
        <w:bottom w:val="none" w:sz="0" w:space="0" w:color="auto"/>
        <w:right w:val="none" w:sz="0" w:space="0" w:color="auto"/>
      </w:divBdr>
    </w:div>
    <w:div w:id="1553806777">
      <w:bodyDiv w:val="1"/>
      <w:marLeft w:val="0"/>
      <w:marRight w:val="0"/>
      <w:marTop w:val="0"/>
      <w:marBottom w:val="0"/>
      <w:divBdr>
        <w:top w:val="none" w:sz="0" w:space="0" w:color="auto"/>
        <w:left w:val="none" w:sz="0" w:space="0" w:color="auto"/>
        <w:bottom w:val="none" w:sz="0" w:space="0" w:color="auto"/>
        <w:right w:val="none" w:sz="0" w:space="0" w:color="auto"/>
      </w:divBdr>
    </w:div>
    <w:div w:id="1562784575">
      <w:bodyDiv w:val="1"/>
      <w:marLeft w:val="0"/>
      <w:marRight w:val="0"/>
      <w:marTop w:val="0"/>
      <w:marBottom w:val="0"/>
      <w:divBdr>
        <w:top w:val="none" w:sz="0" w:space="0" w:color="auto"/>
        <w:left w:val="none" w:sz="0" w:space="0" w:color="auto"/>
        <w:bottom w:val="none" w:sz="0" w:space="0" w:color="auto"/>
        <w:right w:val="none" w:sz="0" w:space="0" w:color="auto"/>
      </w:divBdr>
    </w:div>
    <w:div w:id="1577474734">
      <w:bodyDiv w:val="1"/>
      <w:marLeft w:val="0"/>
      <w:marRight w:val="0"/>
      <w:marTop w:val="0"/>
      <w:marBottom w:val="0"/>
      <w:divBdr>
        <w:top w:val="none" w:sz="0" w:space="0" w:color="auto"/>
        <w:left w:val="none" w:sz="0" w:space="0" w:color="auto"/>
        <w:bottom w:val="none" w:sz="0" w:space="0" w:color="auto"/>
        <w:right w:val="none" w:sz="0" w:space="0" w:color="auto"/>
      </w:divBdr>
    </w:div>
    <w:div w:id="1600598388">
      <w:bodyDiv w:val="1"/>
      <w:marLeft w:val="0"/>
      <w:marRight w:val="0"/>
      <w:marTop w:val="0"/>
      <w:marBottom w:val="0"/>
      <w:divBdr>
        <w:top w:val="none" w:sz="0" w:space="0" w:color="auto"/>
        <w:left w:val="none" w:sz="0" w:space="0" w:color="auto"/>
        <w:bottom w:val="none" w:sz="0" w:space="0" w:color="auto"/>
        <w:right w:val="none" w:sz="0" w:space="0" w:color="auto"/>
      </w:divBdr>
    </w:div>
    <w:div w:id="1608584527">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54871174">
      <w:bodyDiv w:val="1"/>
      <w:marLeft w:val="0"/>
      <w:marRight w:val="0"/>
      <w:marTop w:val="0"/>
      <w:marBottom w:val="0"/>
      <w:divBdr>
        <w:top w:val="none" w:sz="0" w:space="0" w:color="auto"/>
        <w:left w:val="none" w:sz="0" w:space="0" w:color="auto"/>
        <w:bottom w:val="none" w:sz="0" w:space="0" w:color="auto"/>
        <w:right w:val="none" w:sz="0" w:space="0" w:color="auto"/>
      </w:divBdr>
    </w:div>
    <w:div w:id="1659843002">
      <w:bodyDiv w:val="1"/>
      <w:marLeft w:val="0"/>
      <w:marRight w:val="0"/>
      <w:marTop w:val="0"/>
      <w:marBottom w:val="0"/>
      <w:divBdr>
        <w:top w:val="none" w:sz="0" w:space="0" w:color="auto"/>
        <w:left w:val="none" w:sz="0" w:space="0" w:color="auto"/>
        <w:bottom w:val="none" w:sz="0" w:space="0" w:color="auto"/>
        <w:right w:val="none" w:sz="0" w:space="0" w:color="auto"/>
      </w:divBdr>
    </w:div>
    <w:div w:id="1693140846">
      <w:bodyDiv w:val="1"/>
      <w:marLeft w:val="0"/>
      <w:marRight w:val="0"/>
      <w:marTop w:val="0"/>
      <w:marBottom w:val="0"/>
      <w:divBdr>
        <w:top w:val="none" w:sz="0" w:space="0" w:color="auto"/>
        <w:left w:val="none" w:sz="0" w:space="0" w:color="auto"/>
        <w:bottom w:val="none" w:sz="0" w:space="0" w:color="auto"/>
        <w:right w:val="none" w:sz="0" w:space="0" w:color="auto"/>
      </w:divBdr>
    </w:div>
    <w:div w:id="1720587580">
      <w:bodyDiv w:val="1"/>
      <w:marLeft w:val="0"/>
      <w:marRight w:val="0"/>
      <w:marTop w:val="0"/>
      <w:marBottom w:val="0"/>
      <w:divBdr>
        <w:top w:val="none" w:sz="0" w:space="0" w:color="auto"/>
        <w:left w:val="none" w:sz="0" w:space="0" w:color="auto"/>
        <w:bottom w:val="none" w:sz="0" w:space="0" w:color="auto"/>
        <w:right w:val="none" w:sz="0" w:space="0" w:color="auto"/>
      </w:divBdr>
    </w:div>
    <w:div w:id="1726681917">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15679556">
      <w:bodyDiv w:val="1"/>
      <w:marLeft w:val="0"/>
      <w:marRight w:val="0"/>
      <w:marTop w:val="0"/>
      <w:marBottom w:val="0"/>
      <w:divBdr>
        <w:top w:val="none" w:sz="0" w:space="0" w:color="auto"/>
        <w:left w:val="none" w:sz="0" w:space="0" w:color="auto"/>
        <w:bottom w:val="none" w:sz="0" w:space="0" w:color="auto"/>
        <w:right w:val="none" w:sz="0" w:space="0" w:color="auto"/>
      </w:divBdr>
    </w:div>
    <w:div w:id="1818035583">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89871961">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2008705451">
      <w:bodyDiv w:val="1"/>
      <w:marLeft w:val="0"/>
      <w:marRight w:val="0"/>
      <w:marTop w:val="0"/>
      <w:marBottom w:val="0"/>
      <w:divBdr>
        <w:top w:val="none" w:sz="0" w:space="0" w:color="auto"/>
        <w:left w:val="none" w:sz="0" w:space="0" w:color="auto"/>
        <w:bottom w:val="none" w:sz="0" w:space="0" w:color="auto"/>
        <w:right w:val="none" w:sz="0" w:space="0" w:color="auto"/>
      </w:divBdr>
    </w:div>
    <w:div w:id="2030639366">
      <w:bodyDiv w:val="1"/>
      <w:marLeft w:val="0"/>
      <w:marRight w:val="0"/>
      <w:marTop w:val="0"/>
      <w:marBottom w:val="0"/>
      <w:divBdr>
        <w:top w:val="none" w:sz="0" w:space="0" w:color="auto"/>
        <w:left w:val="none" w:sz="0" w:space="0" w:color="auto"/>
        <w:bottom w:val="none" w:sz="0" w:space="0" w:color="auto"/>
        <w:right w:val="none" w:sz="0" w:space="0" w:color="auto"/>
      </w:divBdr>
    </w:div>
    <w:div w:id="2031098974">
      <w:bodyDiv w:val="1"/>
      <w:marLeft w:val="0"/>
      <w:marRight w:val="0"/>
      <w:marTop w:val="0"/>
      <w:marBottom w:val="0"/>
      <w:divBdr>
        <w:top w:val="none" w:sz="0" w:space="0" w:color="auto"/>
        <w:left w:val="none" w:sz="0" w:space="0" w:color="auto"/>
        <w:bottom w:val="none" w:sz="0" w:space="0" w:color="auto"/>
        <w:right w:val="none" w:sz="0" w:space="0" w:color="auto"/>
      </w:divBdr>
    </w:div>
    <w:div w:id="2048020973">
      <w:bodyDiv w:val="1"/>
      <w:marLeft w:val="0"/>
      <w:marRight w:val="0"/>
      <w:marTop w:val="0"/>
      <w:marBottom w:val="0"/>
      <w:divBdr>
        <w:top w:val="none" w:sz="0" w:space="0" w:color="auto"/>
        <w:left w:val="none" w:sz="0" w:space="0" w:color="auto"/>
        <w:bottom w:val="none" w:sz="0" w:space="0" w:color="auto"/>
        <w:right w:val="none" w:sz="0" w:space="0" w:color="auto"/>
      </w:divBdr>
    </w:div>
    <w:div w:id="2055501269">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8570655">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6634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onr.org.uk/copyright" TargetMode="Externa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7C6F8F"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0353A"/>
    <w:rsid w:val="00012C87"/>
    <w:rsid w:val="0001794B"/>
    <w:rsid w:val="00036693"/>
    <w:rsid w:val="00092AF9"/>
    <w:rsid w:val="000C31FF"/>
    <w:rsid w:val="000C4E49"/>
    <w:rsid w:val="00113FD5"/>
    <w:rsid w:val="00115570"/>
    <w:rsid w:val="00153CE0"/>
    <w:rsid w:val="00183F29"/>
    <w:rsid w:val="001935DC"/>
    <w:rsid w:val="001D1E2D"/>
    <w:rsid w:val="001F3F67"/>
    <w:rsid w:val="00236D83"/>
    <w:rsid w:val="002550FD"/>
    <w:rsid w:val="002A009D"/>
    <w:rsid w:val="002B6EBF"/>
    <w:rsid w:val="002D3BB8"/>
    <w:rsid w:val="002F79CA"/>
    <w:rsid w:val="00333F8E"/>
    <w:rsid w:val="0034640A"/>
    <w:rsid w:val="00350199"/>
    <w:rsid w:val="00370A0B"/>
    <w:rsid w:val="00385FEE"/>
    <w:rsid w:val="00397E8F"/>
    <w:rsid w:val="003A08AD"/>
    <w:rsid w:val="003C1C42"/>
    <w:rsid w:val="003C56B6"/>
    <w:rsid w:val="0040212E"/>
    <w:rsid w:val="00406614"/>
    <w:rsid w:val="0042716E"/>
    <w:rsid w:val="004324D7"/>
    <w:rsid w:val="00455673"/>
    <w:rsid w:val="00460DCA"/>
    <w:rsid w:val="00484C50"/>
    <w:rsid w:val="00496562"/>
    <w:rsid w:val="004B5C19"/>
    <w:rsid w:val="004C5FA6"/>
    <w:rsid w:val="004D4402"/>
    <w:rsid w:val="004E6034"/>
    <w:rsid w:val="00517C76"/>
    <w:rsid w:val="005527BF"/>
    <w:rsid w:val="005802C8"/>
    <w:rsid w:val="0059369F"/>
    <w:rsid w:val="005A3D30"/>
    <w:rsid w:val="005A5252"/>
    <w:rsid w:val="005B698D"/>
    <w:rsid w:val="005D01B0"/>
    <w:rsid w:val="00611F13"/>
    <w:rsid w:val="00685CC8"/>
    <w:rsid w:val="00690D6D"/>
    <w:rsid w:val="006A1F0A"/>
    <w:rsid w:val="006B7F19"/>
    <w:rsid w:val="006C4EEC"/>
    <w:rsid w:val="006E01C5"/>
    <w:rsid w:val="006E198C"/>
    <w:rsid w:val="00711AFF"/>
    <w:rsid w:val="007154C5"/>
    <w:rsid w:val="00740CA6"/>
    <w:rsid w:val="00745F91"/>
    <w:rsid w:val="00746BDC"/>
    <w:rsid w:val="007C6F8F"/>
    <w:rsid w:val="007E44DD"/>
    <w:rsid w:val="007E69A3"/>
    <w:rsid w:val="00814114"/>
    <w:rsid w:val="0082180A"/>
    <w:rsid w:val="00830461"/>
    <w:rsid w:val="00831740"/>
    <w:rsid w:val="00835E07"/>
    <w:rsid w:val="00863744"/>
    <w:rsid w:val="008B46AD"/>
    <w:rsid w:val="008C15C4"/>
    <w:rsid w:val="009015DA"/>
    <w:rsid w:val="00907213"/>
    <w:rsid w:val="0099004C"/>
    <w:rsid w:val="009E4747"/>
    <w:rsid w:val="00A1102F"/>
    <w:rsid w:val="00A52A64"/>
    <w:rsid w:val="00A563C5"/>
    <w:rsid w:val="00A65168"/>
    <w:rsid w:val="00AA3E9D"/>
    <w:rsid w:val="00B24590"/>
    <w:rsid w:val="00B50426"/>
    <w:rsid w:val="00BA3DBE"/>
    <w:rsid w:val="00BB41F7"/>
    <w:rsid w:val="00BD47C6"/>
    <w:rsid w:val="00C019AD"/>
    <w:rsid w:val="00C36BF8"/>
    <w:rsid w:val="00C41BCC"/>
    <w:rsid w:val="00C65873"/>
    <w:rsid w:val="00C771D3"/>
    <w:rsid w:val="00D21424"/>
    <w:rsid w:val="00D24DD0"/>
    <w:rsid w:val="00D272AC"/>
    <w:rsid w:val="00D34D17"/>
    <w:rsid w:val="00D56493"/>
    <w:rsid w:val="00D57E7C"/>
    <w:rsid w:val="00D76652"/>
    <w:rsid w:val="00DB27DB"/>
    <w:rsid w:val="00DC2398"/>
    <w:rsid w:val="00DD09DE"/>
    <w:rsid w:val="00DD7BA4"/>
    <w:rsid w:val="00DF0C85"/>
    <w:rsid w:val="00E318CE"/>
    <w:rsid w:val="00E53CEA"/>
    <w:rsid w:val="00E57E50"/>
    <w:rsid w:val="00E6158F"/>
    <w:rsid w:val="00E646E1"/>
    <w:rsid w:val="00E76A12"/>
    <w:rsid w:val="00E90822"/>
    <w:rsid w:val="00F14906"/>
    <w:rsid w:val="00F4615E"/>
    <w:rsid w:val="00F73D38"/>
    <w:rsid w:val="00F93872"/>
    <w:rsid w:val="00FF377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43" ma:contentTypeDescription="Create a new document." ma:contentTypeScope="" ma:versionID="4078251754fec51b423c5251a180aacc">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20ffe8555ec6ca8b59e2306e388c8522"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element ref="ns3:Uploadedby" minOccurs="0"/>
                <xsd:element ref="ns3:Classification" minOccurs="0"/>
                <xsd:element ref="ns2:Document_x0020_Statu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Enforcement Template"/>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element name="Document_x0020_Status" ma:index="42" nillable="true" ma:displayName="Document Status" ma:format="Dropdown" ma:internalName="Document_x0020_Status">
      <xsd:simpleType>
        <xsd:restriction base="dms:Choice">
          <xsd:enumeration value="N/A"/>
          <xsd:enumeration value="Draft"/>
          <xsd:enumeration value="In Review"/>
          <xsd:enumeration value="Pending Approval"/>
          <xsd:enumeration value="Approved"/>
          <xsd:enumeration value="Final"/>
          <xsd:enumeration value="Superseded"/>
          <xsd:enumeration value="Withdrawn"/>
        </xsd:restriction>
      </xsd:simple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Uploadedby" ma:index="40" nillable="true" ma:displayName="Uploaded by" ma:format="Dropdown" ma:internalName="Uploadedby">
      <xsd:simpleType>
        <xsd:restriction base="dms:Text">
          <xsd:maxLength value="255"/>
        </xsd:restriction>
      </xsd:simpleType>
    </xsd:element>
    <xsd:element name="Classification" ma:index="41" nillable="true" ma:displayName="Classification" ma:description="Classification set by Portal user when uploading document via the Portal" ma:format="Dropdown" ma:internalName="Classification">
      <xsd:simpleType>
        <xsd:restriction base="dms:Choice">
          <xsd:enumeration value="Externally-Marked"/>
          <xsd:enumeration value="Official"/>
          <xsd:enumeration value="Official-Sensitive"/>
          <xsd:enumeration value="Official-Sensitive: SNI"/>
          <xsd:enumeration value="Official-Sensitive: Commercial"/>
          <xsd:enumeration value="Official-Sensitive: Export-Controlled"/>
          <xsd:enumeration value="Official-Sensitive: Export Controlled - Commercial"/>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ONRW-2019369590-27344</_dlc_DocId>
    <_dlc_DocIdUrl xmlns="f6cfbbfa-3ea0-4d8e-acde-632e83cd9c55">
      <Url>https://prodonrgov.sharepoint.com/sites/WIReD/_layouts/15/DocIdRedir.aspx?ID=ONRW-2019369590-27344</Url>
      <Description>ONRW-2019369590-27344</Description>
    </_dlc_DocIdUrl>
    <TaxCatchAll xmlns="f6cfbbfa-3ea0-4d8e-acde-632e83cd9c55" xsi:nil="true"/>
    <Document_x0020_Type xmlns="f6cfbbfa-3ea0-4d8e-acde-632e83cd9c55">Decision Justification Report</Document_x0020_Type>
    <External_x0020_Reference xmlns="f6cfbbfa-3ea0-4d8e-acde-632e83cd9c55">null</External_x0020_Reference>
    <Site xmlns="f6cfbbfa-3ea0-4d8e-acde-632e83cd9c55" xsi:nil="true"/>
    <GDA_x0020_Regulator_x0020_or_x0020_RP xmlns="f6cfbbfa-3ea0-4d8e-acde-632e83cd9c55">ONR</GDA_x0020_Regulator_x0020_or_x0020_RP>
    <NoRecords xmlns="2b92fa06-69b2-4527-a0e1-9e8803fc1e53" xsi:nil="true"/>
    <External_x0020_Revision xmlns="f6cfbbfa-3ea0-4d8e-acde-632e83cd9c55" xsi:nil="true"/>
    <GDA_x0020_Tier xmlns="f6cfbbfa-3ea0-4d8e-acde-632e83cd9c55" xsi:nil="true"/>
    <Uploadedby xmlns="2b92fa06-69b2-4527-a0e1-9e8803fc1e53">Thomas Row</Uploadedby>
    <Classification xmlns="2b92fa06-69b2-4527-a0e1-9e8803fc1e53" xsi:nil="true"/>
    <Record_x0020_Number xmlns="f6cfbbfa-3ea0-4d8e-acde-632e83cd9c55">PR-01943</Record_x0020_Number>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s xmlns="f6cfbbfa-3ea0-4d8e-acde-632e83cd9c55" xsi:nil="true"/>
    <Division xmlns="f6cfbbfa-3ea0-4d8e-acde-632e83cd9c55">Technical Directorate</Division>
    <Subdivision xmlns="f6cfbbfa-3ea0-4d8e-acde-632e83cd9c55">Transport Competent Authority</Subdivision>
    <GDA_x0020_Purpose xmlns="f6cfbbfa-3ea0-4d8e-acde-632e83cd9c55" xsi:nil="true"/>
    <Dutyholder xmlns="f6cfbbfa-3ea0-4d8e-acde-632e83cd9c55">QSA Global</Dutyholder>
    <SharedWithUsers xmlns="f6cfbbfa-3ea0-4d8e-acde-632e83cd9c55">
      <UserInfo>
        <DisplayName>Liam Dunning</DisplayName>
        <AccountId>12</AccountId>
        <AccountType/>
      </UserInfo>
    </SharedWithUsers>
    <Document_x0020_Status xmlns="f6cfbbfa-3ea0-4d8e-acde-632e83cd9c55">Final</Document_x0020_Status>
  </documentManagement>
</p:properties>
</file>

<file path=customXml/item6.xml><?xml version="1.0" encoding="utf-8"?>
<b:Sources xmlns:b="http://schemas.openxmlformats.org/officeDocument/2006/bibliography" xmlns="http://schemas.openxmlformats.org/officeDocument/2006/bibliography" SelectedStyle="\IEEE2006OfficeOnline.xsl" StyleName="IEEE" Version="2006">
  <b:Source>
    <b:Tag>QSAApp</b:Tag>
    <b:SourceType>Misc</b:SourceType>
    <b:Guid>{DDF1D8BD-1757-4AA9-AFC3-2E8DE2AD3E40}</b:Guid>
    <b:Title>QSA Letter, Application for Valudation of USA/9357/B(U) Revision 8, dated 8 May 2025, ONRW-2019369590-21639</b:Title>
    <b:RefOrder>1</b:RefOrder>
  </b:Source>
  <b:Source>
    <b:Tag>NRCCoC</b:Tag>
    <b:SourceType>Misc</b:SourceType>
    <b:Guid>{B8EBEB13-C50B-427F-A2EC-2EA525739A78}</b:Guid>
    <b:Title>US NRC Certificate of Compliance for Radioactive Material Packages, USA/9357/B(U), Revision 8, ONRW-2019369590-21637</b:Title>
    <b:RefOrder>6</b:RefOrder>
  </b:Source>
  <b:Source>
    <b:Tag>DoTCoA</b:Tag>
    <b:SourceType>Misc</b:SourceType>
    <b:Guid>{78CCEA21-62BE-4DC5-BC89-8141250B64B1}</b:Guid>
    <b:Title>US DoT Competent Authority Certification for a Type B(U) Package Design Cerrtificate, USA/9357/B(U), Revision 8, ONRW-2019369590-21637</b:Title>
    <b:RefOrder>2</b:RefOrder>
  </b:Source>
  <b:Source>
    <b:Tag>SENman1</b:Tag>
    <b:SourceType>Misc</b:SourceType>
    <b:Guid>{31AE33C1-9021-4768-87C3-5A5A5FD0C668}</b:Guid>
    <b:Title>SENTRY Series 110 and 330 Operations and Maintenance Manual, MAN-038, May 2021, ONRW-2019369590-25241</b:Title>
    <b:RefOrder>7</b:RefOrder>
  </b:Source>
  <b:Source>
    <b:Tag>SENman2</b:Tag>
    <b:SourceType>Misc</b:SourceType>
    <b:Guid>{F4747971-C611-4E89-86A7-2FE2BE4624B0}</b:Guid>
    <b:Title>SENTRY Series 867 Operations  Manual, MAN-039, May 2021, ONRW-2019369590-25242</b:Title>
    <b:RefOrder>8</b:RefOrder>
  </b:Source>
  <b:Source>
    <b:Tag>TNsentry</b:Tag>
    <b:SourceType>Misc</b:SourceType>
    <b:Guid>{86299F0E-6221-437F-889E-EE6067218ECB}</b:Guid>
    <b:Title>Transposition Note for Validation of USA/9357/B(U) Rev 8 to ADR 6.4.22.8(a) QSA Global Model Sentry Series (110, 330 &amp; 867), ONRW-2019369590-21636</b:Title>
    <b:RefOrder>4</b:RefOrder>
  </b:Source>
  <b:Source>
    <b:Tag>QSAsar</b:Tag>
    <b:SourceType>Misc</b:SourceType>
    <b:Guid>{AE2B8311-2A52-450C-88BD-E8E5EF536BFD}</b:Guid>
    <b:Title>QSA Global Safety Analysis Report for the Models Sentry 110, Sentry 330 and 867 Transport Packages, Revision 6, ONRW-2019369590-25243</b:Title>
    <b:RefOrder>3</b:RefOrder>
  </b:Source>
  <b:Source>
    <b:Tag>ONRnotes</b:Tag>
    <b:SourceType>Misc</b:SourceType>
    <b:Guid>{0E938467-76D1-4939-B4E0-6AD822256C68}</b:Guid>
    <b:Title>ONR Assessment Notes for the Models Sentry 110, Sentry 330 and Sentry 867, ONRW-2019369590-25226</b:Title>
    <b:RefOrder>5</b:RefOrder>
  </b:Source>
  <b:Source>
    <b:Tag>GBval</b:Tag>
    <b:SourceType>Misc</b:SourceType>
    <b:Guid>{51A17984-9A71-48B7-BBD2-354BCDE6CD1C}</b:Guid>
    <b:LCID>en-GB</b:LCID>
    <b:Title>GB Validation Certificate for USA/9357/B(U) Revision 8, ONRW-2019369590-25032</b:Title>
    <b:RefOrder>9</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BD65ECD-E741-4DFA-8AED-CE8D7379CD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4.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5.xml><?xml version="1.0" encoding="utf-8"?>
<ds:datastoreItem xmlns:ds="http://schemas.openxmlformats.org/officeDocument/2006/customXml" ds:itemID="{FDB5378A-093F-4E56-91DA-7C9E4C828866}">
  <ds:schemaRefs>
    <ds:schemaRef ds:uri="http://schemas.microsoft.com/office/2006/metadata/properties"/>
    <ds:schemaRef ds:uri="http://schemas.openxmlformats.org/package/2006/metadata/core-properties"/>
    <ds:schemaRef ds:uri="http://purl.org/dc/terms/"/>
    <ds:schemaRef ds:uri="http://purl.org/dc/elements/1.1/"/>
    <ds:schemaRef ds:uri="http://schemas.microsoft.com/office/infopath/2007/PartnerControls"/>
    <ds:schemaRef ds:uri="http://schemas.microsoft.com/office/2006/documentManagement/types"/>
    <ds:schemaRef ds:uri="2b92fa06-69b2-4527-a0e1-9e8803fc1e53"/>
    <ds:schemaRef ds:uri="f6cfbbfa-3ea0-4d8e-acde-632e83cd9c55"/>
    <ds:schemaRef ds:uri="http://www.w3.org/XML/1998/namespace"/>
    <ds:schemaRef ds:uri="http://purl.org/dc/dcmitype/"/>
  </ds:schemaRefs>
</ds:datastoreItem>
</file>

<file path=customXml/itemProps6.xml><?xml version="1.0" encoding="utf-8"?>
<ds:datastoreItem xmlns:ds="http://schemas.openxmlformats.org/officeDocument/2006/customXml" ds:itemID="{831D162A-A6D7-4259-A848-71D7C5A7F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Generic.DOTX</Template>
  <TotalTime>0</TotalTime>
  <Pages>11</Pages>
  <Words>2267</Words>
  <Characters>12880</Characters>
  <Application>Microsoft Office Word</Application>
  <DocSecurity>0</DocSecurity>
  <Lines>338</Lines>
  <Paragraphs>180</Paragraphs>
  <ScaleCrop>false</ScaleCrop>
  <HeadingPairs>
    <vt:vector size="2" baseType="variant">
      <vt:variant>
        <vt:lpstr>Title</vt:lpstr>
      </vt:variant>
      <vt:variant>
        <vt:i4>1</vt:i4>
      </vt:variant>
    </vt:vector>
  </HeadingPairs>
  <TitlesOfParts>
    <vt:vector size="1" baseType="lpstr">
      <vt:lpstr>PR-01943 – USA/9357/B(U) Revision 8 – ADR/RID validation of QSA Global Inc. Type B(U) package design for SENTRY Models 110, 330 and 867</vt:lpstr>
    </vt:vector>
  </TitlesOfParts>
  <Manager>Office for Nuclear Regulation</Manager>
  <Company>Office for Nuclear Regulation</Company>
  <LinksUpToDate>false</LinksUpToDate>
  <CharactersWithSpaces>14967</CharactersWithSpaces>
  <SharedDoc>false</SharedDoc>
  <HLinks>
    <vt:vector size="90" baseType="variant">
      <vt:variant>
        <vt:i4>1507382</vt:i4>
      </vt:variant>
      <vt:variant>
        <vt:i4>86</vt:i4>
      </vt:variant>
      <vt:variant>
        <vt:i4>0</vt:i4>
      </vt:variant>
      <vt:variant>
        <vt:i4>5</vt:i4>
      </vt:variant>
      <vt:variant>
        <vt:lpwstr/>
      </vt:variant>
      <vt:variant>
        <vt:lpwstr>_Toc214440459</vt:lpwstr>
      </vt:variant>
      <vt:variant>
        <vt:i4>1507382</vt:i4>
      </vt:variant>
      <vt:variant>
        <vt:i4>80</vt:i4>
      </vt:variant>
      <vt:variant>
        <vt:i4>0</vt:i4>
      </vt:variant>
      <vt:variant>
        <vt:i4>5</vt:i4>
      </vt:variant>
      <vt:variant>
        <vt:lpwstr/>
      </vt:variant>
      <vt:variant>
        <vt:lpwstr>_Toc214440458</vt:lpwstr>
      </vt:variant>
      <vt:variant>
        <vt:i4>1507382</vt:i4>
      </vt:variant>
      <vt:variant>
        <vt:i4>74</vt:i4>
      </vt:variant>
      <vt:variant>
        <vt:i4>0</vt:i4>
      </vt:variant>
      <vt:variant>
        <vt:i4>5</vt:i4>
      </vt:variant>
      <vt:variant>
        <vt:lpwstr/>
      </vt:variant>
      <vt:variant>
        <vt:lpwstr>_Toc214440457</vt:lpwstr>
      </vt:variant>
      <vt:variant>
        <vt:i4>1507382</vt:i4>
      </vt:variant>
      <vt:variant>
        <vt:i4>68</vt:i4>
      </vt:variant>
      <vt:variant>
        <vt:i4>0</vt:i4>
      </vt:variant>
      <vt:variant>
        <vt:i4>5</vt:i4>
      </vt:variant>
      <vt:variant>
        <vt:lpwstr/>
      </vt:variant>
      <vt:variant>
        <vt:lpwstr>_Toc214440456</vt:lpwstr>
      </vt:variant>
      <vt:variant>
        <vt:i4>1507382</vt:i4>
      </vt:variant>
      <vt:variant>
        <vt:i4>62</vt:i4>
      </vt:variant>
      <vt:variant>
        <vt:i4>0</vt:i4>
      </vt:variant>
      <vt:variant>
        <vt:i4>5</vt:i4>
      </vt:variant>
      <vt:variant>
        <vt:lpwstr/>
      </vt:variant>
      <vt:variant>
        <vt:lpwstr>_Toc214440455</vt:lpwstr>
      </vt:variant>
      <vt:variant>
        <vt:i4>1507382</vt:i4>
      </vt:variant>
      <vt:variant>
        <vt:i4>56</vt:i4>
      </vt:variant>
      <vt:variant>
        <vt:i4>0</vt:i4>
      </vt:variant>
      <vt:variant>
        <vt:i4>5</vt:i4>
      </vt:variant>
      <vt:variant>
        <vt:lpwstr/>
      </vt:variant>
      <vt:variant>
        <vt:lpwstr>_Toc214440454</vt:lpwstr>
      </vt:variant>
      <vt:variant>
        <vt:i4>1507382</vt:i4>
      </vt:variant>
      <vt:variant>
        <vt:i4>50</vt:i4>
      </vt:variant>
      <vt:variant>
        <vt:i4>0</vt:i4>
      </vt:variant>
      <vt:variant>
        <vt:i4>5</vt:i4>
      </vt:variant>
      <vt:variant>
        <vt:lpwstr/>
      </vt:variant>
      <vt:variant>
        <vt:lpwstr>_Toc214440453</vt:lpwstr>
      </vt:variant>
      <vt:variant>
        <vt:i4>1507382</vt:i4>
      </vt:variant>
      <vt:variant>
        <vt:i4>44</vt:i4>
      </vt:variant>
      <vt:variant>
        <vt:i4>0</vt:i4>
      </vt:variant>
      <vt:variant>
        <vt:i4>5</vt:i4>
      </vt:variant>
      <vt:variant>
        <vt:lpwstr/>
      </vt:variant>
      <vt:variant>
        <vt:lpwstr>_Toc214440452</vt:lpwstr>
      </vt:variant>
      <vt:variant>
        <vt:i4>1507382</vt:i4>
      </vt:variant>
      <vt:variant>
        <vt:i4>38</vt:i4>
      </vt:variant>
      <vt:variant>
        <vt:i4>0</vt:i4>
      </vt:variant>
      <vt:variant>
        <vt:i4>5</vt:i4>
      </vt:variant>
      <vt:variant>
        <vt:lpwstr/>
      </vt:variant>
      <vt:variant>
        <vt:lpwstr>_Toc214440451</vt:lpwstr>
      </vt:variant>
      <vt:variant>
        <vt:i4>1507382</vt:i4>
      </vt:variant>
      <vt:variant>
        <vt:i4>32</vt:i4>
      </vt:variant>
      <vt:variant>
        <vt:i4>0</vt:i4>
      </vt:variant>
      <vt:variant>
        <vt:i4>5</vt:i4>
      </vt:variant>
      <vt:variant>
        <vt:lpwstr/>
      </vt:variant>
      <vt:variant>
        <vt:lpwstr>_Toc214440450</vt:lpwstr>
      </vt:variant>
      <vt:variant>
        <vt:i4>1441846</vt:i4>
      </vt:variant>
      <vt:variant>
        <vt:i4>26</vt:i4>
      </vt:variant>
      <vt:variant>
        <vt:i4>0</vt:i4>
      </vt:variant>
      <vt:variant>
        <vt:i4>5</vt:i4>
      </vt:variant>
      <vt:variant>
        <vt:lpwstr/>
      </vt:variant>
      <vt:variant>
        <vt:lpwstr>_Toc214440449</vt:lpwstr>
      </vt:variant>
      <vt:variant>
        <vt:i4>1441846</vt:i4>
      </vt:variant>
      <vt:variant>
        <vt:i4>20</vt:i4>
      </vt:variant>
      <vt:variant>
        <vt:i4>0</vt:i4>
      </vt:variant>
      <vt:variant>
        <vt:i4>5</vt:i4>
      </vt:variant>
      <vt:variant>
        <vt:lpwstr/>
      </vt:variant>
      <vt:variant>
        <vt:lpwstr>_Toc214440448</vt:lpwstr>
      </vt:variant>
      <vt:variant>
        <vt:i4>1441846</vt:i4>
      </vt:variant>
      <vt:variant>
        <vt:i4>14</vt:i4>
      </vt:variant>
      <vt:variant>
        <vt:i4>0</vt:i4>
      </vt:variant>
      <vt:variant>
        <vt:i4>5</vt:i4>
      </vt:variant>
      <vt:variant>
        <vt:lpwstr/>
      </vt:variant>
      <vt:variant>
        <vt:lpwstr>_Toc214440447</vt:lpwstr>
      </vt:variant>
      <vt:variant>
        <vt:i4>1441846</vt:i4>
      </vt:variant>
      <vt:variant>
        <vt:i4>8</vt:i4>
      </vt:variant>
      <vt:variant>
        <vt:i4>0</vt:i4>
      </vt:variant>
      <vt:variant>
        <vt:i4>5</vt:i4>
      </vt:variant>
      <vt:variant>
        <vt:lpwstr/>
      </vt:variant>
      <vt:variant>
        <vt:lpwstr>_Toc214440446</vt:lpwstr>
      </vt:variant>
      <vt:variant>
        <vt:i4>7536673</vt:i4>
      </vt:variant>
      <vt:variant>
        <vt:i4>0</vt:i4>
      </vt:variant>
      <vt:variant>
        <vt:i4>0</vt:i4>
      </vt:variant>
      <vt:variant>
        <vt:i4>5</vt:i4>
      </vt:variant>
      <vt:variant>
        <vt:lpwstr>http://www.onr.org.uk/copyright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PR-01943 – USA/9357/B(U) Revision 8 – ADR/RID validation of QSA Global Inc. Type B(U) package design for Sentry Models 110, 330 and 867</dc:title>
  <dc:subject>[Subtitle or description]</dc:subject>
  <dc:creator>Liam Dunning</dc:creator>
  <cp:keywords>[Key words separated by commas]</cp:keywords>
  <dc:description/>
  <cp:lastModifiedBy>Peter Wynne</cp:lastModifiedBy>
  <cp:revision>2</cp:revision>
  <cp:lastPrinted>2025-11-18T09:42:00Z</cp:lastPrinted>
  <dcterms:created xsi:type="dcterms:W3CDTF">2026-04-17T18:43:00Z</dcterms:created>
  <dcterms:modified xsi:type="dcterms:W3CDTF">2026-04-17T18:43:00Z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NewReviewCycle">
    <vt:lpwstr/>
  </property>
  <property fmtid="{D5CDD505-2E9C-101B-9397-08002B2CF9AE}" pid="13" name="SharedWithUsers">
    <vt:lpwstr>12;#Liam Dunning</vt:lpwstr>
  </property>
  <property fmtid="{D5CDD505-2E9C-101B-9397-08002B2CF9AE}" pid="14" name="ItemRetentionFormula">
    <vt:lpwstr/>
  </property>
  <property fmtid="{D5CDD505-2E9C-101B-9397-08002B2CF9AE}" pid="15" name="MediaServiceImageTags">
    <vt:lpwstr/>
  </property>
  <property fmtid="{D5CDD505-2E9C-101B-9397-08002B2CF9AE}" pid="16" name="_dlc_DocIdItemGuid">
    <vt:lpwstr>04cac82c-f5a0-464d-9917-d7d387e8d703</vt:lpwstr>
  </property>
  <property fmtid="{D5CDD505-2E9C-101B-9397-08002B2CF9AE}" pid="17" name="docLang">
    <vt:lpwstr>en</vt:lpwstr>
  </property>
</Properties>
</file>