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1C241DA3" w:rsidR="00D0226A" w:rsidRPr="001E03E1" w:rsidRDefault="003F2E9E" w:rsidP="001E03E1">
            <w:pPr>
              <w:pStyle w:val="CoverTitle"/>
              <w:rPr>
                <w:szCs w:val="90"/>
              </w:rPr>
            </w:pPr>
            <w:r>
              <w:rPr>
                <w:sz w:val="36"/>
                <w:szCs w:val="36"/>
              </w:rPr>
              <w:t>PR-</w:t>
            </w:r>
            <w:r w:rsidR="0071590F">
              <w:rPr>
                <w:sz w:val="36"/>
                <w:szCs w:val="36"/>
              </w:rPr>
              <w:t>0</w:t>
            </w:r>
            <w:r w:rsidR="00CA6D5C">
              <w:rPr>
                <w:sz w:val="36"/>
                <w:szCs w:val="36"/>
              </w:rPr>
              <w:t>2019</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01BF3">
                      <w:rPr>
                        <w:sz w:val="36"/>
                        <w:szCs w:val="36"/>
                      </w:rPr>
                      <w:t>USA/9371/B(U) Revision 6 – ADR/RID validation of QSA Global Inc. Type B(U) package design for Model 360</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5CCEFEC4"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2F4DB9">
        <w:rPr>
          <w:rStyle w:val="Style2"/>
          <w:sz w:val="36"/>
          <w:szCs w:val="16"/>
        </w:rPr>
        <w:t>PR-0</w:t>
      </w:r>
      <w:r w:rsidR="00CA6D5C">
        <w:rPr>
          <w:rStyle w:val="Style2"/>
          <w:sz w:val="36"/>
          <w:szCs w:val="16"/>
        </w:rPr>
        <w:t>2019</w:t>
      </w:r>
    </w:p>
    <w:p w14:paraId="297D790E" w14:textId="14B287C9"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Fonts w:asciiTheme="minorHAnsi" w:hAnsiTheme="minorHAnsi" w:cstheme="minorHAnsi"/>
            <w:sz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BE6EA3" w:rsidRPr="00C002C1">
            <w:rPr>
              <w:rFonts w:asciiTheme="minorHAnsi" w:hAnsiTheme="minorHAnsi" w:cstheme="minorHAnsi"/>
              <w:sz w:val="36"/>
            </w:rPr>
            <w:t>USA/</w:t>
          </w:r>
          <w:r w:rsidR="00CA6D5C">
            <w:rPr>
              <w:rFonts w:asciiTheme="minorHAnsi" w:hAnsiTheme="minorHAnsi" w:cstheme="minorHAnsi"/>
              <w:sz w:val="36"/>
            </w:rPr>
            <w:t>9371</w:t>
          </w:r>
          <w:r w:rsidR="00BE6EA3" w:rsidRPr="00C002C1">
            <w:rPr>
              <w:rFonts w:asciiTheme="minorHAnsi" w:hAnsiTheme="minorHAnsi" w:cstheme="minorHAnsi"/>
              <w:sz w:val="36"/>
            </w:rPr>
            <w:t xml:space="preserve">/B(U) </w:t>
          </w:r>
          <w:r w:rsidR="00CA6D5C">
            <w:rPr>
              <w:rFonts w:asciiTheme="minorHAnsi" w:hAnsiTheme="minorHAnsi" w:cstheme="minorHAnsi"/>
              <w:sz w:val="36"/>
            </w:rPr>
            <w:t>Revision 6</w:t>
          </w:r>
          <w:r w:rsidR="00BE6EA3" w:rsidRPr="00C002C1">
            <w:rPr>
              <w:rFonts w:asciiTheme="minorHAnsi" w:hAnsiTheme="minorHAnsi" w:cstheme="minorHAnsi"/>
              <w:sz w:val="36"/>
            </w:rPr>
            <w:t xml:space="preserve"> – ADR/RID validation of QSA Global Inc. Type B(U) package design for Model </w:t>
          </w:r>
          <w:r w:rsidR="00CA6D5C">
            <w:rPr>
              <w:rFonts w:asciiTheme="minorHAnsi" w:hAnsiTheme="minorHAnsi" w:cstheme="minorHAnsi"/>
              <w:sz w:val="36"/>
            </w:rPr>
            <w:t>360</w:t>
          </w:r>
        </w:sdtContent>
      </w:sdt>
    </w:p>
    <w:p w14:paraId="61A25C0F" w14:textId="39EC7DBA" w:rsidR="00004C16" w:rsidRDefault="00004C16" w:rsidP="00004C16">
      <w:pPr>
        <w:rPr>
          <w:sz w:val="28"/>
          <w:szCs w:val="28"/>
        </w:rPr>
      </w:pPr>
    </w:p>
    <w:p w14:paraId="4D99E381" w14:textId="46DBFF8F" w:rsidR="00004C16" w:rsidRPr="001E51C7" w:rsidRDefault="00F15409" w:rsidP="00004C16">
      <w:pPr>
        <w:rPr>
          <w:szCs w:val="24"/>
        </w:rPr>
      </w:pPr>
      <w:r w:rsidRPr="001E51C7">
        <w:rPr>
          <w:b/>
          <w:bCs/>
          <w:szCs w:val="24"/>
        </w:rPr>
        <w:t>Dutyholder/Applicant</w:t>
      </w:r>
      <w:r w:rsidR="003A7E1C" w:rsidRPr="001E51C7">
        <w:rPr>
          <w:szCs w:val="24"/>
        </w:rPr>
        <w:t>:</w:t>
      </w:r>
      <w:r w:rsidR="00004C16" w:rsidRPr="001E51C7">
        <w:rPr>
          <w:szCs w:val="24"/>
        </w:rPr>
        <w:t xml:space="preserve"> </w:t>
      </w:r>
      <w:r w:rsidR="00C002C1" w:rsidRPr="001E51C7">
        <w:rPr>
          <w:szCs w:val="24"/>
        </w:rPr>
        <w:t>QSA Global Incorporated</w:t>
      </w:r>
    </w:p>
    <w:p w14:paraId="23B9A867" w14:textId="1AF77BDF"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7D51EC3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E51C7">
            <w:rPr>
              <w:szCs w:val="24"/>
            </w:rPr>
            <w:t>1</w:t>
          </w:r>
        </w:sdtContent>
      </w:sdt>
    </w:p>
    <w:p w14:paraId="19206F45" w14:textId="3A1C40BA"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1E51C7" w:rsidRPr="001E51C7">
        <w:rPr>
          <w:szCs w:val="24"/>
        </w:rPr>
        <w:t>December</w:t>
      </w:r>
      <w:r w:rsidR="001E51C7">
        <w:rPr>
          <w:szCs w:val="24"/>
        </w:rPr>
        <w:t xml:space="preserve"> 2025</w:t>
      </w:r>
    </w:p>
    <w:p w14:paraId="39BC0EA4" w14:textId="05FE831D" w:rsidR="00420A11" w:rsidRDefault="0099220B" w:rsidP="00D4323C">
      <w:r>
        <w:rPr>
          <w:b/>
          <w:bCs/>
        </w:rPr>
        <w:t>Document ID</w:t>
      </w:r>
      <w:r>
        <w:t xml:space="preserve">: </w:t>
      </w:r>
      <w:r w:rsidR="004D08C1" w:rsidRPr="004D08C1">
        <w:t>ONRW-2019369590-25581</w:t>
      </w: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006D3D47">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6D3D47" w14:paraId="0B4E4E42" w14:textId="789BBBBC" w:rsidTr="006D3D47">
        <w:tc>
          <w:tcPr>
            <w:tcW w:w="2762" w:type="dxa"/>
          </w:tcPr>
          <w:p w14:paraId="65482A03" w14:textId="7DCB9F8A" w:rsidR="006D3D47" w:rsidRDefault="006D3D47" w:rsidP="006D3D47">
            <w:pPr>
              <w:spacing w:before="60" w:after="60"/>
            </w:pPr>
          </w:p>
        </w:tc>
        <w:tc>
          <w:tcPr>
            <w:tcW w:w="3546" w:type="dxa"/>
          </w:tcPr>
          <w:p w14:paraId="1C80912E" w14:textId="2357E3D1" w:rsidR="006D3D47" w:rsidRDefault="006D3D47" w:rsidP="006D3D47">
            <w:pPr>
              <w:spacing w:before="60" w:after="60"/>
            </w:pPr>
          </w:p>
        </w:tc>
        <w:tc>
          <w:tcPr>
            <w:tcW w:w="2708" w:type="dxa"/>
          </w:tcPr>
          <w:p w14:paraId="097E1A87" w14:textId="2C0DF095" w:rsidR="006D3D47" w:rsidRDefault="006D3D47" w:rsidP="006D3D47">
            <w:pPr>
              <w:spacing w:before="60" w:after="60"/>
            </w:pPr>
          </w:p>
        </w:tc>
      </w:tr>
      <w:tr w:rsidR="006D3D47" w14:paraId="4D932834" w14:textId="77777777" w:rsidTr="006D3D47">
        <w:tc>
          <w:tcPr>
            <w:tcW w:w="2762" w:type="dxa"/>
          </w:tcPr>
          <w:p w14:paraId="0438C391" w14:textId="07B47071" w:rsidR="006D3D47" w:rsidRDefault="006D3D47" w:rsidP="006D3D47">
            <w:pPr>
              <w:spacing w:before="60" w:after="60"/>
            </w:pPr>
          </w:p>
        </w:tc>
        <w:tc>
          <w:tcPr>
            <w:tcW w:w="3546" w:type="dxa"/>
          </w:tcPr>
          <w:p w14:paraId="10B33439" w14:textId="304A438B" w:rsidR="006D3D47" w:rsidRDefault="006D3D47" w:rsidP="006D3D47">
            <w:pPr>
              <w:spacing w:before="60" w:after="60"/>
            </w:pPr>
          </w:p>
        </w:tc>
        <w:tc>
          <w:tcPr>
            <w:tcW w:w="2708" w:type="dxa"/>
          </w:tcPr>
          <w:p w14:paraId="45E71811" w14:textId="1DC0A7B0" w:rsidR="006D3D47" w:rsidRDefault="006D3D47" w:rsidP="006D3D47">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3F886250" w:rsidR="00DB4A58" w:rsidRPr="0099220B" w:rsidRDefault="00DB4A58" w:rsidP="00DB4A58">
      <w:pPr>
        <w:pStyle w:val="Footer"/>
        <w:jc w:val="left"/>
        <w:rPr>
          <w:color w:val="auto"/>
        </w:rPr>
      </w:pPr>
      <w:r w:rsidRPr="0099220B">
        <w:rPr>
          <w:color w:val="auto"/>
        </w:rPr>
        <w:t>© Office for Nuclear Regulation, [</w:t>
      </w:r>
      <w:r w:rsidR="009C648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15495959"/>
      <w:bookmarkStart w:id="3" w:name="_Toc109727646"/>
      <w:bookmarkEnd w:id="0"/>
      <w:r w:rsidRPr="00410423">
        <w:lastRenderedPageBreak/>
        <w:t xml:space="preserve">Executive </w:t>
      </w:r>
      <w:bookmarkEnd w:id="1"/>
      <w:r w:rsidR="00DE35B0">
        <w:t>s</w:t>
      </w:r>
      <w:r w:rsidR="00DE35B0" w:rsidRPr="00410423">
        <w:t>ummary</w:t>
      </w:r>
      <w:bookmarkEnd w:id="2"/>
    </w:p>
    <w:p w14:paraId="39FF231A" w14:textId="4BE68FE5"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This report presents the findings of the ONR assessment of the QSA Global Incorporated (QSA) application for validation of the Type B(U) package design for Model </w:t>
      </w:r>
      <w:r w:rsidR="00CA6D5C">
        <w:rPr>
          <w:rFonts w:asciiTheme="minorHAnsi" w:eastAsiaTheme="minorHAnsi" w:hAnsiTheme="minorHAnsi" w:cstheme="minorBidi"/>
          <w:lang w:bidi="ar-SA"/>
        </w:rPr>
        <w:t>360</w:t>
      </w:r>
      <w:r w:rsidRPr="00B46B6F">
        <w:rPr>
          <w:rFonts w:asciiTheme="minorHAnsi" w:eastAsiaTheme="minorHAnsi" w:hAnsiTheme="minorHAnsi" w:cstheme="minorBidi"/>
          <w:lang w:bidi="ar-SA"/>
        </w:rPr>
        <w:t xml:space="preserve">, which </w:t>
      </w:r>
      <w:r w:rsidR="00C614D0">
        <w:rPr>
          <w:rFonts w:asciiTheme="minorHAnsi" w:eastAsiaTheme="minorHAnsi" w:hAnsiTheme="minorHAnsi" w:cstheme="minorBidi"/>
          <w:lang w:bidi="ar-SA"/>
        </w:rPr>
        <w:t>is</w:t>
      </w:r>
      <w:r w:rsidRPr="00B46B6F">
        <w:rPr>
          <w:rFonts w:asciiTheme="minorHAnsi" w:eastAsiaTheme="minorHAnsi" w:hAnsiTheme="minorHAnsi" w:cstheme="minorBidi"/>
          <w:lang w:bidi="ar-SA"/>
        </w:rPr>
        <w:t xml:space="preserve"> currently approved by the United States of America (US) Competent Authority (US Department of Transportation (DoT)) through certificate USA/</w:t>
      </w:r>
      <w:r w:rsidR="00CA6D5C">
        <w:rPr>
          <w:rFonts w:asciiTheme="minorHAnsi" w:eastAsiaTheme="minorHAnsi" w:hAnsiTheme="minorHAnsi" w:cstheme="minorBidi"/>
          <w:lang w:bidi="ar-SA"/>
        </w:rPr>
        <w:t>9371</w:t>
      </w:r>
      <w:r w:rsidRPr="00B46B6F">
        <w:rPr>
          <w:rFonts w:asciiTheme="minorHAnsi" w:eastAsiaTheme="minorHAnsi" w:hAnsiTheme="minorHAnsi" w:cstheme="minorBidi"/>
          <w:lang w:bidi="ar-SA"/>
        </w:rPr>
        <w:t xml:space="preserve">/B(U), </w:t>
      </w:r>
      <w:r w:rsidR="00CA6D5C">
        <w:rPr>
          <w:rFonts w:asciiTheme="minorHAnsi" w:eastAsiaTheme="minorHAnsi" w:hAnsiTheme="minorHAnsi" w:cstheme="minorBidi"/>
          <w:lang w:bidi="ar-SA"/>
        </w:rPr>
        <w:t>Revision 6</w:t>
      </w:r>
      <w:r w:rsidRPr="00B46B6F">
        <w:rPr>
          <w:rFonts w:asciiTheme="minorHAnsi" w:eastAsiaTheme="minorHAnsi" w:hAnsiTheme="minorHAnsi" w:cstheme="minorBidi"/>
          <w:lang w:bidi="ar-SA"/>
        </w:rPr>
        <w:t>.</w:t>
      </w:r>
    </w:p>
    <w:p w14:paraId="0BF27E4E" w14:textId="3F5E3E72"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The current US certificate states that the </w:t>
      </w:r>
      <w:r w:rsidR="001C7EF8">
        <w:rPr>
          <w:rFonts w:asciiTheme="minorHAnsi" w:eastAsiaTheme="minorHAnsi" w:hAnsiTheme="minorHAnsi" w:cstheme="minorBidi"/>
          <w:lang w:bidi="ar-SA"/>
        </w:rPr>
        <w:t xml:space="preserve">Model </w:t>
      </w:r>
      <w:r w:rsidR="00CA6D5C">
        <w:rPr>
          <w:rFonts w:asciiTheme="minorHAnsi" w:eastAsiaTheme="minorHAnsi" w:hAnsiTheme="minorHAnsi" w:cstheme="minorBidi"/>
          <w:lang w:bidi="ar-SA"/>
        </w:rPr>
        <w:t>360</w:t>
      </w:r>
      <w:r w:rsidRPr="00B46B6F">
        <w:rPr>
          <w:rFonts w:asciiTheme="minorHAnsi" w:eastAsiaTheme="minorHAnsi" w:hAnsiTheme="minorHAnsi" w:cstheme="minorBidi"/>
          <w:lang w:bidi="ar-SA"/>
        </w:rPr>
        <w:t xml:space="preserve"> package design meet</w:t>
      </w:r>
      <w:r w:rsidR="001C7EF8">
        <w:rPr>
          <w:rFonts w:asciiTheme="minorHAnsi" w:eastAsiaTheme="minorHAnsi" w:hAnsiTheme="minorHAnsi" w:cstheme="minorBidi"/>
          <w:lang w:bidi="ar-SA"/>
        </w:rPr>
        <w:t>s</w:t>
      </w:r>
      <w:r w:rsidRPr="00B46B6F">
        <w:rPr>
          <w:rFonts w:asciiTheme="minorHAnsi" w:eastAsiaTheme="minorHAnsi" w:hAnsiTheme="minorHAnsi" w:cstheme="minorBidi"/>
          <w:lang w:bidi="ar-SA"/>
        </w:rPr>
        <w:t xml:space="preserve"> the requirements of IAEA Regulations for the Safe Transport of Radioactive Material, 2018 Edition, No. SSR-6 (Revision 1).</w:t>
      </w:r>
    </w:p>
    <w:p w14:paraId="7D6C937D" w14:textId="4323B479" w:rsidR="00B46B6F" w:rsidRPr="00B46B6F" w:rsidRDefault="00AD357C" w:rsidP="00B46B6F">
      <w:pPr>
        <w:rPr>
          <w:rFonts w:asciiTheme="minorHAnsi" w:eastAsiaTheme="minorHAnsi" w:hAnsiTheme="minorHAnsi" w:cstheme="minorBidi"/>
          <w:lang w:bidi="ar-SA"/>
        </w:rPr>
      </w:pPr>
      <w:r w:rsidRPr="00AD357C">
        <w:rPr>
          <w:lang w:bidi="ar-SA"/>
        </w:rPr>
        <w:t xml:space="preserve">The Model 360 is a portable source changer, depleted uranium shielded, </w:t>
      </w:r>
      <w:r w:rsidR="00135893" w:rsidRPr="00135893">
        <w:rPr>
          <w:lang w:bidi="ar-SA"/>
        </w:rPr>
        <w:t xml:space="preserve">transport container used for transferring radiography source assemblies to and from industrial radiography exposure devices. The source changer is a Type B(U) transport container that is designed to safely contain radiography source assemblies during shipment and storage. </w:t>
      </w:r>
      <w:r w:rsidR="00B46B6F" w:rsidRPr="00B46B6F">
        <w:rPr>
          <w:rFonts w:asciiTheme="minorHAnsi" w:eastAsiaTheme="minorHAnsi" w:hAnsiTheme="minorHAnsi" w:cstheme="minorBidi"/>
          <w:lang w:bidi="ar-SA"/>
        </w:rPr>
        <w:t>The assessment considered the following areas:</w:t>
      </w:r>
    </w:p>
    <w:p w14:paraId="496318B9" w14:textId="7F7344D0" w:rsidR="00B46B6F" w:rsidRPr="00B46B6F" w:rsidRDefault="00B46B6F" w:rsidP="00351ED2">
      <w:pPr>
        <w:pStyle w:val="Bulletlist1"/>
        <w:rPr>
          <w:szCs w:val="24"/>
          <w:lang w:eastAsia="en-GB"/>
        </w:rPr>
      </w:pPr>
      <w:r w:rsidRPr="00B46B6F">
        <w:rPr>
          <w:bdr w:val="none" w:sz="0" w:space="0" w:color="auto" w:frame="1"/>
        </w:rPr>
        <w:t>A review of the US DoT certification USA/</w:t>
      </w:r>
      <w:r w:rsidR="00CA6D5C">
        <w:rPr>
          <w:bdr w:val="none" w:sz="0" w:space="0" w:color="auto" w:frame="1"/>
        </w:rPr>
        <w:t>9371</w:t>
      </w:r>
      <w:r w:rsidRPr="00B46B6F">
        <w:rPr>
          <w:bdr w:val="none" w:sz="0" w:space="0" w:color="auto" w:frame="1"/>
        </w:rPr>
        <w:t xml:space="preserve">/B(U), </w:t>
      </w:r>
      <w:r w:rsidR="00CA6D5C">
        <w:rPr>
          <w:bdr w:val="none" w:sz="0" w:space="0" w:color="auto" w:frame="1"/>
        </w:rPr>
        <w:t>Revision 6</w:t>
      </w:r>
      <w:r w:rsidRPr="00B46B6F">
        <w:rPr>
          <w:bdr w:val="none" w:sz="0" w:space="0" w:color="auto" w:frame="1"/>
        </w:rPr>
        <w:t xml:space="preserve"> to confirm adequacy for validation and alignment with ADR requirements.</w:t>
      </w:r>
    </w:p>
    <w:p w14:paraId="79B843DA" w14:textId="77777777" w:rsidR="00B46B6F" w:rsidRPr="00B46B6F" w:rsidRDefault="00B46B6F" w:rsidP="00351ED2">
      <w:pPr>
        <w:pStyle w:val="Bulletlist1"/>
      </w:pPr>
      <w:r w:rsidRPr="00B46B6F">
        <w:rPr>
          <w:bdr w:val="none" w:sz="0" w:space="0" w:color="auto" w:frame="1"/>
        </w:rPr>
        <w:t>A completeness check of the Transposition Note, to confirm the Safety Analysis Report (SAR) paragraphs listed therein correspond to the required ADR paragraphs.</w:t>
      </w:r>
    </w:p>
    <w:p w14:paraId="2D0FE973" w14:textId="7777777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All areas were judged to have been satisfactorily met; one Regulatory (Level 4) Issue was raised.</w:t>
      </w:r>
    </w:p>
    <w:p w14:paraId="567B9FF1" w14:textId="01D6F9B0"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b/>
          <w:bCs/>
          <w:lang w:bidi="ar-SA"/>
        </w:rPr>
        <w:t>Level 4 Issue (</w:t>
      </w:r>
      <w:r w:rsidRPr="00B46B6F">
        <w:rPr>
          <w:rFonts w:asciiTheme="minorHAnsi" w:eastAsiaTheme="minorHAnsi" w:hAnsiTheme="minorHAnsi" w:cstheme="minorBidi"/>
          <w:b/>
          <w:bCs/>
          <w:bdr w:val="none" w:sz="0" w:space="0" w:color="auto" w:frame="1"/>
          <w:lang w:bidi="ar-SA"/>
        </w:rPr>
        <w:t>RI-12740)</w:t>
      </w:r>
      <w:r w:rsidRPr="00B46B6F">
        <w:rPr>
          <w:rFonts w:asciiTheme="minorHAnsi" w:eastAsiaTheme="minorHAnsi" w:hAnsiTheme="minorHAnsi" w:cstheme="minorBidi"/>
          <w:b/>
          <w:bCs/>
          <w:lang w:bidi="ar-SA"/>
        </w:rPr>
        <w:t>:</w:t>
      </w:r>
      <w:r w:rsidRPr="00B46B6F">
        <w:rPr>
          <w:rFonts w:asciiTheme="minorHAnsi" w:eastAsiaTheme="minorHAnsi" w:hAnsiTheme="minorHAnsi" w:cstheme="minorBidi"/>
          <w:lang w:bidi="ar-SA"/>
        </w:rPr>
        <w:t xml:space="preserve">  </w:t>
      </w:r>
      <w:r w:rsidRPr="00B46B6F">
        <w:rPr>
          <w:rFonts w:asciiTheme="minorHAnsi" w:eastAsiaTheme="minorHAnsi" w:hAnsiTheme="minorHAnsi" w:cstheme="minorBidi"/>
          <w:bdr w:val="none" w:sz="0" w:space="0" w:color="auto" w:frame="1"/>
          <w:lang w:bidi="ar-SA"/>
        </w:rPr>
        <w:t xml:space="preserve">QSA Global Incorporated ensure, before their next </w:t>
      </w:r>
      <w:r w:rsidR="0093398B">
        <w:rPr>
          <w:rFonts w:asciiTheme="minorHAnsi" w:eastAsiaTheme="minorHAnsi" w:hAnsiTheme="minorHAnsi" w:cstheme="minorBidi"/>
          <w:bdr w:val="none" w:sz="0" w:space="0" w:color="auto" w:frame="1"/>
          <w:lang w:bidi="ar-SA"/>
        </w:rPr>
        <w:t xml:space="preserve">Model </w:t>
      </w:r>
      <w:r w:rsidR="00CA6D5C">
        <w:rPr>
          <w:rFonts w:asciiTheme="minorHAnsi" w:eastAsiaTheme="minorHAnsi" w:hAnsiTheme="minorHAnsi" w:cstheme="minorBidi"/>
          <w:bdr w:val="none" w:sz="0" w:space="0" w:color="auto" w:frame="1"/>
          <w:lang w:bidi="ar-SA"/>
        </w:rPr>
        <w:t>360</w:t>
      </w:r>
      <w:r w:rsidRPr="00B46B6F">
        <w:rPr>
          <w:rFonts w:asciiTheme="minorHAnsi" w:eastAsiaTheme="minorHAnsi" w:hAnsiTheme="minorHAnsi" w:cstheme="minorBidi"/>
          <w:bdr w:val="none" w:sz="0" w:space="0" w:color="auto" w:frame="1"/>
          <w:lang w:bidi="ar-SA"/>
        </w:rPr>
        <w:t xml:space="preserve"> validation application, that a comprehensive configuration management exercise is undertaken, ensuring consistency throughout their safety analysis report and operational documentation</w:t>
      </w:r>
      <w:r w:rsidRPr="00B46B6F">
        <w:rPr>
          <w:rFonts w:asciiTheme="minorHAnsi" w:eastAsiaTheme="minorHAnsi" w:hAnsiTheme="minorHAnsi" w:cstheme="minorBidi"/>
          <w:lang w:bidi="ar-SA"/>
        </w:rPr>
        <w:t>.</w:t>
      </w:r>
    </w:p>
    <w:p w14:paraId="5FB3BF1C" w14:textId="7777777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It is concluded that the package design meets the relevant regulatory requirements of ADR and RID.</w:t>
      </w:r>
    </w:p>
    <w:p w14:paraId="353113EE" w14:textId="4A1DF6F5" w:rsidR="00B53317" w:rsidRDefault="00B46B6F" w:rsidP="0093398B">
      <w:pPr>
        <w:pStyle w:val="Heading1"/>
        <w:numPr>
          <w:ilvl w:val="0"/>
          <w:numId w:val="0"/>
        </w:numPr>
        <w:sectPr w:rsidR="00B53317"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sidRPr="00B46B6F">
        <w:rPr>
          <w:sz w:val="24"/>
        </w:rPr>
        <w:t>It is recommended that ONR validates US DoT package design approval USA/</w:t>
      </w:r>
      <w:r w:rsidR="00CA6D5C">
        <w:rPr>
          <w:sz w:val="24"/>
        </w:rPr>
        <w:t>9371</w:t>
      </w:r>
      <w:r w:rsidRPr="00B46B6F">
        <w:rPr>
          <w:sz w:val="24"/>
        </w:rPr>
        <w:t xml:space="preserve">/B(U), </w:t>
      </w:r>
      <w:r w:rsidR="00CA6D5C">
        <w:rPr>
          <w:sz w:val="24"/>
        </w:rPr>
        <w:t>Revision 6</w:t>
      </w:r>
      <w:r w:rsidRPr="00B46B6F">
        <w:rPr>
          <w:sz w:val="24"/>
        </w:rPr>
        <w:t xml:space="preserve"> by issuing GB validation certificate USA/</w:t>
      </w:r>
      <w:r w:rsidR="00CA6D5C">
        <w:rPr>
          <w:sz w:val="24"/>
        </w:rPr>
        <w:t>9371</w:t>
      </w:r>
      <w:r w:rsidRPr="00B46B6F">
        <w:rPr>
          <w:sz w:val="24"/>
        </w:rPr>
        <w:t xml:space="preserve">/B(U) (Rev.0) with an expiration date of </w:t>
      </w:r>
      <w:r w:rsidR="00F16FE1">
        <w:rPr>
          <w:sz w:val="24"/>
        </w:rPr>
        <w:t>31</w:t>
      </w:r>
      <w:r w:rsidRPr="00B46B6F">
        <w:rPr>
          <w:sz w:val="24"/>
        </w:rPr>
        <w:t xml:space="preserve"> </w:t>
      </w:r>
      <w:r w:rsidR="00F16FE1">
        <w:rPr>
          <w:sz w:val="24"/>
        </w:rPr>
        <w:t>August</w:t>
      </w:r>
      <w:r w:rsidRPr="00B46B6F">
        <w:rPr>
          <w:sz w:val="24"/>
        </w:rPr>
        <w:t xml:space="preserve"> 20</w:t>
      </w:r>
      <w:r w:rsidR="004D755A">
        <w:rPr>
          <w:sz w:val="24"/>
        </w:rPr>
        <w:t>28</w:t>
      </w:r>
      <w:r w:rsidRPr="00B46B6F">
        <w:rPr>
          <w:sz w:val="24"/>
        </w:rPr>
        <w:t>.</w:t>
      </w: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504C4E">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504C4E" w14:paraId="08B4646C" w14:textId="77777777" w:rsidTr="00504C4E">
        <w:tc>
          <w:tcPr>
            <w:tcW w:w="2330" w:type="dxa"/>
          </w:tcPr>
          <w:p w14:paraId="4CACC636" w14:textId="17D748B1" w:rsidR="00504C4E" w:rsidRDefault="00504C4E" w:rsidP="00504C4E">
            <w:pPr>
              <w:spacing w:before="60" w:after="60"/>
            </w:pPr>
            <w:r w:rsidRPr="00AD1139">
              <w:t>ADR</w:t>
            </w:r>
          </w:p>
        </w:tc>
        <w:tc>
          <w:tcPr>
            <w:tcW w:w="6686" w:type="dxa"/>
          </w:tcPr>
          <w:p w14:paraId="1B3CDB43" w14:textId="2BA55A3E" w:rsidR="00504C4E" w:rsidRDefault="00504C4E" w:rsidP="00504C4E">
            <w:pPr>
              <w:spacing w:before="60" w:after="60"/>
            </w:pPr>
            <w:r w:rsidRPr="00AD1139">
              <w:t>Agreement concerning the International Carriage of Dangerous Goods by Road</w:t>
            </w:r>
          </w:p>
        </w:tc>
      </w:tr>
      <w:tr w:rsidR="00504C4E" w14:paraId="08DFB38F" w14:textId="77777777" w:rsidTr="00504C4E">
        <w:tc>
          <w:tcPr>
            <w:tcW w:w="2330" w:type="dxa"/>
          </w:tcPr>
          <w:p w14:paraId="0B7D36DD" w14:textId="3653E708" w:rsidR="00504C4E" w:rsidRDefault="00504C4E" w:rsidP="00504C4E">
            <w:pPr>
              <w:spacing w:before="60" w:after="60"/>
            </w:pPr>
            <w:r w:rsidRPr="00AD1139">
              <w:t>CA</w:t>
            </w:r>
          </w:p>
        </w:tc>
        <w:tc>
          <w:tcPr>
            <w:tcW w:w="6686" w:type="dxa"/>
          </w:tcPr>
          <w:p w14:paraId="5DAE7587" w14:textId="76A840D5" w:rsidR="00504C4E" w:rsidRDefault="00504C4E" w:rsidP="00504C4E">
            <w:pPr>
              <w:spacing w:before="60" w:after="60"/>
            </w:pPr>
            <w:r w:rsidRPr="00AD1139">
              <w:t>Competent Authority</w:t>
            </w:r>
          </w:p>
        </w:tc>
      </w:tr>
      <w:tr w:rsidR="00504C4E" w14:paraId="6AF5C94F" w14:textId="77777777" w:rsidTr="00504C4E">
        <w:tc>
          <w:tcPr>
            <w:tcW w:w="2330" w:type="dxa"/>
          </w:tcPr>
          <w:p w14:paraId="08F81D90" w14:textId="43E50527" w:rsidR="00504C4E" w:rsidRDefault="00504C4E" w:rsidP="00504C4E">
            <w:pPr>
              <w:spacing w:before="60" w:after="60"/>
            </w:pPr>
            <w:r w:rsidRPr="00AD1139">
              <w:t>CDG09</w:t>
            </w:r>
          </w:p>
        </w:tc>
        <w:tc>
          <w:tcPr>
            <w:tcW w:w="6686" w:type="dxa"/>
          </w:tcPr>
          <w:p w14:paraId="3192E206" w14:textId="56584ECD" w:rsidR="00504C4E" w:rsidRDefault="00504C4E" w:rsidP="00504C4E">
            <w:pPr>
              <w:spacing w:before="60" w:after="60"/>
            </w:pPr>
            <w:r w:rsidRPr="00AD1139">
              <w:t>The Carriage of Dangerous Goods and Use of Transportable Pressure Equipment Regulations 2009</w:t>
            </w:r>
          </w:p>
        </w:tc>
      </w:tr>
      <w:tr w:rsidR="00504C4E" w14:paraId="0DF6686E" w14:textId="77777777" w:rsidTr="00504C4E">
        <w:tc>
          <w:tcPr>
            <w:tcW w:w="2330" w:type="dxa"/>
          </w:tcPr>
          <w:p w14:paraId="7238C053" w14:textId="237254FB" w:rsidR="00504C4E" w:rsidRDefault="00504C4E" w:rsidP="00504C4E">
            <w:pPr>
              <w:spacing w:before="60" w:after="60"/>
            </w:pPr>
            <w:r w:rsidRPr="00AD1139">
              <w:t>DoT</w:t>
            </w:r>
          </w:p>
        </w:tc>
        <w:tc>
          <w:tcPr>
            <w:tcW w:w="6686" w:type="dxa"/>
          </w:tcPr>
          <w:p w14:paraId="06372E43" w14:textId="628D0A15" w:rsidR="00504C4E" w:rsidRDefault="00504C4E" w:rsidP="00504C4E">
            <w:pPr>
              <w:spacing w:before="60" w:after="60"/>
            </w:pPr>
            <w:r w:rsidRPr="00AD1139">
              <w:t>Department of Transportation</w:t>
            </w:r>
          </w:p>
        </w:tc>
      </w:tr>
      <w:tr w:rsidR="00504C4E" w14:paraId="726C27DC" w14:textId="77777777" w:rsidTr="00504C4E">
        <w:tc>
          <w:tcPr>
            <w:tcW w:w="2330" w:type="dxa"/>
          </w:tcPr>
          <w:p w14:paraId="4110FE41" w14:textId="4AC9DD85" w:rsidR="00504C4E" w:rsidRDefault="00504C4E" w:rsidP="00504C4E">
            <w:pPr>
              <w:spacing w:before="60" w:after="60"/>
            </w:pPr>
            <w:r w:rsidRPr="00AD1139">
              <w:t>GB</w:t>
            </w:r>
          </w:p>
        </w:tc>
        <w:tc>
          <w:tcPr>
            <w:tcW w:w="6686" w:type="dxa"/>
          </w:tcPr>
          <w:p w14:paraId="43F6E997" w14:textId="764A8919" w:rsidR="00504C4E" w:rsidRDefault="00504C4E" w:rsidP="00504C4E">
            <w:pPr>
              <w:spacing w:before="60" w:after="60"/>
            </w:pPr>
            <w:r w:rsidRPr="00AD1139">
              <w:t>Great Britian</w:t>
            </w:r>
          </w:p>
        </w:tc>
      </w:tr>
      <w:tr w:rsidR="00504C4E" w14:paraId="6A43F00C" w14:textId="77777777" w:rsidTr="00504C4E">
        <w:tc>
          <w:tcPr>
            <w:tcW w:w="2330" w:type="dxa"/>
          </w:tcPr>
          <w:p w14:paraId="3A42133D" w14:textId="0A73FECE" w:rsidR="00504C4E" w:rsidRDefault="00504C4E" w:rsidP="00504C4E">
            <w:pPr>
              <w:spacing w:before="60" w:after="60"/>
            </w:pPr>
            <w:r w:rsidRPr="00AD1139">
              <w:t>IAEA</w:t>
            </w:r>
          </w:p>
        </w:tc>
        <w:tc>
          <w:tcPr>
            <w:tcW w:w="6686" w:type="dxa"/>
          </w:tcPr>
          <w:p w14:paraId="13E8EFCB" w14:textId="4CAF9589" w:rsidR="00504C4E" w:rsidRDefault="00504C4E" w:rsidP="00504C4E">
            <w:pPr>
              <w:spacing w:before="60" w:after="60"/>
            </w:pPr>
            <w:r w:rsidRPr="00AD1139">
              <w:t>The International Atomic Energy Agency</w:t>
            </w:r>
          </w:p>
        </w:tc>
      </w:tr>
      <w:tr w:rsidR="00504C4E" w14:paraId="701368D5" w14:textId="77777777" w:rsidTr="00504C4E">
        <w:tc>
          <w:tcPr>
            <w:tcW w:w="2330" w:type="dxa"/>
          </w:tcPr>
          <w:p w14:paraId="4B5CEA21" w14:textId="6ACFA021" w:rsidR="00504C4E" w:rsidRDefault="00504C4E" w:rsidP="00504C4E">
            <w:pPr>
              <w:spacing w:before="60" w:after="60"/>
            </w:pPr>
            <w:r w:rsidRPr="00AD1139">
              <w:t>NRC</w:t>
            </w:r>
          </w:p>
        </w:tc>
        <w:tc>
          <w:tcPr>
            <w:tcW w:w="6686" w:type="dxa"/>
          </w:tcPr>
          <w:p w14:paraId="468ED1CC" w14:textId="1D59B9A0" w:rsidR="00504C4E" w:rsidRDefault="00504C4E" w:rsidP="00504C4E">
            <w:pPr>
              <w:spacing w:before="60" w:after="60"/>
            </w:pPr>
            <w:r w:rsidRPr="00AD1139">
              <w:t>Nuclear Regulatory Commission</w:t>
            </w:r>
          </w:p>
        </w:tc>
      </w:tr>
      <w:tr w:rsidR="00504C4E" w14:paraId="138CFB14" w14:textId="77777777" w:rsidTr="00504C4E">
        <w:tc>
          <w:tcPr>
            <w:tcW w:w="2330" w:type="dxa"/>
          </w:tcPr>
          <w:p w14:paraId="33A99888" w14:textId="3D1172BE" w:rsidR="00504C4E" w:rsidRDefault="00504C4E" w:rsidP="00504C4E">
            <w:pPr>
              <w:spacing w:before="60" w:after="60"/>
            </w:pPr>
            <w:r w:rsidRPr="00AD1139">
              <w:t>ONR</w:t>
            </w:r>
          </w:p>
        </w:tc>
        <w:tc>
          <w:tcPr>
            <w:tcW w:w="6686" w:type="dxa"/>
          </w:tcPr>
          <w:p w14:paraId="0C4D7BA4" w14:textId="7B92AEF7" w:rsidR="00504C4E" w:rsidRDefault="00504C4E" w:rsidP="00504C4E">
            <w:pPr>
              <w:spacing w:before="60" w:after="60"/>
            </w:pPr>
            <w:r w:rsidRPr="00AD1139">
              <w:t xml:space="preserve">Office for Nuclear Regulation </w:t>
            </w:r>
          </w:p>
        </w:tc>
      </w:tr>
      <w:tr w:rsidR="00504C4E" w14:paraId="2F8C163A" w14:textId="77777777" w:rsidTr="00504C4E">
        <w:tc>
          <w:tcPr>
            <w:tcW w:w="2330" w:type="dxa"/>
          </w:tcPr>
          <w:p w14:paraId="5DAE071A" w14:textId="0A298643" w:rsidR="00504C4E" w:rsidRPr="00603563" w:rsidRDefault="00504C4E" w:rsidP="00504C4E">
            <w:pPr>
              <w:spacing w:before="60" w:after="60"/>
            </w:pPr>
            <w:r w:rsidRPr="00AD1139">
              <w:t>PAR</w:t>
            </w:r>
          </w:p>
        </w:tc>
        <w:tc>
          <w:tcPr>
            <w:tcW w:w="6686" w:type="dxa"/>
          </w:tcPr>
          <w:p w14:paraId="78535260" w14:textId="71D68222" w:rsidR="00504C4E" w:rsidRPr="00603563" w:rsidRDefault="00504C4E" w:rsidP="00504C4E">
            <w:pPr>
              <w:spacing w:before="60" w:after="60"/>
            </w:pPr>
            <w:r w:rsidRPr="00AD1139">
              <w:t>Project Assessment Report</w:t>
            </w:r>
          </w:p>
        </w:tc>
      </w:tr>
      <w:tr w:rsidR="00504C4E" w14:paraId="564058CB" w14:textId="77777777" w:rsidTr="00504C4E">
        <w:tc>
          <w:tcPr>
            <w:tcW w:w="2330" w:type="dxa"/>
          </w:tcPr>
          <w:p w14:paraId="4D3F02EE" w14:textId="5DD32185" w:rsidR="00504C4E" w:rsidRPr="00603563" w:rsidRDefault="00504C4E" w:rsidP="00504C4E">
            <w:pPr>
              <w:spacing w:before="60" w:after="60"/>
            </w:pPr>
            <w:r w:rsidRPr="00AD1139">
              <w:t>QSA</w:t>
            </w:r>
          </w:p>
        </w:tc>
        <w:tc>
          <w:tcPr>
            <w:tcW w:w="6686" w:type="dxa"/>
          </w:tcPr>
          <w:p w14:paraId="056030E4" w14:textId="00A1951B" w:rsidR="00504C4E" w:rsidRPr="00603563" w:rsidRDefault="00504C4E" w:rsidP="00504C4E">
            <w:pPr>
              <w:spacing w:before="60" w:after="60"/>
            </w:pPr>
            <w:r w:rsidRPr="00AD1139">
              <w:t>QSA Global Incorporated</w:t>
            </w:r>
          </w:p>
        </w:tc>
      </w:tr>
      <w:tr w:rsidR="00504C4E" w14:paraId="7D9CBC01" w14:textId="77777777" w:rsidTr="00504C4E">
        <w:tc>
          <w:tcPr>
            <w:tcW w:w="2330" w:type="dxa"/>
          </w:tcPr>
          <w:p w14:paraId="42A18F96" w14:textId="63742A86" w:rsidR="00504C4E" w:rsidRPr="00603563" w:rsidRDefault="00504C4E" w:rsidP="00504C4E">
            <w:pPr>
              <w:spacing w:before="60" w:after="60"/>
            </w:pPr>
            <w:r w:rsidRPr="00AD1139">
              <w:t>RID</w:t>
            </w:r>
          </w:p>
        </w:tc>
        <w:tc>
          <w:tcPr>
            <w:tcW w:w="6686" w:type="dxa"/>
          </w:tcPr>
          <w:p w14:paraId="4B0E45E8" w14:textId="0C3FC659" w:rsidR="00504C4E" w:rsidRPr="00603563" w:rsidRDefault="00504C4E" w:rsidP="00504C4E">
            <w:pPr>
              <w:spacing w:before="60" w:after="60"/>
            </w:pPr>
            <w:r w:rsidRPr="00AD1139">
              <w:t>Regulation concerning the International Carriage of Dangerous Goods by Rail</w:t>
            </w:r>
          </w:p>
        </w:tc>
      </w:tr>
      <w:tr w:rsidR="00504C4E" w14:paraId="54B0D850" w14:textId="77777777" w:rsidTr="00504C4E">
        <w:tc>
          <w:tcPr>
            <w:tcW w:w="2330" w:type="dxa"/>
          </w:tcPr>
          <w:p w14:paraId="15738349" w14:textId="5FF4B48E" w:rsidR="00504C4E" w:rsidRPr="00603563" w:rsidRDefault="00504C4E" w:rsidP="00504C4E">
            <w:pPr>
              <w:spacing w:before="60" w:after="60"/>
            </w:pPr>
            <w:r w:rsidRPr="00AD1139">
              <w:t>SAR</w:t>
            </w:r>
          </w:p>
        </w:tc>
        <w:tc>
          <w:tcPr>
            <w:tcW w:w="6686" w:type="dxa"/>
          </w:tcPr>
          <w:p w14:paraId="0B805105" w14:textId="54432EB3" w:rsidR="00504C4E" w:rsidRPr="00603563" w:rsidRDefault="00504C4E" w:rsidP="00504C4E">
            <w:pPr>
              <w:spacing w:before="60" w:after="60"/>
            </w:pPr>
            <w:r w:rsidRPr="00AD1139">
              <w:t>Safety Analysis Report</w:t>
            </w:r>
          </w:p>
        </w:tc>
      </w:tr>
      <w:tr w:rsidR="00504C4E" w14:paraId="479BB0CD" w14:textId="77777777" w:rsidTr="00504C4E">
        <w:tc>
          <w:tcPr>
            <w:tcW w:w="2330" w:type="dxa"/>
          </w:tcPr>
          <w:p w14:paraId="6F6C6788" w14:textId="700E2DBB" w:rsidR="00504C4E" w:rsidRPr="00603563" w:rsidRDefault="00504C4E" w:rsidP="00504C4E">
            <w:pPr>
              <w:spacing w:before="60" w:after="60"/>
            </w:pPr>
            <w:r w:rsidRPr="00AD1139">
              <w:t>SSR-6</w:t>
            </w:r>
          </w:p>
        </w:tc>
        <w:tc>
          <w:tcPr>
            <w:tcW w:w="6686" w:type="dxa"/>
          </w:tcPr>
          <w:p w14:paraId="2CCCCB30" w14:textId="144BDE12" w:rsidR="00504C4E" w:rsidRPr="00603563" w:rsidRDefault="00504C4E" w:rsidP="00504C4E">
            <w:pPr>
              <w:spacing w:before="60" w:after="60"/>
            </w:pPr>
            <w:r w:rsidRPr="00AD1139">
              <w:t>International Atomic Energy Agency Regulations for the Safe Transport of Radioactive Material</w:t>
            </w:r>
          </w:p>
        </w:tc>
      </w:tr>
      <w:tr w:rsidR="00504C4E" w14:paraId="6C93808B" w14:textId="77777777" w:rsidTr="00504C4E">
        <w:tc>
          <w:tcPr>
            <w:tcW w:w="2330" w:type="dxa"/>
          </w:tcPr>
          <w:p w14:paraId="1D6A220C" w14:textId="4D24086B" w:rsidR="00504C4E" w:rsidRPr="00603563" w:rsidRDefault="00504C4E" w:rsidP="00504C4E">
            <w:pPr>
              <w:spacing w:before="60" w:after="60"/>
            </w:pPr>
            <w:r w:rsidRPr="00AD1139">
              <w:t>TN</w:t>
            </w:r>
          </w:p>
        </w:tc>
        <w:tc>
          <w:tcPr>
            <w:tcW w:w="6686" w:type="dxa"/>
          </w:tcPr>
          <w:p w14:paraId="0BA8FA35" w14:textId="61C075A6" w:rsidR="00504C4E" w:rsidRPr="00603563" w:rsidRDefault="00504C4E" w:rsidP="00504C4E">
            <w:pPr>
              <w:spacing w:before="60" w:after="60"/>
            </w:pPr>
            <w:r w:rsidRPr="00AD1139">
              <w:t>Transposition Note</w:t>
            </w:r>
          </w:p>
        </w:tc>
      </w:tr>
      <w:tr w:rsidR="00504C4E" w14:paraId="73E668EF" w14:textId="77777777" w:rsidTr="00504C4E">
        <w:tc>
          <w:tcPr>
            <w:tcW w:w="2330" w:type="dxa"/>
          </w:tcPr>
          <w:p w14:paraId="727991EB" w14:textId="36102763" w:rsidR="00504C4E" w:rsidRPr="00FA074B" w:rsidRDefault="00504C4E" w:rsidP="00504C4E">
            <w:pPr>
              <w:spacing w:before="60" w:after="60"/>
            </w:pPr>
            <w:r w:rsidRPr="00AD1139">
              <w:t>US</w:t>
            </w:r>
          </w:p>
        </w:tc>
        <w:tc>
          <w:tcPr>
            <w:tcW w:w="6686" w:type="dxa"/>
          </w:tcPr>
          <w:p w14:paraId="3CDFE1CE" w14:textId="05B144EA" w:rsidR="00504C4E" w:rsidRPr="00FA074B" w:rsidRDefault="00504C4E" w:rsidP="00504C4E">
            <w:pPr>
              <w:spacing w:before="60" w:after="60"/>
            </w:pPr>
            <w:r w:rsidRPr="00AD1139">
              <w:t>United States of America</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0C63F7FA" w14:textId="73F98AFF" w:rsidR="003A4A65"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15495959" w:history="1">
            <w:r w:rsidR="003A4A65" w:rsidRPr="008F23BB">
              <w:rPr>
                <w:rStyle w:val="Hyperlink"/>
              </w:rPr>
              <w:t>Executive summary</w:t>
            </w:r>
            <w:r w:rsidR="003A4A65">
              <w:rPr>
                <w:webHidden/>
              </w:rPr>
              <w:tab/>
            </w:r>
            <w:r w:rsidR="003A4A65">
              <w:rPr>
                <w:webHidden/>
              </w:rPr>
              <w:fldChar w:fldCharType="begin"/>
            </w:r>
            <w:r w:rsidR="003A4A65">
              <w:rPr>
                <w:webHidden/>
              </w:rPr>
              <w:instrText xml:space="preserve"> PAGEREF _Toc215495959 \h </w:instrText>
            </w:r>
            <w:r w:rsidR="003A4A65">
              <w:rPr>
                <w:webHidden/>
              </w:rPr>
            </w:r>
            <w:r w:rsidR="003A4A65">
              <w:rPr>
                <w:webHidden/>
              </w:rPr>
              <w:fldChar w:fldCharType="separate"/>
            </w:r>
            <w:r w:rsidR="00B07972">
              <w:rPr>
                <w:webHidden/>
              </w:rPr>
              <w:t>3</w:t>
            </w:r>
            <w:r w:rsidR="003A4A65">
              <w:rPr>
                <w:webHidden/>
              </w:rPr>
              <w:fldChar w:fldCharType="end"/>
            </w:r>
          </w:hyperlink>
        </w:p>
        <w:p w14:paraId="722CF8A0" w14:textId="36F6EBBA"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0" w:history="1">
            <w:r w:rsidRPr="008F23BB">
              <w:rPr>
                <w:rStyle w:val="Hyperlink"/>
              </w:rPr>
              <w:t>1.</w:t>
            </w:r>
            <w:r>
              <w:rPr>
                <w:rFonts w:asciiTheme="minorHAnsi" w:eastAsiaTheme="minorEastAsia" w:hAnsiTheme="minorHAnsi" w:cstheme="minorBidi"/>
                <w:kern w:val="2"/>
                <w:szCs w:val="24"/>
                <w:lang w:eastAsia="en-GB" w:bidi="ar-SA"/>
                <w14:ligatures w14:val="standardContextual"/>
              </w:rPr>
              <w:tab/>
            </w:r>
            <w:r w:rsidRPr="008F23BB">
              <w:rPr>
                <w:rStyle w:val="Hyperlink"/>
              </w:rPr>
              <w:t>Permission requested</w:t>
            </w:r>
            <w:r>
              <w:rPr>
                <w:webHidden/>
              </w:rPr>
              <w:tab/>
            </w:r>
            <w:r>
              <w:rPr>
                <w:webHidden/>
              </w:rPr>
              <w:fldChar w:fldCharType="begin"/>
            </w:r>
            <w:r>
              <w:rPr>
                <w:webHidden/>
              </w:rPr>
              <w:instrText xml:space="preserve"> PAGEREF _Toc215495960 \h </w:instrText>
            </w:r>
            <w:r>
              <w:rPr>
                <w:webHidden/>
              </w:rPr>
            </w:r>
            <w:r>
              <w:rPr>
                <w:webHidden/>
              </w:rPr>
              <w:fldChar w:fldCharType="separate"/>
            </w:r>
            <w:r w:rsidR="00B07972">
              <w:rPr>
                <w:webHidden/>
              </w:rPr>
              <w:t>6</w:t>
            </w:r>
            <w:r>
              <w:rPr>
                <w:webHidden/>
              </w:rPr>
              <w:fldChar w:fldCharType="end"/>
            </w:r>
          </w:hyperlink>
        </w:p>
        <w:p w14:paraId="424B04EA" w14:textId="302C40DC"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1" w:history="1">
            <w:r w:rsidRPr="008F23BB">
              <w:rPr>
                <w:rStyle w:val="Hyperlink"/>
              </w:rPr>
              <w:t>2.</w:t>
            </w:r>
            <w:r>
              <w:rPr>
                <w:rFonts w:asciiTheme="minorHAnsi" w:eastAsiaTheme="minorEastAsia" w:hAnsiTheme="minorHAnsi" w:cstheme="minorBidi"/>
                <w:kern w:val="2"/>
                <w:szCs w:val="24"/>
                <w:lang w:eastAsia="en-GB" w:bidi="ar-SA"/>
                <w14:ligatures w14:val="standardContextual"/>
              </w:rPr>
              <w:tab/>
            </w:r>
            <w:r w:rsidRPr="008F23BB">
              <w:rPr>
                <w:rStyle w:val="Hyperlink"/>
              </w:rPr>
              <w:t>Background</w:t>
            </w:r>
            <w:r>
              <w:rPr>
                <w:webHidden/>
              </w:rPr>
              <w:tab/>
            </w:r>
            <w:r>
              <w:rPr>
                <w:webHidden/>
              </w:rPr>
              <w:fldChar w:fldCharType="begin"/>
            </w:r>
            <w:r>
              <w:rPr>
                <w:webHidden/>
              </w:rPr>
              <w:instrText xml:space="preserve"> PAGEREF _Toc215495961 \h </w:instrText>
            </w:r>
            <w:r>
              <w:rPr>
                <w:webHidden/>
              </w:rPr>
            </w:r>
            <w:r>
              <w:rPr>
                <w:webHidden/>
              </w:rPr>
              <w:fldChar w:fldCharType="separate"/>
            </w:r>
            <w:r w:rsidR="00B07972">
              <w:rPr>
                <w:webHidden/>
              </w:rPr>
              <w:t>6</w:t>
            </w:r>
            <w:r>
              <w:rPr>
                <w:webHidden/>
              </w:rPr>
              <w:fldChar w:fldCharType="end"/>
            </w:r>
          </w:hyperlink>
        </w:p>
        <w:p w14:paraId="53086956" w14:textId="22DEA9F1"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2" w:history="1">
            <w:r w:rsidRPr="008F23BB">
              <w:rPr>
                <w:rStyle w:val="Hyperlink"/>
              </w:rPr>
              <w:t>2.1.</w:t>
            </w:r>
            <w:r>
              <w:rPr>
                <w:rFonts w:asciiTheme="minorHAnsi" w:eastAsiaTheme="minorEastAsia" w:hAnsiTheme="minorHAnsi" w:cstheme="minorBidi"/>
                <w:kern w:val="2"/>
                <w:szCs w:val="24"/>
                <w:lang w:eastAsia="en-GB" w:bidi="ar-SA"/>
                <w14:ligatures w14:val="standardContextual"/>
              </w:rPr>
              <w:tab/>
            </w:r>
            <w:r w:rsidRPr="008F23BB">
              <w:rPr>
                <w:rStyle w:val="Hyperlink"/>
              </w:rPr>
              <w:t>Package description</w:t>
            </w:r>
            <w:r>
              <w:rPr>
                <w:webHidden/>
              </w:rPr>
              <w:tab/>
            </w:r>
            <w:r>
              <w:rPr>
                <w:webHidden/>
              </w:rPr>
              <w:fldChar w:fldCharType="begin"/>
            </w:r>
            <w:r>
              <w:rPr>
                <w:webHidden/>
              </w:rPr>
              <w:instrText xml:space="preserve"> PAGEREF _Toc215495962 \h </w:instrText>
            </w:r>
            <w:r>
              <w:rPr>
                <w:webHidden/>
              </w:rPr>
            </w:r>
            <w:r>
              <w:rPr>
                <w:webHidden/>
              </w:rPr>
              <w:fldChar w:fldCharType="separate"/>
            </w:r>
            <w:r w:rsidR="00B07972">
              <w:rPr>
                <w:webHidden/>
              </w:rPr>
              <w:t>6</w:t>
            </w:r>
            <w:r>
              <w:rPr>
                <w:webHidden/>
              </w:rPr>
              <w:fldChar w:fldCharType="end"/>
            </w:r>
          </w:hyperlink>
        </w:p>
        <w:p w14:paraId="04BDEA67" w14:textId="5E58FA79"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3" w:history="1">
            <w:r w:rsidRPr="008F23BB">
              <w:rPr>
                <w:rStyle w:val="Hyperlink"/>
              </w:rPr>
              <w:t>2.2.</w:t>
            </w:r>
            <w:r>
              <w:rPr>
                <w:rFonts w:asciiTheme="minorHAnsi" w:eastAsiaTheme="minorEastAsia" w:hAnsiTheme="minorHAnsi" w:cstheme="minorBidi"/>
                <w:kern w:val="2"/>
                <w:szCs w:val="24"/>
                <w:lang w:eastAsia="en-GB" w:bidi="ar-SA"/>
                <w14:ligatures w14:val="standardContextual"/>
              </w:rPr>
              <w:tab/>
            </w:r>
            <w:r w:rsidRPr="008F23BB">
              <w:rPr>
                <w:rStyle w:val="Hyperlink"/>
              </w:rPr>
              <w:t>Validation history</w:t>
            </w:r>
            <w:r>
              <w:rPr>
                <w:webHidden/>
              </w:rPr>
              <w:tab/>
            </w:r>
            <w:r>
              <w:rPr>
                <w:webHidden/>
              </w:rPr>
              <w:fldChar w:fldCharType="begin"/>
            </w:r>
            <w:r>
              <w:rPr>
                <w:webHidden/>
              </w:rPr>
              <w:instrText xml:space="preserve"> PAGEREF _Toc215495963 \h </w:instrText>
            </w:r>
            <w:r>
              <w:rPr>
                <w:webHidden/>
              </w:rPr>
            </w:r>
            <w:r>
              <w:rPr>
                <w:webHidden/>
              </w:rPr>
              <w:fldChar w:fldCharType="separate"/>
            </w:r>
            <w:r w:rsidR="00B07972">
              <w:rPr>
                <w:webHidden/>
              </w:rPr>
              <w:t>8</w:t>
            </w:r>
            <w:r>
              <w:rPr>
                <w:webHidden/>
              </w:rPr>
              <w:fldChar w:fldCharType="end"/>
            </w:r>
          </w:hyperlink>
        </w:p>
        <w:p w14:paraId="04D622F3" w14:textId="1B0B2D9A"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4" w:history="1">
            <w:r w:rsidRPr="008F23BB">
              <w:rPr>
                <w:rStyle w:val="Hyperlink"/>
              </w:rPr>
              <w:t>3.</w:t>
            </w:r>
            <w:r>
              <w:rPr>
                <w:rFonts w:asciiTheme="minorHAnsi" w:eastAsiaTheme="minorEastAsia" w:hAnsiTheme="minorHAnsi" w:cstheme="minorBidi"/>
                <w:kern w:val="2"/>
                <w:szCs w:val="24"/>
                <w:lang w:eastAsia="en-GB" w:bidi="ar-SA"/>
                <w14:ligatures w14:val="standardContextual"/>
              </w:rPr>
              <w:tab/>
            </w:r>
            <w:r w:rsidRPr="008F23BB">
              <w:rPr>
                <w:rStyle w:val="Hyperlink"/>
              </w:rPr>
              <w:t>Assessment and inspection work carried out by ONR in consideration of this request</w:t>
            </w:r>
            <w:r>
              <w:rPr>
                <w:webHidden/>
              </w:rPr>
              <w:tab/>
            </w:r>
            <w:r>
              <w:rPr>
                <w:webHidden/>
              </w:rPr>
              <w:fldChar w:fldCharType="begin"/>
            </w:r>
            <w:r>
              <w:rPr>
                <w:webHidden/>
              </w:rPr>
              <w:instrText xml:space="preserve"> PAGEREF _Toc215495964 \h </w:instrText>
            </w:r>
            <w:r>
              <w:rPr>
                <w:webHidden/>
              </w:rPr>
            </w:r>
            <w:r>
              <w:rPr>
                <w:webHidden/>
              </w:rPr>
              <w:fldChar w:fldCharType="separate"/>
            </w:r>
            <w:r w:rsidR="00B07972">
              <w:rPr>
                <w:webHidden/>
              </w:rPr>
              <w:t>8</w:t>
            </w:r>
            <w:r>
              <w:rPr>
                <w:webHidden/>
              </w:rPr>
              <w:fldChar w:fldCharType="end"/>
            </w:r>
          </w:hyperlink>
        </w:p>
        <w:p w14:paraId="26077A3A" w14:textId="1FABF812"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5" w:history="1">
            <w:r w:rsidRPr="008F23BB">
              <w:rPr>
                <w:rStyle w:val="Hyperlink"/>
              </w:rPr>
              <w:t>3.1.</w:t>
            </w:r>
            <w:r>
              <w:rPr>
                <w:rFonts w:asciiTheme="minorHAnsi" w:eastAsiaTheme="minorEastAsia" w:hAnsiTheme="minorHAnsi" w:cstheme="minorBidi"/>
                <w:kern w:val="2"/>
                <w:szCs w:val="24"/>
                <w:lang w:eastAsia="en-GB" w:bidi="ar-SA"/>
                <w14:ligatures w14:val="standardContextual"/>
              </w:rPr>
              <w:tab/>
            </w:r>
            <w:r w:rsidRPr="008F23BB">
              <w:rPr>
                <w:rStyle w:val="Hyperlink"/>
              </w:rPr>
              <w:t>Assessment strategy and scope</w:t>
            </w:r>
            <w:r>
              <w:rPr>
                <w:webHidden/>
              </w:rPr>
              <w:tab/>
            </w:r>
            <w:r>
              <w:rPr>
                <w:webHidden/>
              </w:rPr>
              <w:fldChar w:fldCharType="begin"/>
            </w:r>
            <w:r>
              <w:rPr>
                <w:webHidden/>
              </w:rPr>
              <w:instrText xml:space="preserve"> PAGEREF _Toc215495965 \h </w:instrText>
            </w:r>
            <w:r>
              <w:rPr>
                <w:webHidden/>
              </w:rPr>
            </w:r>
            <w:r>
              <w:rPr>
                <w:webHidden/>
              </w:rPr>
              <w:fldChar w:fldCharType="separate"/>
            </w:r>
            <w:r w:rsidR="00B07972">
              <w:rPr>
                <w:webHidden/>
              </w:rPr>
              <w:t>8</w:t>
            </w:r>
            <w:r>
              <w:rPr>
                <w:webHidden/>
              </w:rPr>
              <w:fldChar w:fldCharType="end"/>
            </w:r>
          </w:hyperlink>
        </w:p>
        <w:p w14:paraId="07E8D485" w14:textId="535EFA45"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6" w:history="1">
            <w:r w:rsidRPr="008F23BB">
              <w:rPr>
                <w:rStyle w:val="Hyperlink"/>
              </w:rPr>
              <w:t>3.2.</w:t>
            </w:r>
            <w:r>
              <w:rPr>
                <w:rFonts w:asciiTheme="minorHAnsi" w:eastAsiaTheme="minorEastAsia" w:hAnsiTheme="minorHAnsi" w:cstheme="minorBidi"/>
                <w:kern w:val="2"/>
                <w:szCs w:val="24"/>
                <w:lang w:eastAsia="en-GB" w:bidi="ar-SA"/>
                <w14:ligatures w14:val="standardContextual"/>
              </w:rPr>
              <w:tab/>
            </w:r>
            <w:r w:rsidRPr="008F23BB">
              <w:rPr>
                <w:rStyle w:val="Hyperlink"/>
              </w:rPr>
              <w:t>Assessment</w:t>
            </w:r>
            <w:r>
              <w:rPr>
                <w:webHidden/>
              </w:rPr>
              <w:tab/>
            </w:r>
            <w:r>
              <w:rPr>
                <w:webHidden/>
              </w:rPr>
              <w:fldChar w:fldCharType="begin"/>
            </w:r>
            <w:r>
              <w:rPr>
                <w:webHidden/>
              </w:rPr>
              <w:instrText xml:space="preserve"> PAGEREF _Toc215495966 \h </w:instrText>
            </w:r>
            <w:r>
              <w:rPr>
                <w:webHidden/>
              </w:rPr>
            </w:r>
            <w:r>
              <w:rPr>
                <w:webHidden/>
              </w:rPr>
              <w:fldChar w:fldCharType="separate"/>
            </w:r>
            <w:r w:rsidR="00B07972">
              <w:rPr>
                <w:webHidden/>
              </w:rPr>
              <w:t>8</w:t>
            </w:r>
            <w:r>
              <w:rPr>
                <w:webHidden/>
              </w:rPr>
              <w:fldChar w:fldCharType="end"/>
            </w:r>
          </w:hyperlink>
        </w:p>
        <w:p w14:paraId="0A2DB6CE" w14:textId="2D019248"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7" w:history="1">
            <w:r w:rsidRPr="008F23BB">
              <w:rPr>
                <w:rStyle w:val="Hyperlink"/>
              </w:rPr>
              <w:t>3.3.</w:t>
            </w:r>
            <w:r>
              <w:rPr>
                <w:rFonts w:asciiTheme="minorHAnsi" w:eastAsiaTheme="minorEastAsia" w:hAnsiTheme="minorHAnsi" w:cstheme="minorBidi"/>
                <w:kern w:val="2"/>
                <w:szCs w:val="24"/>
                <w:lang w:eastAsia="en-GB" w:bidi="ar-SA"/>
                <w14:ligatures w14:val="standardContextual"/>
              </w:rPr>
              <w:tab/>
            </w:r>
            <w:r w:rsidRPr="008F23BB">
              <w:rPr>
                <w:rStyle w:val="Hyperlink"/>
              </w:rPr>
              <w:t>Review of US DoT Certification</w:t>
            </w:r>
            <w:r>
              <w:rPr>
                <w:webHidden/>
              </w:rPr>
              <w:tab/>
            </w:r>
            <w:r>
              <w:rPr>
                <w:webHidden/>
              </w:rPr>
              <w:fldChar w:fldCharType="begin"/>
            </w:r>
            <w:r>
              <w:rPr>
                <w:webHidden/>
              </w:rPr>
              <w:instrText xml:space="preserve"> PAGEREF _Toc215495967 \h </w:instrText>
            </w:r>
            <w:r>
              <w:rPr>
                <w:webHidden/>
              </w:rPr>
            </w:r>
            <w:r>
              <w:rPr>
                <w:webHidden/>
              </w:rPr>
              <w:fldChar w:fldCharType="separate"/>
            </w:r>
            <w:r w:rsidR="00B07972">
              <w:rPr>
                <w:webHidden/>
              </w:rPr>
              <w:t>9</w:t>
            </w:r>
            <w:r>
              <w:rPr>
                <w:webHidden/>
              </w:rPr>
              <w:fldChar w:fldCharType="end"/>
            </w:r>
          </w:hyperlink>
        </w:p>
        <w:p w14:paraId="16CAB110" w14:textId="400124E1"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8" w:history="1">
            <w:r w:rsidRPr="008F23BB">
              <w:rPr>
                <w:rStyle w:val="Hyperlink"/>
              </w:rPr>
              <w:t>3.4.</w:t>
            </w:r>
            <w:r>
              <w:rPr>
                <w:rFonts w:asciiTheme="minorHAnsi" w:eastAsiaTheme="minorEastAsia" w:hAnsiTheme="minorHAnsi" w:cstheme="minorBidi"/>
                <w:kern w:val="2"/>
                <w:szCs w:val="24"/>
                <w:lang w:eastAsia="en-GB" w:bidi="ar-SA"/>
                <w14:ligatures w14:val="standardContextual"/>
              </w:rPr>
              <w:tab/>
            </w:r>
            <w:r w:rsidRPr="008F23BB">
              <w:rPr>
                <w:rStyle w:val="Hyperlink"/>
              </w:rPr>
              <w:t>Transposition note</w:t>
            </w:r>
            <w:r>
              <w:rPr>
                <w:webHidden/>
              </w:rPr>
              <w:tab/>
            </w:r>
            <w:r>
              <w:rPr>
                <w:webHidden/>
              </w:rPr>
              <w:fldChar w:fldCharType="begin"/>
            </w:r>
            <w:r>
              <w:rPr>
                <w:webHidden/>
              </w:rPr>
              <w:instrText xml:space="preserve"> PAGEREF _Toc215495968 \h </w:instrText>
            </w:r>
            <w:r>
              <w:rPr>
                <w:webHidden/>
              </w:rPr>
            </w:r>
            <w:r>
              <w:rPr>
                <w:webHidden/>
              </w:rPr>
              <w:fldChar w:fldCharType="separate"/>
            </w:r>
            <w:r w:rsidR="00B07972">
              <w:rPr>
                <w:webHidden/>
              </w:rPr>
              <w:t>9</w:t>
            </w:r>
            <w:r>
              <w:rPr>
                <w:webHidden/>
              </w:rPr>
              <w:fldChar w:fldCharType="end"/>
            </w:r>
          </w:hyperlink>
        </w:p>
        <w:p w14:paraId="78F77D70" w14:textId="0613E13F"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9" w:history="1">
            <w:r w:rsidRPr="008F23BB">
              <w:rPr>
                <w:rStyle w:val="Hyperlink"/>
              </w:rPr>
              <w:t>4.</w:t>
            </w:r>
            <w:r>
              <w:rPr>
                <w:rFonts w:asciiTheme="minorHAnsi" w:eastAsiaTheme="minorEastAsia" w:hAnsiTheme="minorHAnsi" w:cstheme="minorBidi"/>
                <w:kern w:val="2"/>
                <w:szCs w:val="24"/>
                <w:lang w:eastAsia="en-GB" w:bidi="ar-SA"/>
                <w14:ligatures w14:val="standardContextual"/>
              </w:rPr>
              <w:tab/>
            </w:r>
            <w:r w:rsidRPr="008F23BB">
              <w:rPr>
                <w:rStyle w:val="Hyperlink"/>
              </w:rPr>
              <w:t>Matters arising from ONR’s work</w:t>
            </w:r>
            <w:r>
              <w:rPr>
                <w:webHidden/>
              </w:rPr>
              <w:tab/>
            </w:r>
            <w:r>
              <w:rPr>
                <w:webHidden/>
              </w:rPr>
              <w:fldChar w:fldCharType="begin"/>
            </w:r>
            <w:r>
              <w:rPr>
                <w:webHidden/>
              </w:rPr>
              <w:instrText xml:space="preserve"> PAGEREF _Toc215495969 \h </w:instrText>
            </w:r>
            <w:r>
              <w:rPr>
                <w:webHidden/>
              </w:rPr>
            </w:r>
            <w:r>
              <w:rPr>
                <w:webHidden/>
              </w:rPr>
              <w:fldChar w:fldCharType="separate"/>
            </w:r>
            <w:r w:rsidR="00B07972">
              <w:rPr>
                <w:webHidden/>
              </w:rPr>
              <w:t>9</w:t>
            </w:r>
            <w:r>
              <w:rPr>
                <w:webHidden/>
              </w:rPr>
              <w:fldChar w:fldCharType="end"/>
            </w:r>
          </w:hyperlink>
        </w:p>
        <w:p w14:paraId="49942E98" w14:textId="698D37C7"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70" w:history="1">
            <w:r w:rsidRPr="008F23BB">
              <w:rPr>
                <w:rStyle w:val="Hyperlink"/>
              </w:rPr>
              <w:t>5.</w:t>
            </w:r>
            <w:r>
              <w:rPr>
                <w:rFonts w:asciiTheme="minorHAnsi" w:eastAsiaTheme="minorEastAsia" w:hAnsiTheme="minorHAnsi" w:cstheme="minorBidi"/>
                <w:kern w:val="2"/>
                <w:szCs w:val="24"/>
                <w:lang w:eastAsia="en-GB" w:bidi="ar-SA"/>
                <w14:ligatures w14:val="standardContextual"/>
              </w:rPr>
              <w:tab/>
            </w:r>
            <w:r w:rsidRPr="008F23BB">
              <w:rPr>
                <w:rStyle w:val="Hyperlink"/>
              </w:rPr>
              <w:t>Conclusions</w:t>
            </w:r>
            <w:r>
              <w:rPr>
                <w:webHidden/>
              </w:rPr>
              <w:tab/>
            </w:r>
            <w:r>
              <w:rPr>
                <w:webHidden/>
              </w:rPr>
              <w:fldChar w:fldCharType="begin"/>
            </w:r>
            <w:r>
              <w:rPr>
                <w:webHidden/>
              </w:rPr>
              <w:instrText xml:space="preserve"> PAGEREF _Toc215495970 \h </w:instrText>
            </w:r>
            <w:r>
              <w:rPr>
                <w:webHidden/>
              </w:rPr>
            </w:r>
            <w:r>
              <w:rPr>
                <w:webHidden/>
              </w:rPr>
              <w:fldChar w:fldCharType="separate"/>
            </w:r>
            <w:r w:rsidR="00B07972">
              <w:rPr>
                <w:webHidden/>
              </w:rPr>
              <w:t>10</w:t>
            </w:r>
            <w:r>
              <w:rPr>
                <w:webHidden/>
              </w:rPr>
              <w:fldChar w:fldCharType="end"/>
            </w:r>
          </w:hyperlink>
        </w:p>
        <w:p w14:paraId="54CC4F44" w14:textId="7D069508"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71" w:history="1">
            <w:r w:rsidRPr="008F23BB">
              <w:rPr>
                <w:rStyle w:val="Hyperlink"/>
              </w:rPr>
              <w:t>6.</w:t>
            </w:r>
            <w:r>
              <w:rPr>
                <w:rFonts w:asciiTheme="minorHAnsi" w:eastAsiaTheme="minorEastAsia" w:hAnsiTheme="minorHAnsi" w:cstheme="minorBidi"/>
                <w:kern w:val="2"/>
                <w:szCs w:val="24"/>
                <w:lang w:eastAsia="en-GB" w:bidi="ar-SA"/>
                <w14:ligatures w14:val="standardContextual"/>
              </w:rPr>
              <w:tab/>
            </w:r>
            <w:r w:rsidRPr="008F23BB">
              <w:rPr>
                <w:rStyle w:val="Hyperlink"/>
              </w:rPr>
              <w:t>Recommendations</w:t>
            </w:r>
            <w:r>
              <w:rPr>
                <w:webHidden/>
              </w:rPr>
              <w:tab/>
            </w:r>
            <w:r>
              <w:rPr>
                <w:webHidden/>
              </w:rPr>
              <w:fldChar w:fldCharType="begin"/>
            </w:r>
            <w:r>
              <w:rPr>
                <w:webHidden/>
              </w:rPr>
              <w:instrText xml:space="preserve"> PAGEREF _Toc215495971 \h </w:instrText>
            </w:r>
            <w:r>
              <w:rPr>
                <w:webHidden/>
              </w:rPr>
            </w:r>
            <w:r>
              <w:rPr>
                <w:webHidden/>
              </w:rPr>
              <w:fldChar w:fldCharType="separate"/>
            </w:r>
            <w:r w:rsidR="00B07972">
              <w:rPr>
                <w:webHidden/>
              </w:rPr>
              <w:t>10</w:t>
            </w:r>
            <w:r>
              <w:rPr>
                <w:webHidden/>
              </w:rPr>
              <w:fldChar w:fldCharType="end"/>
            </w:r>
          </w:hyperlink>
        </w:p>
        <w:p w14:paraId="3D09B992" w14:textId="4D39FAEA" w:rsidR="003A4A65" w:rsidRDefault="003A4A65">
          <w:pPr>
            <w:pStyle w:val="TOC1"/>
            <w:rPr>
              <w:rFonts w:asciiTheme="minorHAnsi" w:eastAsiaTheme="minorEastAsia" w:hAnsiTheme="minorHAnsi" w:cstheme="minorBidi"/>
              <w:kern w:val="2"/>
              <w:szCs w:val="24"/>
              <w:lang w:eastAsia="en-GB" w:bidi="ar-SA"/>
              <w14:ligatures w14:val="standardContextual"/>
            </w:rPr>
          </w:pPr>
          <w:hyperlink w:anchor="_Toc215495972" w:history="1">
            <w:r w:rsidRPr="008F23BB">
              <w:rPr>
                <w:rStyle w:val="Hyperlink"/>
              </w:rPr>
              <w:t>References</w:t>
            </w:r>
            <w:r>
              <w:rPr>
                <w:webHidden/>
              </w:rPr>
              <w:tab/>
            </w:r>
            <w:r>
              <w:rPr>
                <w:webHidden/>
              </w:rPr>
              <w:fldChar w:fldCharType="begin"/>
            </w:r>
            <w:r>
              <w:rPr>
                <w:webHidden/>
              </w:rPr>
              <w:instrText xml:space="preserve"> PAGEREF _Toc215495972 \h </w:instrText>
            </w:r>
            <w:r>
              <w:rPr>
                <w:webHidden/>
              </w:rPr>
            </w:r>
            <w:r>
              <w:rPr>
                <w:webHidden/>
              </w:rPr>
              <w:fldChar w:fldCharType="separate"/>
            </w:r>
            <w:r w:rsidR="00B07972">
              <w:rPr>
                <w:webHidden/>
              </w:rPr>
              <w:t>11</w:t>
            </w:r>
            <w:r>
              <w:rPr>
                <w:webHidden/>
              </w:rPr>
              <w:fldChar w:fldCharType="end"/>
            </w:r>
          </w:hyperlink>
        </w:p>
        <w:p w14:paraId="65FCBC12" w14:textId="3920F606" w:rsidR="00F8500A" w:rsidRDefault="00F8500A">
          <w:r>
            <w:rPr>
              <w:b/>
              <w:bCs/>
              <w:noProof/>
            </w:rPr>
            <w:fldChar w:fldCharType="end"/>
          </w:r>
        </w:p>
      </w:sdtContent>
    </w:sdt>
    <w:p w14:paraId="0CAD6143" w14:textId="70D2FC3F" w:rsidR="00AC2E98" w:rsidRDefault="00AC2E98" w:rsidP="003A4A65">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15495960"/>
      <w:bookmarkStart w:id="5" w:name="_Toc109727647"/>
      <w:r w:rsidRPr="00410423">
        <w:lastRenderedPageBreak/>
        <w:t xml:space="preserve">Permission </w:t>
      </w:r>
      <w:r w:rsidR="00385E75">
        <w:t>r</w:t>
      </w:r>
      <w:r w:rsidR="00385E75" w:rsidRPr="00410423">
        <w:t>equested</w:t>
      </w:r>
      <w:bookmarkEnd w:id="4"/>
    </w:p>
    <w:p w14:paraId="26D9E3DA" w14:textId="5C36CA2C" w:rsidR="004B4F91" w:rsidRPr="004B4F91" w:rsidRDefault="004B4F91" w:rsidP="004B4F91">
      <w:pPr>
        <w:pStyle w:val="NumList1"/>
      </w:pPr>
      <w:r w:rsidRPr="004B4F91">
        <w:t xml:space="preserve">QSA Global Incorporated (QSA, the applicant) has applied to ONR for validation of the Type B(U) package design for Model </w:t>
      </w:r>
      <w:r w:rsidR="00CA6D5C">
        <w:t>360</w:t>
      </w:r>
      <w:r w:rsidRPr="004B4F91">
        <w:t xml:space="preserve"> (ref.</w:t>
      </w:r>
      <w:r w:rsidR="00400E36">
        <w:t xml:space="preserve"> </w:t>
      </w:r>
      <w:sdt>
        <w:sdtPr>
          <w:id w:val="-62653042"/>
          <w:citation/>
        </w:sdtPr>
        <w:sdtEndPr/>
        <w:sdtContent>
          <w:r w:rsidR="00515B9E">
            <w:fldChar w:fldCharType="begin"/>
          </w:r>
          <w:r w:rsidR="00515B9E">
            <w:instrText xml:space="preserve"> CITATION QSA360app \l 2057 </w:instrText>
          </w:r>
          <w:r w:rsidR="00515B9E">
            <w:fldChar w:fldCharType="separate"/>
          </w:r>
          <w:r w:rsidR="003115B8" w:rsidRPr="003115B8">
            <w:rPr>
              <w:noProof/>
            </w:rPr>
            <w:t>[1]</w:t>
          </w:r>
          <w:r w:rsidR="00515B9E">
            <w:fldChar w:fldCharType="end"/>
          </w:r>
        </w:sdtContent>
      </w:sdt>
      <w:r w:rsidRPr="004B4F91">
        <w:t xml:space="preserve">), which </w:t>
      </w:r>
      <w:r>
        <w:t>is</w:t>
      </w:r>
      <w:r w:rsidRPr="004B4F91">
        <w:t xml:space="preserve"> currently approved by the United States of America Competent Authority (US Department of Transportation (DoT)) through certificate USA/</w:t>
      </w:r>
      <w:r w:rsidR="00CA6D5C">
        <w:t>9371</w:t>
      </w:r>
      <w:r w:rsidRPr="004B4F91">
        <w:t xml:space="preserve">/B(U), </w:t>
      </w:r>
      <w:r w:rsidR="00CA6D5C">
        <w:t>Revision 6</w:t>
      </w:r>
      <w:r w:rsidRPr="004B4F91">
        <w:t xml:space="preserve"> (ref</w:t>
      </w:r>
      <w:r w:rsidR="000D0E6A">
        <w:t>.</w:t>
      </w:r>
      <w:r w:rsidR="00400E36">
        <w:t xml:space="preserve"> </w:t>
      </w:r>
      <w:sdt>
        <w:sdtPr>
          <w:id w:val="1004866724"/>
          <w:citation/>
        </w:sdtPr>
        <w:sdtEndPr/>
        <w:sdtContent>
          <w:r w:rsidR="008028B6">
            <w:fldChar w:fldCharType="begin"/>
          </w:r>
          <w:r w:rsidR="008028B6">
            <w:instrText xml:space="preserve"> CITATION DoT9371 \l 2057 </w:instrText>
          </w:r>
          <w:r w:rsidR="008028B6">
            <w:fldChar w:fldCharType="separate"/>
          </w:r>
          <w:r w:rsidR="003115B8" w:rsidRPr="003115B8">
            <w:rPr>
              <w:noProof/>
            </w:rPr>
            <w:t>[2]</w:t>
          </w:r>
          <w:r w:rsidR="008028B6">
            <w:fldChar w:fldCharType="end"/>
          </w:r>
        </w:sdtContent>
      </w:sdt>
      <w:r w:rsidRPr="004B4F91">
        <w:t>).</w:t>
      </w:r>
    </w:p>
    <w:p w14:paraId="0E47A8D0" w14:textId="480F115E" w:rsidR="00054677" w:rsidRPr="00054677" w:rsidRDefault="00054677" w:rsidP="00054677">
      <w:pPr>
        <w:pStyle w:val="NumList1"/>
      </w:pPr>
      <w:r w:rsidRPr="00054677">
        <w:t>This Project Assessment Report (PAR) presents the basis of a regulatory decision by the Office for Nuclear Regulation (ONR) as Great Britain (GB) competent authority (CA) for the transport of Class 7 (radioactive material) dangerous goods. This statutory duty is given to ONR through ‘The Carriage of Dangerous Goods and Use of Transportable Pressure Equipment Regulations 2009 (CDG09), which invokes the following modal regulations into GB-law:</w:t>
      </w:r>
    </w:p>
    <w:p w14:paraId="6E23F26D" w14:textId="77777777" w:rsidR="00054677" w:rsidRPr="00054677" w:rsidRDefault="00054677" w:rsidP="00E22FDF">
      <w:pPr>
        <w:pStyle w:val="Bulletlist1"/>
      </w:pPr>
      <w:r w:rsidRPr="00054677">
        <w:t>Agreement concerning the International Carriage of Dangerous Goods by Road (ADR) 2025 Edition.</w:t>
      </w:r>
    </w:p>
    <w:p w14:paraId="741828A5" w14:textId="77777777" w:rsidR="00054677" w:rsidRPr="00054677" w:rsidRDefault="00054677" w:rsidP="00E22FDF">
      <w:pPr>
        <w:pStyle w:val="Bulletlist1"/>
      </w:pPr>
      <w:r w:rsidRPr="00054677">
        <w:t>Regulation concerning the International Carriage of Dangerous Goods by Rail (RID) 2025 Edition.</w:t>
      </w:r>
    </w:p>
    <w:p w14:paraId="5DDC3541" w14:textId="77777777" w:rsidR="00054677" w:rsidRPr="00054677" w:rsidRDefault="00054677" w:rsidP="00054677">
      <w:pPr>
        <w:pStyle w:val="NumList1"/>
      </w:pPr>
      <w:r w:rsidRPr="00054677">
        <w:t xml:space="preserve">ADR and RID require that package designs granted unilateral approval by countries outside the ADR agreement, also need approval by the CA of a country that is a ‘Contracting Party’ to the Agreement, if packages are being transported in a country that is a ‘Contracting Party’. The 2025 editions of ADR and RID (for Class 7 dangerous goods) are based on the International Atomic Energy Agency (IAEA) Regulations for the Safe Transport of Radioactive Material, 2018 Edition, No. SSR-6, (Rev. 1). </w:t>
      </w:r>
    </w:p>
    <w:p w14:paraId="591D1602" w14:textId="35FC941B" w:rsidR="00590C5D" w:rsidRPr="0038766B" w:rsidRDefault="00054677" w:rsidP="007C0EB4">
      <w:pPr>
        <w:pStyle w:val="NumList1"/>
      </w:pPr>
      <w:r w:rsidRPr="00054677">
        <w:t>The package design requirements for ADR and RID are the same, as is the paragraph numbering. Consequently, for the remainder of this report reference will only be made to ADR cognisant that any statements are also relevant to RID.</w:t>
      </w:r>
    </w:p>
    <w:p w14:paraId="13C362CC" w14:textId="780BE3CD" w:rsidR="0038766B" w:rsidRPr="0038766B" w:rsidRDefault="00590C5D" w:rsidP="00410423">
      <w:pPr>
        <w:pStyle w:val="Heading1"/>
      </w:pPr>
      <w:bookmarkStart w:id="6" w:name="_Toc215495961"/>
      <w:r>
        <w:t>Background</w:t>
      </w:r>
      <w:bookmarkEnd w:id="6"/>
    </w:p>
    <w:p w14:paraId="6E060E17" w14:textId="779F7053" w:rsidR="00FF107C" w:rsidRDefault="00FF107C" w:rsidP="00F17124">
      <w:pPr>
        <w:pStyle w:val="Heading2"/>
      </w:pPr>
      <w:bookmarkStart w:id="7" w:name="_Toc215495962"/>
      <w:r>
        <w:t xml:space="preserve">Package </w:t>
      </w:r>
      <w:r w:rsidR="001626FE">
        <w:t>d</w:t>
      </w:r>
      <w:r w:rsidR="00F17124">
        <w:t>escription</w:t>
      </w:r>
      <w:bookmarkEnd w:id="7"/>
    </w:p>
    <w:p w14:paraId="0FAFA066" w14:textId="43AEEB31" w:rsidR="00FF5B3D" w:rsidRDefault="00420F6E" w:rsidP="00682FA7">
      <w:pPr>
        <w:pStyle w:val="NumList1"/>
      </w:pPr>
      <w:bookmarkStart w:id="8" w:name="_Hlk215820786"/>
      <w:r w:rsidRPr="00420F6E">
        <w:t>The</w:t>
      </w:r>
      <w:r w:rsidR="00812263">
        <w:t xml:space="preserve"> Model</w:t>
      </w:r>
      <w:r w:rsidRPr="00420F6E">
        <w:t xml:space="preserve"> </w:t>
      </w:r>
      <w:r w:rsidR="00CA6D5C">
        <w:t>360</w:t>
      </w:r>
      <w:r w:rsidRPr="00420F6E">
        <w:t xml:space="preserve"> </w:t>
      </w:r>
      <w:r w:rsidR="00B82D3B" w:rsidRPr="00420F6E">
        <w:t xml:space="preserve">is a portable </w:t>
      </w:r>
      <w:r w:rsidRPr="00420F6E">
        <w:t xml:space="preserve">source changer, </w:t>
      </w:r>
      <w:r w:rsidR="00497C68">
        <w:t>depleted uranium</w:t>
      </w:r>
      <w:r w:rsidRPr="00420F6E">
        <w:t xml:space="preserve"> shielded</w:t>
      </w:r>
      <w:r w:rsidR="00AD357C">
        <w:t>,</w:t>
      </w:r>
      <w:r w:rsidRPr="00420F6E">
        <w:t xml:space="preserve"> transport container used for transferring radiography source assemblies to and from industrial radiography exposure devices. The source changer is a Type B(U) transport container</w:t>
      </w:r>
      <w:r w:rsidR="00E20D04">
        <w:t xml:space="preserve"> </w:t>
      </w:r>
      <w:r w:rsidRPr="00420F6E">
        <w:t>that is designed to safely contain radiography source assemblies during shipment and storage</w:t>
      </w:r>
      <w:r w:rsidR="00431F0A">
        <w:t xml:space="preserve">. </w:t>
      </w:r>
    </w:p>
    <w:bookmarkEnd w:id="8"/>
    <w:p w14:paraId="4326A514" w14:textId="624A0892" w:rsidR="00011D9D" w:rsidRDefault="00346E15" w:rsidP="00746E59">
      <w:pPr>
        <w:pStyle w:val="NumList1"/>
      </w:pPr>
      <w:r>
        <w:lastRenderedPageBreak/>
        <w:t>Th</w:t>
      </w:r>
      <w:r w:rsidR="00BE64C1">
        <w:t xml:space="preserve">e Model </w:t>
      </w:r>
      <w:r w:rsidR="00CA6D5C">
        <w:t>360</w:t>
      </w:r>
      <w:r w:rsidR="00BE64C1">
        <w:t xml:space="preserve"> consists </w:t>
      </w:r>
      <w:r w:rsidR="005127CC">
        <w:t xml:space="preserve">of </w:t>
      </w:r>
      <w:r w:rsidR="00746E59" w:rsidRPr="00746E59">
        <w:t xml:space="preserve">a family of five package configurations used to transport Ir-192, Yb-169, and Se-75 source assemblies that meet the requirements for special form material. These five packages are the Model Nos. 360-2, 360-4, 360-4W, 360-10, and 360-10W. The external dimensions of all models are identical and are approximately: 15 inches </w:t>
      </w:r>
      <w:r w:rsidR="00BE4D0E">
        <w:t>(</w:t>
      </w:r>
      <w:r w:rsidR="00746E59" w:rsidRPr="00746E59">
        <w:t>38 cm</w:t>
      </w:r>
      <w:r w:rsidR="00BE4D0E">
        <w:t>)</w:t>
      </w:r>
      <w:r w:rsidR="00746E59" w:rsidRPr="00746E59">
        <w:t xml:space="preserve"> long, 12.5 inches (32 cm) wide, and 15.9 inches (40 cm) tall. </w:t>
      </w:r>
      <w:r w:rsidRPr="00346E15">
        <w:t xml:space="preserve">The maximum weight of the </w:t>
      </w:r>
      <w:r w:rsidR="00F33404">
        <w:t>package varies depending on the configuration and are as follows:</w:t>
      </w:r>
    </w:p>
    <w:p w14:paraId="78E10969" w14:textId="6722CAB0" w:rsidR="00637ED8" w:rsidRDefault="00F6483C" w:rsidP="00F6483C">
      <w:pPr>
        <w:pStyle w:val="Bulletlist1"/>
      </w:pPr>
      <w:r>
        <w:t xml:space="preserve">Model </w:t>
      </w:r>
      <w:r w:rsidR="00637ED8">
        <w:t>360-2 110 lbs. (50 kg)</w:t>
      </w:r>
    </w:p>
    <w:p w14:paraId="6C32F941" w14:textId="15F3E7B0" w:rsidR="00637ED8" w:rsidRDefault="00F6483C" w:rsidP="00F6483C">
      <w:pPr>
        <w:pStyle w:val="Bulletlist1"/>
      </w:pPr>
      <w:r>
        <w:t xml:space="preserve">Model </w:t>
      </w:r>
      <w:r w:rsidR="00637ED8">
        <w:t>360-4 130 lbs. (59 kg)</w:t>
      </w:r>
    </w:p>
    <w:p w14:paraId="7A91130B" w14:textId="490C0C46" w:rsidR="00637ED8" w:rsidRDefault="00F6483C" w:rsidP="00F6483C">
      <w:pPr>
        <w:pStyle w:val="Bulletlist1"/>
      </w:pPr>
      <w:r>
        <w:t xml:space="preserve">Model </w:t>
      </w:r>
      <w:r w:rsidR="00637ED8">
        <w:t>360-4W 155 lbs. (70.3 kg)</w:t>
      </w:r>
    </w:p>
    <w:p w14:paraId="2A948482" w14:textId="6E3FC240" w:rsidR="00637ED8" w:rsidRDefault="00F6483C" w:rsidP="00F6483C">
      <w:pPr>
        <w:pStyle w:val="Bulletlist1"/>
      </w:pPr>
      <w:r>
        <w:t xml:space="preserve">Model </w:t>
      </w:r>
      <w:r w:rsidR="00637ED8">
        <w:t>360-10 170 lbs. (77 kg)</w:t>
      </w:r>
    </w:p>
    <w:p w14:paraId="5A16D570" w14:textId="1F0C15E0" w:rsidR="00F33404" w:rsidRDefault="00F6483C" w:rsidP="00F6483C">
      <w:pPr>
        <w:pStyle w:val="Bulletlist1"/>
      </w:pPr>
      <w:r>
        <w:t xml:space="preserve">Model </w:t>
      </w:r>
      <w:r w:rsidR="00637ED8">
        <w:t>360-10W 180 lbs. (82 kg)</w:t>
      </w:r>
    </w:p>
    <w:p w14:paraId="33499D35" w14:textId="77777777" w:rsidR="00BC7B8B" w:rsidRPr="00BC7B8B" w:rsidRDefault="00BC7B8B" w:rsidP="00BC7B8B">
      <w:pPr>
        <w:pStyle w:val="NumList1"/>
      </w:pPr>
      <w:r w:rsidRPr="00BC7B8B">
        <w:t>Maximum activity of material per package:</w:t>
      </w:r>
    </w:p>
    <w:p w14:paraId="5F38B422" w14:textId="2128EE04" w:rsidR="00AB1F62" w:rsidRDefault="00AB1F62" w:rsidP="00AB1F62">
      <w:pPr>
        <w:pStyle w:val="Bulletlist1"/>
      </w:pPr>
      <w:r>
        <w:t xml:space="preserve">The maximum quantity of Se-75 and Yb-169 is 5,000 curies </w:t>
      </w:r>
      <w:r w:rsidR="00394C96">
        <w:t xml:space="preserve">(185 </w:t>
      </w:r>
      <w:proofErr w:type="spellStart"/>
      <w:r w:rsidR="00394C96">
        <w:t>TBq</w:t>
      </w:r>
      <w:proofErr w:type="spellEnd"/>
      <w:r w:rsidR="00394C96">
        <w:t>)</w:t>
      </w:r>
      <w:r>
        <w:t xml:space="preserve"> for all variations of the </w:t>
      </w:r>
      <w:r w:rsidR="003E65A9">
        <w:t>Model</w:t>
      </w:r>
      <w:r w:rsidR="00C03890">
        <w:t xml:space="preserve"> 360 package.</w:t>
      </w:r>
    </w:p>
    <w:p w14:paraId="36279776" w14:textId="5C98997C" w:rsidR="00BC7B8B" w:rsidRDefault="009C7A17" w:rsidP="009C7A17">
      <w:pPr>
        <w:pStyle w:val="Bulletlist1"/>
      </w:pPr>
      <w:r>
        <w:t>For Ir-192, the values may depend on the location of the source activity in package shielding and are as follows:</w:t>
      </w:r>
    </w:p>
    <w:tbl>
      <w:tblPr>
        <w:tblW w:w="7513" w:type="dxa"/>
        <w:tblInd w:w="12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25"/>
        <w:gridCol w:w="2043"/>
        <w:gridCol w:w="2782"/>
        <w:gridCol w:w="1263"/>
      </w:tblGrid>
      <w:tr w:rsidR="008039F2" w:rsidRPr="008039F2" w14:paraId="5B74984A" w14:textId="77777777" w:rsidTr="00045708">
        <w:trPr>
          <w:trHeight w:val="495"/>
        </w:trPr>
        <w:tc>
          <w:tcPr>
            <w:tcW w:w="1425" w:type="dxa"/>
            <w:tcBorders>
              <w:top w:val="single" w:sz="12" w:space="0" w:color="231F20"/>
              <w:left w:val="single" w:sz="12" w:space="0" w:color="231F20"/>
              <w:bottom w:val="single" w:sz="6" w:space="0" w:color="231F20"/>
              <w:right w:val="single" w:sz="6" w:space="0" w:color="231F20"/>
            </w:tcBorders>
            <w:hideMark/>
          </w:tcPr>
          <w:p w14:paraId="26769D4C" w14:textId="77777777" w:rsidR="008039F2" w:rsidRPr="008039F2" w:rsidRDefault="008039F2" w:rsidP="008039F2">
            <w:pPr>
              <w:pStyle w:val="Bulletlist2"/>
              <w:ind w:left="0"/>
            </w:pPr>
            <w:r w:rsidRPr="008039F2">
              <w:rPr>
                <w:b/>
                <w:lang w:val="en-US"/>
              </w:rPr>
              <w:t>Model No.</w:t>
            </w:r>
            <w:r w:rsidRPr="008039F2">
              <w:t> </w:t>
            </w:r>
          </w:p>
        </w:tc>
        <w:tc>
          <w:tcPr>
            <w:tcW w:w="2043" w:type="dxa"/>
            <w:tcBorders>
              <w:top w:val="single" w:sz="12" w:space="0" w:color="231F20"/>
              <w:left w:val="single" w:sz="6" w:space="0" w:color="231F20"/>
              <w:bottom w:val="single" w:sz="6" w:space="0" w:color="231F20"/>
              <w:right w:val="single" w:sz="6" w:space="0" w:color="231F20"/>
            </w:tcBorders>
            <w:hideMark/>
          </w:tcPr>
          <w:p w14:paraId="2F7D422E" w14:textId="7CD99BAD" w:rsidR="008039F2" w:rsidRPr="008039F2" w:rsidRDefault="008039F2" w:rsidP="00C50DAE">
            <w:pPr>
              <w:pStyle w:val="Bulletlist2"/>
              <w:numPr>
                <w:ilvl w:val="0"/>
                <w:numId w:val="0"/>
              </w:numPr>
              <w:rPr>
                <w:b/>
                <w:lang w:val="en-US"/>
              </w:rPr>
            </w:pPr>
            <w:r w:rsidRPr="008039F2">
              <w:rPr>
                <w:b/>
                <w:lang w:val="en-US"/>
              </w:rPr>
              <w:t>Activity Shield</w:t>
            </w:r>
            <w:r w:rsidR="00C50DAE">
              <w:rPr>
                <w:b/>
                <w:lang w:val="en-US"/>
              </w:rPr>
              <w:t xml:space="preserve"> </w:t>
            </w:r>
            <w:r w:rsidRPr="008039F2">
              <w:rPr>
                <w:b/>
                <w:lang w:val="en-US"/>
              </w:rPr>
              <w:t>Location</w:t>
            </w:r>
            <w:r w:rsidRPr="008039F2">
              <w:t> </w:t>
            </w:r>
          </w:p>
        </w:tc>
        <w:tc>
          <w:tcPr>
            <w:tcW w:w="2782" w:type="dxa"/>
            <w:tcBorders>
              <w:top w:val="single" w:sz="12" w:space="0" w:color="231F20"/>
              <w:left w:val="single" w:sz="6" w:space="0" w:color="231F20"/>
              <w:bottom w:val="single" w:sz="6" w:space="0" w:color="231F20"/>
              <w:right w:val="single" w:sz="6" w:space="0" w:color="231F20"/>
            </w:tcBorders>
            <w:hideMark/>
          </w:tcPr>
          <w:p w14:paraId="7360A2D1" w14:textId="3C29FA5A" w:rsidR="008039F2" w:rsidRPr="008039F2" w:rsidRDefault="008039F2" w:rsidP="00C50DAE">
            <w:pPr>
              <w:pStyle w:val="Bulletlist2"/>
              <w:numPr>
                <w:ilvl w:val="0"/>
                <w:numId w:val="0"/>
              </w:numPr>
              <w:rPr>
                <w:b/>
                <w:lang w:val="en-US"/>
              </w:rPr>
            </w:pPr>
            <w:r w:rsidRPr="008039F2">
              <w:rPr>
                <w:b/>
                <w:lang w:val="en-US"/>
              </w:rPr>
              <w:t>Maximum Package</w:t>
            </w:r>
            <w:r w:rsidR="00C50DAE">
              <w:rPr>
                <w:b/>
                <w:lang w:val="en-US"/>
              </w:rPr>
              <w:t xml:space="preserve"> </w:t>
            </w:r>
            <w:r w:rsidRPr="008039F2">
              <w:rPr>
                <w:b/>
                <w:lang w:val="en-US"/>
              </w:rPr>
              <w:t>Capacity</w:t>
            </w:r>
            <w:r w:rsidRPr="008039F2">
              <w:t> </w:t>
            </w:r>
          </w:p>
        </w:tc>
        <w:tc>
          <w:tcPr>
            <w:tcW w:w="1263" w:type="dxa"/>
            <w:tcBorders>
              <w:top w:val="single" w:sz="12" w:space="0" w:color="231F20"/>
              <w:left w:val="single" w:sz="6" w:space="0" w:color="231F20"/>
              <w:bottom w:val="single" w:sz="6" w:space="0" w:color="231F20"/>
              <w:right w:val="single" w:sz="12" w:space="0" w:color="231F20"/>
            </w:tcBorders>
            <w:hideMark/>
          </w:tcPr>
          <w:p w14:paraId="5D533066" w14:textId="12F4E744" w:rsidR="008039F2" w:rsidRPr="008039F2" w:rsidRDefault="008039F2" w:rsidP="00715ADA">
            <w:pPr>
              <w:pStyle w:val="Bulletlist2"/>
              <w:numPr>
                <w:ilvl w:val="0"/>
                <w:numId w:val="0"/>
              </w:numPr>
              <w:rPr>
                <w:b/>
                <w:lang w:val="en-US"/>
              </w:rPr>
            </w:pPr>
            <w:r w:rsidRPr="008039F2">
              <w:rPr>
                <w:b/>
                <w:lang w:val="en-US"/>
              </w:rPr>
              <w:t>Maximum Number of</w:t>
            </w:r>
            <w:r w:rsidR="00715ADA">
              <w:rPr>
                <w:b/>
                <w:lang w:val="en-US"/>
              </w:rPr>
              <w:t xml:space="preserve"> </w:t>
            </w:r>
            <w:r w:rsidRPr="008039F2">
              <w:rPr>
                <w:b/>
                <w:lang w:val="en-US"/>
              </w:rPr>
              <w:t>Sources</w:t>
            </w:r>
            <w:r w:rsidRPr="008039F2">
              <w:t> </w:t>
            </w:r>
          </w:p>
        </w:tc>
      </w:tr>
      <w:tr w:rsidR="008039F2" w:rsidRPr="008039F2" w14:paraId="7D90F058" w14:textId="77777777" w:rsidTr="00045708">
        <w:trPr>
          <w:trHeight w:val="240"/>
        </w:trPr>
        <w:tc>
          <w:tcPr>
            <w:tcW w:w="1425" w:type="dxa"/>
            <w:vMerge w:val="restart"/>
            <w:tcBorders>
              <w:top w:val="single" w:sz="6" w:space="0" w:color="231F20"/>
              <w:left w:val="single" w:sz="12" w:space="0" w:color="231F20"/>
              <w:bottom w:val="single" w:sz="6" w:space="0" w:color="231F20"/>
              <w:right w:val="single" w:sz="6" w:space="0" w:color="231F20"/>
            </w:tcBorders>
            <w:hideMark/>
          </w:tcPr>
          <w:p w14:paraId="2303238E" w14:textId="77777777" w:rsidR="008039F2" w:rsidRPr="008039F2" w:rsidRDefault="008039F2" w:rsidP="008039F2">
            <w:pPr>
              <w:pStyle w:val="Bulletlist2"/>
              <w:ind w:left="0"/>
            </w:pPr>
            <w:r w:rsidRPr="008039F2">
              <w:rPr>
                <w:lang w:val="en-US"/>
              </w:rPr>
              <w:t>360-2</w:t>
            </w:r>
            <w:r w:rsidRPr="008039F2">
              <w:t> </w:t>
            </w:r>
          </w:p>
        </w:tc>
        <w:tc>
          <w:tcPr>
            <w:tcW w:w="2043" w:type="dxa"/>
            <w:tcBorders>
              <w:top w:val="single" w:sz="6" w:space="0" w:color="231F20"/>
              <w:left w:val="single" w:sz="6" w:space="0" w:color="231F20"/>
              <w:bottom w:val="single" w:sz="6" w:space="0" w:color="231F20"/>
              <w:right w:val="single" w:sz="6" w:space="0" w:color="231F20"/>
            </w:tcBorders>
            <w:hideMark/>
          </w:tcPr>
          <w:p w14:paraId="4A77BBCD" w14:textId="77777777" w:rsidR="008039F2" w:rsidRPr="008039F2" w:rsidRDefault="008039F2" w:rsidP="008039F2">
            <w:pPr>
              <w:pStyle w:val="Bulletlist2"/>
              <w:ind w:left="0"/>
            </w:pPr>
            <w:r w:rsidRPr="008039F2">
              <w:rPr>
                <w:lang w:val="en-US"/>
              </w:rPr>
              <w:t>Bottom</w:t>
            </w:r>
            <w:r w:rsidRPr="008039F2">
              <w:t> </w:t>
            </w:r>
          </w:p>
        </w:tc>
        <w:tc>
          <w:tcPr>
            <w:tcW w:w="2782" w:type="dxa"/>
            <w:tcBorders>
              <w:top w:val="single" w:sz="6" w:space="0" w:color="231F20"/>
              <w:left w:val="single" w:sz="6" w:space="0" w:color="231F20"/>
              <w:bottom w:val="single" w:sz="6" w:space="0" w:color="231F20"/>
              <w:right w:val="single" w:sz="6" w:space="0" w:color="231F20"/>
            </w:tcBorders>
            <w:hideMark/>
          </w:tcPr>
          <w:p w14:paraId="6E6C90AB" w14:textId="22A9BC0F" w:rsidR="008039F2" w:rsidRPr="008039F2" w:rsidRDefault="008039F2" w:rsidP="008039F2">
            <w:pPr>
              <w:pStyle w:val="Bulletlist2"/>
              <w:ind w:left="0"/>
            </w:pPr>
            <w:r w:rsidRPr="008039F2">
              <w:rPr>
                <w:lang w:val="en-US"/>
              </w:rPr>
              <w:t>300 </w:t>
            </w:r>
            <w:r w:rsidR="00C50DAE">
              <w:rPr>
                <w:lang w:val="en-US"/>
              </w:rPr>
              <w:t>curies</w:t>
            </w:r>
            <w:r w:rsidRPr="008039F2">
              <w:t> </w:t>
            </w:r>
            <w:r w:rsidR="00A06EB6">
              <w:t xml:space="preserve">(11.1 </w:t>
            </w:r>
            <w:proofErr w:type="spellStart"/>
            <w:r w:rsidR="00A06EB6">
              <w:t>TBq</w:t>
            </w:r>
            <w:proofErr w:type="spellEnd"/>
            <w:r w:rsidR="00A06EB6">
              <w:t>)</w:t>
            </w:r>
          </w:p>
        </w:tc>
        <w:tc>
          <w:tcPr>
            <w:tcW w:w="1263" w:type="dxa"/>
            <w:vMerge w:val="restart"/>
            <w:tcBorders>
              <w:top w:val="single" w:sz="6" w:space="0" w:color="231F20"/>
              <w:left w:val="single" w:sz="6" w:space="0" w:color="231F20"/>
              <w:bottom w:val="single" w:sz="6" w:space="0" w:color="231F20"/>
              <w:right w:val="single" w:sz="12" w:space="0" w:color="231F20"/>
            </w:tcBorders>
            <w:hideMark/>
          </w:tcPr>
          <w:p w14:paraId="55F6F139" w14:textId="5F02A0EA" w:rsidR="008039F2" w:rsidRPr="008039F2" w:rsidRDefault="008039F2" w:rsidP="00345B78">
            <w:pPr>
              <w:pStyle w:val="Bulletlist2"/>
              <w:numPr>
                <w:ilvl w:val="0"/>
                <w:numId w:val="0"/>
              </w:numPr>
              <w:ind w:left="-360"/>
              <w:jc w:val="center"/>
            </w:pPr>
            <w:r w:rsidRPr="008039F2">
              <w:rPr>
                <w:lang w:val="en-US"/>
              </w:rPr>
              <w:t>2</w:t>
            </w:r>
          </w:p>
        </w:tc>
      </w:tr>
      <w:tr w:rsidR="008039F2" w:rsidRPr="008039F2" w14:paraId="47509555" w14:textId="77777777" w:rsidTr="00045708">
        <w:trPr>
          <w:trHeight w:val="240"/>
        </w:trPr>
        <w:tc>
          <w:tcPr>
            <w:tcW w:w="1425" w:type="dxa"/>
            <w:vMerge/>
            <w:tcBorders>
              <w:top w:val="single" w:sz="6" w:space="0" w:color="231F20"/>
              <w:left w:val="single" w:sz="12" w:space="0" w:color="231F20"/>
              <w:bottom w:val="single" w:sz="6" w:space="0" w:color="231F20"/>
              <w:right w:val="single" w:sz="6" w:space="0" w:color="231F20"/>
            </w:tcBorders>
            <w:vAlign w:val="center"/>
            <w:hideMark/>
          </w:tcPr>
          <w:p w14:paraId="3C615B9A" w14:textId="77777777" w:rsidR="008039F2" w:rsidRPr="008039F2" w:rsidRDefault="008039F2" w:rsidP="008039F2">
            <w:pPr>
              <w:pStyle w:val="Bulletlist2"/>
            </w:pPr>
          </w:p>
        </w:tc>
        <w:tc>
          <w:tcPr>
            <w:tcW w:w="2043" w:type="dxa"/>
            <w:tcBorders>
              <w:top w:val="single" w:sz="6" w:space="0" w:color="231F20"/>
              <w:left w:val="single" w:sz="6" w:space="0" w:color="231F20"/>
              <w:bottom w:val="single" w:sz="6" w:space="0" w:color="231F20"/>
              <w:right w:val="single" w:sz="6" w:space="0" w:color="231F20"/>
            </w:tcBorders>
            <w:hideMark/>
          </w:tcPr>
          <w:p w14:paraId="7E03F1B1" w14:textId="77777777" w:rsidR="008039F2" w:rsidRPr="008039F2" w:rsidRDefault="008039F2" w:rsidP="008039F2">
            <w:pPr>
              <w:pStyle w:val="Bulletlist2"/>
              <w:ind w:left="0"/>
            </w:pPr>
            <w:r w:rsidRPr="008039F2">
              <w:rPr>
                <w:lang w:val="en-US"/>
              </w:rPr>
              <w:t>Top or Middle</w:t>
            </w:r>
            <w:r w:rsidRPr="008039F2">
              <w:t> </w:t>
            </w:r>
          </w:p>
        </w:tc>
        <w:tc>
          <w:tcPr>
            <w:tcW w:w="2782" w:type="dxa"/>
            <w:tcBorders>
              <w:top w:val="single" w:sz="6" w:space="0" w:color="231F20"/>
              <w:left w:val="single" w:sz="6" w:space="0" w:color="231F20"/>
              <w:bottom w:val="single" w:sz="6" w:space="0" w:color="231F20"/>
              <w:right w:val="single" w:sz="6" w:space="0" w:color="231F20"/>
            </w:tcBorders>
            <w:hideMark/>
          </w:tcPr>
          <w:p w14:paraId="785C0FD4" w14:textId="6F83BA05" w:rsidR="008039F2" w:rsidRPr="008039F2" w:rsidRDefault="008039F2" w:rsidP="008039F2">
            <w:pPr>
              <w:pStyle w:val="Bulletlist2"/>
              <w:ind w:left="0"/>
            </w:pPr>
            <w:r w:rsidRPr="008039F2">
              <w:rPr>
                <w:lang w:val="en-US"/>
              </w:rPr>
              <w:t>270 </w:t>
            </w:r>
            <w:r w:rsidR="00C50DAE">
              <w:rPr>
                <w:lang w:val="en-US"/>
              </w:rPr>
              <w:t>curies</w:t>
            </w:r>
            <w:r w:rsidRPr="008039F2">
              <w:t> </w:t>
            </w:r>
            <w:r w:rsidR="00A06EB6">
              <w:t xml:space="preserve">(9.99 </w:t>
            </w:r>
            <w:proofErr w:type="spellStart"/>
            <w:r w:rsidR="00A06EB6">
              <w:t>TBq</w:t>
            </w:r>
            <w:proofErr w:type="spellEnd"/>
            <w:r w:rsidR="00A06EB6">
              <w:t>)</w:t>
            </w:r>
          </w:p>
        </w:tc>
        <w:tc>
          <w:tcPr>
            <w:tcW w:w="1263" w:type="dxa"/>
            <w:vMerge/>
            <w:tcBorders>
              <w:top w:val="single" w:sz="6" w:space="0" w:color="231F20"/>
              <w:left w:val="single" w:sz="6" w:space="0" w:color="231F20"/>
              <w:bottom w:val="single" w:sz="6" w:space="0" w:color="231F20"/>
              <w:right w:val="single" w:sz="12" w:space="0" w:color="231F20"/>
            </w:tcBorders>
            <w:vAlign w:val="center"/>
            <w:hideMark/>
          </w:tcPr>
          <w:p w14:paraId="7ED83405" w14:textId="77777777" w:rsidR="008039F2" w:rsidRPr="008039F2" w:rsidRDefault="008039F2" w:rsidP="00345B78">
            <w:pPr>
              <w:pStyle w:val="Bulletlist2"/>
              <w:numPr>
                <w:ilvl w:val="0"/>
                <w:numId w:val="0"/>
              </w:numPr>
              <w:ind w:left="1483"/>
              <w:jc w:val="center"/>
            </w:pPr>
          </w:p>
        </w:tc>
      </w:tr>
      <w:tr w:rsidR="008039F2" w:rsidRPr="008039F2" w14:paraId="50BFEB1F" w14:textId="77777777" w:rsidTr="00045708">
        <w:trPr>
          <w:trHeight w:val="240"/>
        </w:trPr>
        <w:tc>
          <w:tcPr>
            <w:tcW w:w="1425" w:type="dxa"/>
            <w:vMerge w:val="restart"/>
            <w:tcBorders>
              <w:top w:val="single" w:sz="6" w:space="0" w:color="231F20"/>
              <w:left w:val="single" w:sz="12" w:space="0" w:color="231F20"/>
              <w:bottom w:val="single" w:sz="6" w:space="0" w:color="231F20"/>
              <w:right w:val="single" w:sz="6" w:space="0" w:color="231F20"/>
            </w:tcBorders>
            <w:hideMark/>
          </w:tcPr>
          <w:p w14:paraId="797DBEE8" w14:textId="77777777" w:rsidR="008039F2" w:rsidRPr="008039F2" w:rsidRDefault="008039F2" w:rsidP="008039F2">
            <w:pPr>
              <w:pStyle w:val="Bulletlist2"/>
              <w:ind w:left="0"/>
            </w:pPr>
            <w:r w:rsidRPr="008039F2">
              <w:rPr>
                <w:lang w:val="en-US"/>
              </w:rPr>
              <w:t>360-4</w:t>
            </w:r>
            <w:r w:rsidRPr="008039F2">
              <w:t> </w:t>
            </w:r>
          </w:p>
        </w:tc>
        <w:tc>
          <w:tcPr>
            <w:tcW w:w="2043" w:type="dxa"/>
            <w:tcBorders>
              <w:top w:val="single" w:sz="6" w:space="0" w:color="231F20"/>
              <w:left w:val="single" w:sz="6" w:space="0" w:color="231F20"/>
              <w:bottom w:val="single" w:sz="6" w:space="0" w:color="231F20"/>
              <w:right w:val="single" w:sz="6" w:space="0" w:color="231F20"/>
            </w:tcBorders>
            <w:hideMark/>
          </w:tcPr>
          <w:p w14:paraId="6811D319" w14:textId="77777777" w:rsidR="008039F2" w:rsidRPr="008039F2" w:rsidRDefault="008039F2" w:rsidP="008039F2">
            <w:pPr>
              <w:pStyle w:val="Bulletlist2"/>
              <w:ind w:left="0"/>
            </w:pPr>
            <w:r w:rsidRPr="008039F2">
              <w:rPr>
                <w:lang w:val="en-US"/>
              </w:rPr>
              <w:t>Bottom</w:t>
            </w:r>
            <w:r w:rsidRPr="008039F2">
              <w:t> </w:t>
            </w:r>
          </w:p>
        </w:tc>
        <w:tc>
          <w:tcPr>
            <w:tcW w:w="2782" w:type="dxa"/>
            <w:tcBorders>
              <w:top w:val="single" w:sz="6" w:space="0" w:color="231F20"/>
              <w:left w:val="single" w:sz="6" w:space="0" w:color="231F20"/>
              <w:bottom w:val="single" w:sz="6" w:space="0" w:color="231F20"/>
              <w:right w:val="single" w:sz="6" w:space="0" w:color="231F20"/>
            </w:tcBorders>
            <w:hideMark/>
          </w:tcPr>
          <w:p w14:paraId="0EDC5A00" w14:textId="3387AECC" w:rsidR="008039F2" w:rsidRPr="008039F2" w:rsidRDefault="008039F2" w:rsidP="008039F2">
            <w:pPr>
              <w:pStyle w:val="Bulletlist2"/>
              <w:ind w:left="0"/>
            </w:pPr>
            <w:r w:rsidRPr="008039F2">
              <w:rPr>
                <w:lang w:val="en-US"/>
              </w:rPr>
              <w:t>600 </w:t>
            </w:r>
            <w:r w:rsidR="00C50DAE">
              <w:rPr>
                <w:lang w:val="en-US"/>
              </w:rPr>
              <w:t>curies</w:t>
            </w:r>
            <w:r w:rsidRPr="008039F2">
              <w:t> </w:t>
            </w:r>
            <w:r w:rsidR="00A06EB6">
              <w:t>(</w:t>
            </w:r>
            <w:r w:rsidR="00B30DDB">
              <w:t xml:space="preserve">22.2 </w:t>
            </w:r>
            <w:proofErr w:type="spellStart"/>
            <w:r w:rsidR="00B30DDB">
              <w:t>TBq</w:t>
            </w:r>
            <w:proofErr w:type="spellEnd"/>
            <w:r w:rsidR="00B30DDB">
              <w:t>)</w:t>
            </w:r>
          </w:p>
        </w:tc>
        <w:tc>
          <w:tcPr>
            <w:tcW w:w="1263" w:type="dxa"/>
            <w:vMerge w:val="restart"/>
            <w:tcBorders>
              <w:top w:val="single" w:sz="6" w:space="0" w:color="231F20"/>
              <w:left w:val="single" w:sz="6" w:space="0" w:color="231F20"/>
              <w:bottom w:val="single" w:sz="6" w:space="0" w:color="231F20"/>
              <w:right w:val="single" w:sz="12" w:space="0" w:color="231F20"/>
            </w:tcBorders>
            <w:hideMark/>
          </w:tcPr>
          <w:p w14:paraId="36756567" w14:textId="02E4296C" w:rsidR="008039F2" w:rsidRPr="008039F2" w:rsidRDefault="008039F2" w:rsidP="00345B78">
            <w:pPr>
              <w:pStyle w:val="Bulletlist2"/>
              <w:numPr>
                <w:ilvl w:val="0"/>
                <w:numId w:val="0"/>
              </w:numPr>
              <w:ind w:left="-360"/>
              <w:jc w:val="center"/>
            </w:pPr>
            <w:r w:rsidRPr="008039F2">
              <w:rPr>
                <w:lang w:val="en-US"/>
              </w:rPr>
              <w:t>4</w:t>
            </w:r>
          </w:p>
        </w:tc>
      </w:tr>
      <w:tr w:rsidR="008039F2" w:rsidRPr="008039F2" w14:paraId="43539AC4" w14:textId="77777777" w:rsidTr="00045708">
        <w:trPr>
          <w:trHeight w:val="240"/>
        </w:trPr>
        <w:tc>
          <w:tcPr>
            <w:tcW w:w="1425" w:type="dxa"/>
            <w:vMerge/>
            <w:tcBorders>
              <w:top w:val="single" w:sz="6" w:space="0" w:color="231F20"/>
              <w:left w:val="single" w:sz="12" w:space="0" w:color="231F20"/>
              <w:bottom w:val="single" w:sz="6" w:space="0" w:color="231F20"/>
              <w:right w:val="single" w:sz="6" w:space="0" w:color="231F20"/>
            </w:tcBorders>
            <w:vAlign w:val="center"/>
            <w:hideMark/>
          </w:tcPr>
          <w:p w14:paraId="6DABE1C5" w14:textId="77777777" w:rsidR="008039F2" w:rsidRPr="008039F2" w:rsidRDefault="008039F2" w:rsidP="008039F2">
            <w:pPr>
              <w:pStyle w:val="Bulletlist2"/>
            </w:pPr>
          </w:p>
        </w:tc>
        <w:tc>
          <w:tcPr>
            <w:tcW w:w="2043" w:type="dxa"/>
            <w:tcBorders>
              <w:top w:val="single" w:sz="6" w:space="0" w:color="231F20"/>
              <w:left w:val="single" w:sz="6" w:space="0" w:color="231F20"/>
              <w:bottom w:val="single" w:sz="6" w:space="0" w:color="231F20"/>
              <w:right w:val="single" w:sz="6" w:space="0" w:color="231F20"/>
            </w:tcBorders>
            <w:hideMark/>
          </w:tcPr>
          <w:p w14:paraId="760136C7" w14:textId="77777777" w:rsidR="008039F2" w:rsidRPr="008039F2" w:rsidRDefault="008039F2" w:rsidP="008039F2">
            <w:pPr>
              <w:pStyle w:val="Bulletlist2"/>
              <w:ind w:left="0"/>
            </w:pPr>
            <w:r w:rsidRPr="008039F2">
              <w:rPr>
                <w:lang w:val="en-US"/>
              </w:rPr>
              <w:t>Top of Middle</w:t>
            </w:r>
            <w:r w:rsidRPr="008039F2">
              <w:t> </w:t>
            </w:r>
          </w:p>
        </w:tc>
        <w:tc>
          <w:tcPr>
            <w:tcW w:w="2782" w:type="dxa"/>
            <w:tcBorders>
              <w:top w:val="single" w:sz="6" w:space="0" w:color="231F20"/>
              <w:left w:val="single" w:sz="6" w:space="0" w:color="231F20"/>
              <w:bottom w:val="single" w:sz="6" w:space="0" w:color="231F20"/>
              <w:right w:val="single" w:sz="6" w:space="0" w:color="231F20"/>
            </w:tcBorders>
            <w:hideMark/>
          </w:tcPr>
          <w:p w14:paraId="279F6602" w14:textId="1F95861D" w:rsidR="008039F2" w:rsidRPr="008039F2" w:rsidRDefault="008039F2" w:rsidP="008039F2">
            <w:pPr>
              <w:pStyle w:val="Bulletlist2"/>
              <w:ind w:left="0"/>
            </w:pPr>
            <w:r w:rsidRPr="008039F2">
              <w:rPr>
                <w:lang w:val="en-US"/>
              </w:rPr>
              <w:t>540 </w:t>
            </w:r>
            <w:r w:rsidR="00C50DAE">
              <w:rPr>
                <w:lang w:val="en-US"/>
              </w:rPr>
              <w:t>curies</w:t>
            </w:r>
            <w:r w:rsidRPr="008039F2">
              <w:t> </w:t>
            </w:r>
            <w:r w:rsidR="00B30DDB">
              <w:t xml:space="preserve">(19.98 </w:t>
            </w:r>
            <w:proofErr w:type="spellStart"/>
            <w:r w:rsidR="00B30DDB">
              <w:t>TBq</w:t>
            </w:r>
            <w:proofErr w:type="spellEnd"/>
            <w:r w:rsidR="00B30DDB">
              <w:t>)</w:t>
            </w:r>
          </w:p>
        </w:tc>
        <w:tc>
          <w:tcPr>
            <w:tcW w:w="1263" w:type="dxa"/>
            <w:vMerge/>
            <w:tcBorders>
              <w:top w:val="single" w:sz="6" w:space="0" w:color="231F20"/>
              <w:left w:val="single" w:sz="6" w:space="0" w:color="231F20"/>
              <w:bottom w:val="single" w:sz="6" w:space="0" w:color="231F20"/>
              <w:right w:val="single" w:sz="12" w:space="0" w:color="231F20"/>
            </w:tcBorders>
            <w:vAlign w:val="center"/>
            <w:hideMark/>
          </w:tcPr>
          <w:p w14:paraId="29191BFE" w14:textId="77777777" w:rsidR="008039F2" w:rsidRPr="008039F2" w:rsidRDefault="008039F2" w:rsidP="00345B78">
            <w:pPr>
              <w:pStyle w:val="Bulletlist2"/>
              <w:numPr>
                <w:ilvl w:val="0"/>
                <w:numId w:val="0"/>
              </w:numPr>
              <w:ind w:left="1483"/>
              <w:jc w:val="center"/>
            </w:pPr>
          </w:p>
        </w:tc>
      </w:tr>
      <w:tr w:rsidR="008039F2" w:rsidRPr="008039F2" w14:paraId="52BDC7BE" w14:textId="77777777" w:rsidTr="00045708">
        <w:trPr>
          <w:trHeight w:val="240"/>
        </w:trPr>
        <w:tc>
          <w:tcPr>
            <w:tcW w:w="1425" w:type="dxa"/>
            <w:tcBorders>
              <w:top w:val="single" w:sz="6" w:space="0" w:color="231F20"/>
              <w:left w:val="single" w:sz="12" w:space="0" w:color="231F20"/>
              <w:bottom w:val="single" w:sz="6" w:space="0" w:color="231F20"/>
              <w:right w:val="single" w:sz="6" w:space="0" w:color="231F20"/>
            </w:tcBorders>
            <w:hideMark/>
          </w:tcPr>
          <w:p w14:paraId="79653395" w14:textId="77777777" w:rsidR="008039F2" w:rsidRPr="008039F2" w:rsidRDefault="008039F2" w:rsidP="008039F2">
            <w:pPr>
              <w:pStyle w:val="Bulletlist2"/>
              <w:ind w:left="0"/>
            </w:pPr>
            <w:r w:rsidRPr="008039F2">
              <w:rPr>
                <w:lang w:val="en-US"/>
              </w:rPr>
              <w:t>360-4W</w:t>
            </w:r>
            <w:r w:rsidRPr="008039F2">
              <w:t> </w:t>
            </w:r>
          </w:p>
        </w:tc>
        <w:tc>
          <w:tcPr>
            <w:tcW w:w="2043" w:type="dxa"/>
            <w:tcBorders>
              <w:top w:val="single" w:sz="6" w:space="0" w:color="231F20"/>
              <w:left w:val="single" w:sz="6" w:space="0" w:color="231F20"/>
              <w:bottom w:val="single" w:sz="6" w:space="0" w:color="231F20"/>
              <w:right w:val="single" w:sz="6" w:space="0" w:color="231F20"/>
            </w:tcBorders>
            <w:hideMark/>
          </w:tcPr>
          <w:p w14:paraId="3A78C7ED" w14:textId="77777777" w:rsidR="008039F2" w:rsidRPr="008039F2" w:rsidRDefault="008039F2" w:rsidP="008039F2">
            <w:pPr>
              <w:pStyle w:val="Bulletlist2"/>
              <w:ind w:left="0"/>
            </w:pPr>
            <w:r w:rsidRPr="008039F2">
              <w:rPr>
                <w:lang w:val="en-US"/>
              </w:rPr>
              <w:t>Any</w:t>
            </w:r>
            <w:r w:rsidRPr="008039F2">
              <w:t> </w:t>
            </w:r>
          </w:p>
        </w:tc>
        <w:tc>
          <w:tcPr>
            <w:tcW w:w="2782" w:type="dxa"/>
            <w:tcBorders>
              <w:top w:val="single" w:sz="6" w:space="0" w:color="231F20"/>
              <w:left w:val="single" w:sz="6" w:space="0" w:color="231F20"/>
              <w:bottom w:val="single" w:sz="6" w:space="0" w:color="231F20"/>
              <w:right w:val="single" w:sz="6" w:space="0" w:color="231F20"/>
            </w:tcBorders>
            <w:hideMark/>
          </w:tcPr>
          <w:p w14:paraId="469A9F0C" w14:textId="17A4C095" w:rsidR="008039F2" w:rsidRPr="008039F2" w:rsidRDefault="008039F2" w:rsidP="008039F2">
            <w:pPr>
              <w:pStyle w:val="Bulletlist2"/>
              <w:ind w:left="0"/>
            </w:pPr>
            <w:r w:rsidRPr="008039F2">
              <w:rPr>
                <w:lang w:val="en-US"/>
              </w:rPr>
              <w:t>260 </w:t>
            </w:r>
            <w:r w:rsidR="00C50DAE">
              <w:rPr>
                <w:lang w:val="en-US"/>
              </w:rPr>
              <w:t>curies</w:t>
            </w:r>
            <w:r w:rsidRPr="008039F2">
              <w:t> </w:t>
            </w:r>
            <w:r w:rsidR="00B30DDB">
              <w:t>(</w:t>
            </w:r>
            <w:r w:rsidR="00714930">
              <w:t xml:space="preserve">9.62 </w:t>
            </w:r>
            <w:proofErr w:type="spellStart"/>
            <w:r w:rsidR="00714930">
              <w:t>TBq</w:t>
            </w:r>
            <w:proofErr w:type="spellEnd"/>
            <w:r w:rsidR="00714930">
              <w:t>)</w:t>
            </w:r>
          </w:p>
        </w:tc>
        <w:tc>
          <w:tcPr>
            <w:tcW w:w="1263" w:type="dxa"/>
            <w:tcBorders>
              <w:top w:val="single" w:sz="6" w:space="0" w:color="231F20"/>
              <w:left w:val="single" w:sz="6" w:space="0" w:color="231F20"/>
              <w:bottom w:val="single" w:sz="6" w:space="0" w:color="231F20"/>
              <w:right w:val="single" w:sz="12" w:space="0" w:color="231F20"/>
            </w:tcBorders>
            <w:hideMark/>
          </w:tcPr>
          <w:p w14:paraId="34D461EE" w14:textId="0615C3BE" w:rsidR="008039F2" w:rsidRPr="008039F2" w:rsidRDefault="008039F2" w:rsidP="00345B78">
            <w:pPr>
              <w:pStyle w:val="Bulletlist2"/>
              <w:numPr>
                <w:ilvl w:val="0"/>
                <w:numId w:val="0"/>
              </w:numPr>
              <w:ind w:left="-360"/>
              <w:jc w:val="center"/>
            </w:pPr>
            <w:r w:rsidRPr="008039F2">
              <w:rPr>
                <w:lang w:val="en-US"/>
              </w:rPr>
              <w:t>4</w:t>
            </w:r>
          </w:p>
        </w:tc>
      </w:tr>
      <w:tr w:rsidR="008039F2" w:rsidRPr="008039F2" w14:paraId="12ACEF3F" w14:textId="77777777" w:rsidTr="00045708">
        <w:trPr>
          <w:trHeight w:val="240"/>
        </w:trPr>
        <w:tc>
          <w:tcPr>
            <w:tcW w:w="1425" w:type="dxa"/>
            <w:tcBorders>
              <w:top w:val="single" w:sz="6" w:space="0" w:color="231F20"/>
              <w:left w:val="single" w:sz="12" w:space="0" w:color="231F20"/>
              <w:bottom w:val="single" w:sz="6" w:space="0" w:color="231F20"/>
              <w:right w:val="single" w:sz="6" w:space="0" w:color="231F20"/>
            </w:tcBorders>
            <w:hideMark/>
          </w:tcPr>
          <w:p w14:paraId="55A4AD85" w14:textId="77777777" w:rsidR="008039F2" w:rsidRPr="008039F2" w:rsidRDefault="008039F2" w:rsidP="008039F2">
            <w:pPr>
              <w:pStyle w:val="Bulletlist2"/>
              <w:ind w:left="0"/>
            </w:pPr>
            <w:r w:rsidRPr="008039F2">
              <w:rPr>
                <w:lang w:val="en-US"/>
              </w:rPr>
              <w:t>360-10</w:t>
            </w:r>
            <w:r w:rsidRPr="008039F2">
              <w:t> </w:t>
            </w:r>
          </w:p>
        </w:tc>
        <w:tc>
          <w:tcPr>
            <w:tcW w:w="2043" w:type="dxa"/>
            <w:tcBorders>
              <w:top w:val="single" w:sz="6" w:space="0" w:color="231F20"/>
              <w:left w:val="single" w:sz="6" w:space="0" w:color="231F20"/>
              <w:bottom w:val="single" w:sz="6" w:space="0" w:color="231F20"/>
              <w:right w:val="single" w:sz="6" w:space="0" w:color="231F20"/>
            </w:tcBorders>
            <w:hideMark/>
          </w:tcPr>
          <w:p w14:paraId="29A1BDEE" w14:textId="77777777" w:rsidR="008039F2" w:rsidRPr="008039F2" w:rsidRDefault="008039F2" w:rsidP="008039F2">
            <w:pPr>
              <w:pStyle w:val="Bulletlist2"/>
              <w:ind w:left="0"/>
            </w:pPr>
            <w:r w:rsidRPr="008039F2">
              <w:rPr>
                <w:lang w:val="en-US"/>
              </w:rPr>
              <w:t>Any</w:t>
            </w:r>
            <w:r w:rsidRPr="008039F2">
              <w:t> </w:t>
            </w:r>
          </w:p>
        </w:tc>
        <w:tc>
          <w:tcPr>
            <w:tcW w:w="2782" w:type="dxa"/>
            <w:tcBorders>
              <w:top w:val="single" w:sz="6" w:space="0" w:color="231F20"/>
              <w:left w:val="single" w:sz="6" w:space="0" w:color="231F20"/>
              <w:bottom w:val="single" w:sz="6" w:space="0" w:color="231F20"/>
              <w:right w:val="single" w:sz="6" w:space="0" w:color="231F20"/>
            </w:tcBorders>
            <w:hideMark/>
          </w:tcPr>
          <w:p w14:paraId="3D001B8B" w14:textId="322E406B" w:rsidR="008039F2" w:rsidRPr="008039F2" w:rsidRDefault="008039F2" w:rsidP="008039F2">
            <w:pPr>
              <w:pStyle w:val="Bulletlist2"/>
              <w:ind w:left="0"/>
            </w:pPr>
            <w:r w:rsidRPr="008039F2">
              <w:rPr>
                <w:lang w:val="en-US"/>
              </w:rPr>
              <w:t>1,500 </w:t>
            </w:r>
            <w:r w:rsidR="00C50DAE">
              <w:rPr>
                <w:lang w:val="en-US"/>
              </w:rPr>
              <w:t>curies</w:t>
            </w:r>
            <w:r w:rsidRPr="008039F2">
              <w:t> </w:t>
            </w:r>
            <w:r w:rsidR="00714930">
              <w:t xml:space="preserve">(55.5 </w:t>
            </w:r>
            <w:proofErr w:type="spellStart"/>
            <w:r w:rsidR="00714930">
              <w:t>TBq</w:t>
            </w:r>
            <w:proofErr w:type="spellEnd"/>
            <w:r w:rsidR="00714930">
              <w:t>)</w:t>
            </w:r>
          </w:p>
        </w:tc>
        <w:tc>
          <w:tcPr>
            <w:tcW w:w="1263" w:type="dxa"/>
            <w:tcBorders>
              <w:top w:val="single" w:sz="6" w:space="0" w:color="231F20"/>
              <w:left w:val="single" w:sz="6" w:space="0" w:color="231F20"/>
              <w:bottom w:val="single" w:sz="6" w:space="0" w:color="231F20"/>
              <w:right w:val="single" w:sz="12" w:space="0" w:color="231F20"/>
            </w:tcBorders>
            <w:hideMark/>
          </w:tcPr>
          <w:p w14:paraId="482D734B" w14:textId="0C0309A6" w:rsidR="008039F2" w:rsidRPr="008039F2" w:rsidRDefault="008039F2" w:rsidP="00345B78">
            <w:pPr>
              <w:pStyle w:val="Bulletlist2"/>
              <w:numPr>
                <w:ilvl w:val="0"/>
                <w:numId w:val="0"/>
              </w:numPr>
              <w:ind w:left="-360"/>
              <w:jc w:val="center"/>
            </w:pPr>
            <w:r w:rsidRPr="008039F2">
              <w:rPr>
                <w:lang w:val="en-US"/>
              </w:rPr>
              <w:t>10</w:t>
            </w:r>
          </w:p>
        </w:tc>
      </w:tr>
      <w:tr w:rsidR="008039F2" w:rsidRPr="008039F2" w14:paraId="66EB90F2" w14:textId="77777777" w:rsidTr="00045708">
        <w:trPr>
          <w:trHeight w:val="240"/>
        </w:trPr>
        <w:tc>
          <w:tcPr>
            <w:tcW w:w="1425" w:type="dxa"/>
            <w:tcBorders>
              <w:top w:val="single" w:sz="6" w:space="0" w:color="231F20"/>
              <w:left w:val="single" w:sz="12" w:space="0" w:color="231F20"/>
              <w:bottom w:val="single" w:sz="12" w:space="0" w:color="231F20"/>
              <w:right w:val="single" w:sz="6" w:space="0" w:color="231F20"/>
            </w:tcBorders>
            <w:hideMark/>
          </w:tcPr>
          <w:p w14:paraId="0F63060D" w14:textId="77777777" w:rsidR="008039F2" w:rsidRPr="008039F2" w:rsidRDefault="008039F2" w:rsidP="008039F2">
            <w:pPr>
              <w:pStyle w:val="Bulletlist2"/>
              <w:ind w:left="0"/>
            </w:pPr>
            <w:r w:rsidRPr="008039F2">
              <w:rPr>
                <w:lang w:val="en-US"/>
              </w:rPr>
              <w:t>369-10W</w:t>
            </w:r>
            <w:r w:rsidRPr="008039F2">
              <w:t> </w:t>
            </w:r>
          </w:p>
        </w:tc>
        <w:tc>
          <w:tcPr>
            <w:tcW w:w="2043" w:type="dxa"/>
            <w:tcBorders>
              <w:top w:val="single" w:sz="6" w:space="0" w:color="231F20"/>
              <w:left w:val="single" w:sz="6" w:space="0" w:color="231F20"/>
              <w:bottom w:val="single" w:sz="12" w:space="0" w:color="231F20"/>
              <w:right w:val="single" w:sz="6" w:space="0" w:color="231F20"/>
            </w:tcBorders>
            <w:hideMark/>
          </w:tcPr>
          <w:p w14:paraId="64EBE31B" w14:textId="77777777" w:rsidR="008039F2" w:rsidRPr="008039F2" w:rsidRDefault="008039F2" w:rsidP="008039F2">
            <w:pPr>
              <w:pStyle w:val="Bulletlist2"/>
              <w:ind w:left="0"/>
            </w:pPr>
            <w:r w:rsidRPr="008039F2">
              <w:rPr>
                <w:lang w:val="en-US"/>
              </w:rPr>
              <w:t>Any</w:t>
            </w:r>
            <w:r w:rsidRPr="008039F2">
              <w:t> </w:t>
            </w:r>
          </w:p>
        </w:tc>
        <w:tc>
          <w:tcPr>
            <w:tcW w:w="2782" w:type="dxa"/>
            <w:tcBorders>
              <w:top w:val="single" w:sz="6" w:space="0" w:color="231F20"/>
              <w:left w:val="single" w:sz="6" w:space="0" w:color="231F20"/>
              <w:bottom w:val="single" w:sz="12" w:space="0" w:color="231F20"/>
              <w:right w:val="single" w:sz="6" w:space="0" w:color="231F20"/>
            </w:tcBorders>
            <w:hideMark/>
          </w:tcPr>
          <w:p w14:paraId="48748077" w14:textId="27B3C01F" w:rsidR="008039F2" w:rsidRPr="008039F2" w:rsidRDefault="008039F2" w:rsidP="008039F2">
            <w:pPr>
              <w:pStyle w:val="Bulletlist2"/>
              <w:ind w:left="0"/>
            </w:pPr>
            <w:r w:rsidRPr="008039F2">
              <w:rPr>
                <w:lang w:val="en-US"/>
              </w:rPr>
              <w:t>170 </w:t>
            </w:r>
            <w:r w:rsidR="00C50DAE">
              <w:rPr>
                <w:lang w:val="en-US"/>
              </w:rPr>
              <w:t>curies</w:t>
            </w:r>
            <w:r w:rsidRPr="008039F2">
              <w:t> </w:t>
            </w:r>
            <w:r w:rsidR="00714930">
              <w:t>(</w:t>
            </w:r>
            <w:r w:rsidR="005127CC">
              <w:t xml:space="preserve">6.29 </w:t>
            </w:r>
            <w:proofErr w:type="spellStart"/>
            <w:r w:rsidR="005127CC">
              <w:t>TBq</w:t>
            </w:r>
            <w:proofErr w:type="spellEnd"/>
            <w:r w:rsidR="005127CC">
              <w:t>)</w:t>
            </w:r>
          </w:p>
        </w:tc>
        <w:tc>
          <w:tcPr>
            <w:tcW w:w="1263" w:type="dxa"/>
            <w:tcBorders>
              <w:top w:val="single" w:sz="6" w:space="0" w:color="231F20"/>
              <w:left w:val="single" w:sz="6" w:space="0" w:color="231F20"/>
              <w:bottom w:val="single" w:sz="12" w:space="0" w:color="231F20"/>
              <w:right w:val="single" w:sz="12" w:space="0" w:color="231F20"/>
            </w:tcBorders>
            <w:hideMark/>
          </w:tcPr>
          <w:p w14:paraId="38712029" w14:textId="6B95E38F" w:rsidR="008039F2" w:rsidRPr="008039F2" w:rsidRDefault="008039F2" w:rsidP="00345B78">
            <w:pPr>
              <w:pStyle w:val="Bulletlist2"/>
              <w:numPr>
                <w:ilvl w:val="0"/>
                <w:numId w:val="0"/>
              </w:numPr>
              <w:ind w:left="-360"/>
              <w:jc w:val="center"/>
            </w:pPr>
            <w:r w:rsidRPr="008039F2">
              <w:rPr>
                <w:lang w:val="en-US"/>
              </w:rPr>
              <w:t>10</w:t>
            </w:r>
          </w:p>
        </w:tc>
      </w:tr>
    </w:tbl>
    <w:p w14:paraId="26A40B41" w14:textId="77777777" w:rsidR="009C7A17" w:rsidRDefault="009C7A17" w:rsidP="00757E79">
      <w:pPr>
        <w:pStyle w:val="Bulletlist2"/>
        <w:numPr>
          <w:ilvl w:val="0"/>
          <w:numId w:val="0"/>
        </w:numPr>
      </w:pPr>
    </w:p>
    <w:p w14:paraId="10D8B9B3" w14:textId="3FC1C64F" w:rsidR="00F26CA0" w:rsidRDefault="00712A1A" w:rsidP="00E05A55">
      <w:pPr>
        <w:pStyle w:val="NumList1"/>
      </w:pPr>
      <w:r>
        <w:t xml:space="preserve">The maximum </w:t>
      </w:r>
      <w:r w:rsidR="00F301D5">
        <w:t>content mass is</w:t>
      </w:r>
      <w:r w:rsidR="00AA6204">
        <w:t>:</w:t>
      </w:r>
    </w:p>
    <w:p w14:paraId="26C0E3AE" w14:textId="0B2DC1C9" w:rsidR="00AA6204" w:rsidRDefault="00AA6204" w:rsidP="00676C7E">
      <w:pPr>
        <w:pStyle w:val="Bulletlist1"/>
      </w:pPr>
      <w:r>
        <w:t>0.3 lbs. (138 grams) for the Model 360-2 package.</w:t>
      </w:r>
    </w:p>
    <w:p w14:paraId="50EB4661" w14:textId="6257CBE7" w:rsidR="00AA6204" w:rsidRDefault="00AA6204" w:rsidP="00676C7E">
      <w:pPr>
        <w:pStyle w:val="Bulletlist1"/>
      </w:pPr>
      <w:r>
        <w:lastRenderedPageBreak/>
        <w:t>0.6 lbs. (276 grams) for the Model</w:t>
      </w:r>
      <w:r w:rsidR="00676C7E">
        <w:t xml:space="preserve"> </w:t>
      </w:r>
      <w:r>
        <w:t>360-4 and 360-4W packages.</w:t>
      </w:r>
    </w:p>
    <w:p w14:paraId="745293E6" w14:textId="1AFEBE1A" w:rsidR="00AA6204" w:rsidRDefault="00AA6204" w:rsidP="00676C7E">
      <w:pPr>
        <w:pStyle w:val="Bulletlist1"/>
      </w:pPr>
      <w:r>
        <w:t>1.5 lbs. (690 grams) for the Model 360-10 and 360-10W package</w:t>
      </w:r>
      <w:r w:rsidR="00450C29">
        <w:t>s.</w:t>
      </w:r>
    </w:p>
    <w:p w14:paraId="413FAFDF" w14:textId="01263B17" w:rsidR="00B37C33" w:rsidRDefault="009E7899" w:rsidP="00444140">
      <w:pPr>
        <w:pStyle w:val="NumList1"/>
      </w:pPr>
      <w:r w:rsidRPr="009E7899">
        <w:t>The full details of the package design are documented in the Safety Analysis Report (SAR, ref.</w:t>
      </w:r>
      <w:r w:rsidR="00400E36">
        <w:t xml:space="preserve"> </w:t>
      </w:r>
      <w:sdt>
        <w:sdtPr>
          <w:id w:val="-854882328"/>
          <w:citation/>
        </w:sdtPr>
        <w:sdtEndPr/>
        <w:sdtContent>
          <w:r w:rsidR="00E8009A">
            <w:fldChar w:fldCharType="begin"/>
          </w:r>
          <w:r w:rsidR="00E8009A">
            <w:instrText xml:space="preserve"> CITATION QSA360SAR \l 2057 </w:instrText>
          </w:r>
          <w:r w:rsidR="00E8009A">
            <w:fldChar w:fldCharType="separate"/>
          </w:r>
          <w:r w:rsidR="003115B8" w:rsidRPr="003115B8">
            <w:rPr>
              <w:noProof/>
            </w:rPr>
            <w:t>[3]</w:t>
          </w:r>
          <w:r w:rsidR="00E8009A">
            <w:fldChar w:fldCharType="end"/>
          </w:r>
        </w:sdtContent>
      </w:sdt>
      <w:r w:rsidRPr="009E7899">
        <w:t>) submitted in support of the application. Additionally, a Transposition Note (TN, ref.</w:t>
      </w:r>
      <w:r w:rsidR="00400E36">
        <w:t xml:space="preserve"> </w:t>
      </w:r>
      <w:sdt>
        <w:sdtPr>
          <w:id w:val="1589195833"/>
          <w:citation/>
        </w:sdtPr>
        <w:sdtEndPr/>
        <w:sdtContent>
          <w:r w:rsidR="00E8009A">
            <w:fldChar w:fldCharType="begin"/>
          </w:r>
          <w:r w:rsidR="00E8009A">
            <w:instrText xml:space="preserve"> CITATION Tra1 \l 2057 </w:instrText>
          </w:r>
          <w:r w:rsidR="00E8009A">
            <w:fldChar w:fldCharType="separate"/>
          </w:r>
          <w:r w:rsidR="003115B8" w:rsidRPr="003115B8">
            <w:rPr>
              <w:noProof/>
            </w:rPr>
            <w:t>[4]</w:t>
          </w:r>
          <w:r w:rsidR="00E8009A">
            <w:fldChar w:fldCharType="end"/>
          </w:r>
        </w:sdtContent>
      </w:sdt>
      <w:r w:rsidRPr="009E7899">
        <w:t>) has been submitted that provides a route map between the relevant ADR requirements and the section of the SAR where these are addressed.</w:t>
      </w:r>
    </w:p>
    <w:p w14:paraId="2AD59EF8" w14:textId="1DCE2E4C" w:rsidR="00F17124" w:rsidRDefault="00F17124" w:rsidP="00F17124">
      <w:pPr>
        <w:pStyle w:val="Heading2"/>
      </w:pPr>
      <w:bookmarkStart w:id="9" w:name="_Toc215495963"/>
      <w:r>
        <w:t xml:space="preserve">Validation </w:t>
      </w:r>
      <w:r w:rsidR="001626FE">
        <w:t>h</w:t>
      </w:r>
      <w:r>
        <w:t>istory</w:t>
      </w:r>
      <w:bookmarkEnd w:id="9"/>
    </w:p>
    <w:p w14:paraId="1EFF14BB" w14:textId="2881870D" w:rsidR="00F17124" w:rsidRPr="00B37C33" w:rsidRDefault="0006786C" w:rsidP="00444140">
      <w:pPr>
        <w:pStyle w:val="NumList1"/>
      </w:pPr>
      <w:r w:rsidRPr="0006786C">
        <w:t xml:space="preserve">We have validated all previous US DoT approvals for this package except for Revision </w:t>
      </w:r>
      <w:r w:rsidR="00F544B4">
        <w:t>5</w:t>
      </w:r>
      <w:r w:rsidRPr="0006786C">
        <w:t>. QSA submitted USA/</w:t>
      </w:r>
      <w:r w:rsidR="00CA6D5C">
        <w:t>9371</w:t>
      </w:r>
      <w:r w:rsidRPr="0006786C">
        <w:t xml:space="preserve">/B(U), Revision </w:t>
      </w:r>
      <w:r w:rsidR="00C91A7E">
        <w:t>5</w:t>
      </w:r>
      <w:r w:rsidRPr="0006786C">
        <w:t xml:space="preserve"> to ONR for validation in </w:t>
      </w:r>
      <w:r w:rsidR="00F544B4">
        <w:t>February</w:t>
      </w:r>
      <w:r w:rsidRPr="0006786C">
        <w:t xml:space="preserve"> 2025 but superseded this application </w:t>
      </w:r>
      <w:r w:rsidR="008038B7">
        <w:t xml:space="preserve">in </w:t>
      </w:r>
      <w:r w:rsidR="008A25EA">
        <w:t>September</w:t>
      </w:r>
      <w:r w:rsidR="008038B7">
        <w:t xml:space="preserve"> 2025</w:t>
      </w:r>
      <w:r w:rsidR="00692389">
        <w:t xml:space="preserve"> </w:t>
      </w:r>
      <w:r w:rsidRPr="0006786C">
        <w:t xml:space="preserve">with </w:t>
      </w:r>
      <w:r w:rsidR="00CA6D5C">
        <w:t>Revision 6</w:t>
      </w:r>
      <w:r w:rsidRPr="0006786C">
        <w:t xml:space="preserve"> before ONR assessment of </w:t>
      </w:r>
      <w:r w:rsidR="00CA6D5C">
        <w:t xml:space="preserve">Revision </w:t>
      </w:r>
      <w:r w:rsidR="00BE3054">
        <w:t>5</w:t>
      </w:r>
      <w:r w:rsidRPr="0006786C">
        <w:t xml:space="preserve"> had commenced</w:t>
      </w:r>
      <w:r w:rsidR="008B2C8D">
        <w:t>.</w:t>
      </w:r>
    </w:p>
    <w:p w14:paraId="4A4B131A" w14:textId="7C60D921" w:rsidR="0038766B" w:rsidRPr="0038766B" w:rsidRDefault="00385E75" w:rsidP="00410423">
      <w:pPr>
        <w:pStyle w:val="Heading1"/>
      </w:pPr>
      <w:bookmarkStart w:id="10" w:name="_Toc215495964"/>
      <w:r>
        <w:t>Assessment and inspection work carried out by ONR in consideration of this request</w:t>
      </w:r>
      <w:bookmarkEnd w:id="10"/>
    </w:p>
    <w:p w14:paraId="6A41C71D" w14:textId="78BA483D" w:rsidR="001626FE" w:rsidRDefault="001626FE" w:rsidP="001626FE">
      <w:pPr>
        <w:pStyle w:val="Heading2"/>
      </w:pPr>
      <w:bookmarkStart w:id="11" w:name="_Toc215495965"/>
      <w:r>
        <w:t>Assessment strategy and scope</w:t>
      </w:r>
      <w:bookmarkEnd w:id="11"/>
    </w:p>
    <w:p w14:paraId="24E48508" w14:textId="79AC0870" w:rsidR="004B11D4" w:rsidRDefault="004B11D4" w:rsidP="004B11D4">
      <w:pPr>
        <w:pStyle w:val="NumList1"/>
      </w:pPr>
      <w:r>
        <w:t xml:space="preserve">In accordance with our regulatory </w:t>
      </w:r>
      <w:proofErr w:type="spellStart"/>
      <w:r>
        <w:t>permissioning</w:t>
      </w:r>
      <w:proofErr w:type="spellEnd"/>
      <w:r>
        <w:t xml:space="preserve"> strategy (PR-</w:t>
      </w:r>
      <w:r w:rsidR="0017794B">
        <w:t>2019</w:t>
      </w:r>
      <w:r>
        <w:t xml:space="preserve">), we have carried out an assessment of QSA application for ADR validation of its Models </w:t>
      </w:r>
      <w:r w:rsidR="00CA6D5C">
        <w:t>360</w:t>
      </w:r>
      <w:r>
        <w:t xml:space="preserve"> package design. This has taken due cognisance of ‘Guidance for Applications for UK Competent Authority Approval’, TRA-PER-GD-014 and ‘ONR Guidance Document, Transport </w:t>
      </w:r>
      <w:proofErr w:type="spellStart"/>
      <w:r>
        <w:t>Permissioning</w:t>
      </w:r>
      <w:proofErr w:type="spellEnd"/>
      <w:r>
        <w:t>’ ONR-TCA-GD-001. Assessment of the application has focussed on the following matters:</w:t>
      </w:r>
    </w:p>
    <w:p w14:paraId="6DD03A14" w14:textId="3355CB7D" w:rsidR="004B11D4" w:rsidRDefault="004B11D4" w:rsidP="004B11D4">
      <w:pPr>
        <w:pStyle w:val="Bulletlist1"/>
      </w:pPr>
      <w:r>
        <w:t>A review of the US DoT certification USA/</w:t>
      </w:r>
      <w:r w:rsidR="00CA6D5C">
        <w:t>9371</w:t>
      </w:r>
      <w:r>
        <w:t xml:space="preserve">/B(U), </w:t>
      </w:r>
      <w:r w:rsidR="00CA6D5C">
        <w:t>Revision 6</w:t>
      </w:r>
      <w:r>
        <w:t xml:space="preserve"> to confirm adequacy for validation and alignment with ADR requirements.</w:t>
      </w:r>
    </w:p>
    <w:p w14:paraId="6850F79E" w14:textId="77777777" w:rsidR="004B11D4" w:rsidRDefault="004B11D4" w:rsidP="004B11D4">
      <w:pPr>
        <w:pStyle w:val="Bulletlist1"/>
      </w:pPr>
      <w:r>
        <w:t>A completeness check of the Transposition Note, to confirm the SAR paragraphs listed therein correspond to the required ADR paragraphs.</w:t>
      </w:r>
    </w:p>
    <w:p w14:paraId="5D8C3367" w14:textId="4DCAE59D" w:rsidR="000F617C" w:rsidRDefault="004B11D4" w:rsidP="003606DC">
      <w:pPr>
        <w:pStyle w:val="NumList1"/>
      </w:pPr>
      <w:r>
        <w:t>No inspection work was required as part of this validation.</w:t>
      </w:r>
    </w:p>
    <w:p w14:paraId="17745684" w14:textId="4AAE02BD" w:rsidR="003606DC" w:rsidRDefault="003606DC" w:rsidP="003606DC">
      <w:pPr>
        <w:pStyle w:val="Heading2"/>
      </w:pPr>
      <w:bookmarkStart w:id="12" w:name="_Toc215495966"/>
      <w:r>
        <w:t>Assessment</w:t>
      </w:r>
      <w:bookmarkEnd w:id="12"/>
    </w:p>
    <w:p w14:paraId="2DC7CD66" w14:textId="494DF2AC" w:rsidR="003606DC" w:rsidRDefault="001B5FA8" w:rsidP="001B5FA8">
      <w:pPr>
        <w:pStyle w:val="NumList1"/>
      </w:pPr>
      <w:r w:rsidRPr="001B5FA8">
        <w:t>A detailed note of our assessment was produced in support of the following key points (ref.</w:t>
      </w:r>
      <w:r w:rsidR="00400E36">
        <w:t xml:space="preserve"> </w:t>
      </w:r>
      <w:sdt>
        <w:sdtPr>
          <w:id w:val="2086492901"/>
          <w:citation/>
        </w:sdtPr>
        <w:sdtEndPr/>
        <w:sdtContent>
          <w:r w:rsidR="003115B8">
            <w:fldChar w:fldCharType="begin"/>
          </w:r>
          <w:r w:rsidR="003115B8">
            <w:instrText xml:space="preserve"> CITATION ONRass360 \l 2057 </w:instrText>
          </w:r>
          <w:r w:rsidR="003115B8">
            <w:fldChar w:fldCharType="separate"/>
          </w:r>
          <w:r w:rsidR="003115B8" w:rsidRPr="003115B8">
            <w:rPr>
              <w:noProof/>
            </w:rPr>
            <w:t>[5]</w:t>
          </w:r>
          <w:r w:rsidR="003115B8">
            <w:fldChar w:fldCharType="end"/>
          </w:r>
        </w:sdtContent>
      </w:sdt>
      <w:r w:rsidRPr="001B5FA8">
        <w:t>).</w:t>
      </w:r>
    </w:p>
    <w:p w14:paraId="676A5A8A" w14:textId="1D569E3D" w:rsidR="008E7954" w:rsidRDefault="008E7954" w:rsidP="0090796F">
      <w:pPr>
        <w:pStyle w:val="Heading2"/>
      </w:pPr>
      <w:bookmarkStart w:id="13" w:name="_Toc215495967"/>
      <w:r>
        <w:lastRenderedPageBreak/>
        <w:t>Review of US DoT Certification</w:t>
      </w:r>
      <w:bookmarkEnd w:id="13"/>
    </w:p>
    <w:p w14:paraId="7BDFE6BA" w14:textId="467F3FA2" w:rsidR="005D5442" w:rsidRDefault="005D5442" w:rsidP="005D5442">
      <w:pPr>
        <w:pStyle w:val="NumList1"/>
      </w:pPr>
      <w:r>
        <w:t>The US CA is identified as the US DoT with their certificate setting out general and specific conditions for the package. The US DoT document references the US Nuclear Regulatory Commission (NRC) certificate of compliance (CoC) (ref</w:t>
      </w:r>
      <w:r w:rsidR="0089232A">
        <w:t>.</w:t>
      </w:r>
      <w:r w:rsidR="00400E36">
        <w:t xml:space="preserve"> </w:t>
      </w:r>
      <w:sdt>
        <w:sdtPr>
          <w:id w:val="-719364992"/>
          <w:citation/>
        </w:sdtPr>
        <w:sdtEndPr/>
        <w:sdtContent>
          <w:r w:rsidR="003115B8">
            <w:fldChar w:fldCharType="begin"/>
          </w:r>
          <w:r w:rsidR="009F04AB">
            <w:instrText xml:space="preserve">CITATION NRC9371 \l 2057 </w:instrText>
          </w:r>
          <w:r w:rsidR="003115B8">
            <w:fldChar w:fldCharType="separate"/>
          </w:r>
          <w:r w:rsidR="009F04AB" w:rsidRPr="0087670F">
            <w:rPr>
              <w:noProof/>
            </w:rPr>
            <w:t>[6]</w:t>
          </w:r>
          <w:r w:rsidR="003115B8">
            <w:fldChar w:fldCharType="end"/>
          </w:r>
        </w:sdtContent>
      </w:sdt>
      <w:r>
        <w:t>) which details the package description and radioactive materials permitted to be transported in the package.</w:t>
      </w:r>
    </w:p>
    <w:p w14:paraId="57A36CA6" w14:textId="77777777" w:rsidR="005D5442" w:rsidRDefault="005D5442" w:rsidP="005D5442">
      <w:pPr>
        <w:pStyle w:val="NumList1"/>
      </w:pPr>
      <w:r>
        <w:t>The US NRC provides a generic package content based on radionuclides and maximum activities. Recent assessment of another QSA Global package design, the 880 series, and recent ONR regulatory intelligence has identified examples of GB package consignors and operators using third party sources that are not consistent with those identified in the package operations and maintenance manual. Consequently, rather than endorsing the US DoT approval we have produced a separate validation certificate that stipulates that the authorised content for the package is for the specific assemblies detailed in the QSA operating manual (PR-01942).</w:t>
      </w:r>
    </w:p>
    <w:p w14:paraId="338BF88B" w14:textId="77BF90AA" w:rsidR="005D5442" w:rsidRDefault="005D5442" w:rsidP="005D5442">
      <w:pPr>
        <w:pStyle w:val="NumList1"/>
      </w:pPr>
      <w:r>
        <w:t xml:space="preserve">We have adopted the same approach for the </w:t>
      </w:r>
      <w:r w:rsidR="003B4FB4">
        <w:t xml:space="preserve">Model </w:t>
      </w:r>
      <w:r w:rsidR="00CA6D5C">
        <w:t>360</w:t>
      </w:r>
      <w:r w:rsidR="003B4FB4">
        <w:t xml:space="preserve"> package design</w:t>
      </w:r>
      <w:r>
        <w:t xml:space="preserve"> considered in this report and recommend that the approved content is limited to those assemblies detailed in the relevant </w:t>
      </w:r>
      <w:r w:rsidR="00872273">
        <w:t>operations</w:t>
      </w:r>
      <w:r>
        <w:t xml:space="preserve"> manual (ref.</w:t>
      </w:r>
      <w:r w:rsidR="00400E36">
        <w:t xml:space="preserve"> </w:t>
      </w:r>
      <w:sdt>
        <w:sdtPr>
          <w:id w:val="1459068437"/>
          <w:citation/>
        </w:sdtPr>
        <w:sdtEndPr/>
        <w:sdtContent>
          <w:r w:rsidR="003115B8">
            <w:fldChar w:fldCharType="begin"/>
          </w:r>
          <w:r w:rsidR="003115B8">
            <w:instrText xml:space="preserve"> CITATION MAN040 \l 2057 </w:instrText>
          </w:r>
          <w:r w:rsidR="003115B8">
            <w:fldChar w:fldCharType="separate"/>
          </w:r>
          <w:r w:rsidR="003115B8" w:rsidRPr="003115B8">
            <w:rPr>
              <w:noProof/>
            </w:rPr>
            <w:t>[7]</w:t>
          </w:r>
          <w:r w:rsidR="003115B8">
            <w:fldChar w:fldCharType="end"/>
          </w:r>
        </w:sdtContent>
      </w:sdt>
      <w:r>
        <w:t>).</w:t>
      </w:r>
    </w:p>
    <w:p w14:paraId="0E7DD14D" w14:textId="4452AF0C" w:rsidR="0090796F" w:rsidRDefault="00D47288" w:rsidP="00D47288">
      <w:pPr>
        <w:pStyle w:val="Heading2"/>
      </w:pPr>
      <w:bookmarkStart w:id="14" w:name="_Toc215495968"/>
      <w:r>
        <w:t xml:space="preserve">Transposition </w:t>
      </w:r>
      <w:proofErr w:type="gramStart"/>
      <w:r>
        <w:t>note</w:t>
      </w:r>
      <w:bookmarkEnd w:id="14"/>
      <w:proofErr w:type="gramEnd"/>
    </w:p>
    <w:p w14:paraId="5BDBBA33" w14:textId="3FB8E96E" w:rsidR="00D47288" w:rsidRPr="0038766B" w:rsidRDefault="002028B5" w:rsidP="00F07366">
      <w:pPr>
        <w:pStyle w:val="NumList1"/>
      </w:pPr>
      <w:r>
        <w:t>Th</w:t>
      </w:r>
      <w:r w:rsidRPr="002028B5">
        <w:t xml:space="preserve">e TN submitted in support of the application correctly identifies the ADR obligations for a Type B(U) package and provides a route map showing how these requirements have been met through the claims and supporting evidence referenced in the SAR and QSA management system.  In the case of ageing management, a service bulletin for packages has been provided by QSA which has been attached to US CA certificate of approval. The service bulletins being developed from an ageing mechanisms evaluation (AME) undertaken by QSA. </w:t>
      </w:r>
    </w:p>
    <w:p w14:paraId="59A5C587" w14:textId="342B06FA" w:rsidR="0038766B" w:rsidRPr="0038766B" w:rsidRDefault="000F617C" w:rsidP="00410423">
      <w:pPr>
        <w:pStyle w:val="Heading1"/>
      </w:pPr>
      <w:bookmarkStart w:id="15" w:name="_Toc215495969"/>
      <w:r>
        <w:t xml:space="preserve">Matters </w:t>
      </w:r>
      <w:r w:rsidR="00385E75">
        <w:t xml:space="preserve">arising </w:t>
      </w:r>
      <w:r>
        <w:t>from ONR</w:t>
      </w:r>
      <w:r w:rsidR="00385E75">
        <w:t>’</w:t>
      </w:r>
      <w:r>
        <w:t xml:space="preserve">s </w:t>
      </w:r>
      <w:r w:rsidR="00385E75">
        <w:t>work</w:t>
      </w:r>
      <w:bookmarkEnd w:id="15"/>
    </w:p>
    <w:p w14:paraId="489B5F04" w14:textId="5613E6A5" w:rsidR="00FD7F8B" w:rsidRDefault="00FD7F8B" w:rsidP="00FD7F8B">
      <w:pPr>
        <w:pStyle w:val="NumList1"/>
      </w:pPr>
      <w:r>
        <w:t>In specifying the authorised radioactive contents of the package, a shortfall was highlighted in compliance of Paragraph 59 of ONR Guidance for Applications for UK Competent Authority Approval this stating ‘the Safety Case should be integrated.  The various parts of the application should be internally consistent’. This shortfall was also identified in our consideration of the application for validation of the QSA 880 series packages (PR-01942).</w:t>
      </w:r>
    </w:p>
    <w:p w14:paraId="0B98EA7F" w14:textId="1017984D" w:rsidR="00FD7F8B" w:rsidRDefault="00FD7F8B" w:rsidP="00FD7F8B">
      <w:pPr>
        <w:pStyle w:val="NumList1"/>
      </w:pPr>
      <w:r>
        <w:t xml:space="preserve">We have amended the existing Level 4 Issue (RI-12740) raised under PR-01942, to include the </w:t>
      </w:r>
      <w:r w:rsidR="001663DA">
        <w:t>M</w:t>
      </w:r>
      <w:r>
        <w:t>odel</w:t>
      </w:r>
      <w:r w:rsidR="001663DA">
        <w:t xml:space="preserve"> </w:t>
      </w:r>
      <w:r w:rsidR="00CA6D5C">
        <w:t>360</w:t>
      </w:r>
      <w:r w:rsidR="001663DA">
        <w:t xml:space="preserve"> package design</w:t>
      </w:r>
      <w:r>
        <w:t xml:space="preserve">. This requires that QSA ensure, before their next </w:t>
      </w:r>
      <w:r w:rsidR="009B0593">
        <w:t xml:space="preserve">Model </w:t>
      </w:r>
      <w:r w:rsidR="00CA6D5C">
        <w:t>360</w:t>
      </w:r>
      <w:r>
        <w:t xml:space="preserve"> validation application, that a comprehensive configuration management exercise is undertaken, ensuring </w:t>
      </w:r>
      <w:r>
        <w:lastRenderedPageBreak/>
        <w:t>consistency throughout their safety analysis report and operational documentation.</w:t>
      </w:r>
    </w:p>
    <w:p w14:paraId="669047B6" w14:textId="0468B141" w:rsidR="00777BCE" w:rsidRDefault="00777BCE" w:rsidP="00FD7F8B">
      <w:pPr>
        <w:pStyle w:val="Heading1"/>
      </w:pPr>
      <w:bookmarkStart w:id="16" w:name="_Toc215495970"/>
      <w:r>
        <w:t>Conclusions</w:t>
      </w:r>
      <w:bookmarkEnd w:id="16"/>
    </w:p>
    <w:p w14:paraId="279D0D6A" w14:textId="77777777" w:rsidR="00F442E7" w:rsidRDefault="00F442E7" w:rsidP="00F442E7">
      <w:pPr>
        <w:pStyle w:val="NumList1"/>
      </w:pPr>
      <w:r>
        <w:t>Based on our assessment, I am satisfied that the package design meets the relevant regulatory requirements of ADR and RID.</w:t>
      </w:r>
    </w:p>
    <w:p w14:paraId="4F185B92" w14:textId="77777777" w:rsidR="00F442E7" w:rsidRDefault="00F442E7" w:rsidP="00F442E7">
      <w:pPr>
        <w:pStyle w:val="NumList1"/>
      </w:pPr>
      <w:r>
        <w:t>The following Level 4 Issue has been raised (RI-12740):</w:t>
      </w:r>
    </w:p>
    <w:p w14:paraId="054B2A42" w14:textId="028A6503" w:rsidR="00777BCE" w:rsidRPr="0038766B" w:rsidRDefault="00F442E7" w:rsidP="00F442E7">
      <w:pPr>
        <w:pStyle w:val="NumList1"/>
        <w:numPr>
          <w:ilvl w:val="0"/>
          <w:numId w:val="0"/>
        </w:numPr>
        <w:ind w:left="1440"/>
      </w:pPr>
      <w:r>
        <w:t xml:space="preserve">QSA Global Incorporated ensure, before their next </w:t>
      </w:r>
      <w:r w:rsidR="00D61A5B">
        <w:t xml:space="preserve">Model </w:t>
      </w:r>
      <w:r w:rsidR="00CA6D5C">
        <w:t>360</w:t>
      </w:r>
      <w:r>
        <w:t xml:space="preserve"> validation application, that a comprehensive configuration management exercise is undertaken, ensuring consistency throughout their safety analysis report and operational documentation.</w:t>
      </w:r>
    </w:p>
    <w:p w14:paraId="3AD06306" w14:textId="16D2DEFB" w:rsidR="0038766B" w:rsidRPr="0038766B" w:rsidRDefault="00777BCE" w:rsidP="00410423">
      <w:pPr>
        <w:pStyle w:val="Heading1"/>
      </w:pPr>
      <w:bookmarkStart w:id="17" w:name="_Toc215495971"/>
      <w:r>
        <w:t>Recommendations</w:t>
      </w:r>
      <w:bookmarkEnd w:id="17"/>
    </w:p>
    <w:bookmarkEnd w:id="5"/>
    <w:p w14:paraId="56DB083F" w14:textId="66ACB828" w:rsidR="00784669" w:rsidRPr="00784669" w:rsidRDefault="00784669" w:rsidP="00784669">
      <w:pPr>
        <w:pStyle w:val="NumList1"/>
      </w:pPr>
      <w:r w:rsidRPr="00784669">
        <w:t>I recommend that ONR should validate US DoT package design approval USA/</w:t>
      </w:r>
      <w:r w:rsidR="00CA6D5C">
        <w:t>9371</w:t>
      </w:r>
      <w:r w:rsidRPr="00784669">
        <w:t xml:space="preserve">/B(U), </w:t>
      </w:r>
      <w:r w:rsidR="00CA6D5C">
        <w:t>Revision 6</w:t>
      </w:r>
      <w:r w:rsidRPr="00784669">
        <w:t xml:space="preserve"> by issuing GB validation certificate USA/</w:t>
      </w:r>
      <w:r w:rsidR="00CA6D5C">
        <w:t>9371</w:t>
      </w:r>
      <w:r w:rsidRPr="00784669">
        <w:t xml:space="preserve">/B(U) (Rev.0) with an expiration date of </w:t>
      </w:r>
      <w:r w:rsidR="004D755A">
        <w:t>31</w:t>
      </w:r>
      <w:r w:rsidRPr="00784669">
        <w:t xml:space="preserve"> </w:t>
      </w:r>
      <w:r w:rsidR="004D755A">
        <w:t>August</w:t>
      </w:r>
      <w:r w:rsidRPr="00784669">
        <w:t xml:space="preserve"> 20</w:t>
      </w:r>
      <w:r w:rsidR="004D755A">
        <w:t>28</w:t>
      </w:r>
      <w:r w:rsidRPr="00784669">
        <w:t xml:space="preserve"> (ref.</w:t>
      </w:r>
      <w:r w:rsidR="00400E36">
        <w:t xml:space="preserve"> </w:t>
      </w:r>
      <w:sdt>
        <w:sdtPr>
          <w:id w:val="-1891183159"/>
          <w:citation/>
        </w:sdtPr>
        <w:sdtEndPr/>
        <w:sdtContent>
          <w:r w:rsidR="003115B8">
            <w:fldChar w:fldCharType="begin"/>
          </w:r>
          <w:r w:rsidR="003115B8">
            <w:instrText xml:space="preserve"> CITATION GB9371 \l 2057 </w:instrText>
          </w:r>
          <w:r w:rsidR="003115B8">
            <w:fldChar w:fldCharType="separate"/>
          </w:r>
          <w:r w:rsidR="003115B8" w:rsidRPr="003115B8">
            <w:rPr>
              <w:noProof/>
            </w:rPr>
            <w:t>[8]</w:t>
          </w:r>
          <w:r w:rsidR="003115B8">
            <w:fldChar w:fldCharType="end"/>
          </w:r>
        </w:sdtContent>
      </w:sdt>
      <w:r w:rsidRPr="00784669">
        <w:t>).</w:t>
      </w:r>
    </w:p>
    <w:p w14:paraId="05E1807B" w14:textId="3F4ADD1F" w:rsidR="003A4A65" w:rsidRDefault="003A4A65">
      <w:pPr>
        <w:spacing w:after="0" w:line="240" w:lineRule="auto"/>
        <w:rPr>
          <w:rFonts w:asciiTheme="minorHAnsi" w:eastAsiaTheme="minorHAnsi" w:hAnsiTheme="minorHAnsi" w:cstheme="minorBidi"/>
          <w:lang w:bidi="ar-SA"/>
        </w:rPr>
      </w:pPr>
      <w:r>
        <w:br w:type="page"/>
      </w:r>
    </w:p>
    <w:p w14:paraId="3611C87A" w14:textId="77777777" w:rsidR="0059276A" w:rsidRDefault="0059276A" w:rsidP="0059276A">
      <w:pPr>
        <w:pStyle w:val="NumList1"/>
        <w:numPr>
          <w:ilvl w:val="0"/>
          <w:numId w:val="0"/>
        </w:numPr>
        <w:ind w:left="851" w:hanging="851"/>
      </w:pPr>
    </w:p>
    <w:bookmarkStart w:id="18" w:name="_Toc215495972"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8"/>
        </w:p>
        <w:sdt>
          <w:sdtPr>
            <w:id w:val="-573587230"/>
            <w:bibliography/>
          </w:sdtPr>
          <w:sdtEndPr/>
          <w:sdtContent>
            <w:p w14:paraId="5F685CD8" w14:textId="77777777" w:rsidR="009F04AB" w:rsidRDefault="00AC2E98" w:rsidP="00FD4BEF">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9F04AB" w14:paraId="332C8DBA" w14:textId="77777777">
                <w:trPr>
                  <w:divId w:val="922838519"/>
                  <w:tblCellSpacing w:w="15" w:type="dxa"/>
                </w:trPr>
                <w:tc>
                  <w:tcPr>
                    <w:tcW w:w="50" w:type="pct"/>
                    <w:hideMark/>
                  </w:tcPr>
                  <w:p w14:paraId="6A21C3E3" w14:textId="1AAFA562" w:rsidR="009F04AB" w:rsidRDefault="009F04AB">
                    <w:pPr>
                      <w:pStyle w:val="Bibliography"/>
                      <w:rPr>
                        <w:noProof/>
                        <w:szCs w:val="24"/>
                      </w:rPr>
                    </w:pPr>
                    <w:r>
                      <w:rPr>
                        <w:noProof/>
                      </w:rPr>
                      <w:t xml:space="preserve">[1] </w:t>
                    </w:r>
                  </w:p>
                </w:tc>
                <w:tc>
                  <w:tcPr>
                    <w:tcW w:w="0" w:type="auto"/>
                    <w:hideMark/>
                  </w:tcPr>
                  <w:p w14:paraId="2C64D42D" w14:textId="77777777" w:rsidR="009F04AB" w:rsidRPr="00287240" w:rsidRDefault="009F04AB">
                    <w:pPr>
                      <w:pStyle w:val="Bibliography"/>
                      <w:rPr>
                        <w:noProof/>
                      </w:rPr>
                    </w:pPr>
                    <w:r w:rsidRPr="00287240">
                      <w:rPr>
                        <w:noProof/>
                      </w:rPr>
                      <w:t xml:space="preserve">QSA Letter, Application for Validation of USA/9371/B(U) Revision 5, 28 February 2025, ONRW-2019369590-18125. </w:t>
                    </w:r>
                  </w:p>
                </w:tc>
              </w:tr>
              <w:tr w:rsidR="009F04AB" w14:paraId="2F195168" w14:textId="77777777">
                <w:trPr>
                  <w:divId w:val="922838519"/>
                  <w:tblCellSpacing w:w="15" w:type="dxa"/>
                </w:trPr>
                <w:tc>
                  <w:tcPr>
                    <w:tcW w:w="50" w:type="pct"/>
                    <w:hideMark/>
                  </w:tcPr>
                  <w:p w14:paraId="4F45E812" w14:textId="77777777" w:rsidR="009F04AB" w:rsidRDefault="009F04AB">
                    <w:pPr>
                      <w:pStyle w:val="Bibliography"/>
                      <w:rPr>
                        <w:noProof/>
                      </w:rPr>
                    </w:pPr>
                    <w:r>
                      <w:rPr>
                        <w:noProof/>
                      </w:rPr>
                      <w:t xml:space="preserve">[2] </w:t>
                    </w:r>
                  </w:p>
                </w:tc>
                <w:tc>
                  <w:tcPr>
                    <w:tcW w:w="0" w:type="auto"/>
                    <w:hideMark/>
                  </w:tcPr>
                  <w:p w14:paraId="47E4C9AA" w14:textId="77777777" w:rsidR="009F04AB" w:rsidRPr="00287240" w:rsidRDefault="009F04AB">
                    <w:pPr>
                      <w:pStyle w:val="Bibliography"/>
                      <w:rPr>
                        <w:noProof/>
                      </w:rPr>
                    </w:pPr>
                    <w:r w:rsidRPr="00287240">
                      <w:rPr>
                        <w:noProof/>
                      </w:rPr>
                      <w:t xml:space="preserve">US DoT Competent Authority Certification for a Type B(U) Package Design Cerrtificate, USA/9371/B(U), Revision 6, ONRW-2019369590-25313. </w:t>
                    </w:r>
                  </w:p>
                </w:tc>
              </w:tr>
              <w:tr w:rsidR="009F04AB" w14:paraId="04606B34" w14:textId="77777777">
                <w:trPr>
                  <w:divId w:val="922838519"/>
                  <w:tblCellSpacing w:w="15" w:type="dxa"/>
                </w:trPr>
                <w:tc>
                  <w:tcPr>
                    <w:tcW w:w="50" w:type="pct"/>
                    <w:hideMark/>
                  </w:tcPr>
                  <w:p w14:paraId="7954C3AA" w14:textId="77777777" w:rsidR="009F04AB" w:rsidRDefault="009F04AB">
                    <w:pPr>
                      <w:pStyle w:val="Bibliography"/>
                      <w:rPr>
                        <w:noProof/>
                      </w:rPr>
                    </w:pPr>
                    <w:r>
                      <w:rPr>
                        <w:noProof/>
                      </w:rPr>
                      <w:t xml:space="preserve">[3] </w:t>
                    </w:r>
                  </w:p>
                </w:tc>
                <w:tc>
                  <w:tcPr>
                    <w:tcW w:w="0" w:type="auto"/>
                    <w:hideMark/>
                  </w:tcPr>
                  <w:p w14:paraId="43E35C80" w14:textId="77777777" w:rsidR="009F04AB" w:rsidRPr="00287240" w:rsidRDefault="009F04AB">
                    <w:pPr>
                      <w:pStyle w:val="Bibliography"/>
                      <w:rPr>
                        <w:noProof/>
                      </w:rPr>
                    </w:pPr>
                    <w:r w:rsidRPr="00287240">
                      <w:rPr>
                        <w:noProof/>
                      </w:rPr>
                      <w:t xml:space="preserve">QSA Global Safety Analysis Report, Model 360 Series Type B(U) Transport Package, Revision 7 , ONRW-2019369590-18136. </w:t>
                    </w:r>
                  </w:p>
                </w:tc>
              </w:tr>
              <w:tr w:rsidR="009F04AB" w14:paraId="2C4A4091" w14:textId="77777777">
                <w:trPr>
                  <w:divId w:val="922838519"/>
                  <w:tblCellSpacing w:w="15" w:type="dxa"/>
                </w:trPr>
                <w:tc>
                  <w:tcPr>
                    <w:tcW w:w="50" w:type="pct"/>
                    <w:hideMark/>
                  </w:tcPr>
                  <w:p w14:paraId="01FD4F0F" w14:textId="77777777" w:rsidR="009F04AB" w:rsidRDefault="009F04AB">
                    <w:pPr>
                      <w:pStyle w:val="Bibliography"/>
                      <w:rPr>
                        <w:noProof/>
                      </w:rPr>
                    </w:pPr>
                    <w:r>
                      <w:rPr>
                        <w:noProof/>
                      </w:rPr>
                      <w:t xml:space="preserve">[4] </w:t>
                    </w:r>
                  </w:p>
                </w:tc>
                <w:tc>
                  <w:tcPr>
                    <w:tcW w:w="0" w:type="auto"/>
                    <w:hideMark/>
                  </w:tcPr>
                  <w:p w14:paraId="6DCEA985" w14:textId="77777777" w:rsidR="009F04AB" w:rsidRPr="00287240" w:rsidRDefault="009F04AB">
                    <w:pPr>
                      <w:pStyle w:val="Bibliography"/>
                      <w:rPr>
                        <w:noProof/>
                      </w:rPr>
                    </w:pPr>
                    <w:r w:rsidRPr="00287240">
                      <w:rPr>
                        <w:noProof/>
                      </w:rPr>
                      <w:t xml:space="preserve">Transposition Note for Validation of USA/9371/B(U) Rev 6 to ADR 6.4.22.8(a) QSA Global Model 360 Series, ONRW-2019369590-25551. </w:t>
                    </w:r>
                  </w:p>
                </w:tc>
              </w:tr>
              <w:tr w:rsidR="009F04AB" w14:paraId="41CBE839" w14:textId="77777777">
                <w:trPr>
                  <w:divId w:val="922838519"/>
                  <w:tblCellSpacing w:w="15" w:type="dxa"/>
                </w:trPr>
                <w:tc>
                  <w:tcPr>
                    <w:tcW w:w="50" w:type="pct"/>
                    <w:hideMark/>
                  </w:tcPr>
                  <w:p w14:paraId="379BBEC9" w14:textId="77777777" w:rsidR="009F04AB" w:rsidRDefault="009F04AB">
                    <w:pPr>
                      <w:pStyle w:val="Bibliography"/>
                      <w:rPr>
                        <w:noProof/>
                      </w:rPr>
                    </w:pPr>
                    <w:r>
                      <w:rPr>
                        <w:noProof/>
                      </w:rPr>
                      <w:t xml:space="preserve">[5] </w:t>
                    </w:r>
                  </w:p>
                </w:tc>
                <w:tc>
                  <w:tcPr>
                    <w:tcW w:w="0" w:type="auto"/>
                    <w:hideMark/>
                  </w:tcPr>
                  <w:p w14:paraId="6CF30321" w14:textId="77777777" w:rsidR="009F04AB" w:rsidRPr="00287240" w:rsidRDefault="009F04AB">
                    <w:pPr>
                      <w:pStyle w:val="Bibliography"/>
                      <w:rPr>
                        <w:noProof/>
                      </w:rPr>
                    </w:pPr>
                    <w:r w:rsidRPr="00287240">
                      <w:rPr>
                        <w:noProof/>
                      </w:rPr>
                      <w:t xml:space="preserve">ONR Assessment Note for Model 360, ONRW-2019369590-25574. </w:t>
                    </w:r>
                  </w:p>
                </w:tc>
              </w:tr>
              <w:tr w:rsidR="009F04AB" w14:paraId="28D7423B" w14:textId="77777777">
                <w:trPr>
                  <w:divId w:val="922838519"/>
                  <w:tblCellSpacing w:w="15" w:type="dxa"/>
                </w:trPr>
                <w:tc>
                  <w:tcPr>
                    <w:tcW w:w="50" w:type="pct"/>
                    <w:hideMark/>
                  </w:tcPr>
                  <w:p w14:paraId="4698A773" w14:textId="77777777" w:rsidR="009F04AB" w:rsidRDefault="009F04AB">
                    <w:pPr>
                      <w:pStyle w:val="Bibliography"/>
                      <w:rPr>
                        <w:noProof/>
                      </w:rPr>
                    </w:pPr>
                    <w:r>
                      <w:rPr>
                        <w:noProof/>
                      </w:rPr>
                      <w:t xml:space="preserve">[6] </w:t>
                    </w:r>
                  </w:p>
                </w:tc>
                <w:tc>
                  <w:tcPr>
                    <w:tcW w:w="0" w:type="auto"/>
                    <w:hideMark/>
                  </w:tcPr>
                  <w:p w14:paraId="695CD153" w14:textId="77777777" w:rsidR="009F04AB" w:rsidRPr="00287240" w:rsidRDefault="009F04AB">
                    <w:pPr>
                      <w:pStyle w:val="Bibliography"/>
                      <w:rPr>
                        <w:noProof/>
                      </w:rPr>
                    </w:pPr>
                    <w:r w:rsidRPr="00287240">
                      <w:rPr>
                        <w:noProof/>
                      </w:rPr>
                      <w:t xml:space="preserve">US NRC Certificate of Compliance for Radioactive Material Packages, USA/9371/B(U)-96, Revision 4, ONRW-2019369590-25313. </w:t>
                    </w:r>
                  </w:p>
                </w:tc>
              </w:tr>
              <w:tr w:rsidR="009F04AB" w14:paraId="6F68BCF9" w14:textId="77777777">
                <w:trPr>
                  <w:divId w:val="922838519"/>
                  <w:tblCellSpacing w:w="15" w:type="dxa"/>
                </w:trPr>
                <w:tc>
                  <w:tcPr>
                    <w:tcW w:w="50" w:type="pct"/>
                    <w:hideMark/>
                  </w:tcPr>
                  <w:p w14:paraId="6514AC8B" w14:textId="77777777" w:rsidR="009F04AB" w:rsidRDefault="009F04AB">
                    <w:pPr>
                      <w:pStyle w:val="Bibliography"/>
                      <w:rPr>
                        <w:noProof/>
                      </w:rPr>
                    </w:pPr>
                    <w:r>
                      <w:rPr>
                        <w:noProof/>
                      </w:rPr>
                      <w:t xml:space="preserve">[7] </w:t>
                    </w:r>
                  </w:p>
                </w:tc>
                <w:tc>
                  <w:tcPr>
                    <w:tcW w:w="0" w:type="auto"/>
                    <w:hideMark/>
                  </w:tcPr>
                  <w:p w14:paraId="652C4BE7" w14:textId="77777777" w:rsidR="009F04AB" w:rsidRPr="00287240" w:rsidRDefault="009F04AB">
                    <w:pPr>
                      <w:pStyle w:val="Bibliography"/>
                      <w:rPr>
                        <w:noProof/>
                      </w:rPr>
                    </w:pPr>
                    <w:r w:rsidRPr="00287240">
                      <w:rPr>
                        <w:noProof/>
                      </w:rPr>
                      <w:t xml:space="preserve">Model 360 Operations Manual, MAN-040, May 2021, ONRW-2019369590-25295. </w:t>
                    </w:r>
                  </w:p>
                </w:tc>
              </w:tr>
              <w:tr w:rsidR="009F04AB" w14:paraId="1DA73E18" w14:textId="77777777">
                <w:trPr>
                  <w:divId w:val="922838519"/>
                  <w:tblCellSpacing w:w="15" w:type="dxa"/>
                </w:trPr>
                <w:tc>
                  <w:tcPr>
                    <w:tcW w:w="50" w:type="pct"/>
                    <w:hideMark/>
                  </w:tcPr>
                  <w:p w14:paraId="2026976B" w14:textId="77777777" w:rsidR="009F04AB" w:rsidRDefault="009F04AB">
                    <w:pPr>
                      <w:pStyle w:val="Bibliography"/>
                      <w:rPr>
                        <w:noProof/>
                      </w:rPr>
                    </w:pPr>
                    <w:r>
                      <w:rPr>
                        <w:noProof/>
                      </w:rPr>
                      <w:t xml:space="preserve">[8] </w:t>
                    </w:r>
                  </w:p>
                </w:tc>
                <w:tc>
                  <w:tcPr>
                    <w:tcW w:w="0" w:type="auto"/>
                    <w:hideMark/>
                  </w:tcPr>
                  <w:p w14:paraId="038B9A33" w14:textId="77777777" w:rsidR="009F04AB" w:rsidRPr="00287240" w:rsidRDefault="009F04AB">
                    <w:pPr>
                      <w:pStyle w:val="Bibliography"/>
                      <w:rPr>
                        <w:noProof/>
                      </w:rPr>
                    </w:pPr>
                    <w:r w:rsidRPr="00287240">
                      <w:rPr>
                        <w:noProof/>
                      </w:rPr>
                      <w:t xml:space="preserve">GB Validation Certificate for USA/9371/B(U) Revision 6, ONRW-2019369590-25576. </w:t>
                    </w:r>
                  </w:p>
                </w:tc>
              </w:tr>
            </w:tbl>
            <w:p w14:paraId="3405CE99" w14:textId="77777777" w:rsidR="009F04AB" w:rsidRDefault="009F04AB">
              <w:pPr>
                <w:divId w:val="922838519"/>
                <w:rPr>
                  <w:rFonts w:eastAsia="Times New Roman"/>
                  <w:noProof/>
                </w:rPr>
              </w:pPr>
            </w:p>
            <w:p w14:paraId="4EADA6DF" w14:textId="4BAEB5ED"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BA2D4" w14:textId="77777777" w:rsidR="008E78DB" w:rsidRDefault="008E78DB" w:rsidP="007D199A">
      <w:pPr>
        <w:spacing w:after="0"/>
      </w:pPr>
      <w:r>
        <w:separator/>
      </w:r>
    </w:p>
    <w:p w14:paraId="6892617A" w14:textId="77777777" w:rsidR="008E78DB" w:rsidRDefault="008E78DB"/>
  </w:endnote>
  <w:endnote w:type="continuationSeparator" w:id="0">
    <w:p w14:paraId="20A311F0" w14:textId="77777777" w:rsidR="008E78DB" w:rsidRDefault="008E78DB" w:rsidP="007D199A">
      <w:pPr>
        <w:spacing w:after="0"/>
      </w:pPr>
      <w:r>
        <w:continuationSeparator/>
      </w:r>
    </w:p>
    <w:p w14:paraId="2AF3F09E" w14:textId="77777777" w:rsidR="008E78DB" w:rsidRDefault="008E7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2F4DB9" w:rsidRDefault="00B137F7" w:rsidP="00B137F7">
    <w:pPr>
      <w:pStyle w:val="Footer"/>
      <w:jc w:val="left"/>
      <w:rPr>
        <w:lang w:val="pt-PT"/>
      </w:rPr>
    </w:pPr>
    <w:r w:rsidRPr="002F4DB9">
      <w:rPr>
        <w:b/>
        <w:bCs/>
        <w:color w:val="auto"/>
        <w:sz w:val="20"/>
        <w:szCs w:val="18"/>
        <w:lang w:val="pt-PT"/>
      </w:rPr>
      <w:t xml:space="preserve">Template </w:t>
    </w:r>
    <w:r w:rsidR="00FB2CF2" w:rsidRPr="002F4DB9">
      <w:rPr>
        <w:b/>
        <w:bCs/>
        <w:color w:val="auto"/>
        <w:sz w:val="20"/>
        <w:szCs w:val="18"/>
        <w:lang w:val="pt-PT"/>
      </w:rPr>
      <w:t>ref</w:t>
    </w:r>
    <w:r w:rsidRPr="002F4DB9">
      <w:rPr>
        <w:b/>
        <w:bCs/>
        <w:color w:val="auto"/>
        <w:sz w:val="20"/>
        <w:szCs w:val="18"/>
        <w:lang w:val="pt-PT"/>
      </w:rPr>
      <w:t>.</w:t>
    </w:r>
    <w:r w:rsidRPr="002F4DB9">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2F4DB9">
          <w:rPr>
            <w:color w:val="auto"/>
            <w:sz w:val="20"/>
            <w:szCs w:val="18"/>
            <w:lang w:val="pt-PT"/>
          </w:rPr>
          <w:t>5</w:t>
        </w:r>
        <w:r w:rsidR="00E72E4A" w:rsidRPr="002F4DB9">
          <w:rPr>
            <w:color w:val="auto"/>
            <w:sz w:val="20"/>
            <w:szCs w:val="18"/>
            <w:lang w:val="pt-PT"/>
          </w:rPr>
          <w:t>.1</w:t>
        </w:r>
      </w:sdtContent>
    </w:sdt>
    <w:r w:rsidRPr="002F4DB9">
      <w:rPr>
        <w:color w:val="auto"/>
        <w:sz w:val="20"/>
        <w:szCs w:val="18"/>
        <w:lang w:val="pt-PT"/>
      </w:rPr>
      <w:t>)</w:t>
    </w:r>
    <w:r w:rsidRPr="002F4DB9">
      <w:rPr>
        <w:color w:val="auto"/>
        <w:sz w:val="20"/>
        <w:szCs w:val="18"/>
        <w:lang w:val="pt-PT"/>
      </w:rPr>
      <w:tab/>
    </w:r>
    <w:r w:rsidR="00795F5F" w:rsidRPr="002F4DB9">
      <w:rPr>
        <w:lang w:val="pt-PT"/>
      </w:rPr>
      <w:t xml:space="preserve">Page | </w:t>
    </w:r>
    <w:r w:rsidR="00795F5F" w:rsidRPr="00E72E4A">
      <w:fldChar w:fldCharType="begin"/>
    </w:r>
    <w:r w:rsidR="00795F5F" w:rsidRPr="002F4DB9">
      <w:rPr>
        <w:lang w:val="pt-PT"/>
      </w:rPr>
      <w:instrText xml:space="preserve"> PAGE   \* MERGEFORMAT </w:instrText>
    </w:r>
    <w:r w:rsidR="00795F5F" w:rsidRPr="00E72E4A">
      <w:fldChar w:fldCharType="separate"/>
    </w:r>
    <w:r w:rsidR="00795F5F" w:rsidRPr="002F4DB9">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60679" w14:textId="77777777" w:rsidR="008E78DB" w:rsidRPr="005E0344" w:rsidRDefault="008E78DB" w:rsidP="005E0344">
      <w:pPr>
        <w:spacing w:after="120"/>
        <w:rPr>
          <w:color w:val="000000" w:themeColor="text2"/>
        </w:rPr>
      </w:pPr>
      <w:r w:rsidRPr="005E0344">
        <w:rPr>
          <w:color w:val="000000" w:themeColor="text2"/>
        </w:rPr>
        <w:separator/>
      </w:r>
    </w:p>
  </w:footnote>
  <w:footnote w:type="continuationSeparator" w:id="0">
    <w:p w14:paraId="56C769E3" w14:textId="77777777" w:rsidR="008E78DB" w:rsidRPr="005E0344" w:rsidRDefault="008E78DB" w:rsidP="0090581D">
      <w:pPr>
        <w:spacing w:after="120"/>
        <w:rPr>
          <w:color w:val="000000" w:themeColor="text2"/>
        </w:rPr>
      </w:pPr>
      <w:r w:rsidRPr="005E0344">
        <w:rPr>
          <w:color w:val="000000" w:themeColor="text2"/>
        </w:rPr>
        <w:continuationSeparator/>
      </w:r>
    </w:p>
    <w:p w14:paraId="3B361609" w14:textId="77777777" w:rsidR="008E78DB" w:rsidRDefault="008E78DB"/>
  </w:footnote>
  <w:footnote w:type="continuationNotice" w:id="1">
    <w:p w14:paraId="61A323C8" w14:textId="77777777" w:rsidR="008E78DB" w:rsidRDefault="008E78DB">
      <w:pPr>
        <w:spacing w:after="0"/>
      </w:pPr>
    </w:p>
    <w:p w14:paraId="4AA08ED1" w14:textId="77777777" w:rsidR="008E78DB" w:rsidRDefault="008E78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63214F30"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01BF3">
          <w:rPr>
            <w:sz w:val="20"/>
            <w:szCs w:val="24"/>
          </w:rPr>
          <w:t>USA/9371/B(U) Revision 6 – ADR/RID validation of QSA Global Inc. Type B(U) package design for Model 360</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E51C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337"/>
    <w:multiLevelType w:val="multilevel"/>
    <w:tmpl w:val="2ED6517E"/>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FBB2CBE"/>
    <w:multiLevelType w:val="hybridMultilevel"/>
    <w:tmpl w:val="430225E8"/>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9"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0"/>
  </w:num>
  <w:num w:numId="13" w16cid:durableId="936865008">
    <w:abstractNumId w:val="15"/>
  </w:num>
  <w:num w:numId="14" w16cid:durableId="839933716">
    <w:abstractNumId w:val="12"/>
  </w:num>
  <w:num w:numId="15" w16cid:durableId="1030760878">
    <w:abstractNumId w:val="20"/>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19"/>
  </w:num>
  <w:num w:numId="19" w16cid:durableId="689995263">
    <w:abstractNumId w:val="16"/>
  </w:num>
  <w:num w:numId="20" w16cid:durableId="2030327350">
    <w:abstractNumId w:val="14"/>
  </w:num>
  <w:num w:numId="21" w16cid:durableId="1577862602">
    <w:abstractNumId w:val="17"/>
  </w:num>
  <w:num w:numId="22" w16cid:durableId="551355490">
    <w:abstractNumId w:val="13"/>
  </w:num>
  <w:num w:numId="23" w16cid:durableId="618604412">
    <w:abstractNumId w:val="20"/>
  </w:num>
  <w:num w:numId="24" w16cid:durableId="547448315">
    <w:abstractNumId w:val="19"/>
  </w:num>
  <w:num w:numId="25" w16cid:durableId="349187102">
    <w:abstractNumId w:val="19"/>
  </w:num>
  <w:num w:numId="26" w16cid:durableId="689333637">
    <w:abstractNumId w:val="19"/>
  </w:num>
  <w:num w:numId="27" w16cid:durableId="1502038917">
    <w:abstractNumId w:val="18"/>
  </w:num>
  <w:num w:numId="28" w16cid:durableId="14843458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BFA"/>
    <w:rsid w:val="00002F03"/>
    <w:rsid w:val="00004C16"/>
    <w:rsid w:val="00011177"/>
    <w:rsid w:val="00011D9D"/>
    <w:rsid w:val="00013EED"/>
    <w:rsid w:val="00014814"/>
    <w:rsid w:val="00024522"/>
    <w:rsid w:val="00024B2E"/>
    <w:rsid w:val="00027F4F"/>
    <w:rsid w:val="00030430"/>
    <w:rsid w:val="0003078E"/>
    <w:rsid w:val="00031B89"/>
    <w:rsid w:val="00033673"/>
    <w:rsid w:val="0003465A"/>
    <w:rsid w:val="0003693D"/>
    <w:rsid w:val="0004440F"/>
    <w:rsid w:val="00045708"/>
    <w:rsid w:val="0005025D"/>
    <w:rsid w:val="00052C8A"/>
    <w:rsid w:val="00053C16"/>
    <w:rsid w:val="00054677"/>
    <w:rsid w:val="000548C8"/>
    <w:rsid w:val="00065677"/>
    <w:rsid w:val="0006786C"/>
    <w:rsid w:val="00075605"/>
    <w:rsid w:val="00075629"/>
    <w:rsid w:val="00075C66"/>
    <w:rsid w:val="00080315"/>
    <w:rsid w:val="000817D4"/>
    <w:rsid w:val="00082879"/>
    <w:rsid w:val="00091512"/>
    <w:rsid w:val="00091EEA"/>
    <w:rsid w:val="000A105C"/>
    <w:rsid w:val="000B5FC9"/>
    <w:rsid w:val="000C2DDC"/>
    <w:rsid w:val="000C3115"/>
    <w:rsid w:val="000D0E6A"/>
    <w:rsid w:val="000D2FD4"/>
    <w:rsid w:val="000F1B7B"/>
    <w:rsid w:val="000F2ED4"/>
    <w:rsid w:val="000F617C"/>
    <w:rsid w:val="001028E8"/>
    <w:rsid w:val="001056D3"/>
    <w:rsid w:val="001071B0"/>
    <w:rsid w:val="00115D19"/>
    <w:rsid w:val="00115ECF"/>
    <w:rsid w:val="001168A6"/>
    <w:rsid w:val="00122FCC"/>
    <w:rsid w:val="00124C2B"/>
    <w:rsid w:val="00125749"/>
    <w:rsid w:val="00126752"/>
    <w:rsid w:val="00130B30"/>
    <w:rsid w:val="00132BC1"/>
    <w:rsid w:val="00134D41"/>
    <w:rsid w:val="00135893"/>
    <w:rsid w:val="00137804"/>
    <w:rsid w:val="00140E1C"/>
    <w:rsid w:val="00147AE4"/>
    <w:rsid w:val="0015351D"/>
    <w:rsid w:val="00155607"/>
    <w:rsid w:val="001571E5"/>
    <w:rsid w:val="001626FE"/>
    <w:rsid w:val="00164B60"/>
    <w:rsid w:val="001663DA"/>
    <w:rsid w:val="00177666"/>
    <w:rsid w:val="0017794B"/>
    <w:rsid w:val="001849CA"/>
    <w:rsid w:val="00185410"/>
    <w:rsid w:val="00192352"/>
    <w:rsid w:val="001942E4"/>
    <w:rsid w:val="001B5FA8"/>
    <w:rsid w:val="001C314D"/>
    <w:rsid w:val="001C4D63"/>
    <w:rsid w:val="001C7EF8"/>
    <w:rsid w:val="001D0DE0"/>
    <w:rsid w:val="001D5AFF"/>
    <w:rsid w:val="001D74B4"/>
    <w:rsid w:val="001E03E1"/>
    <w:rsid w:val="001E4762"/>
    <w:rsid w:val="001E51C7"/>
    <w:rsid w:val="001F059F"/>
    <w:rsid w:val="001F6CA0"/>
    <w:rsid w:val="00200811"/>
    <w:rsid w:val="00200CA1"/>
    <w:rsid w:val="00202152"/>
    <w:rsid w:val="002028B5"/>
    <w:rsid w:val="0021338D"/>
    <w:rsid w:val="0021363C"/>
    <w:rsid w:val="00214D43"/>
    <w:rsid w:val="00223090"/>
    <w:rsid w:val="002238B4"/>
    <w:rsid w:val="00231815"/>
    <w:rsid w:val="002319AB"/>
    <w:rsid w:val="002319AC"/>
    <w:rsid w:val="00234342"/>
    <w:rsid w:val="0024040D"/>
    <w:rsid w:val="00251CD7"/>
    <w:rsid w:val="00255FA3"/>
    <w:rsid w:val="00257288"/>
    <w:rsid w:val="00261FB6"/>
    <w:rsid w:val="002629F8"/>
    <w:rsid w:val="00263396"/>
    <w:rsid w:val="002659FA"/>
    <w:rsid w:val="00267815"/>
    <w:rsid w:val="00273434"/>
    <w:rsid w:val="00280DDF"/>
    <w:rsid w:val="00287240"/>
    <w:rsid w:val="002917FF"/>
    <w:rsid w:val="00292ADF"/>
    <w:rsid w:val="00294058"/>
    <w:rsid w:val="002A0DEC"/>
    <w:rsid w:val="002A34BD"/>
    <w:rsid w:val="002B0713"/>
    <w:rsid w:val="002B1C53"/>
    <w:rsid w:val="002D4DAB"/>
    <w:rsid w:val="002E064B"/>
    <w:rsid w:val="002E0BE4"/>
    <w:rsid w:val="002E3B58"/>
    <w:rsid w:val="002E3E8A"/>
    <w:rsid w:val="002E4CE1"/>
    <w:rsid w:val="002E6A6A"/>
    <w:rsid w:val="002F19C8"/>
    <w:rsid w:val="002F3397"/>
    <w:rsid w:val="002F4DB9"/>
    <w:rsid w:val="0030380D"/>
    <w:rsid w:val="003115B8"/>
    <w:rsid w:val="00312411"/>
    <w:rsid w:val="00323E71"/>
    <w:rsid w:val="00326F77"/>
    <w:rsid w:val="00331AB8"/>
    <w:rsid w:val="00331AE1"/>
    <w:rsid w:val="00332B95"/>
    <w:rsid w:val="003401B0"/>
    <w:rsid w:val="00345B78"/>
    <w:rsid w:val="00346C8E"/>
    <w:rsid w:val="00346E15"/>
    <w:rsid w:val="00351ED2"/>
    <w:rsid w:val="003606DC"/>
    <w:rsid w:val="00367BD5"/>
    <w:rsid w:val="00373A6E"/>
    <w:rsid w:val="00381B90"/>
    <w:rsid w:val="00385E75"/>
    <w:rsid w:val="0038616A"/>
    <w:rsid w:val="0038766B"/>
    <w:rsid w:val="00390327"/>
    <w:rsid w:val="00393066"/>
    <w:rsid w:val="00393B78"/>
    <w:rsid w:val="00394C96"/>
    <w:rsid w:val="003A01E9"/>
    <w:rsid w:val="003A4A65"/>
    <w:rsid w:val="003A7E1C"/>
    <w:rsid w:val="003B037A"/>
    <w:rsid w:val="003B4FB4"/>
    <w:rsid w:val="003B57D3"/>
    <w:rsid w:val="003C0306"/>
    <w:rsid w:val="003C114C"/>
    <w:rsid w:val="003C2C5D"/>
    <w:rsid w:val="003C465D"/>
    <w:rsid w:val="003D495D"/>
    <w:rsid w:val="003E098E"/>
    <w:rsid w:val="003E2FAE"/>
    <w:rsid w:val="003E65A9"/>
    <w:rsid w:val="003E7734"/>
    <w:rsid w:val="003F02EA"/>
    <w:rsid w:val="003F2E9E"/>
    <w:rsid w:val="00400E36"/>
    <w:rsid w:val="00407CF7"/>
    <w:rsid w:val="00410423"/>
    <w:rsid w:val="00415ED6"/>
    <w:rsid w:val="00417CAF"/>
    <w:rsid w:val="00420A11"/>
    <w:rsid w:val="00420F6E"/>
    <w:rsid w:val="00422265"/>
    <w:rsid w:val="00431F0A"/>
    <w:rsid w:val="00435DA3"/>
    <w:rsid w:val="004373A7"/>
    <w:rsid w:val="00437D94"/>
    <w:rsid w:val="0044030C"/>
    <w:rsid w:val="00444140"/>
    <w:rsid w:val="00450C29"/>
    <w:rsid w:val="004648A4"/>
    <w:rsid w:val="00471380"/>
    <w:rsid w:val="004733F7"/>
    <w:rsid w:val="00482F04"/>
    <w:rsid w:val="00492AD7"/>
    <w:rsid w:val="00494F0D"/>
    <w:rsid w:val="00496BFD"/>
    <w:rsid w:val="00497C68"/>
    <w:rsid w:val="004A3DF2"/>
    <w:rsid w:val="004B11D4"/>
    <w:rsid w:val="004B4F91"/>
    <w:rsid w:val="004C361D"/>
    <w:rsid w:val="004C4891"/>
    <w:rsid w:val="004D08C1"/>
    <w:rsid w:val="004D16D7"/>
    <w:rsid w:val="004D2C89"/>
    <w:rsid w:val="004D4403"/>
    <w:rsid w:val="004D611E"/>
    <w:rsid w:val="004D755A"/>
    <w:rsid w:val="004E3932"/>
    <w:rsid w:val="004E6E34"/>
    <w:rsid w:val="004F1E79"/>
    <w:rsid w:val="004F5F33"/>
    <w:rsid w:val="0050103A"/>
    <w:rsid w:val="00504C4E"/>
    <w:rsid w:val="00511B0F"/>
    <w:rsid w:val="005127CC"/>
    <w:rsid w:val="00515B9E"/>
    <w:rsid w:val="00535B2B"/>
    <w:rsid w:val="00544884"/>
    <w:rsid w:val="0055388E"/>
    <w:rsid w:val="0056377D"/>
    <w:rsid w:val="005663B3"/>
    <w:rsid w:val="005754AE"/>
    <w:rsid w:val="00577FB5"/>
    <w:rsid w:val="005852D1"/>
    <w:rsid w:val="00587A22"/>
    <w:rsid w:val="00590C5D"/>
    <w:rsid w:val="0059276A"/>
    <w:rsid w:val="0059299D"/>
    <w:rsid w:val="005953F4"/>
    <w:rsid w:val="00595C8C"/>
    <w:rsid w:val="005964E6"/>
    <w:rsid w:val="00597747"/>
    <w:rsid w:val="005A242F"/>
    <w:rsid w:val="005A4CDD"/>
    <w:rsid w:val="005A5659"/>
    <w:rsid w:val="005A574B"/>
    <w:rsid w:val="005A6054"/>
    <w:rsid w:val="005B5180"/>
    <w:rsid w:val="005B57E4"/>
    <w:rsid w:val="005B5ABD"/>
    <w:rsid w:val="005C140A"/>
    <w:rsid w:val="005C1E52"/>
    <w:rsid w:val="005C3466"/>
    <w:rsid w:val="005C6763"/>
    <w:rsid w:val="005D3164"/>
    <w:rsid w:val="005D5442"/>
    <w:rsid w:val="005E0344"/>
    <w:rsid w:val="005E440B"/>
    <w:rsid w:val="005F2C85"/>
    <w:rsid w:val="00605ADB"/>
    <w:rsid w:val="00611C9F"/>
    <w:rsid w:val="006248DE"/>
    <w:rsid w:val="00627555"/>
    <w:rsid w:val="006322A0"/>
    <w:rsid w:val="006361FD"/>
    <w:rsid w:val="00637ED8"/>
    <w:rsid w:val="0064226F"/>
    <w:rsid w:val="006424FE"/>
    <w:rsid w:val="00642DDB"/>
    <w:rsid w:val="00653298"/>
    <w:rsid w:val="00663A7C"/>
    <w:rsid w:val="00667DF2"/>
    <w:rsid w:val="00670DF1"/>
    <w:rsid w:val="00671345"/>
    <w:rsid w:val="00672A9B"/>
    <w:rsid w:val="00675884"/>
    <w:rsid w:val="00676C7E"/>
    <w:rsid w:val="00682FA7"/>
    <w:rsid w:val="006863B8"/>
    <w:rsid w:val="00692389"/>
    <w:rsid w:val="00696EE0"/>
    <w:rsid w:val="00697980"/>
    <w:rsid w:val="006A19EF"/>
    <w:rsid w:val="006A43D5"/>
    <w:rsid w:val="006A525B"/>
    <w:rsid w:val="006C045F"/>
    <w:rsid w:val="006C4196"/>
    <w:rsid w:val="006C63B0"/>
    <w:rsid w:val="006C76A2"/>
    <w:rsid w:val="006C792E"/>
    <w:rsid w:val="006D116C"/>
    <w:rsid w:val="006D3D47"/>
    <w:rsid w:val="006D50B2"/>
    <w:rsid w:val="006D59CB"/>
    <w:rsid w:val="006E01C5"/>
    <w:rsid w:val="006E16B3"/>
    <w:rsid w:val="006E7C42"/>
    <w:rsid w:val="006F168A"/>
    <w:rsid w:val="006F5076"/>
    <w:rsid w:val="006F6009"/>
    <w:rsid w:val="0070321D"/>
    <w:rsid w:val="007068BA"/>
    <w:rsid w:val="00712A1A"/>
    <w:rsid w:val="00714930"/>
    <w:rsid w:val="0071590F"/>
    <w:rsid w:val="00715ADA"/>
    <w:rsid w:val="00716AB1"/>
    <w:rsid w:val="00721D63"/>
    <w:rsid w:val="00732C7B"/>
    <w:rsid w:val="00734D2B"/>
    <w:rsid w:val="00737705"/>
    <w:rsid w:val="007408D4"/>
    <w:rsid w:val="007420AC"/>
    <w:rsid w:val="00742617"/>
    <w:rsid w:val="00746E59"/>
    <w:rsid w:val="00757E79"/>
    <w:rsid w:val="00763272"/>
    <w:rsid w:val="00763D49"/>
    <w:rsid w:val="007678C3"/>
    <w:rsid w:val="00777BCE"/>
    <w:rsid w:val="00783AFA"/>
    <w:rsid w:val="00784669"/>
    <w:rsid w:val="00785427"/>
    <w:rsid w:val="00787940"/>
    <w:rsid w:val="00790540"/>
    <w:rsid w:val="00795F5F"/>
    <w:rsid w:val="007968CA"/>
    <w:rsid w:val="007A43FF"/>
    <w:rsid w:val="007B19D4"/>
    <w:rsid w:val="007B3918"/>
    <w:rsid w:val="007C0EB4"/>
    <w:rsid w:val="007C2F0D"/>
    <w:rsid w:val="007C3C1D"/>
    <w:rsid w:val="007D199A"/>
    <w:rsid w:val="007D2EBE"/>
    <w:rsid w:val="007D4E80"/>
    <w:rsid w:val="007E1C07"/>
    <w:rsid w:val="007E3614"/>
    <w:rsid w:val="007E69D2"/>
    <w:rsid w:val="007E7235"/>
    <w:rsid w:val="007F24B6"/>
    <w:rsid w:val="008028B6"/>
    <w:rsid w:val="008038B7"/>
    <w:rsid w:val="008039F2"/>
    <w:rsid w:val="00803D94"/>
    <w:rsid w:val="00812263"/>
    <w:rsid w:val="0081263E"/>
    <w:rsid w:val="008229BA"/>
    <w:rsid w:val="00824151"/>
    <w:rsid w:val="00833C8A"/>
    <w:rsid w:val="00845390"/>
    <w:rsid w:val="0084601B"/>
    <w:rsid w:val="00853F67"/>
    <w:rsid w:val="008606F0"/>
    <w:rsid w:val="00865489"/>
    <w:rsid w:val="0086553D"/>
    <w:rsid w:val="00872273"/>
    <w:rsid w:val="00874FEB"/>
    <w:rsid w:val="00875083"/>
    <w:rsid w:val="0087670F"/>
    <w:rsid w:val="00881B6F"/>
    <w:rsid w:val="00882AA4"/>
    <w:rsid w:val="00883A67"/>
    <w:rsid w:val="00883E22"/>
    <w:rsid w:val="00884E43"/>
    <w:rsid w:val="00887EC6"/>
    <w:rsid w:val="0089010B"/>
    <w:rsid w:val="0089084C"/>
    <w:rsid w:val="0089232A"/>
    <w:rsid w:val="00893409"/>
    <w:rsid w:val="00893D9F"/>
    <w:rsid w:val="00895594"/>
    <w:rsid w:val="008A2379"/>
    <w:rsid w:val="008A25EA"/>
    <w:rsid w:val="008A2F0A"/>
    <w:rsid w:val="008A4329"/>
    <w:rsid w:val="008A578E"/>
    <w:rsid w:val="008B1519"/>
    <w:rsid w:val="008B2309"/>
    <w:rsid w:val="008B2C8D"/>
    <w:rsid w:val="008B7BCC"/>
    <w:rsid w:val="008C50C3"/>
    <w:rsid w:val="008C6D7C"/>
    <w:rsid w:val="008C6E8F"/>
    <w:rsid w:val="008C7094"/>
    <w:rsid w:val="008D2B97"/>
    <w:rsid w:val="008D49A5"/>
    <w:rsid w:val="008D6C81"/>
    <w:rsid w:val="008E5D60"/>
    <w:rsid w:val="008E6CF0"/>
    <w:rsid w:val="008E78DB"/>
    <w:rsid w:val="008E7954"/>
    <w:rsid w:val="008F1439"/>
    <w:rsid w:val="008F1C56"/>
    <w:rsid w:val="008F7051"/>
    <w:rsid w:val="00901BF3"/>
    <w:rsid w:val="009033A9"/>
    <w:rsid w:val="0090581D"/>
    <w:rsid w:val="0090684B"/>
    <w:rsid w:val="0090796F"/>
    <w:rsid w:val="0091191E"/>
    <w:rsid w:val="0091439C"/>
    <w:rsid w:val="00917CDD"/>
    <w:rsid w:val="00920572"/>
    <w:rsid w:val="00920BF2"/>
    <w:rsid w:val="00922257"/>
    <w:rsid w:val="00926FAB"/>
    <w:rsid w:val="00933977"/>
    <w:rsid w:val="0093398B"/>
    <w:rsid w:val="009349A9"/>
    <w:rsid w:val="00936C52"/>
    <w:rsid w:val="0095489B"/>
    <w:rsid w:val="00965A48"/>
    <w:rsid w:val="00966FB9"/>
    <w:rsid w:val="009671CD"/>
    <w:rsid w:val="00972F49"/>
    <w:rsid w:val="009751A9"/>
    <w:rsid w:val="00980F9C"/>
    <w:rsid w:val="0098632B"/>
    <w:rsid w:val="0099220B"/>
    <w:rsid w:val="00997BFB"/>
    <w:rsid w:val="009A7348"/>
    <w:rsid w:val="009B0593"/>
    <w:rsid w:val="009B462C"/>
    <w:rsid w:val="009C15F3"/>
    <w:rsid w:val="009C3689"/>
    <w:rsid w:val="009C5A1D"/>
    <w:rsid w:val="009C5E3A"/>
    <w:rsid w:val="009C6483"/>
    <w:rsid w:val="009C7A17"/>
    <w:rsid w:val="009D5F0B"/>
    <w:rsid w:val="009E07C2"/>
    <w:rsid w:val="009E0E52"/>
    <w:rsid w:val="009E222F"/>
    <w:rsid w:val="009E4CAF"/>
    <w:rsid w:val="009E7899"/>
    <w:rsid w:val="009F04AB"/>
    <w:rsid w:val="009F72F9"/>
    <w:rsid w:val="00A00205"/>
    <w:rsid w:val="00A00AF0"/>
    <w:rsid w:val="00A02E3E"/>
    <w:rsid w:val="00A06EB6"/>
    <w:rsid w:val="00A14B5A"/>
    <w:rsid w:val="00A23268"/>
    <w:rsid w:val="00A32D71"/>
    <w:rsid w:val="00A3567F"/>
    <w:rsid w:val="00A37698"/>
    <w:rsid w:val="00A41ED3"/>
    <w:rsid w:val="00A525CE"/>
    <w:rsid w:val="00A81D82"/>
    <w:rsid w:val="00A840BB"/>
    <w:rsid w:val="00A841DB"/>
    <w:rsid w:val="00A9118F"/>
    <w:rsid w:val="00A93E33"/>
    <w:rsid w:val="00AA3E42"/>
    <w:rsid w:val="00AA6204"/>
    <w:rsid w:val="00AB1F62"/>
    <w:rsid w:val="00AB66DF"/>
    <w:rsid w:val="00AB6970"/>
    <w:rsid w:val="00AC1939"/>
    <w:rsid w:val="00AC2E98"/>
    <w:rsid w:val="00AC418C"/>
    <w:rsid w:val="00AC7C05"/>
    <w:rsid w:val="00AD167C"/>
    <w:rsid w:val="00AD17C7"/>
    <w:rsid w:val="00AD357C"/>
    <w:rsid w:val="00AD4041"/>
    <w:rsid w:val="00AE1B65"/>
    <w:rsid w:val="00AE302B"/>
    <w:rsid w:val="00AE78B5"/>
    <w:rsid w:val="00B07972"/>
    <w:rsid w:val="00B137F7"/>
    <w:rsid w:val="00B16BE5"/>
    <w:rsid w:val="00B17F44"/>
    <w:rsid w:val="00B2533F"/>
    <w:rsid w:val="00B259DF"/>
    <w:rsid w:val="00B25E1C"/>
    <w:rsid w:val="00B30DDB"/>
    <w:rsid w:val="00B37C33"/>
    <w:rsid w:val="00B44B1F"/>
    <w:rsid w:val="00B46B6F"/>
    <w:rsid w:val="00B53317"/>
    <w:rsid w:val="00B64141"/>
    <w:rsid w:val="00B64E72"/>
    <w:rsid w:val="00B6564C"/>
    <w:rsid w:val="00B77913"/>
    <w:rsid w:val="00B824FB"/>
    <w:rsid w:val="00B82646"/>
    <w:rsid w:val="00B82D3B"/>
    <w:rsid w:val="00B93D78"/>
    <w:rsid w:val="00B96A4E"/>
    <w:rsid w:val="00B97359"/>
    <w:rsid w:val="00B97A8F"/>
    <w:rsid w:val="00BA4E58"/>
    <w:rsid w:val="00BA7074"/>
    <w:rsid w:val="00BB054F"/>
    <w:rsid w:val="00BB7829"/>
    <w:rsid w:val="00BC7B8B"/>
    <w:rsid w:val="00BD1457"/>
    <w:rsid w:val="00BE2AD9"/>
    <w:rsid w:val="00BE3054"/>
    <w:rsid w:val="00BE4D0E"/>
    <w:rsid w:val="00BE4F04"/>
    <w:rsid w:val="00BE64C1"/>
    <w:rsid w:val="00BE6EA3"/>
    <w:rsid w:val="00BF27FE"/>
    <w:rsid w:val="00C002C1"/>
    <w:rsid w:val="00C00770"/>
    <w:rsid w:val="00C03890"/>
    <w:rsid w:val="00C043B3"/>
    <w:rsid w:val="00C079AB"/>
    <w:rsid w:val="00C10E61"/>
    <w:rsid w:val="00C14787"/>
    <w:rsid w:val="00C1596D"/>
    <w:rsid w:val="00C15B8D"/>
    <w:rsid w:val="00C17010"/>
    <w:rsid w:val="00C20562"/>
    <w:rsid w:val="00C215C3"/>
    <w:rsid w:val="00C23A96"/>
    <w:rsid w:val="00C249C6"/>
    <w:rsid w:val="00C327E5"/>
    <w:rsid w:val="00C32CC1"/>
    <w:rsid w:val="00C4093A"/>
    <w:rsid w:val="00C417D4"/>
    <w:rsid w:val="00C426EC"/>
    <w:rsid w:val="00C50DAE"/>
    <w:rsid w:val="00C55E11"/>
    <w:rsid w:val="00C567AB"/>
    <w:rsid w:val="00C614D0"/>
    <w:rsid w:val="00C6483C"/>
    <w:rsid w:val="00C64AE9"/>
    <w:rsid w:val="00C70CFF"/>
    <w:rsid w:val="00C718FE"/>
    <w:rsid w:val="00C86CEC"/>
    <w:rsid w:val="00C8773D"/>
    <w:rsid w:val="00C87ABB"/>
    <w:rsid w:val="00C90062"/>
    <w:rsid w:val="00C91831"/>
    <w:rsid w:val="00C91A7E"/>
    <w:rsid w:val="00C953DF"/>
    <w:rsid w:val="00C9657E"/>
    <w:rsid w:val="00CA6D5C"/>
    <w:rsid w:val="00CA7437"/>
    <w:rsid w:val="00CD5289"/>
    <w:rsid w:val="00CD5401"/>
    <w:rsid w:val="00CD64C6"/>
    <w:rsid w:val="00CE2709"/>
    <w:rsid w:val="00CE2D64"/>
    <w:rsid w:val="00CE5C75"/>
    <w:rsid w:val="00CE6198"/>
    <w:rsid w:val="00CF6230"/>
    <w:rsid w:val="00D017FC"/>
    <w:rsid w:val="00D0226A"/>
    <w:rsid w:val="00D13147"/>
    <w:rsid w:val="00D259C2"/>
    <w:rsid w:val="00D3306C"/>
    <w:rsid w:val="00D4323C"/>
    <w:rsid w:val="00D463FF"/>
    <w:rsid w:val="00D47288"/>
    <w:rsid w:val="00D5528D"/>
    <w:rsid w:val="00D5715A"/>
    <w:rsid w:val="00D61A5B"/>
    <w:rsid w:val="00D71687"/>
    <w:rsid w:val="00D74813"/>
    <w:rsid w:val="00D92C55"/>
    <w:rsid w:val="00DA2D32"/>
    <w:rsid w:val="00DA30BC"/>
    <w:rsid w:val="00DA5CE1"/>
    <w:rsid w:val="00DA69C2"/>
    <w:rsid w:val="00DA6D70"/>
    <w:rsid w:val="00DB4A58"/>
    <w:rsid w:val="00DB6050"/>
    <w:rsid w:val="00DC2C34"/>
    <w:rsid w:val="00DE180A"/>
    <w:rsid w:val="00DE2C87"/>
    <w:rsid w:val="00DE35B0"/>
    <w:rsid w:val="00DE459A"/>
    <w:rsid w:val="00DE4EB9"/>
    <w:rsid w:val="00DF01D6"/>
    <w:rsid w:val="00DF0805"/>
    <w:rsid w:val="00DF27DA"/>
    <w:rsid w:val="00DF4DBE"/>
    <w:rsid w:val="00DF543E"/>
    <w:rsid w:val="00E05A55"/>
    <w:rsid w:val="00E12AAF"/>
    <w:rsid w:val="00E20D04"/>
    <w:rsid w:val="00E22FDF"/>
    <w:rsid w:val="00E40820"/>
    <w:rsid w:val="00E4658F"/>
    <w:rsid w:val="00E5243A"/>
    <w:rsid w:val="00E54A67"/>
    <w:rsid w:val="00E61C0D"/>
    <w:rsid w:val="00E63EB4"/>
    <w:rsid w:val="00E66160"/>
    <w:rsid w:val="00E66DEF"/>
    <w:rsid w:val="00E71329"/>
    <w:rsid w:val="00E72E4A"/>
    <w:rsid w:val="00E8009A"/>
    <w:rsid w:val="00E8363B"/>
    <w:rsid w:val="00E84966"/>
    <w:rsid w:val="00E9054F"/>
    <w:rsid w:val="00E92383"/>
    <w:rsid w:val="00EA1B3A"/>
    <w:rsid w:val="00EA2109"/>
    <w:rsid w:val="00EC585A"/>
    <w:rsid w:val="00ED4D4E"/>
    <w:rsid w:val="00EE0C77"/>
    <w:rsid w:val="00EE22A5"/>
    <w:rsid w:val="00EE4E54"/>
    <w:rsid w:val="00EF4334"/>
    <w:rsid w:val="00EF58EF"/>
    <w:rsid w:val="00F02AFB"/>
    <w:rsid w:val="00F02C24"/>
    <w:rsid w:val="00F03AA6"/>
    <w:rsid w:val="00F07366"/>
    <w:rsid w:val="00F15409"/>
    <w:rsid w:val="00F15CD9"/>
    <w:rsid w:val="00F16FE1"/>
    <w:rsid w:val="00F17124"/>
    <w:rsid w:val="00F26CA0"/>
    <w:rsid w:val="00F301D5"/>
    <w:rsid w:val="00F33404"/>
    <w:rsid w:val="00F436BB"/>
    <w:rsid w:val="00F437FF"/>
    <w:rsid w:val="00F442E7"/>
    <w:rsid w:val="00F47145"/>
    <w:rsid w:val="00F47FBB"/>
    <w:rsid w:val="00F544B4"/>
    <w:rsid w:val="00F545BF"/>
    <w:rsid w:val="00F6483C"/>
    <w:rsid w:val="00F66A39"/>
    <w:rsid w:val="00F71B56"/>
    <w:rsid w:val="00F832C8"/>
    <w:rsid w:val="00F8500A"/>
    <w:rsid w:val="00F873B3"/>
    <w:rsid w:val="00F94251"/>
    <w:rsid w:val="00FA33FE"/>
    <w:rsid w:val="00FA41FC"/>
    <w:rsid w:val="00FA42B9"/>
    <w:rsid w:val="00FA755A"/>
    <w:rsid w:val="00FB0CE0"/>
    <w:rsid w:val="00FB2B0F"/>
    <w:rsid w:val="00FB2CF2"/>
    <w:rsid w:val="00FB418B"/>
    <w:rsid w:val="00FB4F6B"/>
    <w:rsid w:val="00FB5FE1"/>
    <w:rsid w:val="00FC0E8D"/>
    <w:rsid w:val="00FC46EF"/>
    <w:rsid w:val="00FD31B3"/>
    <w:rsid w:val="00FD3420"/>
    <w:rsid w:val="00FD4204"/>
    <w:rsid w:val="00FD4BEF"/>
    <w:rsid w:val="00FD7F8B"/>
    <w:rsid w:val="00FF107C"/>
    <w:rsid w:val="00FF21EB"/>
    <w:rsid w:val="00FF3CCB"/>
    <w:rsid w:val="00FF57B5"/>
    <w:rsid w:val="00FF58C9"/>
    <w:rsid w:val="00FF5B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6D4DCD07-69B7-435E-866A-ABC3D2331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0166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6997631">
      <w:bodyDiv w:val="1"/>
      <w:marLeft w:val="0"/>
      <w:marRight w:val="0"/>
      <w:marTop w:val="0"/>
      <w:marBottom w:val="0"/>
      <w:divBdr>
        <w:top w:val="none" w:sz="0" w:space="0" w:color="auto"/>
        <w:left w:val="none" w:sz="0" w:space="0" w:color="auto"/>
        <w:bottom w:val="none" w:sz="0" w:space="0" w:color="auto"/>
        <w:right w:val="none" w:sz="0" w:space="0" w:color="auto"/>
      </w:divBdr>
    </w:div>
    <w:div w:id="141627087">
      <w:bodyDiv w:val="1"/>
      <w:marLeft w:val="0"/>
      <w:marRight w:val="0"/>
      <w:marTop w:val="0"/>
      <w:marBottom w:val="0"/>
      <w:divBdr>
        <w:top w:val="none" w:sz="0" w:space="0" w:color="auto"/>
        <w:left w:val="none" w:sz="0" w:space="0" w:color="auto"/>
        <w:bottom w:val="none" w:sz="0" w:space="0" w:color="auto"/>
        <w:right w:val="none" w:sz="0" w:space="0" w:color="auto"/>
      </w:divBdr>
    </w:div>
    <w:div w:id="17400529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6091168">
      <w:bodyDiv w:val="1"/>
      <w:marLeft w:val="0"/>
      <w:marRight w:val="0"/>
      <w:marTop w:val="0"/>
      <w:marBottom w:val="0"/>
      <w:divBdr>
        <w:top w:val="none" w:sz="0" w:space="0" w:color="auto"/>
        <w:left w:val="none" w:sz="0" w:space="0" w:color="auto"/>
        <w:bottom w:val="none" w:sz="0" w:space="0" w:color="auto"/>
        <w:right w:val="none" w:sz="0" w:space="0" w:color="auto"/>
      </w:divBdr>
    </w:div>
    <w:div w:id="246117130">
      <w:bodyDiv w:val="1"/>
      <w:marLeft w:val="0"/>
      <w:marRight w:val="0"/>
      <w:marTop w:val="0"/>
      <w:marBottom w:val="0"/>
      <w:divBdr>
        <w:top w:val="none" w:sz="0" w:space="0" w:color="auto"/>
        <w:left w:val="none" w:sz="0" w:space="0" w:color="auto"/>
        <w:bottom w:val="none" w:sz="0" w:space="0" w:color="auto"/>
        <w:right w:val="none" w:sz="0" w:space="0" w:color="auto"/>
      </w:divBdr>
    </w:div>
    <w:div w:id="247618272">
      <w:bodyDiv w:val="1"/>
      <w:marLeft w:val="0"/>
      <w:marRight w:val="0"/>
      <w:marTop w:val="0"/>
      <w:marBottom w:val="0"/>
      <w:divBdr>
        <w:top w:val="none" w:sz="0" w:space="0" w:color="auto"/>
        <w:left w:val="none" w:sz="0" w:space="0" w:color="auto"/>
        <w:bottom w:val="none" w:sz="0" w:space="0" w:color="auto"/>
        <w:right w:val="none" w:sz="0" w:space="0" w:color="auto"/>
      </w:divBdr>
    </w:div>
    <w:div w:id="264072547">
      <w:bodyDiv w:val="1"/>
      <w:marLeft w:val="0"/>
      <w:marRight w:val="0"/>
      <w:marTop w:val="0"/>
      <w:marBottom w:val="0"/>
      <w:divBdr>
        <w:top w:val="none" w:sz="0" w:space="0" w:color="auto"/>
        <w:left w:val="none" w:sz="0" w:space="0" w:color="auto"/>
        <w:bottom w:val="none" w:sz="0" w:space="0" w:color="auto"/>
        <w:right w:val="none" w:sz="0" w:space="0" w:color="auto"/>
      </w:divBdr>
    </w:div>
    <w:div w:id="273027834">
      <w:bodyDiv w:val="1"/>
      <w:marLeft w:val="0"/>
      <w:marRight w:val="0"/>
      <w:marTop w:val="0"/>
      <w:marBottom w:val="0"/>
      <w:divBdr>
        <w:top w:val="none" w:sz="0" w:space="0" w:color="auto"/>
        <w:left w:val="none" w:sz="0" w:space="0" w:color="auto"/>
        <w:bottom w:val="none" w:sz="0" w:space="0" w:color="auto"/>
        <w:right w:val="none" w:sz="0" w:space="0" w:color="auto"/>
      </w:divBdr>
    </w:div>
    <w:div w:id="302076573">
      <w:bodyDiv w:val="1"/>
      <w:marLeft w:val="0"/>
      <w:marRight w:val="0"/>
      <w:marTop w:val="0"/>
      <w:marBottom w:val="0"/>
      <w:divBdr>
        <w:top w:val="none" w:sz="0" w:space="0" w:color="auto"/>
        <w:left w:val="none" w:sz="0" w:space="0" w:color="auto"/>
        <w:bottom w:val="none" w:sz="0" w:space="0" w:color="auto"/>
        <w:right w:val="none" w:sz="0" w:space="0" w:color="auto"/>
      </w:divBdr>
    </w:div>
    <w:div w:id="324866401">
      <w:bodyDiv w:val="1"/>
      <w:marLeft w:val="0"/>
      <w:marRight w:val="0"/>
      <w:marTop w:val="0"/>
      <w:marBottom w:val="0"/>
      <w:divBdr>
        <w:top w:val="none" w:sz="0" w:space="0" w:color="auto"/>
        <w:left w:val="none" w:sz="0" w:space="0" w:color="auto"/>
        <w:bottom w:val="none" w:sz="0" w:space="0" w:color="auto"/>
        <w:right w:val="none" w:sz="0" w:space="0" w:color="auto"/>
      </w:divBdr>
    </w:div>
    <w:div w:id="33345485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3510270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45964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046268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33292201">
      <w:bodyDiv w:val="1"/>
      <w:marLeft w:val="0"/>
      <w:marRight w:val="0"/>
      <w:marTop w:val="0"/>
      <w:marBottom w:val="0"/>
      <w:divBdr>
        <w:top w:val="none" w:sz="0" w:space="0" w:color="auto"/>
        <w:left w:val="none" w:sz="0" w:space="0" w:color="auto"/>
        <w:bottom w:val="none" w:sz="0" w:space="0" w:color="auto"/>
        <w:right w:val="none" w:sz="0" w:space="0" w:color="auto"/>
      </w:divBdr>
    </w:div>
    <w:div w:id="675963076">
      <w:bodyDiv w:val="1"/>
      <w:marLeft w:val="0"/>
      <w:marRight w:val="0"/>
      <w:marTop w:val="0"/>
      <w:marBottom w:val="0"/>
      <w:divBdr>
        <w:top w:val="none" w:sz="0" w:space="0" w:color="auto"/>
        <w:left w:val="none" w:sz="0" w:space="0" w:color="auto"/>
        <w:bottom w:val="none" w:sz="0" w:space="0" w:color="auto"/>
        <w:right w:val="none" w:sz="0" w:space="0" w:color="auto"/>
      </w:divBdr>
    </w:div>
    <w:div w:id="678389916">
      <w:bodyDiv w:val="1"/>
      <w:marLeft w:val="0"/>
      <w:marRight w:val="0"/>
      <w:marTop w:val="0"/>
      <w:marBottom w:val="0"/>
      <w:divBdr>
        <w:top w:val="none" w:sz="0" w:space="0" w:color="auto"/>
        <w:left w:val="none" w:sz="0" w:space="0" w:color="auto"/>
        <w:bottom w:val="none" w:sz="0" w:space="0" w:color="auto"/>
        <w:right w:val="none" w:sz="0" w:space="0" w:color="auto"/>
      </w:divBdr>
    </w:div>
    <w:div w:id="782041879">
      <w:bodyDiv w:val="1"/>
      <w:marLeft w:val="0"/>
      <w:marRight w:val="0"/>
      <w:marTop w:val="0"/>
      <w:marBottom w:val="0"/>
      <w:divBdr>
        <w:top w:val="none" w:sz="0" w:space="0" w:color="auto"/>
        <w:left w:val="none" w:sz="0" w:space="0" w:color="auto"/>
        <w:bottom w:val="none" w:sz="0" w:space="0" w:color="auto"/>
        <w:right w:val="none" w:sz="0" w:space="0" w:color="auto"/>
      </w:divBdr>
    </w:div>
    <w:div w:id="838009479">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1140967">
      <w:bodyDiv w:val="1"/>
      <w:marLeft w:val="0"/>
      <w:marRight w:val="0"/>
      <w:marTop w:val="0"/>
      <w:marBottom w:val="0"/>
      <w:divBdr>
        <w:top w:val="none" w:sz="0" w:space="0" w:color="auto"/>
        <w:left w:val="none" w:sz="0" w:space="0" w:color="auto"/>
        <w:bottom w:val="none" w:sz="0" w:space="0" w:color="auto"/>
        <w:right w:val="none" w:sz="0" w:space="0" w:color="auto"/>
      </w:divBdr>
    </w:div>
    <w:div w:id="922838519">
      <w:bodyDiv w:val="1"/>
      <w:marLeft w:val="0"/>
      <w:marRight w:val="0"/>
      <w:marTop w:val="0"/>
      <w:marBottom w:val="0"/>
      <w:divBdr>
        <w:top w:val="none" w:sz="0" w:space="0" w:color="auto"/>
        <w:left w:val="none" w:sz="0" w:space="0" w:color="auto"/>
        <w:bottom w:val="none" w:sz="0" w:space="0" w:color="auto"/>
        <w:right w:val="none" w:sz="0" w:space="0" w:color="auto"/>
      </w:divBdr>
    </w:div>
    <w:div w:id="9575709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217219">
      <w:bodyDiv w:val="1"/>
      <w:marLeft w:val="0"/>
      <w:marRight w:val="0"/>
      <w:marTop w:val="0"/>
      <w:marBottom w:val="0"/>
      <w:divBdr>
        <w:top w:val="none" w:sz="0" w:space="0" w:color="auto"/>
        <w:left w:val="none" w:sz="0" w:space="0" w:color="auto"/>
        <w:bottom w:val="none" w:sz="0" w:space="0" w:color="auto"/>
        <w:right w:val="none" w:sz="0" w:space="0" w:color="auto"/>
      </w:divBdr>
    </w:div>
    <w:div w:id="975452721">
      <w:bodyDiv w:val="1"/>
      <w:marLeft w:val="0"/>
      <w:marRight w:val="0"/>
      <w:marTop w:val="0"/>
      <w:marBottom w:val="0"/>
      <w:divBdr>
        <w:top w:val="none" w:sz="0" w:space="0" w:color="auto"/>
        <w:left w:val="none" w:sz="0" w:space="0" w:color="auto"/>
        <w:bottom w:val="none" w:sz="0" w:space="0" w:color="auto"/>
        <w:right w:val="none" w:sz="0" w:space="0" w:color="auto"/>
      </w:divBdr>
    </w:div>
    <w:div w:id="1022558753">
      <w:bodyDiv w:val="1"/>
      <w:marLeft w:val="0"/>
      <w:marRight w:val="0"/>
      <w:marTop w:val="0"/>
      <w:marBottom w:val="0"/>
      <w:divBdr>
        <w:top w:val="none" w:sz="0" w:space="0" w:color="auto"/>
        <w:left w:val="none" w:sz="0" w:space="0" w:color="auto"/>
        <w:bottom w:val="none" w:sz="0" w:space="0" w:color="auto"/>
        <w:right w:val="none" w:sz="0" w:space="0" w:color="auto"/>
      </w:divBdr>
    </w:div>
    <w:div w:id="1027949265">
      <w:bodyDiv w:val="1"/>
      <w:marLeft w:val="0"/>
      <w:marRight w:val="0"/>
      <w:marTop w:val="0"/>
      <w:marBottom w:val="0"/>
      <w:divBdr>
        <w:top w:val="none" w:sz="0" w:space="0" w:color="auto"/>
        <w:left w:val="none" w:sz="0" w:space="0" w:color="auto"/>
        <w:bottom w:val="none" w:sz="0" w:space="0" w:color="auto"/>
        <w:right w:val="none" w:sz="0" w:space="0" w:color="auto"/>
      </w:divBdr>
    </w:div>
    <w:div w:id="1033699430">
      <w:bodyDiv w:val="1"/>
      <w:marLeft w:val="0"/>
      <w:marRight w:val="0"/>
      <w:marTop w:val="0"/>
      <w:marBottom w:val="0"/>
      <w:divBdr>
        <w:top w:val="none" w:sz="0" w:space="0" w:color="auto"/>
        <w:left w:val="none" w:sz="0" w:space="0" w:color="auto"/>
        <w:bottom w:val="none" w:sz="0" w:space="0" w:color="auto"/>
        <w:right w:val="none" w:sz="0" w:space="0" w:color="auto"/>
      </w:divBdr>
    </w:div>
    <w:div w:id="1044329551">
      <w:bodyDiv w:val="1"/>
      <w:marLeft w:val="0"/>
      <w:marRight w:val="0"/>
      <w:marTop w:val="0"/>
      <w:marBottom w:val="0"/>
      <w:divBdr>
        <w:top w:val="none" w:sz="0" w:space="0" w:color="auto"/>
        <w:left w:val="none" w:sz="0" w:space="0" w:color="auto"/>
        <w:bottom w:val="none" w:sz="0" w:space="0" w:color="auto"/>
        <w:right w:val="none" w:sz="0" w:space="0" w:color="auto"/>
      </w:divBdr>
    </w:div>
    <w:div w:id="1051154602">
      <w:bodyDiv w:val="1"/>
      <w:marLeft w:val="0"/>
      <w:marRight w:val="0"/>
      <w:marTop w:val="0"/>
      <w:marBottom w:val="0"/>
      <w:divBdr>
        <w:top w:val="none" w:sz="0" w:space="0" w:color="auto"/>
        <w:left w:val="none" w:sz="0" w:space="0" w:color="auto"/>
        <w:bottom w:val="none" w:sz="0" w:space="0" w:color="auto"/>
        <w:right w:val="none" w:sz="0" w:space="0" w:color="auto"/>
      </w:divBdr>
    </w:div>
    <w:div w:id="1114901525">
      <w:bodyDiv w:val="1"/>
      <w:marLeft w:val="0"/>
      <w:marRight w:val="0"/>
      <w:marTop w:val="0"/>
      <w:marBottom w:val="0"/>
      <w:divBdr>
        <w:top w:val="none" w:sz="0" w:space="0" w:color="auto"/>
        <w:left w:val="none" w:sz="0" w:space="0" w:color="auto"/>
        <w:bottom w:val="none" w:sz="0" w:space="0" w:color="auto"/>
        <w:right w:val="none" w:sz="0" w:space="0" w:color="auto"/>
      </w:divBdr>
    </w:div>
    <w:div w:id="1126000956">
      <w:bodyDiv w:val="1"/>
      <w:marLeft w:val="0"/>
      <w:marRight w:val="0"/>
      <w:marTop w:val="0"/>
      <w:marBottom w:val="0"/>
      <w:divBdr>
        <w:top w:val="none" w:sz="0" w:space="0" w:color="auto"/>
        <w:left w:val="none" w:sz="0" w:space="0" w:color="auto"/>
        <w:bottom w:val="none" w:sz="0" w:space="0" w:color="auto"/>
        <w:right w:val="none" w:sz="0" w:space="0" w:color="auto"/>
      </w:divBdr>
    </w:div>
    <w:div w:id="113529361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525802">
      <w:bodyDiv w:val="1"/>
      <w:marLeft w:val="0"/>
      <w:marRight w:val="0"/>
      <w:marTop w:val="0"/>
      <w:marBottom w:val="0"/>
      <w:divBdr>
        <w:top w:val="none" w:sz="0" w:space="0" w:color="auto"/>
        <w:left w:val="none" w:sz="0" w:space="0" w:color="auto"/>
        <w:bottom w:val="none" w:sz="0" w:space="0" w:color="auto"/>
        <w:right w:val="none" w:sz="0" w:space="0" w:color="auto"/>
      </w:divBdr>
    </w:div>
    <w:div w:id="1171988053">
      <w:bodyDiv w:val="1"/>
      <w:marLeft w:val="0"/>
      <w:marRight w:val="0"/>
      <w:marTop w:val="0"/>
      <w:marBottom w:val="0"/>
      <w:divBdr>
        <w:top w:val="none" w:sz="0" w:space="0" w:color="auto"/>
        <w:left w:val="none" w:sz="0" w:space="0" w:color="auto"/>
        <w:bottom w:val="none" w:sz="0" w:space="0" w:color="auto"/>
        <w:right w:val="none" w:sz="0" w:space="0" w:color="auto"/>
      </w:divBdr>
    </w:div>
    <w:div w:id="1179124953">
      <w:bodyDiv w:val="1"/>
      <w:marLeft w:val="0"/>
      <w:marRight w:val="0"/>
      <w:marTop w:val="0"/>
      <w:marBottom w:val="0"/>
      <w:divBdr>
        <w:top w:val="none" w:sz="0" w:space="0" w:color="auto"/>
        <w:left w:val="none" w:sz="0" w:space="0" w:color="auto"/>
        <w:bottom w:val="none" w:sz="0" w:space="0" w:color="auto"/>
        <w:right w:val="none" w:sz="0" w:space="0" w:color="auto"/>
      </w:divBdr>
    </w:div>
    <w:div w:id="1193029768">
      <w:bodyDiv w:val="1"/>
      <w:marLeft w:val="0"/>
      <w:marRight w:val="0"/>
      <w:marTop w:val="0"/>
      <w:marBottom w:val="0"/>
      <w:divBdr>
        <w:top w:val="none" w:sz="0" w:space="0" w:color="auto"/>
        <w:left w:val="none" w:sz="0" w:space="0" w:color="auto"/>
        <w:bottom w:val="none" w:sz="0" w:space="0" w:color="auto"/>
        <w:right w:val="none" w:sz="0" w:space="0" w:color="auto"/>
      </w:divBdr>
    </w:div>
    <w:div w:id="1200050822">
      <w:bodyDiv w:val="1"/>
      <w:marLeft w:val="0"/>
      <w:marRight w:val="0"/>
      <w:marTop w:val="0"/>
      <w:marBottom w:val="0"/>
      <w:divBdr>
        <w:top w:val="none" w:sz="0" w:space="0" w:color="auto"/>
        <w:left w:val="none" w:sz="0" w:space="0" w:color="auto"/>
        <w:bottom w:val="none" w:sz="0" w:space="0" w:color="auto"/>
        <w:right w:val="none" w:sz="0" w:space="0" w:color="auto"/>
      </w:divBdr>
    </w:div>
    <w:div w:id="1226992294">
      <w:bodyDiv w:val="1"/>
      <w:marLeft w:val="0"/>
      <w:marRight w:val="0"/>
      <w:marTop w:val="0"/>
      <w:marBottom w:val="0"/>
      <w:divBdr>
        <w:top w:val="none" w:sz="0" w:space="0" w:color="auto"/>
        <w:left w:val="none" w:sz="0" w:space="0" w:color="auto"/>
        <w:bottom w:val="none" w:sz="0" w:space="0" w:color="auto"/>
        <w:right w:val="none" w:sz="0" w:space="0" w:color="auto"/>
      </w:divBdr>
    </w:div>
    <w:div w:id="1234897442">
      <w:bodyDiv w:val="1"/>
      <w:marLeft w:val="0"/>
      <w:marRight w:val="0"/>
      <w:marTop w:val="0"/>
      <w:marBottom w:val="0"/>
      <w:divBdr>
        <w:top w:val="none" w:sz="0" w:space="0" w:color="auto"/>
        <w:left w:val="none" w:sz="0" w:space="0" w:color="auto"/>
        <w:bottom w:val="none" w:sz="0" w:space="0" w:color="auto"/>
        <w:right w:val="none" w:sz="0" w:space="0" w:color="auto"/>
      </w:divBdr>
    </w:div>
    <w:div w:id="1249774830">
      <w:bodyDiv w:val="1"/>
      <w:marLeft w:val="0"/>
      <w:marRight w:val="0"/>
      <w:marTop w:val="0"/>
      <w:marBottom w:val="0"/>
      <w:divBdr>
        <w:top w:val="none" w:sz="0" w:space="0" w:color="auto"/>
        <w:left w:val="none" w:sz="0" w:space="0" w:color="auto"/>
        <w:bottom w:val="none" w:sz="0" w:space="0" w:color="auto"/>
        <w:right w:val="none" w:sz="0" w:space="0" w:color="auto"/>
      </w:divBdr>
    </w:div>
    <w:div w:id="1290479359">
      <w:bodyDiv w:val="1"/>
      <w:marLeft w:val="0"/>
      <w:marRight w:val="0"/>
      <w:marTop w:val="0"/>
      <w:marBottom w:val="0"/>
      <w:divBdr>
        <w:top w:val="none" w:sz="0" w:space="0" w:color="auto"/>
        <w:left w:val="none" w:sz="0" w:space="0" w:color="auto"/>
        <w:bottom w:val="none" w:sz="0" w:space="0" w:color="auto"/>
        <w:right w:val="none" w:sz="0" w:space="0" w:color="auto"/>
      </w:divBdr>
    </w:div>
    <w:div w:id="1302418388">
      <w:bodyDiv w:val="1"/>
      <w:marLeft w:val="0"/>
      <w:marRight w:val="0"/>
      <w:marTop w:val="0"/>
      <w:marBottom w:val="0"/>
      <w:divBdr>
        <w:top w:val="none" w:sz="0" w:space="0" w:color="auto"/>
        <w:left w:val="none" w:sz="0" w:space="0" w:color="auto"/>
        <w:bottom w:val="none" w:sz="0" w:space="0" w:color="auto"/>
        <w:right w:val="none" w:sz="0" w:space="0" w:color="auto"/>
      </w:divBdr>
    </w:div>
    <w:div w:id="1316376432">
      <w:bodyDiv w:val="1"/>
      <w:marLeft w:val="0"/>
      <w:marRight w:val="0"/>
      <w:marTop w:val="0"/>
      <w:marBottom w:val="0"/>
      <w:divBdr>
        <w:top w:val="none" w:sz="0" w:space="0" w:color="auto"/>
        <w:left w:val="none" w:sz="0" w:space="0" w:color="auto"/>
        <w:bottom w:val="none" w:sz="0" w:space="0" w:color="auto"/>
        <w:right w:val="none" w:sz="0" w:space="0" w:color="auto"/>
      </w:divBdr>
    </w:div>
    <w:div w:id="1348100645">
      <w:bodyDiv w:val="1"/>
      <w:marLeft w:val="0"/>
      <w:marRight w:val="0"/>
      <w:marTop w:val="0"/>
      <w:marBottom w:val="0"/>
      <w:divBdr>
        <w:top w:val="none" w:sz="0" w:space="0" w:color="auto"/>
        <w:left w:val="none" w:sz="0" w:space="0" w:color="auto"/>
        <w:bottom w:val="none" w:sz="0" w:space="0" w:color="auto"/>
        <w:right w:val="none" w:sz="0" w:space="0" w:color="auto"/>
      </w:divBdr>
    </w:div>
    <w:div w:id="1370110546">
      <w:bodyDiv w:val="1"/>
      <w:marLeft w:val="0"/>
      <w:marRight w:val="0"/>
      <w:marTop w:val="0"/>
      <w:marBottom w:val="0"/>
      <w:divBdr>
        <w:top w:val="none" w:sz="0" w:space="0" w:color="auto"/>
        <w:left w:val="none" w:sz="0" w:space="0" w:color="auto"/>
        <w:bottom w:val="none" w:sz="0" w:space="0" w:color="auto"/>
        <w:right w:val="none" w:sz="0" w:space="0" w:color="auto"/>
      </w:divBdr>
    </w:div>
    <w:div w:id="13938479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13439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6430106">
      <w:bodyDiv w:val="1"/>
      <w:marLeft w:val="0"/>
      <w:marRight w:val="0"/>
      <w:marTop w:val="0"/>
      <w:marBottom w:val="0"/>
      <w:divBdr>
        <w:top w:val="none" w:sz="0" w:space="0" w:color="auto"/>
        <w:left w:val="none" w:sz="0" w:space="0" w:color="auto"/>
        <w:bottom w:val="none" w:sz="0" w:space="0" w:color="auto"/>
        <w:right w:val="none" w:sz="0" w:space="0" w:color="auto"/>
      </w:divBdr>
    </w:div>
    <w:div w:id="1506087707">
      <w:bodyDiv w:val="1"/>
      <w:marLeft w:val="0"/>
      <w:marRight w:val="0"/>
      <w:marTop w:val="0"/>
      <w:marBottom w:val="0"/>
      <w:divBdr>
        <w:top w:val="none" w:sz="0" w:space="0" w:color="auto"/>
        <w:left w:val="none" w:sz="0" w:space="0" w:color="auto"/>
        <w:bottom w:val="none" w:sz="0" w:space="0" w:color="auto"/>
        <w:right w:val="none" w:sz="0" w:space="0" w:color="auto"/>
      </w:divBdr>
    </w:div>
    <w:div w:id="1568761269">
      <w:bodyDiv w:val="1"/>
      <w:marLeft w:val="0"/>
      <w:marRight w:val="0"/>
      <w:marTop w:val="0"/>
      <w:marBottom w:val="0"/>
      <w:divBdr>
        <w:top w:val="none" w:sz="0" w:space="0" w:color="auto"/>
        <w:left w:val="none" w:sz="0" w:space="0" w:color="auto"/>
        <w:bottom w:val="none" w:sz="0" w:space="0" w:color="auto"/>
        <w:right w:val="none" w:sz="0" w:space="0" w:color="auto"/>
      </w:divBdr>
    </w:div>
    <w:div w:id="159508997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5984559">
      <w:bodyDiv w:val="1"/>
      <w:marLeft w:val="0"/>
      <w:marRight w:val="0"/>
      <w:marTop w:val="0"/>
      <w:marBottom w:val="0"/>
      <w:divBdr>
        <w:top w:val="none" w:sz="0" w:space="0" w:color="auto"/>
        <w:left w:val="none" w:sz="0" w:space="0" w:color="auto"/>
        <w:bottom w:val="none" w:sz="0" w:space="0" w:color="auto"/>
        <w:right w:val="none" w:sz="0" w:space="0" w:color="auto"/>
      </w:divBdr>
    </w:div>
    <w:div w:id="1656488661">
      <w:bodyDiv w:val="1"/>
      <w:marLeft w:val="0"/>
      <w:marRight w:val="0"/>
      <w:marTop w:val="0"/>
      <w:marBottom w:val="0"/>
      <w:divBdr>
        <w:top w:val="none" w:sz="0" w:space="0" w:color="auto"/>
        <w:left w:val="none" w:sz="0" w:space="0" w:color="auto"/>
        <w:bottom w:val="none" w:sz="0" w:space="0" w:color="auto"/>
        <w:right w:val="none" w:sz="0" w:space="0" w:color="auto"/>
      </w:divBdr>
    </w:div>
    <w:div w:id="1674993655">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209472">
      <w:bodyDiv w:val="1"/>
      <w:marLeft w:val="0"/>
      <w:marRight w:val="0"/>
      <w:marTop w:val="0"/>
      <w:marBottom w:val="0"/>
      <w:divBdr>
        <w:top w:val="none" w:sz="0" w:space="0" w:color="auto"/>
        <w:left w:val="none" w:sz="0" w:space="0" w:color="auto"/>
        <w:bottom w:val="none" w:sz="0" w:space="0" w:color="auto"/>
        <w:right w:val="none" w:sz="0" w:space="0" w:color="auto"/>
      </w:divBdr>
    </w:div>
    <w:div w:id="1741827513">
      <w:bodyDiv w:val="1"/>
      <w:marLeft w:val="0"/>
      <w:marRight w:val="0"/>
      <w:marTop w:val="0"/>
      <w:marBottom w:val="0"/>
      <w:divBdr>
        <w:top w:val="none" w:sz="0" w:space="0" w:color="auto"/>
        <w:left w:val="none" w:sz="0" w:space="0" w:color="auto"/>
        <w:bottom w:val="none" w:sz="0" w:space="0" w:color="auto"/>
        <w:right w:val="none" w:sz="0" w:space="0" w:color="auto"/>
      </w:divBdr>
    </w:div>
    <w:div w:id="1760449125">
      <w:bodyDiv w:val="1"/>
      <w:marLeft w:val="0"/>
      <w:marRight w:val="0"/>
      <w:marTop w:val="0"/>
      <w:marBottom w:val="0"/>
      <w:divBdr>
        <w:top w:val="none" w:sz="0" w:space="0" w:color="auto"/>
        <w:left w:val="none" w:sz="0" w:space="0" w:color="auto"/>
        <w:bottom w:val="none" w:sz="0" w:space="0" w:color="auto"/>
        <w:right w:val="none" w:sz="0" w:space="0" w:color="auto"/>
      </w:divBdr>
    </w:div>
    <w:div w:id="177886511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1310039">
      <w:bodyDiv w:val="1"/>
      <w:marLeft w:val="0"/>
      <w:marRight w:val="0"/>
      <w:marTop w:val="0"/>
      <w:marBottom w:val="0"/>
      <w:divBdr>
        <w:top w:val="none" w:sz="0" w:space="0" w:color="auto"/>
        <w:left w:val="none" w:sz="0" w:space="0" w:color="auto"/>
        <w:bottom w:val="none" w:sz="0" w:space="0" w:color="auto"/>
        <w:right w:val="none" w:sz="0" w:space="0" w:color="auto"/>
      </w:divBdr>
    </w:div>
    <w:div w:id="1880967129">
      <w:bodyDiv w:val="1"/>
      <w:marLeft w:val="0"/>
      <w:marRight w:val="0"/>
      <w:marTop w:val="0"/>
      <w:marBottom w:val="0"/>
      <w:divBdr>
        <w:top w:val="none" w:sz="0" w:space="0" w:color="auto"/>
        <w:left w:val="none" w:sz="0" w:space="0" w:color="auto"/>
        <w:bottom w:val="none" w:sz="0" w:space="0" w:color="auto"/>
        <w:right w:val="none" w:sz="0" w:space="0" w:color="auto"/>
      </w:divBdr>
    </w:div>
    <w:div w:id="1901090030">
      <w:bodyDiv w:val="1"/>
      <w:marLeft w:val="0"/>
      <w:marRight w:val="0"/>
      <w:marTop w:val="0"/>
      <w:marBottom w:val="0"/>
      <w:divBdr>
        <w:top w:val="none" w:sz="0" w:space="0" w:color="auto"/>
        <w:left w:val="none" w:sz="0" w:space="0" w:color="auto"/>
        <w:bottom w:val="none" w:sz="0" w:space="0" w:color="auto"/>
        <w:right w:val="none" w:sz="0" w:space="0" w:color="auto"/>
      </w:divBdr>
    </w:div>
    <w:div w:id="1953434881">
      <w:bodyDiv w:val="1"/>
      <w:marLeft w:val="0"/>
      <w:marRight w:val="0"/>
      <w:marTop w:val="0"/>
      <w:marBottom w:val="0"/>
      <w:divBdr>
        <w:top w:val="none" w:sz="0" w:space="0" w:color="auto"/>
        <w:left w:val="none" w:sz="0" w:space="0" w:color="auto"/>
        <w:bottom w:val="none" w:sz="0" w:space="0" w:color="auto"/>
        <w:right w:val="none" w:sz="0" w:space="0" w:color="auto"/>
      </w:divBdr>
    </w:div>
    <w:div w:id="197548116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5260941">
      <w:bodyDiv w:val="1"/>
      <w:marLeft w:val="0"/>
      <w:marRight w:val="0"/>
      <w:marTop w:val="0"/>
      <w:marBottom w:val="0"/>
      <w:divBdr>
        <w:top w:val="none" w:sz="0" w:space="0" w:color="auto"/>
        <w:left w:val="none" w:sz="0" w:space="0" w:color="auto"/>
        <w:bottom w:val="none" w:sz="0" w:space="0" w:color="auto"/>
        <w:right w:val="none" w:sz="0" w:space="0" w:color="auto"/>
      </w:divBdr>
    </w:div>
    <w:div w:id="2031756187">
      <w:bodyDiv w:val="1"/>
      <w:marLeft w:val="0"/>
      <w:marRight w:val="0"/>
      <w:marTop w:val="0"/>
      <w:marBottom w:val="0"/>
      <w:divBdr>
        <w:top w:val="none" w:sz="0" w:space="0" w:color="auto"/>
        <w:left w:val="none" w:sz="0" w:space="0" w:color="auto"/>
        <w:bottom w:val="none" w:sz="0" w:space="0" w:color="auto"/>
        <w:right w:val="none" w:sz="0" w:space="0" w:color="auto"/>
      </w:divBdr>
    </w:div>
    <w:div w:id="2036225460">
      <w:bodyDiv w:val="1"/>
      <w:marLeft w:val="0"/>
      <w:marRight w:val="0"/>
      <w:marTop w:val="0"/>
      <w:marBottom w:val="0"/>
      <w:divBdr>
        <w:top w:val="none" w:sz="0" w:space="0" w:color="auto"/>
        <w:left w:val="none" w:sz="0" w:space="0" w:color="auto"/>
        <w:bottom w:val="none" w:sz="0" w:space="0" w:color="auto"/>
        <w:right w:val="none" w:sz="0" w:space="0" w:color="auto"/>
      </w:divBdr>
    </w:div>
    <w:div w:id="2058502519">
      <w:bodyDiv w:val="1"/>
      <w:marLeft w:val="0"/>
      <w:marRight w:val="0"/>
      <w:marTop w:val="0"/>
      <w:marBottom w:val="0"/>
      <w:divBdr>
        <w:top w:val="none" w:sz="0" w:space="0" w:color="auto"/>
        <w:left w:val="none" w:sz="0" w:space="0" w:color="auto"/>
        <w:bottom w:val="none" w:sz="0" w:space="0" w:color="auto"/>
        <w:right w:val="none" w:sz="0" w:space="0" w:color="auto"/>
      </w:divBdr>
    </w:div>
    <w:div w:id="2065908976">
      <w:bodyDiv w:val="1"/>
      <w:marLeft w:val="0"/>
      <w:marRight w:val="0"/>
      <w:marTop w:val="0"/>
      <w:marBottom w:val="0"/>
      <w:divBdr>
        <w:top w:val="none" w:sz="0" w:space="0" w:color="auto"/>
        <w:left w:val="none" w:sz="0" w:space="0" w:color="auto"/>
        <w:bottom w:val="none" w:sz="0" w:space="0" w:color="auto"/>
        <w:right w:val="none" w:sz="0" w:space="0" w:color="auto"/>
      </w:divBdr>
    </w:div>
    <w:div w:id="207843397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441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3EED"/>
    <w:rsid w:val="001056D3"/>
    <w:rsid w:val="00183F29"/>
    <w:rsid w:val="001935DC"/>
    <w:rsid w:val="00236D83"/>
    <w:rsid w:val="002550FD"/>
    <w:rsid w:val="00273434"/>
    <w:rsid w:val="00333F8E"/>
    <w:rsid w:val="00350199"/>
    <w:rsid w:val="00397E8F"/>
    <w:rsid w:val="003B57D3"/>
    <w:rsid w:val="00413D98"/>
    <w:rsid w:val="00460DCA"/>
    <w:rsid w:val="004E6034"/>
    <w:rsid w:val="00544884"/>
    <w:rsid w:val="00550640"/>
    <w:rsid w:val="005802C8"/>
    <w:rsid w:val="00611F13"/>
    <w:rsid w:val="006415DD"/>
    <w:rsid w:val="006A1F0A"/>
    <w:rsid w:val="006B7F19"/>
    <w:rsid w:val="006E01C5"/>
    <w:rsid w:val="007154C5"/>
    <w:rsid w:val="007C6F8F"/>
    <w:rsid w:val="007E69D2"/>
    <w:rsid w:val="00835E07"/>
    <w:rsid w:val="00863744"/>
    <w:rsid w:val="00A23268"/>
    <w:rsid w:val="00AA3E42"/>
    <w:rsid w:val="00AA7C98"/>
    <w:rsid w:val="00AB66DF"/>
    <w:rsid w:val="00B24590"/>
    <w:rsid w:val="00B25E1C"/>
    <w:rsid w:val="00B6564C"/>
    <w:rsid w:val="00C41BCC"/>
    <w:rsid w:val="00D57E7C"/>
    <w:rsid w:val="00DA5CE1"/>
    <w:rsid w:val="00DC2398"/>
    <w:rsid w:val="00DD7BA4"/>
    <w:rsid w:val="00E318CE"/>
    <w:rsid w:val="00E646E1"/>
    <w:rsid w:val="00F93872"/>
    <w:rsid w:val="00FA41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ONRW-2019369590-26014</_dlc_DocId>
    <_dlc_DocIdUrl xmlns="f6cfbbfa-3ea0-4d8e-acde-632e83cd9c55">
      <Url>https://prodonrgov.sharepoint.com/sites/archive-2026-01-30T121052Z/_layouts/15/DocIdRedir.aspx?ID=ONRW-2019369590-26014</Url>
      <Description>ONRW-2019369590-26014</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PR-02019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Document_x0020_Status xmlns="f6cfbbfa-3ea0-4d8e-acde-632e83cd9c55">Final</Document_x0020_Status>
    <Subdivision xmlns="f6cfbbfa-3ea0-4d8e-acde-632e83cd9c55">Transport Competent Authority</Subdivision>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QSA360app</b:Tag>
    <b:SourceType>Misc</b:SourceType>
    <b:Guid>{5F551DBB-D01D-4960-BDE8-B355353F0A5A}</b:Guid>
    <b:Title>QSA Letter, Application for Validation of USA/9371/B(U) Revision 5, 28 February 2025, ONRW-2019369590-18125</b:Title>
    <b:RefOrder>1</b:RefOrder>
  </b:Source>
  <b:Source>
    <b:Tag>QSA360SAR</b:Tag>
    <b:SourceType>Misc</b:SourceType>
    <b:Guid>{6CA44F3E-01B0-4D3E-9BA1-51002A5851E2}</b:Guid>
    <b:Title>QSA Global Safety Analysis Report, Model 360 Series Type B(U) Transport Package, Revision 7 , ONRW-2019369590-18136</b:Title>
    <b:RefOrder>3</b:RefOrder>
  </b:Source>
  <b:Source>
    <b:Tag>DoT9371</b:Tag>
    <b:SourceType>Misc</b:SourceType>
    <b:Guid>{73EC3E34-C87F-4644-A7A5-DB90EFAC0A94}</b:Guid>
    <b:Title>US DoT Competent Authority Certification for a Type B(U) Package Design Cerrtificate, USA/9371/B(U), Revision 6, ONRW-2019369590-25313</b:Title>
    <b:RefOrder>2</b:RefOrder>
  </b:Source>
  <b:Source>
    <b:Tag>Tra1</b:Tag>
    <b:SourceType>Misc</b:SourceType>
    <b:Guid>{FA656754-FD1C-4AF7-A03A-34AFCC6988A6}</b:Guid>
    <b:Title>Transposition Note for Validation of USA/9371/B(U) Rev 6 to ADR 6.4.22.8(a) QSA Global Model 360 Series, ONRW-2019369590-25551</b:Title>
    <b:RefOrder>4</b:RefOrder>
  </b:Source>
  <b:Source>
    <b:Tag>ONRass360</b:Tag>
    <b:SourceType>Misc</b:SourceType>
    <b:Guid>{7847D117-A839-46CF-8DC7-6D27FC8824E9}</b:Guid>
    <b:Title>ONR Assessment Note for Model 360, ONRW-2019369590-25574</b:Title>
    <b:RefOrder>5</b:RefOrder>
  </b:Source>
  <b:Source>
    <b:Tag>MAN040</b:Tag>
    <b:SourceType>Misc</b:SourceType>
    <b:Guid>{2573B1E2-9766-489B-8A3B-E1E5006B748D}</b:Guid>
    <b:Title>Model 360 Operations Manual, MAN-040, May 2021, ONRW-2019369590-25295</b:Title>
    <b:RefOrder>7</b:RefOrder>
  </b:Source>
  <b:Source>
    <b:Tag>GB9371</b:Tag>
    <b:SourceType>Misc</b:SourceType>
    <b:Guid>{1DB2FC7C-9119-48D6-B593-2D56EC74C14B}</b:Guid>
    <b:Title>GB Validation Certificate for USA/9371/B(U) Revision 6, ONRW-2019369590-25576</b:Title>
    <b:RefOrder>8</b:RefOrder>
  </b:Source>
  <b:Source>
    <b:Tag>NRC9371</b:Tag>
    <b:SourceType>Misc</b:SourceType>
    <b:Guid>{A4CE0ABC-E458-4B7B-97A0-959B006946FC}</b:Guid>
    <b:Title>US NRC Certificate of Compliance for Radioactive Material Packages, USA/9371/B(U)-96, Revision 4, ONRW-2019369590-25313</b:Title>
    <b:RefOrder>6</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f6cfbbfa-3ea0-4d8e-acde-632e83cd9c55"/>
    <ds:schemaRef ds:uri="http://schemas.microsoft.com/office/2006/metadata/properties"/>
    <ds:schemaRef ds:uri="http://www.w3.org/XML/1998/namespace"/>
    <ds:schemaRef ds:uri="http://schemas.microsoft.com/office/2006/documentManagement/types"/>
    <ds:schemaRef ds:uri="2b92fa06-69b2-4527-a0e1-9e8803fc1e53"/>
    <ds:schemaRef ds:uri="http://schemas.microsoft.com/office/infopath/2007/PartnerControls"/>
    <ds:schemaRef ds:uri="http://purl.org/dc/term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7FBC122B-B954-48A3-BA9F-2333B228FF31}">
  <ds:schemaRefs>
    <ds:schemaRef ds:uri="http://schemas.openxmlformats.org/officeDocument/2006/bibliography"/>
  </ds:schemaRefs>
</ds:datastoreItem>
</file>

<file path=customXml/itemProps4.xml><?xml version="1.0" encoding="utf-8"?>
<ds:datastoreItem xmlns:ds="http://schemas.openxmlformats.org/officeDocument/2006/customXml" ds:itemID="{3C2D903F-06E8-49C3-A5F5-E3E19D36D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Pages>
  <Words>2014</Words>
  <Characters>11371</Characters>
  <Application>Microsoft Office Word</Application>
  <DocSecurity>0</DocSecurity>
  <Lines>329</Lines>
  <Paragraphs>168</Paragraphs>
  <ScaleCrop>false</ScaleCrop>
  <HeadingPairs>
    <vt:vector size="2" baseType="variant">
      <vt:variant>
        <vt:lpstr>Title</vt:lpstr>
      </vt:variant>
      <vt:variant>
        <vt:i4>1</vt:i4>
      </vt:variant>
    </vt:vector>
  </HeadingPairs>
  <TitlesOfParts>
    <vt:vector size="1" baseType="lpstr">
      <vt:lpstr>USA/9371/B(U) Revision 6 – ADR/RID validation of QSA Global Inc. Type B(U) package design for Model 360</vt:lpstr>
    </vt:vector>
  </TitlesOfParts>
  <Manager>Office for Nuclear Regulation</Manager>
  <Company>Office for Nuclear Regulation</Company>
  <LinksUpToDate>false</LinksUpToDate>
  <CharactersWithSpaces>13274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USA/9371/B(U) Revision 6 – ADR/RID validation of QSA Global Inc. Type B(U) package design for Model 360</dc:title>
  <dc:subject>[Subtitle or description]</dc:subject>
  <dc:creator>Liam Dunning</dc:creator>
  <cp:keywords>[Key words separated by commas]</cp:keywords>
  <dc:description/>
  <cp:lastModifiedBy>Peter Wynne</cp:lastModifiedBy>
  <cp:revision>3</cp:revision>
  <cp:lastPrinted>2016-11-28T03:35:00Z</cp:lastPrinted>
  <dcterms:created xsi:type="dcterms:W3CDTF">2025-12-24T08:16:00Z</dcterms:created>
  <dcterms:modified xsi:type="dcterms:W3CDTF">2026-02-09T10:08:00Z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b3eab51d-c3bb-4940-9454-5abf57c46fbe</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