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603230" w14:paraId="6C65111E" w14:textId="77777777" w:rsidTr="00881B6F">
        <w:trPr>
          <w:trHeight w:val="1162"/>
        </w:trPr>
        <w:tc>
          <w:tcPr>
            <w:tcW w:w="9156" w:type="dxa"/>
            <w:tcBorders>
              <w:bottom w:val="single" w:sz="24" w:space="0" w:color="22413A"/>
            </w:tcBorders>
          </w:tcPr>
          <w:p w14:paraId="35C1F1C6" w14:textId="14BED051" w:rsidR="00C20562" w:rsidRPr="00603230" w:rsidRDefault="00C20562" w:rsidP="00323E71">
            <w:bookmarkStart w:id="0" w:name="_Toc466022543"/>
          </w:p>
        </w:tc>
      </w:tr>
      <w:tr w:rsidR="00D0226A" w:rsidRPr="00603230"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3671B7" w:rsidRDefault="00595C8C" w:rsidP="00595C8C">
            <w:pPr>
              <w:pStyle w:val="InnerCoverTitle"/>
              <w:rPr>
                <w:sz w:val="36"/>
                <w:szCs w:val="36"/>
                <w:lang w:val="nl-NL"/>
              </w:rPr>
            </w:pPr>
            <w:r w:rsidRPr="003671B7">
              <w:rPr>
                <w:sz w:val="36"/>
                <w:szCs w:val="36"/>
                <w:lang w:val="nl-NL"/>
              </w:rPr>
              <w:t xml:space="preserve">ONR </w:t>
            </w:r>
            <w:r w:rsidR="00837918" w:rsidRPr="003671B7">
              <w:rPr>
                <w:sz w:val="36"/>
                <w:szCs w:val="36"/>
                <w:lang w:val="nl-NL"/>
              </w:rPr>
              <w:t>site report</w:t>
            </w:r>
          </w:p>
          <w:p w14:paraId="7C4EA414" w14:textId="4EDE670E" w:rsidR="00D0226A" w:rsidRPr="00603230" w:rsidRDefault="00000000" w:rsidP="001E03E1">
            <w:pPr>
              <w:pStyle w:val="CoverTitle"/>
              <w:rPr>
                <w:szCs w:val="90"/>
              </w:rPr>
            </w:pPr>
            <w:sdt>
              <w:sdtPr>
                <w:rPr>
                  <w:rStyle w:val="Style7"/>
                  <w:lang w:val="nl-NL"/>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C51477" w:rsidRPr="003671B7">
                  <w:rPr>
                    <w:rStyle w:val="Style7"/>
                    <w:lang w:val="nl-NL"/>
                  </w:rPr>
                  <w:t>Urenco UK Ltd. (UUK)</w:t>
                </w:r>
              </w:sdtContent>
            </w:sdt>
            <w:r w:rsidR="002B07AE" w:rsidRPr="00603230">
              <w:rPr>
                <w:sz w:val="72"/>
                <w:szCs w:val="72"/>
              </w:rPr>
              <w:t xml:space="preserve"> </w:t>
            </w:r>
            <w:r w:rsidR="0061026E" w:rsidRPr="00603230">
              <w:rPr>
                <w:sz w:val="36"/>
                <w:szCs w:val="36"/>
              </w:rPr>
              <w:t>–</w:t>
            </w:r>
            <w:r w:rsidR="002B07AE" w:rsidRPr="00603230">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C51477" w:rsidRPr="00603230">
                      <w:rPr>
                        <w:rStyle w:val="Style7"/>
                      </w:rPr>
                      <w:t>Capenhurst Site</w:t>
                    </w:r>
                  </w:sdtContent>
                </w:sdt>
              </w:sdtContent>
            </w:sdt>
          </w:p>
        </w:tc>
      </w:tr>
    </w:tbl>
    <w:p w14:paraId="56A09D10" w14:textId="779E3F86" w:rsidR="00D0226A" w:rsidRPr="00603230" w:rsidRDefault="0016079B">
      <w:pPr>
        <w:spacing w:after="0"/>
      </w:pPr>
      <w:r w:rsidRPr="00603230">
        <w:rPr>
          <w:noProof/>
        </w:rPr>
        <w:drawing>
          <wp:anchor distT="0" distB="0" distL="114300" distR="114300" simplePos="0" relativeHeight="251658240" behindDoc="1" locked="0" layoutInCell="1" allowOverlap="1" wp14:anchorId="10B0A4AA" wp14:editId="14D846D1">
            <wp:simplePos x="0" y="0"/>
            <wp:positionH relativeFrom="page">
              <wp:align>left</wp:align>
            </wp:positionH>
            <wp:positionV relativeFrom="margin">
              <wp:align>center</wp:align>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Pr="00603230" w:rsidRDefault="00D0226A">
      <w:pPr>
        <w:spacing w:after="0"/>
      </w:pPr>
    </w:p>
    <w:p w14:paraId="6D1C8B33" w14:textId="77777777" w:rsidR="00267815" w:rsidRPr="00603230" w:rsidRDefault="00267815">
      <w:pPr>
        <w:spacing w:after="0"/>
      </w:pPr>
      <w:r w:rsidRPr="00603230">
        <w:br w:type="page"/>
      </w:r>
    </w:p>
    <w:p w14:paraId="108F43C7" w14:textId="3FAD553A" w:rsidR="00004C16" w:rsidRPr="003671B7" w:rsidRDefault="00004C16" w:rsidP="00004C16">
      <w:pPr>
        <w:rPr>
          <w:color w:val="22413A"/>
          <w:sz w:val="36"/>
          <w:szCs w:val="36"/>
          <w:lang w:val="nl-NL"/>
        </w:rPr>
      </w:pPr>
      <w:r w:rsidRPr="003671B7">
        <w:rPr>
          <w:color w:val="22413A"/>
          <w:sz w:val="36"/>
          <w:szCs w:val="36"/>
          <w:lang w:val="nl-NL"/>
        </w:rPr>
        <w:lastRenderedPageBreak/>
        <w:t xml:space="preserve">ONR </w:t>
      </w:r>
      <w:r w:rsidR="00837918" w:rsidRPr="003671B7">
        <w:rPr>
          <w:color w:val="22413A"/>
          <w:sz w:val="36"/>
          <w:szCs w:val="36"/>
          <w:lang w:val="nl-NL"/>
        </w:rPr>
        <w:t>s</w:t>
      </w:r>
      <w:r w:rsidR="00D04326" w:rsidRPr="003671B7">
        <w:rPr>
          <w:color w:val="22413A"/>
          <w:sz w:val="36"/>
          <w:szCs w:val="36"/>
          <w:lang w:val="nl-NL"/>
        </w:rPr>
        <w:t xml:space="preserve">ite </w:t>
      </w:r>
      <w:r w:rsidR="00837918" w:rsidRPr="003671B7">
        <w:rPr>
          <w:color w:val="22413A"/>
          <w:sz w:val="36"/>
          <w:szCs w:val="36"/>
          <w:lang w:val="nl-NL"/>
        </w:rPr>
        <w:t>r</w:t>
      </w:r>
      <w:r w:rsidR="00D04326" w:rsidRPr="003671B7">
        <w:rPr>
          <w:color w:val="22413A"/>
          <w:sz w:val="36"/>
          <w:szCs w:val="36"/>
          <w:lang w:val="nl-NL"/>
        </w:rPr>
        <w:t>eport</w:t>
      </w:r>
    </w:p>
    <w:p w14:paraId="297D790E" w14:textId="20BB0D2F" w:rsidR="00004C16" w:rsidRPr="0091737D" w:rsidRDefault="00000000" w:rsidP="00004C16">
      <w:pPr>
        <w:rPr>
          <w:rStyle w:val="Style2"/>
          <w:lang w:val="nl-NL"/>
        </w:rPr>
      </w:pPr>
      <w:sdt>
        <w:sdtPr>
          <w:rPr>
            <w:rStyle w:val="Style3"/>
            <w:lang w:val="nl-NL"/>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C51477" w:rsidRPr="003671B7">
            <w:rPr>
              <w:rStyle w:val="Style3"/>
              <w:lang w:val="nl-NL"/>
            </w:rPr>
            <w:t>Urenco UK Ltd. (UUK)</w:t>
          </w:r>
        </w:sdtContent>
      </w:sdt>
      <w:r w:rsidR="002B07AE" w:rsidRPr="0091737D">
        <w:rPr>
          <w:rStyle w:val="Style2"/>
          <w:lang w:val="nl-NL"/>
        </w:rPr>
        <w:t xml:space="preserve"> </w:t>
      </w:r>
      <w:r w:rsidR="002B07AE" w:rsidRPr="0091737D">
        <w:rPr>
          <w:rStyle w:val="Style2"/>
          <w:sz w:val="36"/>
          <w:szCs w:val="16"/>
          <w:lang w:val="nl-NL"/>
        </w:rPr>
        <w:t>-</w:t>
      </w:r>
      <w:r w:rsidR="002B07AE" w:rsidRPr="0091737D">
        <w:rPr>
          <w:rStyle w:val="Style2"/>
          <w:lang w:val="nl-NL"/>
        </w:rPr>
        <w:t xml:space="preserve"> </w:t>
      </w:r>
      <w:sdt>
        <w:sdtPr>
          <w:rPr>
            <w:rStyle w:val="Style3"/>
            <w:lang w:val="nl-NL"/>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C51477" w:rsidRPr="0091737D">
            <w:rPr>
              <w:rStyle w:val="Style3"/>
              <w:lang w:val="nl-NL"/>
            </w:rPr>
            <w:t>Capenhurst Site</w:t>
          </w:r>
        </w:sdtContent>
      </w:sdt>
    </w:p>
    <w:p w14:paraId="2A318818" w14:textId="0F245C40" w:rsidR="00D04326" w:rsidRPr="00603230" w:rsidRDefault="00D04326" w:rsidP="00004C16">
      <w:pPr>
        <w:rPr>
          <w:sz w:val="28"/>
          <w:szCs w:val="28"/>
        </w:rPr>
      </w:pPr>
      <w:r w:rsidRPr="00603230">
        <w:rPr>
          <w:rStyle w:val="Style2"/>
          <w:b/>
          <w:bCs/>
          <w:sz w:val="28"/>
          <w:szCs w:val="28"/>
        </w:rPr>
        <w:t>Report for period</w:t>
      </w:r>
      <w:r w:rsidR="007A7E3A" w:rsidRPr="00603230">
        <w:rPr>
          <w:rStyle w:val="Style2"/>
          <w:sz w:val="28"/>
          <w:szCs w:val="28"/>
        </w:rPr>
        <w:t xml:space="preserve">: </w:t>
      </w:r>
      <w:r w:rsidR="00C51477" w:rsidRPr="00603230">
        <w:rPr>
          <w:rStyle w:val="Style2"/>
          <w:sz w:val="28"/>
          <w:szCs w:val="28"/>
        </w:rPr>
        <w:t>1 J</w:t>
      </w:r>
      <w:r w:rsidR="007834DF">
        <w:rPr>
          <w:rStyle w:val="Style2"/>
          <w:sz w:val="28"/>
          <w:szCs w:val="28"/>
        </w:rPr>
        <w:t>anuary</w:t>
      </w:r>
      <w:r w:rsidR="007A7E3A" w:rsidRPr="00603230">
        <w:rPr>
          <w:rStyle w:val="Style2"/>
          <w:sz w:val="28"/>
          <w:szCs w:val="28"/>
        </w:rPr>
        <w:t xml:space="preserve"> – </w:t>
      </w:r>
      <w:r w:rsidR="00DC6B43" w:rsidRPr="00603230">
        <w:rPr>
          <w:rStyle w:val="Style2"/>
          <w:sz w:val="28"/>
          <w:szCs w:val="28"/>
        </w:rPr>
        <w:t>3</w:t>
      </w:r>
      <w:r w:rsidR="007834DF">
        <w:rPr>
          <w:rStyle w:val="Style2"/>
          <w:sz w:val="28"/>
          <w:szCs w:val="28"/>
        </w:rPr>
        <w:t>0</w:t>
      </w:r>
      <w:r w:rsidR="007A7E3A" w:rsidRPr="00603230">
        <w:rPr>
          <w:rStyle w:val="Style2"/>
          <w:sz w:val="28"/>
          <w:szCs w:val="28"/>
        </w:rPr>
        <w:t xml:space="preserve"> </w:t>
      </w:r>
      <w:r w:rsidR="007834DF">
        <w:rPr>
          <w:rStyle w:val="Style2"/>
          <w:sz w:val="28"/>
          <w:szCs w:val="28"/>
        </w:rPr>
        <w:t>June</w:t>
      </w:r>
      <w:r w:rsidR="00DC6B43" w:rsidRPr="00603230">
        <w:rPr>
          <w:rStyle w:val="Style2"/>
          <w:sz w:val="28"/>
          <w:szCs w:val="28"/>
        </w:rPr>
        <w:t xml:space="preserve"> 202</w:t>
      </w:r>
      <w:r w:rsidR="007834DF">
        <w:rPr>
          <w:rStyle w:val="Style2"/>
          <w:sz w:val="28"/>
          <w:szCs w:val="28"/>
        </w:rPr>
        <w:t>6</w:t>
      </w:r>
    </w:p>
    <w:p w14:paraId="61A25C0F" w14:textId="39EC7DBA" w:rsidR="00004C16" w:rsidRPr="00603230" w:rsidRDefault="00004C16" w:rsidP="00004C16">
      <w:pPr>
        <w:rPr>
          <w:sz w:val="28"/>
          <w:szCs w:val="28"/>
        </w:rPr>
      </w:pPr>
    </w:p>
    <w:p w14:paraId="4D99E381" w14:textId="2A5FECEE" w:rsidR="00004C16" w:rsidRPr="00603230" w:rsidRDefault="00004C16" w:rsidP="00004C16">
      <w:pPr>
        <w:rPr>
          <w:szCs w:val="24"/>
        </w:rPr>
      </w:pPr>
      <w:r w:rsidRPr="00603230">
        <w:rPr>
          <w:b/>
          <w:bCs/>
          <w:szCs w:val="24"/>
        </w:rPr>
        <w:t>Authored by</w:t>
      </w:r>
      <w:r w:rsidR="003A7E1C" w:rsidRPr="00603230">
        <w:rPr>
          <w:szCs w:val="24"/>
        </w:rPr>
        <w:t>:</w:t>
      </w:r>
      <w:r w:rsidRPr="00603230">
        <w:rPr>
          <w:szCs w:val="24"/>
        </w:rPr>
        <w:t xml:space="preserve"> </w:t>
      </w:r>
      <w:r w:rsidR="00DC6B43" w:rsidRPr="00603230">
        <w:rPr>
          <w:szCs w:val="24"/>
        </w:rPr>
        <w:t xml:space="preserve">Nominated Site Inspector </w:t>
      </w:r>
    </w:p>
    <w:p w14:paraId="23B9A867" w14:textId="7C3AB4FA" w:rsidR="00004C16" w:rsidRPr="00603230" w:rsidRDefault="00004C16" w:rsidP="00004C16">
      <w:pPr>
        <w:rPr>
          <w:szCs w:val="24"/>
        </w:rPr>
      </w:pPr>
      <w:r w:rsidRPr="00603230">
        <w:rPr>
          <w:b/>
          <w:bCs/>
          <w:szCs w:val="24"/>
        </w:rPr>
        <w:t>Approved by</w:t>
      </w:r>
      <w:r w:rsidR="003A7E1C" w:rsidRPr="00603230">
        <w:rPr>
          <w:szCs w:val="24"/>
        </w:rPr>
        <w:t>:</w:t>
      </w:r>
      <w:r w:rsidRPr="00603230">
        <w:rPr>
          <w:szCs w:val="24"/>
        </w:rPr>
        <w:t xml:space="preserve"> </w:t>
      </w:r>
      <w:r w:rsidR="003B17E2" w:rsidRPr="00603230">
        <w:rPr>
          <w:szCs w:val="24"/>
        </w:rPr>
        <w:t xml:space="preserve">DFW Head of Safety Regulation </w:t>
      </w:r>
    </w:p>
    <w:p w14:paraId="247E3769" w14:textId="1F3A19C4" w:rsidR="00004C16" w:rsidRPr="00603230" w:rsidRDefault="00004C16" w:rsidP="00004C16">
      <w:pPr>
        <w:rPr>
          <w:szCs w:val="24"/>
        </w:rPr>
      </w:pPr>
      <w:r w:rsidRPr="00603230">
        <w:rPr>
          <w:b/>
          <w:bCs/>
          <w:szCs w:val="24"/>
        </w:rPr>
        <w:t>Issue:</w:t>
      </w:r>
      <w:r w:rsidRPr="00603230">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85667A" w:rsidRPr="00603230">
            <w:rPr>
              <w:szCs w:val="24"/>
            </w:rPr>
            <w:t>1</w:t>
          </w:r>
        </w:sdtContent>
      </w:sdt>
    </w:p>
    <w:p w14:paraId="19206F45" w14:textId="2332B5BC" w:rsidR="00004C16" w:rsidRPr="00603230" w:rsidRDefault="008227C8" w:rsidP="00004C16">
      <w:pPr>
        <w:rPr>
          <w:szCs w:val="24"/>
        </w:rPr>
      </w:pPr>
      <w:r w:rsidRPr="00603230">
        <w:rPr>
          <w:b/>
          <w:bCs/>
          <w:szCs w:val="24"/>
        </w:rPr>
        <w:t>Published</w:t>
      </w:r>
      <w:r w:rsidR="00004C16" w:rsidRPr="00603230">
        <w:rPr>
          <w:szCs w:val="24"/>
        </w:rPr>
        <w:t xml:space="preserve">: </w:t>
      </w:r>
      <w:r w:rsidR="00044DD1">
        <w:rPr>
          <w:szCs w:val="24"/>
        </w:rPr>
        <w:t>August</w:t>
      </w:r>
      <w:r w:rsidR="007834DF">
        <w:rPr>
          <w:szCs w:val="24"/>
        </w:rPr>
        <w:t xml:space="preserve"> </w:t>
      </w:r>
      <w:r w:rsidR="003B17E2" w:rsidRPr="00353EAC">
        <w:rPr>
          <w:szCs w:val="24"/>
        </w:rPr>
        <w:t>202</w:t>
      </w:r>
      <w:r w:rsidR="00473A51" w:rsidRPr="00353EAC">
        <w:rPr>
          <w:szCs w:val="24"/>
        </w:rPr>
        <w:t>6</w:t>
      </w:r>
    </w:p>
    <w:p w14:paraId="55057C62" w14:textId="2D6AC4F5" w:rsidR="00004C16" w:rsidRPr="00603230" w:rsidRDefault="00004C16" w:rsidP="0004AF9F">
      <w:pPr>
        <w:rPr>
          <w:highlight w:val="yellow"/>
        </w:rPr>
      </w:pPr>
      <w:r w:rsidRPr="0004AF9F">
        <w:rPr>
          <w:b/>
          <w:bCs/>
        </w:rPr>
        <w:t xml:space="preserve">Record </w:t>
      </w:r>
      <w:r w:rsidR="008227C8" w:rsidRPr="0004AF9F">
        <w:rPr>
          <w:b/>
          <w:bCs/>
        </w:rPr>
        <w:t>reference</w:t>
      </w:r>
      <w:r>
        <w:t xml:space="preserve">: </w:t>
      </w:r>
      <w:r w:rsidR="12A959FB">
        <w:t>SDFW-513672700-53468</w:t>
      </w:r>
    </w:p>
    <w:p w14:paraId="71445457" w14:textId="77777777" w:rsidR="00595C8C" w:rsidRPr="00603230" w:rsidRDefault="00595C8C" w:rsidP="00323E71"/>
    <w:p w14:paraId="7961B4A8" w14:textId="77777777" w:rsidR="000E4D5E" w:rsidRPr="00603230" w:rsidRDefault="000E4D5E" w:rsidP="003C4909">
      <w:pPr>
        <w:rPr>
          <w:color w:val="22413A"/>
          <w:sz w:val="48"/>
          <w:szCs w:val="44"/>
        </w:rPr>
      </w:pPr>
      <w:r w:rsidRPr="00603230">
        <w:rPr>
          <w:color w:val="22413A"/>
          <w:sz w:val="48"/>
          <w:szCs w:val="44"/>
        </w:rPr>
        <w:t>Foreword</w:t>
      </w:r>
    </w:p>
    <w:p w14:paraId="345C8DF0" w14:textId="434F0531" w:rsidR="000E4D5E" w:rsidRPr="00603230" w:rsidRDefault="000E4D5E" w:rsidP="000E4D5E">
      <w:pPr>
        <w:pStyle w:val="F9-Paragraph"/>
      </w:pPr>
      <w:r w:rsidRPr="00603230">
        <w:t xml:space="preserve">This report is issued as part of </w:t>
      </w:r>
      <w:r w:rsidR="008721C9" w:rsidRPr="00603230">
        <w:t xml:space="preserve">our </w:t>
      </w:r>
      <w:r w:rsidRPr="00603230">
        <w:t>commitment to make information about inspection and regulatory activities relating to the above site available to the public. Reports are distributed to members for the</w:t>
      </w:r>
      <w:r w:rsidR="00DA0106" w:rsidRPr="00603230">
        <w:t xml:space="preserve"> Capenhurst Site Stakeholder Group</w:t>
      </w:r>
      <w:r w:rsidRPr="00603230">
        <w:t xml:space="preserve"> </w:t>
      </w:r>
      <w:r w:rsidR="00DA0106" w:rsidRPr="00603230">
        <w:t xml:space="preserve">(Parish Council Meeting) </w:t>
      </w:r>
      <w:r w:rsidRPr="00603230">
        <w:t xml:space="preserve">and are also available on </w:t>
      </w:r>
      <w:r w:rsidR="005D69BC" w:rsidRPr="00603230">
        <w:t>our w</w:t>
      </w:r>
      <w:r w:rsidRPr="00603230">
        <w:t>ebsite</w:t>
      </w:r>
      <w:r w:rsidR="00772847" w:rsidRPr="00603230">
        <w:t xml:space="preserve">: </w:t>
      </w:r>
      <w:hyperlink r:id="rId11" w:history="1">
        <w:r w:rsidR="00772847" w:rsidRPr="00603230">
          <w:rPr>
            <w:rStyle w:val="Hyperlink"/>
          </w:rPr>
          <w:t>www.onr.org.uk/publications/regulatory-reports/site-specific-reports/llcssg-reports</w:t>
        </w:r>
      </w:hyperlink>
      <w:r w:rsidRPr="00603230">
        <w:t>.</w:t>
      </w:r>
    </w:p>
    <w:p w14:paraId="1FDB4B56" w14:textId="28B8F600" w:rsidR="000E4D5E" w:rsidRPr="00603230" w:rsidRDefault="00C35562" w:rsidP="002A3A99">
      <w:pPr>
        <w:pStyle w:val="F9-Paragraph"/>
        <w:sectPr w:rsidR="000E4D5E" w:rsidRPr="00603230"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rsidRPr="00603230">
        <w:t xml:space="preserve">Our </w:t>
      </w:r>
      <w:r w:rsidR="00772847" w:rsidRPr="00603230">
        <w:t>s</w:t>
      </w:r>
      <w:r w:rsidR="000E4D5E" w:rsidRPr="00603230">
        <w:t xml:space="preserve">ite inspectors usually attend </w:t>
      </w:r>
      <w:r w:rsidR="00DA0106" w:rsidRPr="00603230">
        <w:t>Capenhurst Site Stakeholder Group</w:t>
      </w:r>
      <w:r w:rsidR="000E4D5E" w:rsidRPr="00603230">
        <w:t xml:space="preserve"> </w:t>
      </w:r>
      <w:r w:rsidR="003B17E2" w:rsidRPr="00603230">
        <w:t xml:space="preserve">(Parish Council) </w:t>
      </w:r>
      <w:r w:rsidR="000E4D5E" w:rsidRPr="00603230">
        <w:t xml:space="preserve">meetings where these reports are presented and will respond to any questions raised there. Any person wishing to inquire about matters covered by this report should contact </w:t>
      </w:r>
      <w:r w:rsidR="000952FA" w:rsidRPr="00603230">
        <w:t xml:space="preserve">us via email at </w:t>
      </w:r>
      <w:hyperlink r:id="rId15" w:history="1">
        <w:r w:rsidR="002A3A99" w:rsidRPr="00603230">
          <w:rPr>
            <w:rStyle w:val="Hyperlink"/>
          </w:rPr>
          <w:t>contact@onr.gov.uk</w:t>
        </w:r>
      </w:hyperlink>
      <w:r w:rsidR="008728C5" w:rsidRPr="00603230">
        <w:t>.</w:t>
      </w:r>
    </w:p>
    <w:bookmarkEnd w:id="0"/>
    <w:p w14:paraId="5AF20216" w14:textId="19F00630" w:rsidR="0084061E" w:rsidRPr="00603230" w:rsidRDefault="0084061E">
      <w:pPr>
        <w:pStyle w:val="TOC1"/>
        <w:tabs>
          <w:tab w:val="left" w:pos="720"/>
        </w:tabs>
        <w:rPr>
          <w:color w:val="22413A"/>
          <w:sz w:val="48"/>
        </w:rPr>
      </w:pPr>
      <w:r w:rsidRPr="00603230">
        <w:rPr>
          <w:color w:val="22413A"/>
          <w:sz w:val="48"/>
        </w:rPr>
        <w:lastRenderedPageBreak/>
        <w:t>Contents</w:t>
      </w:r>
    </w:p>
    <w:p w14:paraId="23239517" w14:textId="5F3F21CE" w:rsidR="00E674DC" w:rsidRDefault="0084061E">
      <w:pPr>
        <w:pStyle w:val="TOC1"/>
        <w:tabs>
          <w:tab w:val="left" w:pos="720"/>
        </w:tabs>
        <w:rPr>
          <w:rFonts w:asciiTheme="minorHAnsi" w:eastAsiaTheme="minorEastAsia" w:hAnsiTheme="minorHAnsi" w:cstheme="minorBidi"/>
          <w:kern w:val="2"/>
          <w:szCs w:val="24"/>
          <w:lang w:val="en-US" w:bidi="ar-SA"/>
          <w14:ligatures w14:val="standardContextual"/>
        </w:rPr>
      </w:pPr>
      <w:r w:rsidRPr="00603230">
        <w:rPr>
          <w:color w:val="22413A"/>
          <w:sz w:val="48"/>
        </w:rPr>
        <w:fldChar w:fldCharType="begin"/>
      </w:r>
      <w:r w:rsidRPr="00603230">
        <w:rPr>
          <w:color w:val="22413A"/>
          <w:sz w:val="48"/>
        </w:rPr>
        <w:instrText xml:space="preserve"> TOC \o "1-1" \h \z \u </w:instrText>
      </w:r>
      <w:r w:rsidRPr="00603230">
        <w:rPr>
          <w:color w:val="22413A"/>
          <w:sz w:val="48"/>
        </w:rPr>
        <w:fldChar w:fldCharType="separate"/>
      </w:r>
      <w:hyperlink w:anchor="_Toc235182703" w:history="1">
        <w:r w:rsidR="00E674DC" w:rsidRPr="00D123AD">
          <w:rPr>
            <w:rStyle w:val="Hyperlink"/>
          </w:rPr>
          <w:t>1.</w:t>
        </w:r>
        <w:r w:rsidR="00E674DC">
          <w:rPr>
            <w:rFonts w:asciiTheme="minorHAnsi" w:eastAsiaTheme="minorEastAsia" w:hAnsiTheme="minorHAnsi" w:cstheme="minorBidi"/>
            <w:kern w:val="2"/>
            <w:szCs w:val="24"/>
            <w:lang w:val="en-US" w:bidi="ar-SA"/>
            <w14:ligatures w14:val="standardContextual"/>
          </w:rPr>
          <w:tab/>
        </w:r>
        <w:r w:rsidR="00E674DC" w:rsidRPr="00D123AD">
          <w:rPr>
            <w:rStyle w:val="Hyperlink"/>
          </w:rPr>
          <w:t>Inspections</w:t>
        </w:r>
        <w:r w:rsidR="00E674DC">
          <w:rPr>
            <w:webHidden/>
          </w:rPr>
          <w:tab/>
        </w:r>
        <w:r w:rsidR="00E674DC">
          <w:rPr>
            <w:webHidden/>
          </w:rPr>
          <w:fldChar w:fldCharType="begin"/>
        </w:r>
        <w:r w:rsidR="00E674DC">
          <w:rPr>
            <w:webHidden/>
          </w:rPr>
          <w:instrText xml:space="preserve"> PAGEREF _Toc235182703 \h </w:instrText>
        </w:r>
        <w:r w:rsidR="00E674DC">
          <w:rPr>
            <w:webHidden/>
          </w:rPr>
        </w:r>
        <w:r w:rsidR="00E674DC">
          <w:rPr>
            <w:webHidden/>
          </w:rPr>
          <w:fldChar w:fldCharType="separate"/>
        </w:r>
        <w:r w:rsidR="00E674DC">
          <w:rPr>
            <w:webHidden/>
          </w:rPr>
          <w:t>4</w:t>
        </w:r>
        <w:r w:rsidR="00E674DC">
          <w:rPr>
            <w:webHidden/>
          </w:rPr>
          <w:fldChar w:fldCharType="end"/>
        </w:r>
      </w:hyperlink>
    </w:p>
    <w:p w14:paraId="271B66C1" w14:textId="7CBC0332" w:rsidR="00E674DC" w:rsidRDefault="00E674DC">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35182704" w:history="1">
        <w:r w:rsidRPr="00D123AD">
          <w:rPr>
            <w:rStyle w:val="Hyperlink"/>
            <w:caps/>
          </w:rPr>
          <w:t>2.</w:t>
        </w:r>
        <w:r>
          <w:rPr>
            <w:rFonts w:asciiTheme="minorHAnsi" w:eastAsiaTheme="minorEastAsia" w:hAnsiTheme="minorHAnsi" w:cstheme="minorBidi"/>
            <w:kern w:val="2"/>
            <w:szCs w:val="24"/>
            <w:lang w:val="en-US" w:bidi="ar-SA"/>
            <w14:ligatures w14:val="standardContextual"/>
          </w:rPr>
          <w:tab/>
        </w:r>
        <w:r w:rsidRPr="00D123AD">
          <w:rPr>
            <w:rStyle w:val="Hyperlink"/>
          </w:rPr>
          <w:t>Routine matters</w:t>
        </w:r>
        <w:r>
          <w:rPr>
            <w:webHidden/>
          </w:rPr>
          <w:tab/>
        </w:r>
        <w:r>
          <w:rPr>
            <w:webHidden/>
          </w:rPr>
          <w:fldChar w:fldCharType="begin"/>
        </w:r>
        <w:r>
          <w:rPr>
            <w:webHidden/>
          </w:rPr>
          <w:instrText xml:space="preserve"> PAGEREF _Toc235182704 \h </w:instrText>
        </w:r>
        <w:r>
          <w:rPr>
            <w:webHidden/>
          </w:rPr>
        </w:r>
        <w:r>
          <w:rPr>
            <w:webHidden/>
          </w:rPr>
          <w:fldChar w:fldCharType="separate"/>
        </w:r>
        <w:r>
          <w:rPr>
            <w:webHidden/>
          </w:rPr>
          <w:t>5</w:t>
        </w:r>
        <w:r>
          <w:rPr>
            <w:webHidden/>
          </w:rPr>
          <w:fldChar w:fldCharType="end"/>
        </w:r>
      </w:hyperlink>
    </w:p>
    <w:p w14:paraId="6141B3F5" w14:textId="73FF8C62" w:rsidR="00E674DC" w:rsidRDefault="00E674DC">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35182705" w:history="1">
        <w:r w:rsidRPr="00D123AD">
          <w:rPr>
            <w:rStyle w:val="Hyperlink"/>
            <w:caps/>
          </w:rPr>
          <w:t>3.</w:t>
        </w:r>
        <w:r>
          <w:rPr>
            <w:rFonts w:asciiTheme="minorHAnsi" w:eastAsiaTheme="minorEastAsia" w:hAnsiTheme="minorHAnsi" w:cstheme="minorBidi"/>
            <w:kern w:val="2"/>
            <w:szCs w:val="24"/>
            <w:lang w:val="en-US" w:bidi="ar-SA"/>
            <w14:ligatures w14:val="standardContextual"/>
          </w:rPr>
          <w:tab/>
        </w:r>
        <w:r w:rsidRPr="00D123AD">
          <w:rPr>
            <w:rStyle w:val="Hyperlink"/>
          </w:rPr>
          <w:t>Non-routine matters</w:t>
        </w:r>
        <w:r>
          <w:rPr>
            <w:webHidden/>
          </w:rPr>
          <w:tab/>
        </w:r>
        <w:r>
          <w:rPr>
            <w:webHidden/>
          </w:rPr>
          <w:fldChar w:fldCharType="begin"/>
        </w:r>
        <w:r>
          <w:rPr>
            <w:webHidden/>
          </w:rPr>
          <w:instrText xml:space="preserve"> PAGEREF _Toc235182705 \h </w:instrText>
        </w:r>
        <w:r>
          <w:rPr>
            <w:webHidden/>
          </w:rPr>
        </w:r>
        <w:r>
          <w:rPr>
            <w:webHidden/>
          </w:rPr>
          <w:fldChar w:fldCharType="separate"/>
        </w:r>
        <w:r>
          <w:rPr>
            <w:webHidden/>
          </w:rPr>
          <w:t>8</w:t>
        </w:r>
        <w:r>
          <w:rPr>
            <w:webHidden/>
          </w:rPr>
          <w:fldChar w:fldCharType="end"/>
        </w:r>
      </w:hyperlink>
    </w:p>
    <w:p w14:paraId="30A1A089" w14:textId="3F806ED3" w:rsidR="00E674DC" w:rsidRDefault="00E674DC">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35182706" w:history="1">
        <w:r w:rsidRPr="00D123AD">
          <w:rPr>
            <w:rStyle w:val="Hyperlink"/>
            <w:caps/>
          </w:rPr>
          <w:t>4.</w:t>
        </w:r>
        <w:r>
          <w:rPr>
            <w:rFonts w:asciiTheme="minorHAnsi" w:eastAsiaTheme="minorEastAsia" w:hAnsiTheme="minorHAnsi" w:cstheme="minorBidi"/>
            <w:kern w:val="2"/>
            <w:szCs w:val="24"/>
            <w:lang w:val="en-US" w:bidi="ar-SA"/>
            <w14:ligatures w14:val="standardContextual"/>
          </w:rPr>
          <w:tab/>
        </w:r>
        <w:r w:rsidRPr="00D123AD">
          <w:rPr>
            <w:rStyle w:val="Hyperlink"/>
          </w:rPr>
          <w:t>Regulatory activity</w:t>
        </w:r>
        <w:r>
          <w:rPr>
            <w:webHidden/>
          </w:rPr>
          <w:tab/>
        </w:r>
        <w:r>
          <w:rPr>
            <w:webHidden/>
          </w:rPr>
          <w:fldChar w:fldCharType="begin"/>
        </w:r>
        <w:r>
          <w:rPr>
            <w:webHidden/>
          </w:rPr>
          <w:instrText xml:space="preserve"> PAGEREF _Toc235182706 \h </w:instrText>
        </w:r>
        <w:r>
          <w:rPr>
            <w:webHidden/>
          </w:rPr>
        </w:r>
        <w:r>
          <w:rPr>
            <w:webHidden/>
          </w:rPr>
          <w:fldChar w:fldCharType="separate"/>
        </w:r>
        <w:r>
          <w:rPr>
            <w:webHidden/>
          </w:rPr>
          <w:t>9</w:t>
        </w:r>
        <w:r>
          <w:rPr>
            <w:webHidden/>
          </w:rPr>
          <w:fldChar w:fldCharType="end"/>
        </w:r>
      </w:hyperlink>
    </w:p>
    <w:p w14:paraId="43987C24" w14:textId="5485398A" w:rsidR="00E674DC" w:rsidRDefault="00E674DC">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35182707" w:history="1">
        <w:r w:rsidRPr="00D123AD">
          <w:rPr>
            <w:rStyle w:val="Hyperlink"/>
            <w:caps/>
          </w:rPr>
          <w:t>5.</w:t>
        </w:r>
        <w:r>
          <w:rPr>
            <w:rFonts w:asciiTheme="minorHAnsi" w:eastAsiaTheme="minorEastAsia" w:hAnsiTheme="minorHAnsi" w:cstheme="minorBidi"/>
            <w:kern w:val="2"/>
            <w:szCs w:val="24"/>
            <w:lang w:val="en-US" w:bidi="ar-SA"/>
            <w14:ligatures w14:val="standardContextual"/>
          </w:rPr>
          <w:tab/>
        </w:r>
        <w:r w:rsidRPr="00D123AD">
          <w:rPr>
            <w:rStyle w:val="Hyperlink"/>
          </w:rPr>
          <w:t>News from ONR</w:t>
        </w:r>
        <w:r>
          <w:rPr>
            <w:webHidden/>
          </w:rPr>
          <w:tab/>
        </w:r>
        <w:r>
          <w:rPr>
            <w:webHidden/>
          </w:rPr>
          <w:fldChar w:fldCharType="begin"/>
        </w:r>
        <w:r>
          <w:rPr>
            <w:webHidden/>
          </w:rPr>
          <w:instrText xml:space="preserve"> PAGEREF _Toc235182707 \h </w:instrText>
        </w:r>
        <w:r>
          <w:rPr>
            <w:webHidden/>
          </w:rPr>
        </w:r>
        <w:r>
          <w:rPr>
            <w:webHidden/>
          </w:rPr>
          <w:fldChar w:fldCharType="separate"/>
        </w:r>
        <w:r>
          <w:rPr>
            <w:webHidden/>
          </w:rPr>
          <w:t>10</w:t>
        </w:r>
        <w:r>
          <w:rPr>
            <w:webHidden/>
          </w:rPr>
          <w:fldChar w:fldCharType="end"/>
        </w:r>
      </w:hyperlink>
    </w:p>
    <w:p w14:paraId="4BDF38C9" w14:textId="2DCE5D01" w:rsidR="00E674DC" w:rsidRDefault="00E674DC">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35182708" w:history="1">
        <w:r w:rsidRPr="00D123AD">
          <w:rPr>
            <w:rStyle w:val="Hyperlink"/>
            <w:caps/>
          </w:rPr>
          <w:t>6.</w:t>
        </w:r>
        <w:r>
          <w:rPr>
            <w:rFonts w:asciiTheme="minorHAnsi" w:eastAsiaTheme="minorEastAsia" w:hAnsiTheme="minorHAnsi" w:cstheme="minorBidi"/>
            <w:kern w:val="2"/>
            <w:szCs w:val="24"/>
            <w:lang w:val="en-US" w:bidi="ar-SA"/>
            <w14:ligatures w14:val="standardContextual"/>
          </w:rPr>
          <w:tab/>
        </w:r>
        <w:r w:rsidRPr="00D123AD">
          <w:rPr>
            <w:rStyle w:val="Hyperlink"/>
          </w:rPr>
          <w:t>Contacts</w:t>
        </w:r>
        <w:r>
          <w:rPr>
            <w:webHidden/>
          </w:rPr>
          <w:tab/>
        </w:r>
        <w:r>
          <w:rPr>
            <w:webHidden/>
          </w:rPr>
          <w:fldChar w:fldCharType="begin"/>
        </w:r>
        <w:r>
          <w:rPr>
            <w:webHidden/>
          </w:rPr>
          <w:instrText xml:space="preserve"> PAGEREF _Toc235182708 \h </w:instrText>
        </w:r>
        <w:r>
          <w:rPr>
            <w:webHidden/>
          </w:rPr>
        </w:r>
        <w:r>
          <w:rPr>
            <w:webHidden/>
          </w:rPr>
          <w:fldChar w:fldCharType="separate"/>
        </w:r>
        <w:r>
          <w:rPr>
            <w:webHidden/>
          </w:rPr>
          <w:t>10</w:t>
        </w:r>
        <w:r>
          <w:rPr>
            <w:webHidden/>
          </w:rPr>
          <w:fldChar w:fldCharType="end"/>
        </w:r>
      </w:hyperlink>
    </w:p>
    <w:p w14:paraId="7A4747C4" w14:textId="4D924A57" w:rsidR="0084061E" w:rsidRPr="00603230" w:rsidRDefault="0084061E" w:rsidP="003429B0">
      <w:pPr>
        <w:pStyle w:val="F9-Paragraph"/>
        <w:rPr>
          <w:rFonts w:eastAsia="Calibri" w:cs="Arial"/>
          <w:color w:val="22413A"/>
          <w:sz w:val="48"/>
          <w:szCs w:val="22"/>
          <w:lang w:bidi="he-IL"/>
        </w:rPr>
        <w:sectPr w:rsidR="0084061E" w:rsidRPr="00603230"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sidRPr="00603230">
        <w:rPr>
          <w:rFonts w:eastAsia="Calibri" w:cs="Arial"/>
          <w:color w:val="22413A"/>
          <w:sz w:val="48"/>
          <w:szCs w:val="22"/>
          <w:lang w:bidi="he-IL"/>
        </w:rPr>
        <w:fldChar w:fldCharType="end"/>
      </w:r>
    </w:p>
    <w:p w14:paraId="05AAE39A" w14:textId="03F24082" w:rsidR="008D49A5" w:rsidRPr="00603230" w:rsidRDefault="008072C7" w:rsidP="0016079B">
      <w:pPr>
        <w:pStyle w:val="Heading1"/>
      </w:pPr>
      <w:bookmarkStart w:id="1" w:name="_Toc109727646"/>
      <w:bookmarkStart w:id="2" w:name="_Toc235182703"/>
      <w:r w:rsidRPr="00603230">
        <w:lastRenderedPageBreak/>
        <w:t>Inspections</w:t>
      </w:r>
      <w:bookmarkEnd w:id="1"/>
      <w:bookmarkEnd w:id="2"/>
    </w:p>
    <w:p w14:paraId="6E712D03" w14:textId="2088E4CC" w:rsidR="009E0E52" w:rsidRPr="00603230" w:rsidRDefault="009A5071" w:rsidP="0016079B">
      <w:pPr>
        <w:pStyle w:val="Heading2"/>
      </w:pPr>
      <w:bookmarkStart w:id="3" w:name="_Toc109727647"/>
      <w:r w:rsidRPr="00603230">
        <w:t xml:space="preserve">Date(s) of </w:t>
      </w:r>
      <w:r w:rsidR="00A67D75" w:rsidRPr="00603230">
        <w:t>i</w:t>
      </w:r>
      <w:r w:rsidRPr="00603230">
        <w:t>nspection</w:t>
      </w:r>
      <w:bookmarkEnd w:id="3"/>
    </w:p>
    <w:p w14:paraId="54B25DD4" w14:textId="0B4C7D08" w:rsidR="00BE1652" w:rsidRPr="00603230" w:rsidRDefault="00B94282" w:rsidP="00BE1652">
      <w:pPr>
        <w:spacing w:before="240" w:after="120"/>
      </w:pPr>
      <w:r w:rsidRPr="00603230">
        <w:t>ONR</w:t>
      </w:r>
      <w:r w:rsidR="00C937E2" w:rsidRPr="00603230">
        <w:t xml:space="preserve"> undertook rated </w:t>
      </w:r>
      <w:r w:rsidR="00BE1652" w:rsidRPr="00603230">
        <w:t>inspections on the following dates during the report period</w:t>
      </w:r>
      <w:r w:rsidR="00AB3A19" w:rsidRPr="00603230">
        <w:t xml:space="preserve"> 1 J</w:t>
      </w:r>
      <w:r w:rsidR="00746E84">
        <w:t>anuary</w:t>
      </w:r>
      <w:r w:rsidR="00AB3A19" w:rsidRPr="00603230">
        <w:t xml:space="preserve"> – 3</w:t>
      </w:r>
      <w:r w:rsidR="00746E84">
        <w:t>0</w:t>
      </w:r>
      <w:r w:rsidR="00AB3A19" w:rsidRPr="00603230">
        <w:t xml:space="preserve"> </w:t>
      </w:r>
      <w:r w:rsidR="00746E84">
        <w:t>June</w:t>
      </w:r>
      <w:r w:rsidR="00AB3A19" w:rsidRPr="00603230">
        <w:t xml:space="preserve"> 202</w:t>
      </w:r>
      <w:r w:rsidR="00746E84">
        <w:t>6</w:t>
      </w:r>
      <w:r w:rsidR="00AB3A19" w:rsidRPr="00603230">
        <w:t>:</w:t>
      </w:r>
    </w:p>
    <w:p w14:paraId="1A81B784" w14:textId="74721FE5" w:rsidR="00A31FA5" w:rsidRPr="00FA27C9" w:rsidRDefault="00EB165D" w:rsidP="0049030D">
      <w:pPr>
        <w:pStyle w:val="Bulletlist1"/>
        <w:spacing w:before="240" w:after="120"/>
      </w:pPr>
      <w:r w:rsidRPr="00FA27C9">
        <w:t>15 January</w:t>
      </w:r>
      <w:r w:rsidR="00A31FA5" w:rsidRPr="00FA27C9">
        <w:t>;</w:t>
      </w:r>
    </w:p>
    <w:p w14:paraId="50C9F8B2" w14:textId="73F0FD7F" w:rsidR="00EB165D" w:rsidRPr="00FA27C9" w:rsidRDefault="00215C53" w:rsidP="0049030D">
      <w:pPr>
        <w:pStyle w:val="Bulletlist1"/>
        <w:spacing w:before="240" w:after="120"/>
      </w:pPr>
      <w:r w:rsidRPr="00FA27C9">
        <w:t>20 January;</w:t>
      </w:r>
    </w:p>
    <w:p w14:paraId="6B377C02" w14:textId="2F330481" w:rsidR="00215C53" w:rsidRPr="00FA27C9" w:rsidRDefault="00215C53" w:rsidP="0049030D">
      <w:pPr>
        <w:pStyle w:val="Bulletlist1"/>
        <w:spacing w:before="240" w:after="120"/>
      </w:pPr>
      <w:r w:rsidRPr="00FA27C9">
        <w:t>23 March;</w:t>
      </w:r>
    </w:p>
    <w:p w14:paraId="6F0283D7" w14:textId="449B46AA" w:rsidR="00215C53" w:rsidRPr="00FA27C9" w:rsidRDefault="00215C53" w:rsidP="0049030D">
      <w:pPr>
        <w:pStyle w:val="Bulletlist1"/>
        <w:spacing w:before="240" w:after="120"/>
      </w:pPr>
      <w:r w:rsidRPr="00FA27C9">
        <w:t>9 April;</w:t>
      </w:r>
    </w:p>
    <w:p w14:paraId="64A3491D" w14:textId="7480627F" w:rsidR="00215C53" w:rsidRPr="00FA27C9" w:rsidRDefault="00215C53" w:rsidP="0049030D">
      <w:pPr>
        <w:pStyle w:val="Bulletlist1"/>
        <w:spacing w:before="240" w:after="120"/>
      </w:pPr>
      <w:r w:rsidRPr="00FA27C9">
        <w:t>20 April;</w:t>
      </w:r>
    </w:p>
    <w:p w14:paraId="710C7C26" w14:textId="10C7C352" w:rsidR="00FA27C9" w:rsidRPr="00FA27C9" w:rsidRDefault="00FA27C9" w:rsidP="0049030D">
      <w:pPr>
        <w:pStyle w:val="Bulletlist1"/>
        <w:spacing w:before="240" w:after="120"/>
      </w:pPr>
      <w:r w:rsidRPr="00FA27C9">
        <w:t>21 May;</w:t>
      </w:r>
    </w:p>
    <w:p w14:paraId="4C4BD49A" w14:textId="7026807E" w:rsidR="00FA27C9" w:rsidRPr="00FA27C9" w:rsidRDefault="00FA27C9" w:rsidP="0049030D">
      <w:pPr>
        <w:pStyle w:val="Bulletlist1"/>
        <w:spacing w:before="240" w:after="120"/>
      </w:pPr>
      <w:r w:rsidRPr="00FA27C9">
        <w:t xml:space="preserve">23 June. </w:t>
      </w:r>
    </w:p>
    <w:p w14:paraId="0EED1816" w14:textId="77777777" w:rsidR="00BE2EDD" w:rsidRPr="00603230" w:rsidRDefault="00BE2EDD" w:rsidP="00BE1652">
      <w:pPr>
        <w:spacing w:before="240" w:after="120"/>
      </w:pPr>
    </w:p>
    <w:p w14:paraId="4A47CFC7" w14:textId="77777777" w:rsidR="00BE2EDD" w:rsidRPr="00603230" w:rsidRDefault="00BE2EDD" w:rsidP="00BE1652">
      <w:pPr>
        <w:spacing w:before="240" w:after="120"/>
      </w:pPr>
    </w:p>
    <w:p w14:paraId="0FFD1D1E" w14:textId="77777777" w:rsidR="00BE2EDD" w:rsidRPr="00603230" w:rsidRDefault="00BE2EDD" w:rsidP="00BE1652">
      <w:pPr>
        <w:spacing w:before="240" w:after="120"/>
      </w:pPr>
    </w:p>
    <w:p w14:paraId="77374360" w14:textId="77777777" w:rsidR="00BE2EDD" w:rsidRPr="00603230" w:rsidRDefault="00BE2EDD" w:rsidP="00BE1652">
      <w:pPr>
        <w:spacing w:before="240" w:after="120"/>
      </w:pPr>
    </w:p>
    <w:p w14:paraId="0963BF33" w14:textId="77777777" w:rsidR="00BE2EDD" w:rsidRPr="00603230" w:rsidRDefault="00BE2EDD" w:rsidP="00BE1652">
      <w:pPr>
        <w:spacing w:before="240" w:after="120"/>
      </w:pPr>
    </w:p>
    <w:p w14:paraId="0C497415" w14:textId="77777777" w:rsidR="00BE2EDD" w:rsidRPr="00603230" w:rsidRDefault="00BE2EDD" w:rsidP="00BE1652">
      <w:pPr>
        <w:spacing w:before="240" w:after="120"/>
      </w:pPr>
    </w:p>
    <w:p w14:paraId="5278283A" w14:textId="77777777" w:rsidR="00BE2EDD" w:rsidRPr="00603230" w:rsidRDefault="00BE2EDD" w:rsidP="00BE1652">
      <w:pPr>
        <w:spacing w:before="240" w:after="120"/>
      </w:pPr>
    </w:p>
    <w:p w14:paraId="7C824559" w14:textId="77777777" w:rsidR="00BE2EDD" w:rsidRPr="00603230" w:rsidRDefault="00BE2EDD" w:rsidP="00BE1652">
      <w:pPr>
        <w:spacing w:before="240" w:after="120"/>
      </w:pPr>
    </w:p>
    <w:p w14:paraId="5962D742" w14:textId="77777777" w:rsidR="00BE2EDD" w:rsidRPr="00603230" w:rsidRDefault="00BE2EDD" w:rsidP="00BE1652">
      <w:pPr>
        <w:spacing w:before="240" w:after="120"/>
      </w:pPr>
    </w:p>
    <w:p w14:paraId="1429FCFB" w14:textId="77777777" w:rsidR="00BE2EDD" w:rsidRPr="00603230" w:rsidRDefault="00BE2EDD" w:rsidP="00BE1652">
      <w:pPr>
        <w:spacing w:before="240" w:after="120"/>
      </w:pPr>
    </w:p>
    <w:p w14:paraId="3D3F980E" w14:textId="77777777" w:rsidR="006F3A97" w:rsidRPr="00603230" w:rsidRDefault="006F3A97" w:rsidP="00BE1652">
      <w:pPr>
        <w:spacing w:before="240" w:after="120"/>
      </w:pPr>
    </w:p>
    <w:p w14:paraId="63D32D44" w14:textId="77777777" w:rsidR="00BE2EDD" w:rsidRPr="00603230" w:rsidRDefault="00BE2EDD" w:rsidP="00BE1652">
      <w:pPr>
        <w:spacing w:before="240" w:after="120"/>
      </w:pPr>
    </w:p>
    <w:p w14:paraId="728A6882" w14:textId="14F78806" w:rsidR="00745534" w:rsidRPr="00603230" w:rsidRDefault="00745534" w:rsidP="006134DB">
      <w:pPr>
        <w:pStyle w:val="Heading1"/>
        <w:rPr>
          <w:caps/>
        </w:rPr>
      </w:pPr>
      <w:bookmarkStart w:id="4" w:name="_Toc95889183"/>
      <w:bookmarkStart w:id="5" w:name="_Toc235182704"/>
      <w:r w:rsidRPr="00603230">
        <w:lastRenderedPageBreak/>
        <w:t xml:space="preserve">Routine </w:t>
      </w:r>
      <w:r w:rsidR="00A67D75" w:rsidRPr="00603230">
        <w:t>m</w:t>
      </w:r>
      <w:r w:rsidRPr="00603230">
        <w:t>atters</w:t>
      </w:r>
      <w:bookmarkEnd w:id="4"/>
      <w:bookmarkEnd w:id="5"/>
    </w:p>
    <w:p w14:paraId="7D12CB1E" w14:textId="77777777" w:rsidR="00745534" w:rsidRPr="00603230" w:rsidRDefault="00745534" w:rsidP="006134DB">
      <w:pPr>
        <w:pStyle w:val="Heading2"/>
        <w:rPr>
          <w:sz w:val="24"/>
          <w:szCs w:val="28"/>
        </w:rPr>
      </w:pPr>
      <w:r w:rsidRPr="00603230">
        <w:t xml:space="preserve">Inspections </w:t>
      </w:r>
    </w:p>
    <w:p w14:paraId="55072F57" w14:textId="77777777" w:rsidR="00745534" w:rsidRPr="00603230" w:rsidRDefault="00745534" w:rsidP="00745534">
      <w:r w:rsidRPr="00603230">
        <w:t xml:space="preserve">Inspections are undertaken as part of the process for monitoring compliance with: </w:t>
      </w:r>
    </w:p>
    <w:p w14:paraId="0FAFF6BF" w14:textId="6622CAF6" w:rsidR="00745534" w:rsidRPr="00603230" w:rsidRDefault="004744E8" w:rsidP="00745534">
      <w:pPr>
        <w:pStyle w:val="Bulletlist1"/>
      </w:pPr>
      <w:r w:rsidRPr="00603230">
        <w:t>t</w:t>
      </w:r>
      <w:r w:rsidR="00745534" w:rsidRPr="00603230">
        <w:t>he conditions attached by ONR to the nuclear site licence granted under the Nuclear Installations Act 1965 (NIA</w:t>
      </w:r>
      <w:r w:rsidR="00BF3A84" w:rsidRPr="00603230">
        <w:t>19</w:t>
      </w:r>
      <w:r w:rsidR="00745534" w:rsidRPr="00603230">
        <w:t xml:space="preserve">65) (as amended); </w:t>
      </w:r>
    </w:p>
    <w:p w14:paraId="6C99C491" w14:textId="564DAB64" w:rsidR="00745534" w:rsidRPr="00603230" w:rsidRDefault="004744E8" w:rsidP="00745534">
      <w:pPr>
        <w:pStyle w:val="Bulletlist1"/>
      </w:pPr>
      <w:r w:rsidRPr="00603230">
        <w:t>t</w:t>
      </w:r>
      <w:r w:rsidR="00745534" w:rsidRPr="00603230">
        <w:t>he Energy Act 2013</w:t>
      </w:r>
      <w:r w:rsidR="00DB627C" w:rsidRPr="00603230">
        <w:t>;</w:t>
      </w:r>
    </w:p>
    <w:p w14:paraId="6216DDF1" w14:textId="7402F4F3" w:rsidR="00745534" w:rsidRPr="00603230" w:rsidRDefault="004744E8" w:rsidP="00687789">
      <w:pPr>
        <w:pStyle w:val="Bulletlist1"/>
      </w:pPr>
      <w:r w:rsidRPr="00603230">
        <w:t>t</w:t>
      </w:r>
      <w:r w:rsidR="00745534" w:rsidRPr="00603230">
        <w:t>he Health and Safety at Work etc Act 1974 (HSWA</w:t>
      </w:r>
      <w:r w:rsidR="00BF3A84" w:rsidRPr="00603230">
        <w:t>19</w:t>
      </w:r>
      <w:r w:rsidR="00745534" w:rsidRPr="00603230">
        <w:t xml:space="preserve">74); and </w:t>
      </w:r>
    </w:p>
    <w:p w14:paraId="224D5CB7" w14:textId="303490AA" w:rsidR="00745534" w:rsidRPr="00603230" w:rsidRDefault="004744E8" w:rsidP="00745534">
      <w:pPr>
        <w:pStyle w:val="Bulletlist1"/>
      </w:pPr>
      <w:r w:rsidRPr="00603230">
        <w:t>r</w:t>
      </w:r>
      <w:r w:rsidR="00745534" w:rsidRPr="00603230">
        <w:t>egulations made under HSWA</w:t>
      </w:r>
      <w:r w:rsidR="00BF3A84" w:rsidRPr="00603230">
        <w:t>19</w:t>
      </w:r>
      <w:r w:rsidR="00745534" w:rsidRPr="00603230">
        <w:t>74, for example</w:t>
      </w:r>
      <w:r w:rsidR="00DB627C" w:rsidRPr="00603230">
        <w:t>,</w:t>
      </w:r>
      <w:r w:rsidR="00745534" w:rsidRPr="00603230">
        <w:t xml:space="preserve"> the Ionising Radiations Regulations 2017 (IRR</w:t>
      </w:r>
      <w:r w:rsidR="00BF3A84" w:rsidRPr="00603230">
        <w:t>2017</w:t>
      </w:r>
      <w:r w:rsidR="00745534" w:rsidRPr="00603230">
        <w:t>)</w:t>
      </w:r>
      <w:r w:rsidR="000576B6" w:rsidRPr="00603230">
        <w:t xml:space="preserve">, </w:t>
      </w:r>
      <w:r w:rsidR="00745534" w:rsidRPr="00603230">
        <w:t>the Management of Health and Safety at Work Regulations 1999 (MHSWR</w:t>
      </w:r>
      <w:r w:rsidR="00BF3A84" w:rsidRPr="00603230">
        <w:t>19</w:t>
      </w:r>
      <w:r w:rsidR="00745534" w:rsidRPr="00603230">
        <w:t>99)</w:t>
      </w:r>
      <w:r w:rsidR="000576B6" w:rsidRPr="00603230">
        <w:t xml:space="preserve"> and the Control of Major </w:t>
      </w:r>
      <w:r w:rsidR="009212FF" w:rsidRPr="00603230">
        <w:t xml:space="preserve">Accident </w:t>
      </w:r>
      <w:r w:rsidR="000576B6" w:rsidRPr="00603230">
        <w:t>Hazard</w:t>
      </w:r>
      <w:r w:rsidR="009212FF" w:rsidRPr="00603230">
        <w:t>s</w:t>
      </w:r>
      <w:r w:rsidR="000576B6" w:rsidRPr="00603230">
        <w:t xml:space="preserve"> Regulations 2015</w:t>
      </w:r>
      <w:r w:rsidR="009212FF" w:rsidRPr="00603230">
        <w:t xml:space="preserve"> (COMAH)</w:t>
      </w:r>
      <w:r w:rsidR="000576B6" w:rsidRPr="00603230">
        <w:t>.</w:t>
      </w:r>
    </w:p>
    <w:p w14:paraId="4D758D21" w14:textId="7A9147D4" w:rsidR="008C2F42" w:rsidRPr="00603230" w:rsidRDefault="008C2F42" w:rsidP="008C2F42">
      <w:pPr>
        <w:pStyle w:val="Bulletlist1"/>
      </w:pPr>
      <w:r w:rsidRPr="00603230">
        <w:t>regulations made under the Energy Act 2013, for example the Nuclear Industries Security Regulations 2003 and the Nuclear Safeguards (EU Exit) Regulations 2019.</w:t>
      </w:r>
    </w:p>
    <w:p w14:paraId="0CEA9D1E" w14:textId="3BE2F8AC" w:rsidR="00745534" w:rsidRPr="00603230" w:rsidRDefault="00745534" w:rsidP="00745534">
      <w:r w:rsidRPr="00603230">
        <w:t xml:space="preserve">The inspections entail monitoring </w:t>
      </w:r>
      <w:r w:rsidR="00307B23" w:rsidRPr="00603230">
        <w:t>dutyholders’</w:t>
      </w:r>
      <w:r w:rsidRPr="00603230">
        <w:t xml:space="preserve"> actions on the site in relation to incidents, operations, maintenance, projects, modifications, safety case changes and any other matters that may affect safety</w:t>
      </w:r>
      <w:r w:rsidR="0084767F" w:rsidRPr="00603230">
        <w:t>, security and nuclear safeguards</w:t>
      </w:r>
      <w:r w:rsidRPr="00603230">
        <w:t>.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70D39DF4" w:rsidR="00745534" w:rsidRPr="00603230" w:rsidRDefault="00745534" w:rsidP="00745534">
      <w:r w:rsidRPr="00603230">
        <w:t>In this period, routine</w:t>
      </w:r>
      <w:r w:rsidR="000D4CFE" w:rsidRPr="00603230">
        <w:t xml:space="preserve"> rated</w:t>
      </w:r>
      <w:r w:rsidRPr="00603230">
        <w:t xml:space="preserve"> inspections </w:t>
      </w:r>
      <w:r w:rsidRPr="002C6B04">
        <w:t xml:space="preserve">of </w:t>
      </w:r>
      <w:r w:rsidR="008C2F42" w:rsidRPr="002C6B04">
        <w:t>the Capenhurst site</w:t>
      </w:r>
      <w:r w:rsidR="008C2F42" w:rsidRPr="00603230">
        <w:t xml:space="preserve"> </w:t>
      </w:r>
      <w:r w:rsidRPr="00603230">
        <w:t xml:space="preserve">covered: </w:t>
      </w:r>
    </w:p>
    <w:p w14:paraId="268CA259" w14:textId="02A02E4C" w:rsidR="00BC1ED0" w:rsidRPr="004758B4" w:rsidRDefault="00BC1ED0" w:rsidP="004758B4">
      <w:pPr>
        <w:pStyle w:val="Bulletlist1"/>
      </w:pPr>
      <w:r w:rsidRPr="004758B4">
        <w:t>Emergency preparedness</w:t>
      </w:r>
      <w:r w:rsidR="006F2937" w:rsidRPr="004758B4">
        <w:t xml:space="preserve">, to test on-site response </w:t>
      </w:r>
      <w:r w:rsidR="00382E60" w:rsidRPr="004758B4">
        <w:t>in support of a</w:t>
      </w:r>
      <w:r w:rsidR="004758B4" w:rsidRPr="004758B4">
        <w:t>n off</w:t>
      </w:r>
      <w:r w:rsidR="003227F8">
        <w:t>-</w:t>
      </w:r>
      <w:r w:rsidR="004758B4" w:rsidRPr="004758B4">
        <w:t>site exercise</w:t>
      </w:r>
      <w:r w:rsidR="007F03B7">
        <w:t xml:space="preserve"> (Exercise Kauri)</w:t>
      </w:r>
      <w:r w:rsidR="00A763C5">
        <w:t>.</w:t>
      </w:r>
      <w:r w:rsidR="00382E60" w:rsidRPr="004758B4">
        <w:t xml:space="preserve"> </w:t>
      </w:r>
    </w:p>
    <w:p w14:paraId="2DDD14C1" w14:textId="044022DC" w:rsidR="00A7279B" w:rsidRPr="00A7279B" w:rsidRDefault="00374684" w:rsidP="00834226">
      <w:pPr>
        <w:pStyle w:val="Bulletlist1"/>
        <w:rPr>
          <w:lang w:val="en-US"/>
        </w:rPr>
      </w:pPr>
      <w:r w:rsidRPr="00960F91">
        <w:t>A</w:t>
      </w:r>
      <w:r w:rsidR="000F539C">
        <w:t>n</w:t>
      </w:r>
      <w:r w:rsidRPr="00960F91">
        <w:t xml:space="preserve"> inspection of an enrichment facility </w:t>
      </w:r>
      <w:r w:rsidR="0081662E" w:rsidRPr="00960F91">
        <w:t xml:space="preserve">to seek assurance that the dutyholder </w:t>
      </w:r>
      <w:r w:rsidR="00EE6B2D">
        <w:t>wa</w:t>
      </w:r>
      <w:r w:rsidR="003F0349" w:rsidRPr="00960F91">
        <w:t xml:space="preserve">s ready to commence a trial to enrich uranium </w:t>
      </w:r>
      <w:r w:rsidR="002F2C61">
        <w:t xml:space="preserve">235 up to </w:t>
      </w:r>
      <w:r w:rsidR="0069102B">
        <w:t xml:space="preserve">a maximum of </w:t>
      </w:r>
      <w:r w:rsidR="002F2C61">
        <w:t>7.5%</w:t>
      </w:r>
      <w:r w:rsidR="0069102B">
        <w:t xml:space="preserve"> (known as the LEU+ project)</w:t>
      </w:r>
      <w:r w:rsidR="00592CE3" w:rsidRPr="00960F91">
        <w:t>.</w:t>
      </w:r>
      <w:r w:rsidR="00A7279B" w:rsidRPr="0069102B">
        <w:rPr>
          <w:rFonts w:ascii="Aptos" w:eastAsia="Times New Roman" w:hAnsi="Aptos"/>
          <w:sz w:val="22"/>
          <w:lang w:val="en-US" w:bidi="ar-SA"/>
        </w:rPr>
        <w:t xml:space="preserve"> </w:t>
      </w:r>
    </w:p>
    <w:p w14:paraId="795D95AD" w14:textId="4E05485D" w:rsidR="003800E2" w:rsidRDefault="00221F47" w:rsidP="00CB7D55">
      <w:pPr>
        <w:pStyle w:val="Bulletlist1"/>
        <w:rPr>
          <w:lang w:val="en-US"/>
        </w:rPr>
      </w:pPr>
      <w:r>
        <w:rPr>
          <w:lang w:val="en-US"/>
        </w:rPr>
        <w:t xml:space="preserve">Compliance with arrangements for </w:t>
      </w:r>
      <w:r w:rsidR="00CB7D55" w:rsidRPr="00CB7D55">
        <w:rPr>
          <w:lang w:val="en-US"/>
        </w:rPr>
        <w:t xml:space="preserve">hydrofluoric acid loading and storage </w:t>
      </w:r>
      <w:r w:rsidR="00CB7D55">
        <w:rPr>
          <w:lang w:val="en-US"/>
        </w:rPr>
        <w:t xml:space="preserve">at the Tails Management Facility (TMF). </w:t>
      </w:r>
    </w:p>
    <w:p w14:paraId="49040B1C" w14:textId="40BD1968" w:rsidR="001A4DDB" w:rsidRPr="003800E2" w:rsidRDefault="009677F3" w:rsidP="003800E2">
      <w:pPr>
        <w:pStyle w:val="Bulletlist1"/>
        <w:rPr>
          <w:lang w:val="en-US"/>
        </w:rPr>
      </w:pPr>
      <w:r>
        <w:rPr>
          <w:lang w:val="en-US"/>
        </w:rPr>
        <w:t xml:space="preserve">Compliance with arrangements for the periodic review of safety cases. </w:t>
      </w:r>
    </w:p>
    <w:p w14:paraId="72F4C73C" w14:textId="653383D2" w:rsidR="006F13B4" w:rsidRPr="00154FDB" w:rsidRDefault="003E1182" w:rsidP="003E1182">
      <w:pPr>
        <w:pStyle w:val="Bulletlist1"/>
      </w:pPr>
      <w:r>
        <w:t>N</w:t>
      </w:r>
      <w:r w:rsidRPr="003E1182">
        <w:t xml:space="preserve">uclear material accountancy, control and safeguards </w:t>
      </w:r>
      <w:r w:rsidR="009B1E62">
        <w:t>corporate structure, training and resili</w:t>
      </w:r>
      <w:r w:rsidR="001C7832">
        <w:t>e</w:t>
      </w:r>
      <w:r w:rsidR="009B1E62">
        <w:t xml:space="preserve">nce. </w:t>
      </w:r>
    </w:p>
    <w:p w14:paraId="4BB79593" w14:textId="5B65F6ED" w:rsidR="00C56ABC" w:rsidRPr="00462941" w:rsidRDefault="007D1118" w:rsidP="00CC4337">
      <w:pPr>
        <w:pStyle w:val="Bulletlist1"/>
      </w:pPr>
      <w:r w:rsidRPr="00462941">
        <w:t>Supply chain security</w:t>
      </w:r>
      <w:r w:rsidR="00E674DC">
        <w:t>.</w:t>
      </w:r>
    </w:p>
    <w:p w14:paraId="078EF883" w14:textId="59F058C3" w:rsidR="00E52503" w:rsidRPr="00901BB5" w:rsidRDefault="00E52503" w:rsidP="00CC4337">
      <w:pPr>
        <w:pStyle w:val="Bulletlist1"/>
      </w:pPr>
      <w:r w:rsidRPr="00901BB5">
        <w:t>Personnel</w:t>
      </w:r>
      <w:r w:rsidR="00B410C1" w:rsidRPr="00901BB5">
        <w:t xml:space="preserve"> </w:t>
      </w:r>
      <w:r w:rsidRPr="00901BB5">
        <w:t>secu</w:t>
      </w:r>
      <w:r w:rsidR="00BE2F9A" w:rsidRPr="00901BB5">
        <w:t>rity.</w:t>
      </w:r>
      <w:r w:rsidRPr="00901BB5">
        <w:t xml:space="preserve"> </w:t>
      </w:r>
    </w:p>
    <w:p w14:paraId="7848B868" w14:textId="34E812B5" w:rsidR="00C56ABC" w:rsidRPr="00603230" w:rsidRDefault="00745534" w:rsidP="006017E1">
      <w:pPr>
        <w:pStyle w:val="Heading2"/>
      </w:pPr>
      <w:r w:rsidRPr="00603230">
        <w:lastRenderedPageBreak/>
        <w:t xml:space="preserve">Other </w:t>
      </w:r>
      <w:r w:rsidR="00A67D75" w:rsidRPr="00603230">
        <w:t>w</w:t>
      </w:r>
      <w:r w:rsidRPr="00603230">
        <w:t>ork</w:t>
      </w:r>
    </w:p>
    <w:p w14:paraId="1343F29A" w14:textId="7DF7C984" w:rsidR="00B25697" w:rsidRPr="00603230" w:rsidRDefault="000503BD" w:rsidP="006C236A">
      <w:pPr>
        <w:pStyle w:val="F9-Paragraph"/>
      </w:pPr>
      <w:r>
        <w:t>We</w:t>
      </w:r>
      <w:r w:rsidR="00435342" w:rsidRPr="00603230">
        <w:t xml:space="preserve"> </w:t>
      </w:r>
      <w:r w:rsidR="00393D6B" w:rsidRPr="00603230">
        <w:t>continued to conduct regular engagements with Urenco UK Ltd. (UUK) as they resolve</w:t>
      </w:r>
      <w:r w:rsidR="00FB02A9" w:rsidRPr="00603230">
        <w:t xml:space="preserve"> the </w:t>
      </w:r>
      <w:r w:rsidR="00D00118" w:rsidRPr="00603230">
        <w:t xml:space="preserve">regulatory issue </w:t>
      </w:r>
      <w:r w:rsidR="00FB02A9" w:rsidRPr="00603230">
        <w:t xml:space="preserve">requiring them to </w:t>
      </w:r>
      <w:r w:rsidR="000577C0" w:rsidRPr="00603230">
        <w:t xml:space="preserve">develop and implement a </w:t>
      </w:r>
      <w:r w:rsidR="000D7EF3" w:rsidRPr="00603230">
        <w:t>safety</w:t>
      </w:r>
      <w:r w:rsidR="00583807" w:rsidRPr="00603230">
        <w:t xml:space="preserve"> improvement strategy/plan for the Capenhurst site. </w:t>
      </w:r>
    </w:p>
    <w:p w14:paraId="013EBC3C" w14:textId="25FAB8C7" w:rsidR="006C236A" w:rsidRPr="00603230" w:rsidRDefault="000503BD" w:rsidP="006C236A">
      <w:pPr>
        <w:pStyle w:val="F9-Paragraph"/>
      </w:pPr>
      <w:r>
        <w:t>We</w:t>
      </w:r>
      <w:r w:rsidR="006017E1" w:rsidRPr="00603230">
        <w:t xml:space="preserve"> </w:t>
      </w:r>
      <w:r w:rsidR="002A44C9" w:rsidRPr="00603230">
        <w:t xml:space="preserve">also </w:t>
      </w:r>
      <w:r w:rsidR="006017E1" w:rsidRPr="00603230">
        <w:t xml:space="preserve">continued </w:t>
      </w:r>
      <w:r w:rsidR="00B66EB7" w:rsidRPr="00603230">
        <w:t>to engage</w:t>
      </w:r>
      <w:r w:rsidR="00074D68" w:rsidRPr="00603230">
        <w:t xml:space="preserve"> </w:t>
      </w:r>
      <w:r w:rsidR="006017E1" w:rsidRPr="00603230">
        <w:t>with</w:t>
      </w:r>
      <w:r w:rsidR="00583807" w:rsidRPr="00603230">
        <w:t xml:space="preserve"> </w:t>
      </w:r>
      <w:r w:rsidR="006017E1" w:rsidRPr="00603230">
        <w:t>UUK</w:t>
      </w:r>
      <w:r w:rsidR="00583807" w:rsidRPr="00603230">
        <w:t xml:space="preserve"> </w:t>
      </w:r>
      <w:r w:rsidR="006017E1" w:rsidRPr="00603230">
        <w:t>on their plans for the development of a new facility to produce high assay low enriched uranium (HALEU)</w:t>
      </w:r>
      <w:r w:rsidR="00B01932" w:rsidRPr="00603230">
        <w:t>.</w:t>
      </w:r>
    </w:p>
    <w:p w14:paraId="4FD0B994" w14:textId="1E8F6C75" w:rsidR="006C236A" w:rsidRPr="00603230" w:rsidRDefault="006C236A" w:rsidP="006C236A">
      <w:pPr>
        <w:pStyle w:val="F9-Paragraph"/>
      </w:pPr>
      <w:r w:rsidRPr="00603230">
        <w:t xml:space="preserve">Site inspectors hold periodic meetings with safety representatives to support their function of representing employees and receiving information on matters affecting their health, safety, and welfare at work.  </w:t>
      </w:r>
      <w:r w:rsidR="000503BD">
        <w:t xml:space="preserve">Our </w:t>
      </w:r>
      <w:r w:rsidRPr="00603230">
        <w:t>nominated inspector for the Capenhurst site conducted</w:t>
      </w:r>
      <w:r w:rsidR="004849B5" w:rsidRPr="00603230">
        <w:t xml:space="preserve"> </w:t>
      </w:r>
      <w:r w:rsidR="00862ABB" w:rsidRPr="00CE0CD1">
        <w:t>a</w:t>
      </w:r>
      <w:r w:rsidR="004849B5" w:rsidRPr="00CE0CD1">
        <w:t xml:space="preserve"> meeting</w:t>
      </w:r>
      <w:r w:rsidR="00862ABB" w:rsidRPr="00CE0CD1">
        <w:t xml:space="preserve"> </w:t>
      </w:r>
      <w:r w:rsidR="00550621" w:rsidRPr="00CE0CD1">
        <w:t xml:space="preserve">on </w:t>
      </w:r>
      <w:r w:rsidR="00CE0CD1" w:rsidRPr="00CE0CD1">
        <w:t>9 April</w:t>
      </w:r>
      <w:r w:rsidR="00527ACE">
        <w:t xml:space="preserve"> 2026</w:t>
      </w:r>
      <w:r w:rsidR="00154277" w:rsidRPr="00CE0CD1">
        <w:t>.</w:t>
      </w:r>
      <w:r w:rsidR="00154277" w:rsidRPr="00603230">
        <w:t xml:space="preserve"> </w:t>
      </w:r>
    </w:p>
    <w:p w14:paraId="0A192BDA" w14:textId="7F4086E3" w:rsidR="009E497C" w:rsidRPr="00603230" w:rsidRDefault="009E497C" w:rsidP="009E497C">
      <w:pPr>
        <w:pStyle w:val="F9-Paragraph"/>
      </w:pPr>
      <w:r w:rsidRPr="00603230">
        <w:t xml:space="preserve">Consistent with  </w:t>
      </w:r>
      <w:r w:rsidR="000503BD">
        <w:t xml:space="preserve">our </w:t>
      </w:r>
      <w:r w:rsidRPr="00603230">
        <w:t xml:space="preserve">approach to open and transparent regulation and public engagement, </w:t>
      </w:r>
      <w:r w:rsidR="00A357F4" w:rsidRPr="00603230">
        <w:t xml:space="preserve">the </w:t>
      </w:r>
      <w:r w:rsidRPr="00603230">
        <w:t xml:space="preserve">nominated inspector for the Capenhurst site attended a Parish Council meeting held on </w:t>
      </w:r>
      <w:r w:rsidR="002215DA" w:rsidRPr="002215DA">
        <w:t>3</w:t>
      </w:r>
      <w:r w:rsidR="00A702B9" w:rsidRPr="002215DA">
        <w:t xml:space="preserve"> </w:t>
      </w:r>
      <w:r w:rsidR="002215DA" w:rsidRPr="002215DA">
        <w:t>M</w:t>
      </w:r>
      <w:r w:rsidR="002215DA">
        <w:t>arch 2026</w:t>
      </w:r>
      <w:r w:rsidRPr="00603230">
        <w:t>. The meeting is conducted at the Capenhurst site and subsumed within it</w:t>
      </w:r>
      <w:r w:rsidR="00A357F4" w:rsidRPr="00603230">
        <w:t xml:space="preserve"> </w:t>
      </w:r>
      <w:r w:rsidRPr="00603230">
        <w:t>is a local liaison committee.</w:t>
      </w:r>
    </w:p>
    <w:p w14:paraId="41741FA8" w14:textId="6983B01E" w:rsidR="00B22EA2" w:rsidRPr="00603230" w:rsidRDefault="00C614CD" w:rsidP="00B22EA2">
      <w:pPr>
        <w:pStyle w:val="F9-Paragraph"/>
      </w:pPr>
      <w:r>
        <w:t xml:space="preserve">Our </w:t>
      </w:r>
      <w:r w:rsidR="00B22EA2" w:rsidRPr="00603230">
        <w:t>nominated inspector for the Capenhurst site</w:t>
      </w:r>
      <w:r w:rsidR="008756EE" w:rsidRPr="00603230">
        <w:t xml:space="preserve">, supported by </w:t>
      </w:r>
      <w:r>
        <w:t xml:space="preserve">other </w:t>
      </w:r>
      <w:r w:rsidR="008756EE" w:rsidRPr="00603230">
        <w:t>ONR specialist inspectors where necessary,</w:t>
      </w:r>
      <w:r w:rsidR="00B22EA2" w:rsidRPr="00603230">
        <w:t xml:space="preserve"> continue</w:t>
      </w:r>
      <w:r w:rsidR="00984771" w:rsidRPr="00603230">
        <w:t>d</w:t>
      </w:r>
      <w:r w:rsidR="00B22EA2" w:rsidRPr="00603230">
        <w:t xml:space="preserve"> to conduct meetings </w:t>
      </w:r>
      <w:r w:rsidR="008756EE" w:rsidRPr="00603230">
        <w:t xml:space="preserve">to </w:t>
      </w:r>
      <w:r w:rsidR="00B22EA2" w:rsidRPr="00603230">
        <w:t>review</w:t>
      </w:r>
      <w:r w:rsidR="008756EE" w:rsidRPr="00603230">
        <w:t xml:space="preserve"> t</w:t>
      </w:r>
      <w:r w:rsidR="00B22EA2" w:rsidRPr="00603230">
        <w:t xml:space="preserve">he site’s progress </w:t>
      </w:r>
      <w:r w:rsidR="007A07A6" w:rsidRPr="00603230">
        <w:t xml:space="preserve">with </w:t>
      </w:r>
      <w:r w:rsidR="00AD38C2" w:rsidRPr="00603230">
        <w:t>deliver</w:t>
      </w:r>
      <w:r w:rsidR="0070618F" w:rsidRPr="00603230">
        <w:t>ing</w:t>
      </w:r>
      <w:r w:rsidR="00B22EA2" w:rsidRPr="00603230">
        <w:t xml:space="preserve"> a number of agreed improvement activities</w:t>
      </w:r>
      <w:r w:rsidR="006D24F9" w:rsidRPr="00603230">
        <w:t>:</w:t>
      </w:r>
    </w:p>
    <w:p w14:paraId="5D920F39" w14:textId="7C086043" w:rsidR="001711A8" w:rsidRPr="005232BB" w:rsidRDefault="001711A8" w:rsidP="001711A8">
      <w:pPr>
        <w:pStyle w:val="Bulletlist1"/>
      </w:pPr>
      <w:r w:rsidRPr="005232BB">
        <w:t>Refurbishment works for the site-wide fire main.</w:t>
      </w:r>
    </w:p>
    <w:p w14:paraId="3AE8879B" w14:textId="6000E018" w:rsidR="003C4984" w:rsidRPr="005232BB" w:rsidRDefault="003C4984" w:rsidP="009A45C6">
      <w:pPr>
        <w:pStyle w:val="Bulletlist1"/>
      </w:pPr>
      <w:r w:rsidRPr="005232BB">
        <w:t>Improv</w:t>
      </w:r>
      <w:r w:rsidR="009A45C6" w:rsidRPr="005232BB">
        <w:t xml:space="preserve">ing </w:t>
      </w:r>
      <w:r w:rsidRPr="005232BB">
        <w:t>the site’s asset management arrangements.</w:t>
      </w:r>
    </w:p>
    <w:p w14:paraId="1DFA1800" w14:textId="4350D0FD" w:rsidR="00E360BA" w:rsidRPr="005232BB" w:rsidRDefault="005021E6" w:rsidP="001711A8">
      <w:pPr>
        <w:pStyle w:val="Bulletlist1"/>
      </w:pPr>
      <w:r w:rsidRPr="005232BB">
        <w:t>Modif</w:t>
      </w:r>
      <w:r w:rsidR="00F732DF" w:rsidRPr="005232BB">
        <w:t>i</w:t>
      </w:r>
      <w:r w:rsidRPr="005232BB">
        <w:t>cations to</w:t>
      </w:r>
      <w:r w:rsidR="00D86AC4" w:rsidRPr="005232BB">
        <w:t xml:space="preserve"> UUK’s approach to </w:t>
      </w:r>
      <w:r w:rsidR="00F032F3" w:rsidRPr="005232BB">
        <w:t xml:space="preserve">addressing trace heating protection system faults and failures in one of its </w:t>
      </w:r>
      <w:r w:rsidR="00D86AC4" w:rsidRPr="005232BB">
        <w:t>uranium enrichment facilities</w:t>
      </w:r>
      <w:r w:rsidR="00F032F3" w:rsidRPr="005232BB">
        <w:t>.</w:t>
      </w:r>
      <w:r w:rsidR="00D86AC4" w:rsidRPr="005232BB">
        <w:t xml:space="preserve"> </w:t>
      </w:r>
    </w:p>
    <w:p w14:paraId="3B5BA9BB" w14:textId="740805B8" w:rsidR="00F732DF" w:rsidRPr="005232BB" w:rsidRDefault="00F732DF" w:rsidP="001711A8">
      <w:pPr>
        <w:pStyle w:val="Bulletlist1"/>
      </w:pPr>
      <w:r w:rsidRPr="005232BB">
        <w:t>Implementation of long</w:t>
      </w:r>
      <w:r w:rsidR="006633DF" w:rsidRPr="005232BB">
        <w:t>er</w:t>
      </w:r>
      <w:r w:rsidRPr="005232BB">
        <w:t>-term safety improvements</w:t>
      </w:r>
      <w:r w:rsidR="006633DF" w:rsidRPr="005232BB">
        <w:t xml:space="preserve"> to cranes </w:t>
      </w:r>
      <w:r w:rsidR="00F03F0E" w:rsidRPr="005232BB">
        <w:t>and hot oil systems in one of UUK’s uranium enrichment facilities</w:t>
      </w:r>
      <w:r w:rsidR="000D296A">
        <w:t>,</w:t>
      </w:r>
      <w:r w:rsidR="00F03F0E" w:rsidRPr="005232BB">
        <w:t xml:space="preserve"> which return</w:t>
      </w:r>
      <w:r w:rsidR="004030C2" w:rsidRPr="005232BB">
        <w:t>ed</w:t>
      </w:r>
      <w:r w:rsidR="00F03F0E" w:rsidRPr="005232BB">
        <w:t xml:space="preserve"> to service in February 2025.</w:t>
      </w:r>
      <w:r w:rsidR="00B541D5" w:rsidRPr="005232BB">
        <w:t xml:space="preserve"> </w:t>
      </w:r>
    </w:p>
    <w:p w14:paraId="7D26E1DE" w14:textId="11B9B851" w:rsidR="00A87C2A" w:rsidRPr="005232BB" w:rsidRDefault="00A87C2A" w:rsidP="0062024C">
      <w:pPr>
        <w:pStyle w:val="Bulletlist1"/>
      </w:pPr>
      <w:r w:rsidRPr="005232BB">
        <w:t xml:space="preserve">Implementation of </w:t>
      </w:r>
      <w:r w:rsidR="00A77C9F" w:rsidRPr="005232BB">
        <w:t xml:space="preserve">longer-term </w:t>
      </w:r>
      <w:r w:rsidR="00CB49E3" w:rsidRPr="005232BB">
        <w:t xml:space="preserve">safety improvements to </w:t>
      </w:r>
      <w:r w:rsidR="001612E3" w:rsidRPr="005232BB">
        <w:t>cranes</w:t>
      </w:r>
      <w:r w:rsidR="00716637" w:rsidRPr="005232BB">
        <w:t>, hot oil</w:t>
      </w:r>
      <w:r w:rsidR="00A77C9F" w:rsidRPr="005232BB">
        <w:t xml:space="preserve"> systems</w:t>
      </w:r>
      <w:r w:rsidR="00A03172" w:rsidRPr="005232BB">
        <w:t xml:space="preserve">, scrubber, </w:t>
      </w:r>
      <w:r w:rsidR="00367AE2" w:rsidRPr="005232BB">
        <w:t>gaseous effluent system</w:t>
      </w:r>
      <w:r w:rsidR="002201C2" w:rsidRPr="005232BB">
        <w:t xml:space="preserve"> and</w:t>
      </w:r>
      <w:r w:rsidR="00A77C9F" w:rsidRPr="005232BB">
        <w:t xml:space="preserve"> fire safety</w:t>
      </w:r>
      <w:r w:rsidR="0062024C" w:rsidRPr="005232BB">
        <w:t xml:space="preserve"> in one of UUK’s uranium enrichment facilities</w:t>
      </w:r>
      <w:r w:rsidR="0054044B" w:rsidRPr="005232BB">
        <w:t>,</w:t>
      </w:r>
      <w:r w:rsidR="0062024C" w:rsidRPr="005232BB">
        <w:t xml:space="preserve"> which returned to service in December 2025. </w:t>
      </w:r>
    </w:p>
    <w:p w14:paraId="6781FF61" w14:textId="7F301B37" w:rsidR="0001126A" w:rsidRPr="005232BB" w:rsidRDefault="0001126A" w:rsidP="006633DF">
      <w:pPr>
        <w:pStyle w:val="Bulletlist1"/>
      </w:pPr>
      <w:r w:rsidRPr="005232BB">
        <w:t>Impro</w:t>
      </w:r>
      <w:r w:rsidR="009A45C6" w:rsidRPr="005232BB">
        <w:t>ving</w:t>
      </w:r>
      <w:r w:rsidRPr="005232BB">
        <w:t xml:space="preserve"> the site’s arrangements to</w:t>
      </w:r>
      <w:r w:rsidR="00440F1C" w:rsidRPr="005232BB">
        <w:t xml:space="preserve"> comply </w:t>
      </w:r>
      <w:r w:rsidRPr="005232BB">
        <w:t>with the Pressure Systems Safety Regulations 2000 (PSSR).</w:t>
      </w:r>
    </w:p>
    <w:p w14:paraId="1CF983A8" w14:textId="50D4AD1D" w:rsidR="00585B0F" w:rsidRPr="005232BB" w:rsidRDefault="00350E54" w:rsidP="006633DF">
      <w:pPr>
        <w:pStyle w:val="Bulletlist1"/>
      </w:pPr>
      <w:r w:rsidRPr="005232BB">
        <w:t>I</w:t>
      </w:r>
      <w:r w:rsidR="00C54D96" w:rsidRPr="005232BB">
        <w:t xml:space="preserve">mproving the site’s </w:t>
      </w:r>
      <w:r w:rsidR="00585B0F" w:rsidRPr="005232BB">
        <w:t xml:space="preserve">arrangements </w:t>
      </w:r>
      <w:r w:rsidR="00C54D96" w:rsidRPr="005232BB">
        <w:t>for human factors assessent</w:t>
      </w:r>
      <w:r w:rsidR="00B042CC" w:rsidRPr="005232BB">
        <w:t xml:space="preserve">, for both </w:t>
      </w:r>
      <w:r w:rsidR="003E35B1" w:rsidRPr="005232BB">
        <w:t xml:space="preserve">plant modifications and </w:t>
      </w:r>
      <w:r w:rsidR="00B042CC" w:rsidRPr="005232BB">
        <w:t xml:space="preserve">for </w:t>
      </w:r>
      <w:r w:rsidR="00745F20" w:rsidRPr="005232BB">
        <w:t xml:space="preserve">the design of </w:t>
      </w:r>
      <w:r w:rsidR="003E35B1" w:rsidRPr="005232BB">
        <w:t>new</w:t>
      </w:r>
      <w:r w:rsidR="00745F20" w:rsidRPr="005232BB">
        <w:t xml:space="preserve"> facilities</w:t>
      </w:r>
      <w:r w:rsidR="00B042CC" w:rsidRPr="005232BB">
        <w:t>.</w:t>
      </w:r>
      <w:r w:rsidR="003E35B1" w:rsidRPr="005232BB">
        <w:t xml:space="preserve"> </w:t>
      </w:r>
    </w:p>
    <w:p w14:paraId="32DB34F3" w14:textId="6487CB23" w:rsidR="0099793C" w:rsidRPr="005232BB" w:rsidRDefault="0099793C" w:rsidP="006633DF">
      <w:pPr>
        <w:pStyle w:val="Bulletlist1"/>
      </w:pPr>
      <w:r w:rsidRPr="005232BB">
        <w:t>Improv</w:t>
      </w:r>
      <w:r w:rsidR="002E22DD">
        <w:t>ing the site’s</w:t>
      </w:r>
      <w:r w:rsidRPr="005232BB">
        <w:t xml:space="preserve"> </w:t>
      </w:r>
      <w:r w:rsidR="00621ECF" w:rsidRPr="005232BB">
        <w:t xml:space="preserve">arrangements for </w:t>
      </w:r>
      <w:r w:rsidRPr="005232BB">
        <w:t xml:space="preserve">intelligent customer </w:t>
      </w:r>
      <w:r w:rsidR="00621ECF" w:rsidRPr="005232BB">
        <w:t xml:space="preserve">oversight </w:t>
      </w:r>
      <w:r w:rsidRPr="005232BB">
        <w:t>and contractor/tenant oversight</w:t>
      </w:r>
      <w:r w:rsidR="00791A52">
        <w:t>.</w:t>
      </w:r>
    </w:p>
    <w:p w14:paraId="6FC90EB5" w14:textId="2DE8BC60" w:rsidR="00C4555A" w:rsidRPr="005232BB" w:rsidRDefault="00C4555A" w:rsidP="006633DF">
      <w:pPr>
        <w:pStyle w:val="Bulletlist1"/>
      </w:pPr>
      <w:r w:rsidRPr="005232BB">
        <w:t xml:space="preserve">Improvements to emergency </w:t>
      </w:r>
      <w:r w:rsidR="00993FE6" w:rsidRPr="005232BB">
        <w:t xml:space="preserve">preparedness and </w:t>
      </w:r>
      <w:r w:rsidRPr="005232BB">
        <w:t xml:space="preserve">response </w:t>
      </w:r>
      <w:r w:rsidR="00CF724A" w:rsidRPr="005232BB">
        <w:t>arrangements and practices</w:t>
      </w:r>
      <w:r w:rsidR="00791A52">
        <w:t>.</w:t>
      </w:r>
    </w:p>
    <w:p w14:paraId="4AB1D593" w14:textId="6861E3B9" w:rsidR="003D3D3B" w:rsidRPr="005232BB" w:rsidRDefault="003D3D3B" w:rsidP="006633DF">
      <w:pPr>
        <w:pStyle w:val="Bulletlist1"/>
      </w:pPr>
      <w:r w:rsidRPr="005232BB">
        <w:lastRenderedPageBreak/>
        <w:t xml:space="preserve">Close-out of actions arising from the </w:t>
      </w:r>
      <w:r w:rsidR="00262D18">
        <w:t>COMAH Competent Authority</w:t>
      </w:r>
      <w:r w:rsidR="009A0E90">
        <w:t xml:space="preserve">’s </w:t>
      </w:r>
      <w:r w:rsidRPr="005232BB">
        <w:t xml:space="preserve">technical assessment of the </w:t>
      </w:r>
      <w:r w:rsidR="00E9310C">
        <w:t>most recent</w:t>
      </w:r>
      <w:r w:rsidRPr="005232BB">
        <w:t xml:space="preserve"> 5-yearly COMAH safety report</w:t>
      </w:r>
      <w:r w:rsidR="008D5B92" w:rsidRPr="005232BB">
        <w:t xml:space="preserve"> for the T</w:t>
      </w:r>
      <w:r w:rsidR="00791A52">
        <w:t xml:space="preserve">ails </w:t>
      </w:r>
      <w:r w:rsidR="008D5B92" w:rsidRPr="005232BB">
        <w:t>M</w:t>
      </w:r>
      <w:r w:rsidR="00791A52">
        <w:t xml:space="preserve">anagement </w:t>
      </w:r>
      <w:r w:rsidR="008D5B92" w:rsidRPr="005232BB">
        <w:t>F</w:t>
      </w:r>
      <w:r w:rsidR="00791A52">
        <w:t>acility (TMF)</w:t>
      </w:r>
      <w:r w:rsidR="008D5B92" w:rsidRPr="005232BB">
        <w:t xml:space="preserve"> </w:t>
      </w:r>
      <w:r w:rsidR="005232BB">
        <w:t>.</w:t>
      </w:r>
    </w:p>
    <w:p w14:paraId="68FFD419" w14:textId="168BAEF7" w:rsidR="00216448" w:rsidRPr="00603230" w:rsidRDefault="00252715" w:rsidP="00BB03F9">
      <w:pPr>
        <w:pStyle w:val="F9-Paragraph"/>
      </w:pPr>
      <w:r w:rsidRPr="00603230">
        <w:t>Considering the site’s expansion and modernisation plans and the resultant shift in hazard/risk profile towards conventional/</w:t>
      </w:r>
      <w:r w:rsidR="003671B7">
        <w:t>c</w:t>
      </w:r>
      <w:r w:rsidRPr="00603230">
        <w:t xml:space="preserve">onstruction </w:t>
      </w:r>
      <w:r w:rsidR="00C94E47" w:rsidRPr="00603230">
        <w:t xml:space="preserve">health and safety,  </w:t>
      </w:r>
      <w:r w:rsidR="00C614CD">
        <w:t xml:space="preserve">we have </w:t>
      </w:r>
      <w:r w:rsidR="00C94E47" w:rsidRPr="00603230">
        <w:t>established routine quarterly engagement</w:t>
      </w:r>
      <w:r w:rsidR="00C462AC" w:rsidRPr="00603230">
        <w:t>s</w:t>
      </w:r>
      <w:r w:rsidR="00C94E47" w:rsidRPr="00603230">
        <w:t xml:space="preserve"> </w:t>
      </w:r>
      <w:r w:rsidR="00110DC3" w:rsidRPr="00603230">
        <w:t xml:space="preserve">with the site on </w:t>
      </w:r>
      <w:r w:rsidR="00BB03F9">
        <w:t xml:space="preserve">compliance with the </w:t>
      </w:r>
      <w:r w:rsidR="00BB03F9" w:rsidRPr="00BB03F9">
        <w:t>Construction (Design and Management) Regulations 2015 (CDM)</w:t>
      </w:r>
      <w:r w:rsidR="00816264">
        <w:t xml:space="preserve">. </w:t>
      </w:r>
      <w:r w:rsidR="00333E4F" w:rsidRPr="00603230">
        <w:t xml:space="preserve"> </w:t>
      </w:r>
    </w:p>
    <w:p w14:paraId="5F967EDD" w14:textId="07C3E5DE" w:rsidR="00FE1832" w:rsidRPr="00603230" w:rsidRDefault="00C614CD" w:rsidP="009B7414">
      <w:pPr>
        <w:pStyle w:val="F9-Paragraph"/>
      </w:pPr>
      <w:r>
        <w:t>We</w:t>
      </w:r>
      <w:r w:rsidR="00FE1832" w:rsidRPr="00603230">
        <w:t xml:space="preserve"> continued to engage with UUK</w:t>
      </w:r>
      <w:r w:rsidR="00DD55BB" w:rsidRPr="00603230">
        <w:t xml:space="preserve"> and other dutyholder</w:t>
      </w:r>
      <w:r w:rsidR="00702631" w:rsidRPr="00603230">
        <w:t>s</w:t>
      </w:r>
      <w:r w:rsidR="00DD55BB" w:rsidRPr="00603230">
        <w:t xml:space="preserve"> on the site</w:t>
      </w:r>
      <w:r w:rsidR="00EC3E6F" w:rsidRPr="00603230">
        <w:t xml:space="preserve"> about</w:t>
      </w:r>
      <w:r w:rsidR="00DD55BB" w:rsidRPr="00603230">
        <w:t xml:space="preserve"> </w:t>
      </w:r>
      <w:r w:rsidR="00702631" w:rsidRPr="00603230">
        <w:t>various expansion/</w:t>
      </w:r>
      <w:r w:rsidR="000D7EF3" w:rsidRPr="00603230">
        <w:t>modernisation</w:t>
      </w:r>
      <w:r w:rsidR="00702631" w:rsidRPr="00603230">
        <w:t xml:space="preserve"> projects, including:</w:t>
      </w:r>
    </w:p>
    <w:p w14:paraId="44C611BB" w14:textId="0156289B" w:rsidR="005365DE" w:rsidRPr="00603230" w:rsidRDefault="005365DE" w:rsidP="00216F88">
      <w:pPr>
        <w:pStyle w:val="Bulletlist1"/>
      </w:pPr>
      <w:r w:rsidRPr="00603230">
        <w:t xml:space="preserve">Plans for Urenco ChemPlants Ltd. (UCP), </w:t>
      </w:r>
      <w:r w:rsidR="000E1C23" w:rsidRPr="00603230">
        <w:t>the</w:t>
      </w:r>
      <w:r w:rsidRPr="00603230">
        <w:t xml:space="preserve"> tenant on the UUK licensed </w:t>
      </w:r>
      <w:r w:rsidR="00623CE3" w:rsidRPr="00603230">
        <w:t>site which operates the TMF, to expand th</w:t>
      </w:r>
      <w:r w:rsidR="007E037B" w:rsidRPr="00603230">
        <w:t>is facility</w:t>
      </w:r>
      <w:r w:rsidR="000E1C23" w:rsidRPr="00603230">
        <w:t>, including the requirement to re-licence the site</w:t>
      </w:r>
      <w:r w:rsidR="00D910A0">
        <w:t>; and</w:t>
      </w:r>
      <w:r w:rsidR="00A07DEE" w:rsidRPr="00603230">
        <w:t xml:space="preserve"> </w:t>
      </w:r>
      <w:r w:rsidR="00B71466" w:rsidRPr="00603230">
        <w:t xml:space="preserve"> </w:t>
      </w:r>
    </w:p>
    <w:p w14:paraId="5B48F329" w14:textId="1FA0C37B" w:rsidR="005A24D5" w:rsidRPr="00603230" w:rsidRDefault="0071551F" w:rsidP="00702631">
      <w:pPr>
        <w:pStyle w:val="Bulletlist1"/>
      </w:pPr>
      <w:r w:rsidRPr="00603230">
        <w:t>The i</w:t>
      </w:r>
      <w:r w:rsidR="002172A8" w:rsidRPr="00603230">
        <w:t xml:space="preserve">ntroduction </w:t>
      </w:r>
      <w:r w:rsidR="00246758">
        <w:t xml:space="preserve">of hydrogen </w:t>
      </w:r>
      <w:r w:rsidR="002172A8" w:rsidRPr="00603230">
        <w:t xml:space="preserve">and installation of </w:t>
      </w:r>
      <w:r w:rsidR="00246758">
        <w:t xml:space="preserve">the necessary </w:t>
      </w:r>
      <w:r w:rsidR="002172A8" w:rsidRPr="00603230">
        <w:t>infrastructure</w:t>
      </w:r>
      <w:r w:rsidRPr="00603230">
        <w:t xml:space="preserve"> at the TMF</w:t>
      </w:r>
      <w:r w:rsidR="00781777" w:rsidRPr="00603230">
        <w:t>.</w:t>
      </w:r>
    </w:p>
    <w:p w14:paraId="7A5FC67B" w14:textId="49CA91C4" w:rsidR="00E75239" w:rsidRPr="00603230" w:rsidRDefault="00E75239" w:rsidP="006C236A">
      <w:pPr>
        <w:pStyle w:val="F9-Paragraph"/>
      </w:pPr>
      <w:r w:rsidRPr="00840501">
        <w:t>Under the</w:t>
      </w:r>
      <w:r w:rsidR="001431D7" w:rsidRPr="00840501">
        <w:t xml:space="preserve"> Radiation (</w:t>
      </w:r>
      <w:r w:rsidR="000D7EF3" w:rsidRPr="00840501">
        <w:t>Emergency</w:t>
      </w:r>
      <w:r w:rsidR="001431D7" w:rsidRPr="00840501">
        <w:t xml:space="preserve"> </w:t>
      </w:r>
      <w:r w:rsidR="000D7EF3" w:rsidRPr="00840501">
        <w:t>Preparedness</w:t>
      </w:r>
      <w:r w:rsidR="001431D7" w:rsidRPr="00840501">
        <w:t xml:space="preserve"> and Public Information) Regulations 2019</w:t>
      </w:r>
      <w:r w:rsidRPr="00840501">
        <w:t xml:space="preserve"> </w:t>
      </w:r>
      <w:r w:rsidR="001431D7" w:rsidRPr="00840501">
        <w:t>(</w:t>
      </w:r>
      <w:r w:rsidR="00BD02F2" w:rsidRPr="00840501">
        <w:t>REPPIR</w:t>
      </w:r>
      <w:r w:rsidR="001431D7" w:rsidRPr="00840501">
        <w:t>), UUK (and other dutyholders) are required to test</w:t>
      </w:r>
      <w:r w:rsidR="002F267A" w:rsidRPr="00840501">
        <w:t xml:space="preserve"> (exercise)</w:t>
      </w:r>
      <w:r w:rsidR="001431D7" w:rsidRPr="00840501">
        <w:t xml:space="preserve"> their emergency response plans on a </w:t>
      </w:r>
      <w:r w:rsidR="003671B7" w:rsidRPr="00840501">
        <w:t>three</w:t>
      </w:r>
      <w:r w:rsidR="001431D7" w:rsidRPr="00840501">
        <w:t xml:space="preserve">-yearly basis. </w:t>
      </w:r>
      <w:r w:rsidR="00FD5B98" w:rsidRPr="00840501">
        <w:t xml:space="preserve">The last </w:t>
      </w:r>
      <w:r w:rsidR="00346796" w:rsidRPr="00840501">
        <w:t xml:space="preserve">demonstration </w:t>
      </w:r>
      <w:r w:rsidR="00FD5B98" w:rsidRPr="00840501">
        <w:t>exercise took place in January 2026</w:t>
      </w:r>
      <w:r w:rsidR="00336FB9" w:rsidRPr="00840501">
        <w:t xml:space="preserve"> </w:t>
      </w:r>
      <w:r w:rsidR="00A9710B">
        <w:t xml:space="preserve">(Exercise Kauri) </w:t>
      </w:r>
      <w:r w:rsidR="00336FB9" w:rsidRPr="00840501">
        <w:t xml:space="preserve">and was observed by ONR inspectors. </w:t>
      </w:r>
      <w:r w:rsidR="00D910A0">
        <w:t xml:space="preserve">We </w:t>
      </w:r>
      <w:r w:rsidR="001431D7" w:rsidRPr="00840501">
        <w:t xml:space="preserve"> ha</w:t>
      </w:r>
      <w:r w:rsidR="00D910A0">
        <w:t>ve</w:t>
      </w:r>
      <w:r w:rsidR="00C660C1" w:rsidRPr="00840501">
        <w:t xml:space="preserve"> continued to</w:t>
      </w:r>
      <w:r w:rsidR="001431D7" w:rsidRPr="00840501">
        <w:t xml:space="preserve"> </w:t>
      </w:r>
      <w:r w:rsidR="0080428D" w:rsidRPr="00840501">
        <w:t xml:space="preserve">engage </w:t>
      </w:r>
      <w:r w:rsidR="001431D7" w:rsidRPr="00840501">
        <w:t xml:space="preserve">with UUK </w:t>
      </w:r>
      <w:r w:rsidR="002F267A" w:rsidRPr="00840501">
        <w:t xml:space="preserve">(and other </w:t>
      </w:r>
      <w:r w:rsidR="000D7EF3" w:rsidRPr="00840501">
        <w:t>stakeholders</w:t>
      </w:r>
      <w:r w:rsidR="002F267A" w:rsidRPr="00840501">
        <w:t xml:space="preserve">) </w:t>
      </w:r>
      <w:r w:rsidR="001431D7" w:rsidRPr="00840501">
        <w:t xml:space="preserve">on </w:t>
      </w:r>
      <w:r w:rsidR="00AB35E1" w:rsidRPr="00840501">
        <w:t xml:space="preserve">the </w:t>
      </w:r>
      <w:r w:rsidR="00840501" w:rsidRPr="00840501">
        <w:t xml:space="preserve">actions and learning arising from this </w:t>
      </w:r>
      <w:r w:rsidR="002F267A" w:rsidRPr="00840501">
        <w:t>exercise.</w:t>
      </w:r>
      <w:r w:rsidR="002F267A" w:rsidRPr="00603230">
        <w:t xml:space="preserve"> </w:t>
      </w:r>
    </w:p>
    <w:p w14:paraId="4027A931" w14:textId="73EFC5D8" w:rsidR="00F652B1" w:rsidRPr="00603230" w:rsidRDefault="00F652B1" w:rsidP="00F652B1">
      <w:pPr>
        <w:pStyle w:val="F9-Paragraph"/>
        <w:sectPr w:rsidR="00F652B1" w:rsidRPr="00603230" w:rsidSect="000E4D5E">
          <w:pgSz w:w="11906" w:h="16838" w:code="9"/>
          <w:pgMar w:top="1440" w:right="1440" w:bottom="1440" w:left="1440" w:header="431" w:footer="567" w:gutter="0"/>
          <w:cols w:space="708"/>
          <w:docGrid w:linePitch="360"/>
        </w:sectPr>
      </w:pPr>
    </w:p>
    <w:p w14:paraId="4C929298" w14:textId="214C4895" w:rsidR="00745534" w:rsidRPr="00603230" w:rsidRDefault="00745534" w:rsidP="000A58A7">
      <w:pPr>
        <w:pStyle w:val="Heading1"/>
        <w:rPr>
          <w:caps/>
        </w:rPr>
      </w:pPr>
      <w:bookmarkStart w:id="6" w:name="_Toc95889184"/>
      <w:bookmarkStart w:id="7" w:name="_Toc235182705"/>
      <w:r w:rsidRPr="00603230">
        <w:lastRenderedPageBreak/>
        <w:t>Non-</w:t>
      </w:r>
      <w:r w:rsidR="00A67D75" w:rsidRPr="00603230">
        <w:t>r</w:t>
      </w:r>
      <w:r w:rsidRPr="00603230">
        <w:t xml:space="preserve">outine </w:t>
      </w:r>
      <w:r w:rsidR="00A67D75" w:rsidRPr="00603230">
        <w:t>m</w:t>
      </w:r>
      <w:r w:rsidRPr="00603230">
        <w:t>atters</w:t>
      </w:r>
      <w:bookmarkEnd w:id="6"/>
      <w:bookmarkEnd w:id="7"/>
    </w:p>
    <w:p w14:paraId="2E0EAA3C" w14:textId="7F4784F9" w:rsidR="00745534" w:rsidRPr="00603230" w:rsidRDefault="00745534" w:rsidP="000A58A7">
      <w:r w:rsidRPr="00603230">
        <w:t xml:space="preserve">Licensees </w:t>
      </w:r>
      <w:r w:rsidR="002C5045" w:rsidRPr="00603230">
        <w:t xml:space="preserve">and other dutyholders </w:t>
      </w:r>
      <w:r w:rsidRPr="00603230">
        <w:t xml:space="preserve">are required to have arrangements </w:t>
      </w:r>
      <w:r w:rsidR="00A9330A" w:rsidRPr="00603230">
        <w:t xml:space="preserve">in place </w:t>
      </w:r>
      <w:r w:rsidRPr="00603230">
        <w:t xml:space="preserve">to respond to non-routine matters and events. </w:t>
      </w:r>
      <w:r w:rsidR="000952FA" w:rsidRPr="00603230">
        <w:t xml:space="preserve">Our </w:t>
      </w:r>
      <w:r w:rsidRPr="00603230">
        <w:t>inspectors judge the adequacy of the licensee’s</w:t>
      </w:r>
      <w:r w:rsidR="00043BA5" w:rsidRPr="00603230">
        <w:t>/dutyholder</w:t>
      </w:r>
      <w:r w:rsidR="009D7415">
        <w:t>s</w:t>
      </w:r>
      <w:r w:rsidR="00043BA5" w:rsidRPr="00603230">
        <w:t>’</w:t>
      </w:r>
      <w:r w:rsidRPr="00603230">
        <w:t xml:space="preserve"> response, including actions taken to implement any necessary improvements. </w:t>
      </w:r>
    </w:p>
    <w:p w14:paraId="03A5918C" w14:textId="7FDA1A01" w:rsidR="00745534" w:rsidRDefault="00D84664" w:rsidP="000A58A7">
      <w:r w:rsidRPr="00603230">
        <w:t>There were no m</w:t>
      </w:r>
      <w:r w:rsidR="00745534" w:rsidRPr="00603230">
        <w:t xml:space="preserve">atters and events of particular note </w:t>
      </w:r>
      <w:r w:rsidR="002C5045" w:rsidRPr="00603230">
        <w:t xml:space="preserve">reported to ONR </w:t>
      </w:r>
      <w:r w:rsidR="00745534" w:rsidRPr="00603230">
        <w:t>during th</w:t>
      </w:r>
      <w:r w:rsidR="002C5045" w:rsidRPr="00603230">
        <w:t>is</w:t>
      </w:r>
      <w:r w:rsidR="00745534" w:rsidRPr="00603230">
        <w:t xml:space="preserve"> period</w:t>
      </w:r>
      <w:r w:rsidR="002C5045" w:rsidRPr="00603230">
        <w:t>.</w:t>
      </w:r>
    </w:p>
    <w:p w14:paraId="61EF2AB8" w14:textId="41EDA5DA" w:rsidR="005905FB" w:rsidRPr="005905FB" w:rsidRDefault="005755D5" w:rsidP="00003CFE">
      <w:r>
        <w:t xml:space="preserve"> We have</w:t>
      </w:r>
      <w:r w:rsidR="00CD1AC0">
        <w:t xml:space="preserve">  concluded </w:t>
      </w:r>
      <w:r w:rsidR="001C2F99">
        <w:t xml:space="preserve">our </w:t>
      </w:r>
      <w:r w:rsidR="005905FB" w:rsidRPr="005905FB">
        <w:t xml:space="preserve"> investigation into an incident which occurred at the TMF on 5</w:t>
      </w:r>
      <w:r w:rsidR="005905FB" w:rsidRPr="005905FB">
        <w:rPr>
          <w:vertAlign w:val="superscript"/>
        </w:rPr>
        <w:t xml:space="preserve"> </w:t>
      </w:r>
      <w:r w:rsidR="005905FB" w:rsidRPr="005905FB">
        <w:t>February 2024</w:t>
      </w:r>
      <w:r w:rsidR="00B54A3A">
        <w:t>,</w:t>
      </w:r>
      <w:r w:rsidR="005905FB" w:rsidRPr="005905FB">
        <w:t xml:space="preserve"> involving a container of uranium powder.  </w:t>
      </w:r>
      <w:r>
        <w:t xml:space="preserve">We </w:t>
      </w:r>
      <w:r w:rsidR="005905FB" w:rsidRPr="005905FB">
        <w:t>consider there was no risk to the public as a result of the event.</w:t>
      </w:r>
      <w:r w:rsidR="005A217F">
        <w:t xml:space="preserve"> </w:t>
      </w:r>
      <w:r w:rsidR="00003CFE" w:rsidRPr="00003CFE">
        <w:t>The investigation resulted in a decision to bring prosecutions against a tenant and permanent contractor.</w:t>
      </w:r>
      <w:r w:rsidR="00791471">
        <w:t xml:space="preserve"> </w:t>
      </w:r>
    </w:p>
    <w:p w14:paraId="06D66A0D" w14:textId="0D2261BE" w:rsidR="00122476" w:rsidRDefault="00BE2863" w:rsidP="001D40F1">
      <w:hyperlink r:id="rId20" w:history="1">
        <w:r w:rsidRPr="00BE2863">
          <w:rPr>
            <w:rStyle w:val="Hyperlink"/>
          </w:rPr>
          <w:t>Prosecution of Babcock Critical Services Limited and Urenco ChemPlants Limited - court proceedings update | Office for Nuclear Regulation</w:t>
        </w:r>
      </w:hyperlink>
    </w:p>
    <w:p w14:paraId="19553424" w14:textId="0F60B610" w:rsidR="00D10BC4" w:rsidRPr="00603230" w:rsidRDefault="00B2614E" w:rsidP="005C578C">
      <w:pPr>
        <w:rPr>
          <w:lang w:eastAsia="en-GB"/>
        </w:rPr>
      </w:pPr>
      <w:r w:rsidRPr="00603230">
        <w:rPr>
          <w:lang w:eastAsia="en-GB"/>
        </w:rPr>
        <w:t>Throughout this period</w:t>
      </w:r>
      <w:r w:rsidR="005E7B31">
        <w:rPr>
          <w:lang w:eastAsia="en-GB"/>
        </w:rPr>
        <w:t>,</w:t>
      </w:r>
      <w:r w:rsidRPr="00603230">
        <w:rPr>
          <w:lang w:eastAsia="en-GB"/>
        </w:rPr>
        <w:t xml:space="preserve"> </w:t>
      </w:r>
      <w:r w:rsidR="00870E03">
        <w:rPr>
          <w:lang w:eastAsia="en-GB"/>
        </w:rPr>
        <w:t xml:space="preserve">we have also </w:t>
      </w:r>
      <w:r w:rsidR="002E6E58" w:rsidRPr="00603230">
        <w:rPr>
          <w:lang w:eastAsia="en-GB"/>
        </w:rPr>
        <w:t xml:space="preserve">continued </w:t>
      </w:r>
      <w:r w:rsidR="00A3297F" w:rsidRPr="00603230">
        <w:rPr>
          <w:lang w:eastAsia="en-GB"/>
        </w:rPr>
        <w:t>to</w:t>
      </w:r>
      <w:r w:rsidR="005C578C">
        <w:rPr>
          <w:lang w:eastAsia="en-GB"/>
        </w:rPr>
        <w:t xml:space="preserve"> investigate </w:t>
      </w:r>
      <w:r w:rsidR="004F38A8" w:rsidRPr="00603230">
        <w:rPr>
          <w:lang w:eastAsia="en-GB"/>
        </w:rPr>
        <w:t>a lifting incident</w:t>
      </w:r>
      <w:r w:rsidR="005C578C">
        <w:rPr>
          <w:lang w:eastAsia="en-GB"/>
        </w:rPr>
        <w:t>,</w:t>
      </w:r>
      <w:r w:rsidR="004F38A8" w:rsidRPr="00603230">
        <w:rPr>
          <w:lang w:eastAsia="en-GB"/>
        </w:rPr>
        <w:t xml:space="preserve"> </w:t>
      </w:r>
      <w:r w:rsidR="00C958F1" w:rsidRPr="00603230">
        <w:rPr>
          <w:lang w:eastAsia="en-GB"/>
        </w:rPr>
        <w:t>which</w:t>
      </w:r>
      <w:r w:rsidR="004F38A8" w:rsidRPr="00603230">
        <w:rPr>
          <w:lang w:eastAsia="en-GB"/>
        </w:rPr>
        <w:t xml:space="preserve"> occurred </w:t>
      </w:r>
      <w:r w:rsidR="00A84282" w:rsidRPr="00603230">
        <w:t>on 17 March 2025</w:t>
      </w:r>
      <w:r w:rsidR="00B70A32">
        <w:t>,</w:t>
      </w:r>
      <w:r w:rsidR="00A84282" w:rsidRPr="00603230">
        <w:t xml:space="preserve"> </w:t>
      </w:r>
      <w:r w:rsidR="00D10BC4" w:rsidRPr="00603230">
        <w:t xml:space="preserve">at a facility on the Capenhurst site operated by </w:t>
      </w:r>
      <w:r w:rsidR="00D74AC0" w:rsidRPr="00603230">
        <w:t xml:space="preserve">a tenant, </w:t>
      </w:r>
      <w:r w:rsidR="00D10BC4" w:rsidRPr="00603230">
        <w:t>Urenco Nuclear Steward</w:t>
      </w:r>
      <w:r w:rsidR="00D74AC0" w:rsidRPr="00603230">
        <w:t>ship</w:t>
      </w:r>
      <w:r w:rsidR="00D10BC4" w:rsidRPr="00603230">
        <w:t xml:space="preserve"> Ltd. (UNS)</w:t>
      </w:r>
      <w:r w:rsidR="00FF3BE7" w:rsidRPr="00603230">
        <w:t>. This was a conventional health and safety incident which</w:t>
      </w:r>
      <w:r w:rsidR="0006192E" w:rsidRPr="00603230">
        <w:t xml:space="preserve"> resulted i</w:t>
      </w:r>
      <w:r w:rsidR="00D46D10" w:rsidRPr="00603230">
        <w:t xml:space="preserve">n </w:t>
      </w:r>
      <w:r w:rsidR="0091737D">
        <w:t>a worker sustaining a serious finger injury</w:t>
      </w:r>
      <w:r w:rsidR="00D10BC4" w:rsidRPr="00603230">
        <w:t xml:space="preserve">. </w:t>
      </w:r>
      <w:r w:rsidR="00980848">
        <w:t xml:space="preserve">The investigation has now reached its final stage. </w:t>
      </w:r>
      <w:r w:rsidR="00857010">
        <w:t>Further details regarding the outcome will be communicated once the investigation has concluded</w:t>
      </w:r>
      <w:r w:rsidR="00BA29D6">
        <w:t xml:space="preserve"> in full.</w:t>
      </w:r>
    </w:p>
    <w:p w14:paraId="451031D9" w14:textId="77777777" w:rsidR="00D10BC4" w:rsidRPr="00603230" w:rsidRDefault="00D10BC4" w:rsidP="00B2614E">
      <w:pPr>
        <w:rPr>
          <w:lang w:eastAsia="en-GB"/>
        </w:rPr>
      </w:pPr>
    </w:p>
    <w:p w14:paraId="3F2FD8AA" w14:textId="77777777" w:rsidR="00745534" w:rsidRPr="00603230" w:rsidRDefault="00745534" w:rsidP="00745534">
      <w:pPr>
        <w:spacing w:before="240" w:after="120"/>
      </w:pPr>
    </w:p>
    <w:p w14:paraId="2997BDE4" w14:textId="77777777" w:rsidR="00745534" w:rsidRPr="00603230" w:rsidRDefault="00745534" w:rsidP="00745534"/>
    <w:p w14:paraId="3D5C8CED" w14:textId="77777777" w:rsidR="00745534" w:rsidRPr="00603230" w:rsidRDefault="00745534" w:rsidP="00745534">
      <w:pPr>
        <w:pStyle w:val="TSHeadingNumbered1"/>
        <w:numPr>
          <w:ilvl w:val="0"/>
          <w:numId w:val="24"/>
        </w:numPr>
        <w:rPr>
          <w:sz w:val="24"/>
        </w:rPr>
        <w:sectPr w:rsidR="00745534" w:rsidRPr="00603230" w:rsidSect="000E4D5E">
          <w:pgSz w:w="11906" w:h="16838" w:code="9"/>
          <w:pgMar w:top="1440" w:right="1440" w:bottom="1440" w:left="1440" w:header="431" w:footer="567" w:gutter="0"/>
          <w:cols w:space="708"/>
          <w:docGrid w:linePitch="360"/>
        </w:sectPr>
      </w:pPr>
    </w:p>
    <w:p w14:paraId="2297234F" w14:textId="10FF3E34" w:rsidR="00745534" w:rsidRPr="00603230" w:rsidRDefault="00745534" w:rsidP="000A58A7">
      <w:pPr>
        <w:pStyle w:val="Heading1"/>
        <w:rPr>
          <w:caps/>
        </w:rPr>
      </w:pPr>
      <w:bookmarkStart w:id="8" w:name="_Toc95889185"/>
      <w:bookmarkStart w:id="9" w:name="_Toc235182706"/>
      <w:r w:rsidRPr="00603230">
        <w:lastRenderedPageBreak/>
        <w:t xml:space="preserve">Regulatory </w:t>
      </w:r>
      <w:r w:rsidR="00A67D75" w:rsidRPr="00603230">
        <w:t>a</w:t>
      </w:r>
      <w:r w:rsidRPr="00603230">
        <w:t>ctivity</w:t>
      </w:r>
      <w:bookmarkEnd w:id="8"/>
      <w:bookmarkEnd w:id="9"/>
    </w:p>
    <w:p w14:paraId="1B3264EB" w14:textId="0D59DDB3" w:rsidR="00745534" w:rsidRPr="00603230" w:rsidRDefault="000952FA" w:rsidP="000A58A7">
      <w:r w:rsidRPr="00603230">
        <w:t xml:space="preserve">We </w:t>
      </w:r>
      <w:r w:rsidR="00745534" w:rsidRPr="00603230">
        <w:t xml:space="preserve">may issue formal documents to ensure compliance with regulatory requirements. Under nuclear site licence conditions, </w:t>
      </w:r>
      <w:r w:rsidR="002C0799" w:rsidRPr="00603230">
        <w:t xml:space="preserve">we </w:t>
      </w:r>
      <w:r w:rsidR="00745534" w:rsidRPr="00603230">
        <w:t>issue regulatory documents, which either permit an activity or require some form of action to be taken</w:t>
      </w:r>
      <w:r w:rsidR="002C0799" w:rsidRPr="00603230">
        <w:t>.</w:t>
      </w:r>
      <w:r w:rsidR="00745534" w:rsidRPr="00603230">
        <w:t xml:space="preserve"> </w:t>
      </w:r>
      <w:r w:rsidR="002C0799" w:rsidRPr="00603230">
        <w:t>T</w:t>
      </w:r>
      <w:r w:rsidR="00745534" w:rsidRPr="00603230">
        <w:t xml:space="preserve">hese are usually collectively termed </w:t>
      </w:r>
      <w:r w:rsidR="002C0799" w:rsidRPr="00603230">
        <w:t>l</w:t>
      </w:r>
      <w:r w:rsidR="00745534" w:rsidRPr="00603230">
        <w:t xml:space="preserve">icence </w:t>
      </w:r>
      <w:r w:rsidR="002C0799" w:rsidRPr="00603230">
        <w:t>i</w:t>
      </w:r>
      <w:r w:rsidR="00745534" w:rsidRPr="00603230">
        <w:t>nstruments but can take other forms. In addition, inspectors may take a range of enforcement action</w:t>
      </w:r>
      <w:r w:rsidR="00BB1FA1" w:rsidRPr="00603230">
        <w:t>s</w:t>
      </w:r>
      <w:r w:rsidR="00745534" w:rsidRPr="00603230">
        <w:t xml:space="preserve">, to include issuing an </w:t>
      </w:r>
      <w:r w:rsidR="002C0799" w:rsidRPr="00603230">
        <w:t>e</w:t>
      </w:r>
      <w:r w:rsidR="00745534" w:rsidRPr="00603230">
        <w:t xml:space="preserve">nforcement </w:t>
      </w:r>
      <w:r w:rsidR="002C0799" w:rsidRPr="00603230">
        <w:t>n</w:t>
      </w:r>
      <w:r w:rsidR="00745534" w:rsidRPr="00603230">
        <w:t xml:space="preserve">otice. </w:t>
      </w:r>
    </w:p>
    <w:p w14:paraId="42CBA896" w14:textId="77777777" w:rsidR="00D32665" w:rsidRPr="00690387" w:rsidRDefault="00D32665" w:rsidP="00D32665">
      <w:pPr>
        <w:pStyle w:val="Bulletlist1"/>
      </w:pPr>
      <w:r w:rsidRPr="00690387">
        <w:t xml:space="preserve">The following </w:t>
      </w:r>
      <w:r w:rsidRPr="000F048F">
        <w:t>licence instruments</w:t>
      </w:r>
      <w:r w:rsidRPr="00690387">
        <w:t xml:space="preserve">, </w:t>
      </w:r>
      <w:r>
        <w:t>e</w:t>
      </w:r>
      <w:r w:rsidRPr="00690387">
        <w:t xml:space="preserve">nforcement </w:t>
      </w:r>
      <w:r>
        <w:t>n</w:t>
      </w:r>
      <w:r w:rsidRPr="00690387">
        <w:t xml:space="preserve">otices and </w:t>
      </w:r>
      <w:r>
        <w:t>e</w:t>
      </w:r>
      <w:r w:rsidRPr="00690387">
        <w:t>nforcement letters have been issued during the period:</w:t>
      </w:r>
    </w:p>
    <w:p w14:paraId="6AEA21D0" w14:textId="77777777" w:rsidR="00D32665" w:rsidRPr="00FB6379" w:rsidRDefault="00D32665" w:rsidP="00D32665">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Pr>
          <w:b/>
        </w:rPr>
        <w:t>i</w:t>
      </w:r>
      <w:r w:rsidRPr="00FB6379">
        <w:rPr>
          <w:b/>
        </w:rPr>
        <w:t xml:space="preserve">nstruments and </w:t>
      </w:r>
      <w:r>
        <w:rPr>
          <w:b/>
        </w:rPr>
        <w:t>e</w:t>
      </w:r>
      <w:r w:rsidRPr="00FB6379">
        <w:rPr>
          <w:b/>
        </w:rPr>
        <w:t xml:space="preserve">nforcement </w:t>
      </w:r>
      <w:r>
        <w:rPr>
          <w:b/>
        </w:rPr>
        <w:t>n</w:t>
      </w:r>
      <w:r w:rsidRPr="00FB6379">
        <w:rPr>
          <w:b/>
        </w:rPr>
        <w:t xml:space="preserve">otices </w:t>
      </w:r>
      <w:r>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67"/>
        <w:gridCol w:w="2325"/>
        <w:gridCol w:w="1506"/>
        <w:gridCol w:w="3928"/>
      </w:tblGrid>
      <w:tr w:rsidR="00D32665" w:rsidRPr="000A58A7" w14:paraId="6A8AD164" w14:textId="77777777" w:rsidTr="00192E53">
        <w:trPr>
          <w:cnfStyle w:val="100000000000" w:firstRow="1" w:lastRow="0" w:firstColumn="0" w:lastColumn="0" w:oddVBand="0" w:evenVBand="0" w:oddHBand="0" w:evenHBand="0" w:firstRowFirstColumn="0" w:firstRowLastColumn="0" w:lastRowFirstColumn="0" w:lastRowLastColumn="0"/>
        </w:trPr>
        <w:tc>
          <w:tcPr>
            <w:tcW w:w="702" w:type="pct"/>
          </w:tcPr>
          <w:p w14:paraId="332006C0" w14:textId="77777777" w:rsidR="00D32665" w:rsidRPr="000A58A7" w:rsidRDefault="00D32665" w:rsidP="00192E53">
            <w:pPr>
              <w:spacing w:before="60" w:after="60"/>
              <w:rPr>
                <w:b w:val="0"/>
              </w:rPr>
            </w:pPr>
            <w:r w:rsidRPr="000A58A7">
              <w:rPr>
                <w:b w:val="0"/>
              </w:rPr>
              <w:t>Date</w:t>
            </w:r>
          </w:p>
        </w:tc>
        <w:tc>
          <w:tcPr>
            <w:tcW w:w="1288" w:type="pct"/>
          </w:tcPr>
          <w:p w14:paraId="6EAFB3A9" w14:textId="77777777" w:rsidR="00D32665" w:rsidRPr="000A58A7" w:rsidRDefault="00D32665" w:rsidP="00192E53">
            <w:pPr>
              <w:spacing w:before="60" w:after="60"/>
              <w:rPr>
                <w:b w:val="0"/>
              </w:rPr>
            </w:pPr>
            <w:r w:rsidRPr="000A58A7">
              <w:rPr>
                <w:b w:val="0"/>
              </w:rPr>
              <w:t>Type</w:t>
            </w:r>
          </w:p>
        </w:tc>
        <w:tc>
          <w:tcPr>
            <w:tcW w:w="834" w:type="pct"/>
          </w:tcPr>
          <w:p w14:paraId="658C5846" w14:textId="77777777" w:rsidR="00D32665" w:rsidRPr="000A58A7" w:rsidRDefault="00D32665" w:rsidP="00192E53">
            <w:pPr>
              <w:spacing w:before="60" w:after="60"/>
              <w:rPr>
                <w:b w:val="0"/>
              </w:rPr>
            </w:pPr>
            <w:r w:rsidRPr="000A58A7">
              <w:rPr>
                <w:b w:val="0"/>
              </w:rPr>
              <w:t>Ref</w:t>
            </w:r>
            <w:r>
              <w:rPr>
                <w:b w:val="0"/>
              </w:rPr>
              <w:t>erence</w:t>
            </w:r>
          </w:p>
        </w:tc>
        <w:tc>
          <w:tcPr>
            <w:tcW w:w="2176" w:type="pct"/>
          </w:tcPr>
          <w:p w14:paraId="54235543" w14:textId="77777777" w:rsidR="00D32665" w:rsidRPr="000A58A7" w:rsidRDefault="00D32665" w:rsidP="00192E53">
            <w:pPr>
              <w:spacing w:before="60" w:after="60"/>
              <w:rPr>
                <w:b w:val="0"/>
              </w:rPr>
            </w:pPr>
            <w:r w:rsidRPr="000A58A7">
              <w:rPr>
                <w:b w:val="0"/>
              </w:rPr>
              <w:t>Description</w:t>
            </w:r>
          </w:p>
        </w:tc>
      </w:tr>
      <w:tr w:rsidR="00D32665" w:rsidRPr="00BA4851" w14:paraId="3502E257" w14:textId="77777777" w:rsidTr="00192E53">
        <w:tc>
          <w:tcPr>
            <w:tcW w:w="702" w:type="pct"/>
          </w:tcPr>
          <w:p w14:paraId="6A8FD24D" w14:textId="7F45BC8D" w:rsidR="00D32665" w:rsidRPr="00BA4851" w:rsidRDefault="00A0751D" w:rsidP="00192E53">
            <w:pPr>
              <w:spacing w:before="60" w:after="60"/>
            </w:pPr>
            <w:r>
              <w:t>27/02/26</w:t>
            </w:r>
          </w:p>
        </w:tc>
        <w:tc>
          <w:tcPr>
            <w:tcW w:w="1288" w:type="pct"/>
          </w:tcPr>
          <w:p w14:paraId="2A83C02C" w14:textId="0A0FD8CF" w:rsidR="00D32665" w:rsidRPr="00BA4851" w:rsidRDefault="00A0751D" w:rsidP="00192E53">
            <w:pPr>
              <w:spacing w:before="60" w:after="60"/>
            </w:pPr>
            <w:r>
              <w:t>Enforcement letter</w:t>
            </w:r>
          </w:p>
        </w:tc>
        <w:tc>
          <w:tcPr>
            <w:tcW w:w="834" w:type="pct"/>
          </w:tcPr>
          <w:p w14:paraId="1B70168D" w14:textId="5D5A2671" w:rsidR="00D32665" w:rsidRPr="00BA4851" w:rsidRDefault="00A0751D" w:rsidP="00A0751D">
            <w:pPr>
              <w:spacing w:before="60" w:after="60"/>
            </w:pPr>
            <w:r w:rsidRPr="00A0751D">
              <w:rPr>
                <w:lang w:val="en-US"/>
              </w:rPr>
              <w:t>EL-2437</w:t>
            </w:r>
          </w:p>
        </w:tc>
        <w:tc>
          <w:tcPr>
            <w:tcW w:w="2176" w:type="pct"/>
          </w:tcPr>
          <w:p w14:paraId="361DEC66" w14:textId="4E5537C1" w:rsidR="00D32665" w:rsidRPr="00BA4851" w:rsidRDefault="00F92B90" w:rsidP="00F92B90">
            <w:pPr>
              <w:spacing w:before="60" w:after="60"/>
            </w:pPr>
            <w:r>
              <w:rPr>
                <w:lang w:val="en-US"/>
              </w:rPr>
              <w:t>S</w:t>
            </w:r>
            <w:r w:rsidRPr="00F92B90">
              <w:rPr>
                <w:lang w:val="en-US"/>
              </w:rPr>
              <w:t>hortfalls in Urenco UK Ltd.’s organisational capacity and capability</w:t>
            </w:r>
          </w:p>
        </w:tc>
      </w:tr>
    </w:tbl>
    <w:p w14:paraId="4B7354FA" w14:textId="04005428" w:rsidR="00112B8D" w:rsidRPr="00112B8D" w:rsidRDefault="00D32665" w:rsidP="00112B8D">
      <w:pPr>
        <w:rPr>
          <w:bCs/>
        </w:rPr>
      </w:pPr>
      <w:r>
        <w:br/>
      </w:r>
      <w:r w:rsidR="00112B8D" w:rsidRPr="00112B8D">
        <w:rPr>
          <w:bCs/>
        </w:rPr>
        <w:t xml:space="preserve">In advance of </w:t>
      </w:r>
      <w:r w:rsidR="003F3324">
        <w:rPr>
          <w:bCs/>
        </w:rPr>
        <w:t>significant</w:t>
      </w:r>
      <w:r w:rsidR="00112B8D" w:rsidRPr="00112B8D">
        <w:rPr>
          <w:bCs/>
        </w:rPr>
        <w:t xml:space="preserve"> permissioning points, ONR will continue to apply flexible permissioning to allow the start of a number of activities. </w:t>
      </w:r>
    </w:p>
    <w:p w14:paraId="228FC9DF" w14:textId="57FA7938" w:rsidR="00112B8D" w:rsidRPr="00112B8D" w:rsidRDefault="00112B8D" w:rsidP="004D4D84">
      <w:pPr>
        <w:rPr>
          <w:bCs/>
        </w:rPr>
      </w:pPr>
      <w:r w:rsidRPr="004D4D84">
        <w:rPr>
          <w:bCs/>
        </w:rPr>
        <w:t xml:space="preserve">In this period, ONR released the flexible permissioning hold point that allowed </w:t>
      </w:r>
      <w:r w:rsidR="004D4D84" w:rsidRPr="004D4D84">
        <w:rPr>
          <w:bCs/>
        </w:rPr>
        <w:t xml:space="preserve">the licensee to commence a trial to enrich uranium 235 up to a maximum of 7.5% (LEU+ project).  </w:t>
      </w:r>
    </w:p>
    <w:p w14:paraId="0934FB83" w14:textId="750C12E7" w:rsidR="00D32665" w:rsidRPr="00690387" w:rsidRDefault="00D32665" w:rsidP="00D32665">
      <w:r w:rsidRPr="00690387">
        <w:t xml:space="preserve">Reports detailing the above regulatory decisions can be found on </w:t>
      </w:r>
      <w:r>
        <w:t xml:space="preserve">our </w:t>
      </w:r>
      <w:r w:rsidRPr="00690387">
        <w:t>website</w:t>
      </w:r>
      <w:r>
        <w:t xml:space="preserve">: </w:t>
      </w:r>
      <w:hyperlink r:id="rId21" w:history="1">
        <w:r w:rsidRPr="003D67A2">
          <w:rPr>
            <w:rStyle w:val="Hyperlink"/>
          </w:rPr>
          <w:t>www.onr.org.uk/publications/regulatory-reports/site-specific-reports/project-assessment-reports</w:t>
        </w:r>
      </w:hyperlink>
      <w:r w:rsidRPr="00690387">
        <w:t>.</w:t>
      </w:r>
    </w:p>
    <w:p w14:paraId="465F4082" w14:textId="77777777" w:rsidR="00D32665" w:rsidRPr="00603230" w:rsidRDefault="00D32665" w:rsidP="00EF0F71">
      <w:pPr>
        <w:pStyle w:val="Bulletlist1"/>
        <w:numPr>
          <w:ilvl w:val="0"/>
          <w:numId w:val="0"/>
        </w:numPr>
        <w:ind w:left="360" w:hanging="360"/>
      </w:pPr>
    </w:p>
    <w:p w14:paraId="7FEDE532" w14:textId="0B1F32AC" w:rsidR="00745534" w:rsidRPr="00603230" w:rsidRDefault="00961730" w:rsidP="008E7DC4">
      <w:r w:rsidRPr="00603230">
        <w:br/>
      </w:r>
    </w:p>
    <w:p w14:paraId="647E9FB4" w14:textId="77777777" w:rsidR="00745534" w:rsidRPr="00603230" w:rsidRDefault="00745534" w:rsidP="002A3A99">
      <w:pPr>
        <w:pStyle w:val="TSHeadingNumbered1"/>
        <w:tabs>
          <w:tab w:val="clear" w:pos="-31680"/>
        </w:tabs>
        <w:ind w:left="0" w:firstLine="0"/>
        <w:rPr>
          <w:sz w:val="24"/>
        </w:rPr>
        <w:sectPr w:rsidR="00745534" w:rsidRPr="00603230" w:rsidSect="000E4D5E">
          <w:pgSz w:w="11906" w:h="16838" w:code="9"/>
          <w:pgMar w:top="1440" w:right="1440" w:bottom="1440" w:left="1440" w:header="431" w:footer="567" w:gutter="0"/>
          <w:cols w:space="708"/>
          <w:docGrid w:linePitch="360"/>
        </w:sectPr>
      </w:pPr>
    </w:p>
    <w:p w14:paraId="68C1B5FF" w14:textId="77777777" w:rsidR="00745534" w:rsidRPr="00603230" w:rsidRDefault="00745534" w:rsidP="006D53D9">
      <w:pPr>
        <w:pStyle w:val="Heading1"/>
        <w:rPr>
          <w:caps/>
        </w:rPr>
      </w:pPr>
      <w:bookmarkStart w:id="10" w:name="_Toc95889186"/>
      <w:bookmarkStart w:id="11" w:name="_Toc235182707"/>
      <w:r w:rsidRPr="00603230">
        <w:lastRenderedPageBreak/>
        <w:t>News from ONR</w:t>
      </w:r>
      <w:bookmarkEnd w:id="10"/>
      <w:bookmarkEnd w:id="11"/>
    </w:p>
    <w:p w14:paraId="636171D6" w14:textId="2D163ED0" w:rsidR="00745534" w:rsidRPr="00603230" w:rsidRDefault="00745534" w:rsidP="005B7B04">
      <w:r w:rsidRPr="00603230">
        <w:t xml:space="preserve">For the latest </w:t>
      </w:r>
      <w:r w:rsidR="00CA1B18" w:rsidRPr="00603230">
        <w:t xml:space="preserve">updates </w:t>
      </w:r>
      <w:r w:rsidRPr="00603230">
        <w:t>and information</w:t>
      </w:r>
      <w:r w:rsidR="00CA1B18" w:rsidRPr="00603230">
        <w:t xml:space="preserve"> on our work,</w:t>
      </w:r>
      <w:r w:rsidRPr="00603230">
        <w:t xml:space="preserve"> please subscribe to our regular email newsletter</w:t>
      </w:r>
      <w:r w:rsidR="00CA1B18" w:rsidRPr="00603230">
        <w:t>, ONR News,</w:t>
      </w:r>
      <w:r w:rsidRPr="00603230">
        <w:t xml:space="preserve"> at </w:t>
      </w:r>
      <w:hyperlink r:id="rId22" w:history="1">
        <w:r w:rsidR="006134DB" w:rsidRPr="00603230">
          <w:rPr>
            <w:rStyle w:val="Hyperlink"/>
          </w:rPr>
          <w:t>www.onr.org.uk/news/newsletter</w:t>
        </w:r>
      </w:hyperlink>
      <w:r w:rsidR="005B7B04" w:rsidRPr="00603230">
        <w:t>.</w:t>
      </w:r>
    </w:p>
    <w:p w14:paraId="70F1C1F6" w14:textId="77777777" w:rsidR="009B21F5" w:rsidRPr="00603230" w:rsidRDefault="009B21F5" w:rsidP="005B7B04"/>
    <w:p w14:paraId="2C5918BA" w14:textId="77777777" w:rsidR="00745534" w:rsidRPr="00603230" w:rsidRDefault="00745534" w:rsidP="006D53D9">
      <w:pPr>
        <w:pStyle w:val="Heading1"/>
        <w:rPr>
          <w:caps/>
        </w:rPr>
      </w:pPr>
      <w:bookmarkStart w:id="12" w:name="_Toc95889187"/>
      <w:bookmarkStart w:id="13" w:name="_Toc235182708"/>
      <w:r w:rsidRPr="00603230">
        <w:t>Contacts</w:t>
      </w:r>
      <w:bookmarkEnd w:id="12"/>
      <w:bookmarkEnd w:id="13"/>
    </w:p>
    <w:p w14:paraId="71166651" w14:textId="77777777" w:rsidR="00745534" w:rsidRPr="00603230" w:rsidRDefault="00745534" w:rsidP="00745534">
      <w:pPr>
        <w:pStyle w:val="F9-Paragraph"/>
        <w:contextualSpacing/>
      </w:pPr>
      <w:r w:rsidRPr="00603230">
        <w:t>Office for Nuclear Regulation</w:t>
      </w:r>
    </w:p>
    <w:p w14:paraId="03602DF6" w14:textId="77777777" w:rsidR="00745534" w:rsidRPr="00603230" w:rsidRDefault="00745534" w:rsidP="00745534">
      <w:pPr>
        <w:pStyle w:val="F9-Paragraph"/>
        <w:contextualSpacing/>
      </w:pPr>
      <w:r w:rsidRPr="00603230">
        <w:t>Redgrave Court</w:t>
      </w:r>
    </w:p>
    <w:p w14:paraId="1BCFE5A6" w14:textId="77777777" w:rsidR="00745534" w:rsidRPr="00603230" w:rsidRDefault="00745534" w:rsidP="00745534">
      <w:pPr>
        <w:pStyle w:val="F9-Paragraph"/>
        <w:contextualSpacing/>
      </w:pPr>
      <w:r w:rsidRPr="00603230">
        <w:t>Merton Road</w:t>
      </w:r>
    </w:p>
    <w:p w14:paraId="11A9DC63" w14:textId="77777777" w:rsidR="00745534" w:rsidRPr="00603230" w:rsidRDefault="00745534" w:rsidP="00745534">
      <w:pPr>
        <w:pStyle w:val="F9-Paragraph"/>
        <w:contextualSpacing/>
      </w:pPr>
      <w:r w:rsidRPr="00603230">
        <w:t>Bootle</w:t>
      </w:r>
    </w:p>
    <w:p w14:paraId="3C787597" w14:textId="77777777" w:rsidR="00745534" w:rsidRPr="00603230" w:rsidRDefault="00745534" w:rsidP="00745534">
      <w:pPr>
        <w:pStyle w:val="F9-Paragraph"/>
        <w:contextualSpacing/>
      </w:pPr>
      <w:r w:rsidRPr="00603230">
        <w:t>Merseyside</w:t>
      </w:r>
    </w:p>
    <w:p w14:paraId="74440176" w14:textId="77777777" w:rsidR="00745534" w:rsidRPr="00603230" w:rsidRDefault="00745534" w:rsidP="00745534">
      <w:pPr>
        <w:pStyle w:val="F9-Paragraph"/>
        <w:contextualSpacing/>
      </w:pPr>
      <w:r w:rsidRPr="00603230">
        <w:t>L20 7HS</w:t>
      </w:r>
    </w:p>
    <w:p w14:paraId="6FF90360" w14:textId="27464BD4" w:rsidR="00745534" w:rsidRPr="00603230" w:rsidRDefault="00CD3A3B" w:rsidP="00745534">
      <w:pPr>
        <w:pStyle w:val="F9-Paragraph"/>
        <w:contextualSpacing/>
      </w:pPr>
      <w:r w:rsidRPr="00603230">
        <w:t>W</w:t>
      </w:r>
      <w:r w:rsidR="00745534" w:rsidRPr="00603230">
        <w:t>ebsite:</w:t>
      </w:r>
      <w:r w:rsidR="006D53D9" w:rsidRPr="00603230">
        <w:t xml:space="preserve"> </w:t>
      </w:r>
      <w:hyperlink r:id="rId23" w:history="1">
        <w:r w:rsidR="006D53D9" w:rsidRPr="00603230">
          <w:rPr>
            <w:rStyle w:val="Hyperlink"/>
          </w:rPr>
          <w:t>www.onr.org.uk</w:t>
        </w:r>
      </w:hyperlink>
    </w:p>
    <w:p w14:paraId="3F036F4A" w14:textId="73AB5BE5" w:rsidR="00745534" w:rsidRPr="00603230" w:rsidRDefault="00CD3A3B" w:rsidP="00745534">
      <w:pPr>
        <w:pStyle w:val="F9-Paragraph"/>
        <w:contextualSpacing/>
      </w:pPr>
      <w:r w:rsidRPr="00603230">
        <w:t>E</w:t>
      </w:r>
      <w:r w:rsidR="00745534" w:rsidRPr="00603230">
        <w:t xml:space="preserve">mail: </w:t>
      </w:r>
      <w:hyperlink r:id="rId24" w:history="1">
        <w:r w:rsidR="00B25F57" w:rsidRPr="00603230">
          <w:rPr>
            <w:rStyle w:val="Hyperlink"/>
          </w:rPr>
          <w:t>contact@onr.gov.uk</w:t>
        </w:r>
      </w:hyperlink>
    </w:p>
    <w:p w14:paraId="01D135A4" w14:textId="51503DB7" w:rsidR="00745534" w:rsidRPr="00603230" w:rsidRDefault="00745534" w:rsidP="006D53D9">
      <w:r w:rsidRPr="00603230">
        <w:t xml:space="preserve">This document is issued by ONR. For further information about </w:t>
      </w:r>
      <w:r w:rsidR="000952FA" w:rsidRPr="00603230">
        <w:t>us</w:t>
      </w:r>
      <w:r w:rsidRPr="00603230">
        <w:t>, or to report inconsistencies or inaccuracies in this publication</w:t>
      </w:r>
      <w:r w:rsidR="00640FAA" w:rsidRPr="00603230">
        <w:t>,</w:t>
      </w:r>
      <w:r w:rsidRPr="00603230">
        <w:t xml:space="preserve"> please </w:t>
      </w:r>
      <w:r w:rsidR="00640FAA" w:rsidRPr="00603230">
        <w:t>email</w:t>
      </w:r>
      <w:r w:rsidR="00A67D75" w:rsidRPr="00603230">
        <w:t xml:space="preserve"> </w:t>
      </w:r>
      <w:hyperlink r:id="rId25" w:history="1">
        <w:r w:rsidR="00CA4547" w:rsidRPr="00603230">
          <w:rPr>
            <w:rStyle w:val="Hyperlink"/>
          </w:rPr>
          <w:t>contact@onr.gov.uk</w:t>
        </w:r>
      </w:hyperlink>
      <w:r w:rsidRPr="00603230">
        <w:t xml:space="preserve">. </w:t>
      </w:r>
    </w:p>
    <w:p w14:paraId="6A738AAF" w14:textId="0C3542FB" w:rsidR="00745534" w:rsidRPr="00603230" w:rsidRDefault="00745534" w:rsidP="006D53D9">
      <w:pPr>
        <w:rPr>
          <w:rFonts w:ascii="Times New Roman" w:hAnsi="Times New Roman"/>
        </w:rPr>
      </w:pPr>
      <w:r w:rsidRPr="00603230">
        <w:t>If you wish to reuse this information</w:t>
      </w:r>
      <w:r w:rsidR="00640FAA" w:rsidRPr="00603230">
        <w:t>, please</w:t>
      </w:r>
      <w:r w:rsidRPr="00603230">
        <w:t xml:space="preserve"> visit </w:t>
      </w:r>
      <w:hyperlink r:id="rId26" w:history="1">
        <w:r w:rsidR="00640FAA" w:rsidRPr="00603230">
          <w:rPr>
            <w:rStyle w:val="Hyperlink"/>
          </w:rPr>
          <w:t>www.onr.org.uk/access-to-information/copyright</w:t>
        </w:r>
      </w:hyperlink>
      <w:r w:rsidR="00640FAA" w:rsidRPr="00603230">
        <w:t xml:space="preserve"> </w:t>
      </w:r>
      <w:r w:rsidRPr="00603230">
        <w:t xml:space="preserve">for details. </w:t>
      </w:r>
    </w:p>
    <w:p w14:paraId="6239C3AC" w14:textId="44A4FD83" w:rsidR="009E0E52" w:rsidRPr="00603230" w:rsidRDefault="00745534" w:rsidP="006134DB">
      <w:r w:rsidRPr="00603230">
        <w:t xml:space="preserve">For published documents, the electronic copy on </w:t>
      </w:r>
      <w:r w:rsidR="000952FA" w:rsidRPr="00603230">
        <w:t>our</w:t>
      </w:r>
      <w:r w:rsidRPr="00603230">
        <w:t xml:space="preserve"> website remains the most current publicly available version and copying or printing renders this document uncontrolled.</w:t>
      </w:r>
    </w:p>
    <w:p w14:paraId="6CADA9E6" w14:textId="77777777" w:rsidR="006134DB" w:rsidRPr="00603230" w:rsidRDefault="006134DB" w:rsidP="006134DB"/>
    <w:p w14:paraId="2889EC4A" w14:textId="77777777" w:rsidR="009D401C" w:rsidRPr="00603230" w:rsidRDefault="009D401C" w:rsidP="006134DB"/>
    <w:p w14:paraId="76E7B523" w14:textId="77777777" w:rsidR="006134DB" w:rsidRPr="00603230" w:rsidRDefault="006134DB" w:rsidP="006134DB"/>
    <w:sectPr w:rsidR="006134DB" w:rsidRPr="00603230"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3BF7A" w14:textId="77777777" w:rsidR="00CC5A66" w:rsidRDefault="00CC5A66" w:rsidP="007D199A">
      <w:pPr>
        <w:spacing w:after="0"/>
      </w:pPr>
      <w:r>
        <w:separator/>
      </w:r>
    </w:p>
    <w:p w14:paraId="2735A874" w14:textId="77777777" w:rsidR="00CC5A66" w:rsidRDefault="00CC5A66"/>
  </w:endnote>
  <w:endnote w:type="continuationSeparator" w:id="0">
    <w:p w14:paraId="2C4D3192" w14:textId="77777777" w:rsidR="00CC5A66" w:rsidRDefault="00CC5A66" w:rsidP="007D199A">
      <w:pPr>
        <w:spacing w:after="0"/>
      </w:pPr>
      <w:r>
        <w:continuationSeparator/>
      </w:r>
    </w:p>
    <w:p w14:paraId="28736CE8" w14:textId="77777777" w:rsidR="00CC5A66" w:rsidRDefault="00CC5A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A9001" w14:textId="77777777" w:rsidR="00CC5A66" w:rsidRPr="005E0344" w:rsidRDefault="00CC5A66" w:rsidP="005E0344">
      <w:pPr>
        <w:spacing w:after="120"/>
        <w:rPr>
          <w:color w:val="000000" w:themeColor="text2"/>
        </w:rPr>
      </w:pPr>
      <w:r w:rsidRPr="005E0344">
        <w:rPr>
          <w:color w:val="000000" w:themeColor="text2"/>
        </w:rPr>
        <w:separator/>
      </w:r>
    </w:p>
  </w:footnote>
  <w:footnote w:type="continuationSeparator" w:id="0">
    <w:p w14:paraId="6E152AF4" w14:textId="77777777" w:rsidR="00CC5A66" w:rsidRPr="005E0344" w:rsidRDefault="00CC5A66" w:rsidP="0090581D">
      <w:pPr>
        <w:spacing w:after="120"/>
        <w:rPr>
          <w:color w:val="000000" w:themeColor="text2"/>
        </w:rPr>
      </w:pPr>
      <w:r w:rsidRPr="005E0344">
        <w:rPr>
          <w:color w:val="000000" w:themeColor="text2"/>
        </w:rPr>
        <w:continuationSeparator/>
      </w:r>
    </w:p>
    <w:p w14:paraId="3D1DB566" w14:textId="77777777" w:rsidR="00CC5A66" w:rsidRDefault="00CC5A66"/>
  </w:footnote>
  <w:footnote w:type="continuationNotice" w:id="1">
    <w:p w14:paraId="13FDC12E" w14:textId="77777777" w:rsidR="00CC5A66" w:rsidRDefault="00CC5A66">
      <w:pPr>
        <w:spacing w:after="0"/>
      </w:pPr>
    </w:p>
    <w:p w14:paraId="08E8CDEB" w14:textId="77777777" w:rsidR="00CC5A66" w:rsidRDefault="00CC5A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C8C3D93"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C51477">
          <w:rPr>
            <w:rStyle w:val="Style4"/>
          </w:rPr>
          <w:t>Urenco UK Ltd. (UUK)</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C51477">
          <w:rPr>
            <w:rStyle w:val="Style4"/>
          </w:rPr>
          <w:t>Capenhurst Site</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85667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3CFE"/>
    <w:rsid w:val="00004C16"/>
    <w:rsid w:val="00011177"/>
    <w:rsid w:val="0001126A"/>
    <w:rsid w:val="000119DE"/>
    <w:rsid w:val="000127B5"/>
    <w:rsid w:val="00014814"/>
    <w:rsid w:val="000209D5"/>
    <w:rsid w:val="00024522"/>
    <w:rsid w:val="00024B2E"/>
    <w:rsid w:val="00027F4F"/>
    <w:rsid w:val="00030430"/>
    <w:rsid w:val="0003078E"/>
    <w:rsid w:val="00030AF2"/>
    <w:rsid w:val="00031B89"/>
    <w:rsid w:val="00034DB9"/>
    <w:rsid w:val="0003693D"/>
    <w:rsid w:val="00040ACA"/>
    <w:rsid w:val="00042BFE"/>
    <w:rsid w:val="00043BA5"/>
    <w:rsid w:val="00043F89"/>
    <w:rsid w:val="00043F8A"/>
    <w:rsid w:val="0004440F"/>
    <w:rsid w:val="000449BD"/>
    <w:rsid w:val="00044DD1"/>
    <w:rsid w:val="00045B34"/>
    <w:rsid w:val="00045C3B"/>
    <w:rsid w:val="0004AF9F"/>
    <w:rsid w:val="000503BD"/>
    <w:rsid w:val="00052717"/>
    <w:rsid w:val="00052C8A"/>
    <w:rsid w:val="00053B82"/>
    <w:rsid w:val="000548C8"/>
    <w:rsid w:val="00055317"/>
    <w:rsid w:val="0005628B"/>
    <w:rsid w:val="000576B6"/>
    <w:rsid w:val="000577C0"/>
    <w:rsid w:val="0006192E"/>
    <w:rsid w:val="00071445"/>
    <w:rsid w:val="00074D68"/>
    <w:rsid w:val="00075605"/>
    <w:rsid w:val="000757AA"/>
    <w:rsid w:val="00075C66"/>
    <w:rsid w:val="000817D4"/>
    <w:rsid w:val="000820F9"/>
    <w:rsid w:val="00082879"/>
    <w:rsid w:val="00091EEA"/>
    <w:rsid w:val="000952FA"/>
    <w:rsid w:val="00097227"/>
    <w:rsid w:val="000A105C"/>
    <w:rsid w:val="000A2AF9"/>
    <w:rsid w:val="000A58A7"/>
    <w:rsid w:val="000A75DB"/>
    <w:rsid w:val="000B1957"/>
    <w:rsid w:val="000B2778"/>
    <w:rsid w:val="000B77B3"/>
    <w:rsid w:val="000C2DDC"/>
    <w:rsid w:val="000D14AC"/>
    <w:rsid w:val="000D296A"/>
    <w:rsid w:val="000D2FD4"/>
    <w:rsid w:val="000D4CFE"/>
    <w:rsid w:val="000D7B4C"/>
    <w:rsid w:val="000D7EF3"/>
    <w:rsid w:val="000E1C23"/>
    <w:rsid w:val="000E2B3C"/>
    <w:rsid w:val="000E4D5E"/>
    <w:rsid w:val="000E5F15"/>
    <w:rsid w:val="000E7936"/>
    <w:rsid w:val="000E7E50"/>
    <w:rsid w:val="000F048F"/>
    <w:rsid w:val="000F1B7B"/>
    <w:rsid w:val="000F1C29"/>
    <w:rsid w:val="000F2ED4"/>
    <w:rsid w:val="000F5383"/>
    <w:rsid w:val="000F539C"/>
    <w:rsid w:val="000F65B3"/>
    <w:rsid w:val="000F7A4E"/>
    <w:rsid w:val="001028E8"/>
    <w:rsid w:val="00110DC3"/>
    <w:rsid w:val="00112B8D"/>
    <w:rsid w:val="00122476"/>
    <w:rsid w:val="00122FCC"/>
    <w:rsid w:val="00124C2B"/>
    <w:rsid w:val="00126752"/>
    <w:rsid w:val="00130B30"/>
    <w:rsid w:val="0013577D"/>
    <w:rsid w:val="00140E1C"/>
    <w:rsid w:val="00142E8A"/>
    <w:rsid w:val="001431D7"/>
    <w:rsid w:val="00146527"/>
    <w:rsid w:val="00147AE4"/>
    <w:rsid w:val="00154277"/>
    <w:rsid w:val="00154FDB"/>
    <w:rsid w:val="001571E5"/>
    <w:rsid w:val="0016079B"/>
    <w:rsid w:val="001612E3"/>
    <w:rsid w:val="00171077"/>
    <w:rsid w:val="001711A8"/>
    <w:rsid w:val="0017370F"/>
    <w:rsid w:val="00173CFC"/>
    <w:rsid w:val="00177666"/>
    <w:rsid w:val="001849CA"/>
    <w:rsid w:val="00185410"/>
    <w:rsid w:val="001874F1"/>
    <w:rsid w:val="00190E8D"/>
    <w:rsid w:val="00190F9E"/>
    <w:rsid w:val="00192352"/>
    <w:rsid w:val="00195622"/>
    <w:rsid w:val="001975D9"/>
    <w:rsid w:val="001A4DDB"/>
    <w:rsid w:val="001B03FE"/>
    <w:rsid w:val="001B6B87"/>
    <w:rsid w:val="001C028A"/>
    <w:rsid w:val="001C10E2"/>
    <w:rsid w:val="001C1C8D"/>
    <w:rsid w:val="001C2230"/>
    <w:rsid w:val="001C2265"/>
    <w:rsid w:val="001C2F99"/>
    <w:rsid w:val="001C4D63"/>
    <w:rsid w:val="001C507C"/>
    <w:rsid w:val="001C644B"/>
    <w:rsid w:val="001C7832"/>
    <w:rsid w:val="001D096F"/>
    <w:rsid w:val="001D0DE0"/>
    <w:rsid w:val="001D40F1"/>
    <w:rsid w:val="001D5AFF"/>
    <w:rsid w:val="001D74B4"/>
    <w:rsid w:val="001E0397"/>
    <w:rsid w:val="001E03E1"/>
    <w:rsid w:val="001E0875"/>
    <w:rsid w:val="001F00B1"/>
    <w:rsid w:val="001F059F"/>
    <w:rsid w:val="001F395D"/>
    <w:rsid w:val="001F460E"/>
    <w:rsid w:val="00200736"/>
    <w:rsid w:val="00200811"/>
    <w:rsid w:val="00200CA1"/>
    <w:rsid w:val="00202842"/>
    <w:rsid w:val="00206A7B"/>
    <w:rsid w:val="0021338D"/>
    <w:rsid w:val="00214462"/>
    <w:rsid w:val="00214D43"/>
    <w:rsid w:val="00215C53"/>
    <w:rsid w:val="0021632D"/>
    <w:rsid w:val="00216448"/>
    <w:rsid w:val="0021684B"/>
    <w:rsid w:val="00216F88"/>
    <w:rsid w:val="002172A8"/>
    <w:rsid w:val="002201C2"/>
    <w:rsid w:val="002215DA"/>
    <w:rsid w:val="00221F47"/>
    <w:rsid w:val="00223090"/>
    <w:rsid w:val="002238B4"/>
    <w:rsid w:val="002319AB"/>
    <w:rsid w:val="002319AC"/>
    <w:rsid w:val="002338BB"/>
    <w:rsid w:val="00234342"/>
    <w:rsid w:val="00235EE3"/>
    <w:rsid w:val="0024040D"/>
    <w:rsid w:val="002433D0"/>
    <w:rsid w:val="00246758"/>
    <w:rsid w:val="00250066"/>
    <w:rsid w:val="00251CD7"/>
    <w:rsid w:val="00251D02"/>
    <w:rsid w:val="00252715"/>
    <w:rsid w:val="00254A38"/>
    <w:rsid w:val="00255FA3"/>
    <w:rsid w:val="00256853"/>
    <w:rsid w:val="00257288"/>
    <w:rsid w:val="00261FB6"/>
    <w:rsid w:val="002629F8"/>
    <w:rsid w:val="00262D18"/>
    <w:rsid w:val="002632CC"/>
    <w:rsid w:val="00263396"/>
    <w:rsid w:val="00263C01"/>
    <w:rsid w:val="002659FA"/>
    <w:rsid w:val="00267815"/>
    <w:rsid w:val="002729ED"/>
    <w:rsid w:val="0027352A"/>
    <w:rsid w:val="00273E9B"/>
    <w:rsid w:val="00280DDF"/>
    <w:rsid w:val="0028475A"/>
    <w:rsid w:val="00286F1E"/>
    <w:rsid w:val="002917FF"/>
    <w:rsid w:val="00292ADF"/>
    <w:rsid w:val="002A0DEC"/>
    <w:rsid w:val="002A1F5A"/>
    <w:rsid w:val="002A3A99"/>
    <w:rsid w:val="002A44C9"/>
    <w:rsid w:val="002B07AE"/>
    <w:rsid w:val="002B11FC"/>
    <w:rsid w:val="002B1C53"/>
    <w:rsid w:val="002B28D5"/>
    <w:rsid w:val="002B6FE8"/>
    <w:rsid w:val="002C0799"/>
    <w:rsid w:val="002C5045"/>
    <w:rsid w:val="002C6B04"/>
    <w:rsid w:val="002D4BEF"/>
    <w:rsid w:val="002D65A7"/>
    <w:rsid w:val="002E0BE4"/>
    <w:rsid w:val="002E1DA2"/>
    <w:rsid w:val="002E22DD"/>
    <w:rsid w:val="002E3B58"/>
    <w:rsid w:val="002E3E8A"/>
    <w:rsid w:val="002E5EF6"/>
    <w:rsid w:val="002E6A6A"/>
    <w:rsid w:val="002E6E58"/>
    <w:rsid w:val="002F267A"/>
    <w:rsid w:val="002F2C61"/>
    <w:rsid w:val="002F3397"/>
    <w:rsid w:val="002F3BC7"/>
    <w:rsid w:val="00300ED7"/>
    <w:rsid w:val="00301FA9"/>
    <w:rsid w:val="00303097"/>
    <w:rsid w:val="0030380D"/>
    <w:rsid w:val="003048DF"/>
    <w:rsid w:val="00307B23"/>
    <w:rsid w:val="00311D30"/>
    <w:rsid w:val="00312411"/>
    <w:rsid w:val="00314BA4"/>
    <w:rsid w:val="0031553F"/>
    <w:rsid w:val="003227F8"/>
    <w:rsid w:val="00323E71"/>
    <w:rsid w:val="00326F77"/>
    <w:rsid w:val="00327830"/>
    <w:rsid w:val="0032797E"/>
    <w:rsid w:val="003305F8"/>
    <w:rsid w:val="003313D0"/>
    <w:rsid w:val="00331AB8"/>
    <w:rsid w:val="00333E4F"/>
    <w:rsid w:val="00336FB9"/>
    <w:rsid w:val="003401B0"/>
    <w:rsid w:val="003406DF"/>
    <w:rsid w:val="00342228"/>
    <w:rsid w:val="003429B0"/>
    <w:rsid w:val="00344675"/>
    <w:rsid w:val="00346796"/>
    <w:rsid w:val="00346BE0"/>
    <w:rsid w:val="00346C8E"/>
    <w:rsid w:val="00350E54"/>
    <w:rsid w:val="00353EAC"/>
    <w:rsid w:val="0035673B"/>
    <w:rsid w:val="0036185B"/>
    <w:rsid w:val="00365A62"/>
    <w:rsid w:val="003671B7"/>
    <w:rsid w:val="00367AE2"/>
    <w:rsid w:val="00367BD5"/>
    <w:rsid w:val="003713BB"/>
    <w:rsid w:val="00374684"/>
    <w:rsid w:val="00376172"/>
    <w:rsid w:val="003800E2"/>
    <w:rsid w:val="00382E60"/>
    <w:rsid w:val="0038605D"/>
    <w:rsid w:val="00390327"/>
    <w:rsid w:val="00393066"/>
    <w:rsid w:val="00393B78"/>
    <w:rsid w:val="00393D6B"/>
    <w:rsid w:val="003A01E9"/>
    <w:rsid w:val="003A6DDF"/>
    <w:rsid w:val="003A7E1C"/>
    <w:rsid w:val="003B17E2"/>
    <w:rsid w:val="003B24A4"/>
    <w:rsid w:val="003B38FA"/>
    <w:rsid w:val="003B7603"/>
    <w:rsid w:val="003B7F47"/>
    <w:rsid w:val="003C0306"/>
    <w:rsid w:val="003C114C"/>
    <w:rsid w:val="003C465D"/>
    <w:rsid w:val="003C4909"/>
    <w:rsid w:val="003C4984"/>
    <w:rsid w:val="003D0231"/>
    <w:rsid w:val="003D25BA"/>
    <w:rsid w:val="003D3D3B"/>
    <w:rsid w:val="003D495D"/>
    <w:rsid w:val="003E098E"/>
    <w:rsid w:val="003E0F8F"/>
    <w:rsid w:val="003E1182"/>
    <w:rsid w:val="003E2FAE"/>
    <w:rsid w:val="003E35B1"/>
    <w:rsid w:val="003F0349"/>
    <w:rsid w:val="003F3324"/>
    <w:rsid w:val="004030C2"/>
    <w:rsid w:val="00407757"/>
    <w:rsid w:val="00407CF7"/>
    <w:rsid w:val="00410CCF"/>
    <w:rsid w:val="00411C40"/>
    <w:rsid w:val="00415ED6"/>
    <w:rsid w:val="00417CAF"/>
    <w:rsid w:val="00420A11"/>
    <w:rsid w:val="00422265"/>
    <w:rsid w:val="00427BFF"/>
    <w:rsid w:val="0043452D"/>
    <w:rsid w:val="00435342"/>
    <w:rsid w:val="004373A7"/>
    <w:rsid w:val="00437D94"/>
    <w:rsid w:val="0044030C"/>
    <w:rsid w:val="00440F1C"/>
    <w:rsid w:val="00444525"/>
    <w:rsid w:val="004517F0"/>
    <w:rsid w:val="004544FF"/>
    <w:rsid w:val="00454F40"/>
    <w:rsid w:val="00462941"/>
    <w:rsid w:val="0046375D"/>
    <w:rsid w:val="004648A4"/>
    <w:rsid w:val="0046522F"/>
    <w:rsid w:val="00471380"/>
    <w:rsid w:val="00473A51"/>
    <w:rsid w:val="004744E8"/>
    <w:rsid w:val="0047495E"/>
    <w:rsid w:val="004758B4"/>
    <w:rsid w:val="00477905"/>
    <w:rsid w:val="004849B5"/>
    <w:rsid w:val="00486FA1"/>
    <w:rsid w:val="00490E99"/>
    <w:rsid w:val="00490FCF"/>
    <w:rsid w:val="00494325"/>
    <w:rsid w:val="00494F0D"/>
    <w:rsid w:val="00496BFD"/>
    <w:rsid w:val="00497F62"/>
    <w:rsid w:val="004A1212"/>
    <w:rsid w:val="004A3A33"/>
    <w:rsid w:val="004A3DF2"/>
    <w:rsid w:val="004A4D0D"/>
    <w:rsid w:val="004B48B4"/>
    <w:rsid w:val="004B7778"/>
    <w:rsid w:val="004C361D"/>
    <w:rsid w:val="004C4891"/>
    <w:rsid w:val="004C4C37"/>
    <w:rsid w:val="004D16D7"/>
    <w:rsid w:val="004D2C89"/>
    <w:rsid w:val="004D4D84"/>
    <w:rsid w:val="004D7089"/>
    <w:rsid w:val="004E3932"/>
    <w:rsid w:val="004F0BE5"/>
    <w:rsid w:val="004F1E79"/>
    <w:rsid w:val="004F38A8"/>
    <w:rsid w:val="004F5F33"/>
    <w:rsid w:val="0050103A"/>
    <w:rsid w:val="005021E6"/>
    <w:rsid w:val="0050290E"/>
    <w:rsid w:val="005040F0"/>
    <w:rsid w:val="00504CA0"/>
    <w:rsid w:val="00505A01"/>
    <w:rsid w:val="005063A2"/>
    <w:rsid w:val="00511B0F"/>
    <w:rsid w:val="00511CD8"/>
    <w:rsid w:val="00521A09"/>
    <w:rsid w:val="005232BB"/>
    <w:rsid w:val="00527ACE"/>
    <w:rsid w:val="00527FF9"/>
    <w:rsid w:val="0053100D"/>
    <w:rsid w:val="00532745"/>
    <w:rsid w:val="0053386F"/>
    <w:rsid w:val="005365DE"/>
    <w:rsid w:val="0054044B"/>
    <w:rsid w:val="00550621"/>
    <w:rsid w:val="0055388E"/>
    <w:rsid w:val="00567BA4"/>
    <w:rsid w:val="00572EAA"/>
    <w:rsid w:val="005754AE"/>
    <w:rsid w:val="005755D5"/>
    <w:rsid w:val="00577FB5"/>
    <w:rsid w:val="00583807"/>
    <w:rsid w:val="005852D1"/>
    <w:rsid w:val="00585B0F"/>
    <w:rsid w:val="0058622B"/>
    <w:rsid w:val="00586D96"/>
    <w:rsid w:val="00587A22"/>
    <w:rsid w:val="005905FB"/>
    <w:rsid w:val="0059299D"/>
    <w:rsid w:val="00592CE3"/>
    <w:rsid w:val="00595C8C"/>
    <w:rsid w:val="00597747"/>
    <w:rsid w:val="005A0B70"/>
    <w:rsid w:val="005A217F"/>
    <w:rsid w:val="005A24D5"/>
    <w:rsid w:val="005A2801"/>
    <w:rsid w:val="005A313A"/>
    <w:rsid w:val="005A4CDD"/>
    <w:rsid w:val="005B57E4"/>
    <w:rsid w:val="005B5ABD"/>
    <w:rsid w:val="005B6085"/>
    <w:rsid w:val="005B7B04"/>
    <w:rsid w:val="005C1384"/>
    <w:rsid w:val="005C140A"/>
    <w:rsid w:val="005C1E52"/>
    <w:rsid w:val="005C2F7A"/>
    <w:rsid w:val="005C578C"/>
    <w:rsid w:val="005C6763"/>
    <w:rsid w:val="005D3164"/>
    <w:rsid w:val="005D69BC"/>
    <w:rsid w:val="005D7BE4"/>
    <w:rsid w:val="005E0344"/>
    <w:rsid w:val="005E440B"/>
    <w:rsid w:val="005E53BC"/>
    <w:rsid w:val="005E7B31"/>
    <w:rsid w:val="005F2C85"/>
    <w:rsid w:val="005F7B9D"/>
    <w:rsid w:val="006017E1"/>
    <w:rsid w:val="00603230"/>
    <w:rsid w:val="00605ADB"/>
    <w:rsid w:val="00606E41"/>
    <w:rsid w:val="0061026E"/>
    <w:rsid w:val="00611C9F"/>
    <w:rsid w:val="006134DB"/>
    <w:rsid w:val="0062024C"/>
    <w:rsid w:val="00621ECF"/>
    <w:rsid w:val="00623CE3"/>
    <w:rsid w:val="006248DE"/>
    <w:rsid w:val="00625A39"/>
    <w:rsid w:val="00626CD0"/>
    <w:rsid w:val="00627555"/>
    <w:rsid w:val="00630213"/>
    <w:rsid w:val="006322A0"/>
    <w:rsid w:val="00632C28"/>
    <w:rsid w:val="0063458D"/>
    <w:rsid w:val="006361FD"/>
    <w:rsid w:val="0063723E"/>
    <w:rsid w:val="00640FAA"/>
    <w:rsid w:val="0064226F"/>
    <w:rsid w:val="00642DDB"/>
    <w:rsid w:val="00653298"/>
    <w:rsid w:val="00660CD0"/>
    <w:rsid w:val="006633DF"/>
    <w:rsid w:val="00663A7C"/>
    <w:rsid w:val="00667DF2"/>
    <w:rsid w:val="00670DF1"/>
    <w:rsid w:val="00671345"/>
    <w:rsid w:val="00672A9B"/>
    <w:rsid w:val="00675884"/>
    <w:rsid w:val="00675AEC"/>
    <w:rsid w:val="00680F45"/>
    <w:rsid w:val="00687789"/>
    <w:rsid w:val="00687A58"/>
    <w:rsid w:val="0069102B"/>
    <w:rsid w:val="0069464B"/>
    <w:rsid w:val="00696EE0"/>
    <w:rsid w:val="00697980"/>
    <w:rsid w:val="006A19EF"/>
    <w:rsid w:val="006A43D5"/>
    <w:rsid w:val="006A525B"/>
    <w:rsid w:val="006B5054"/>
    <w:rsid w:val="006C045F"/>
    <w:rsid w:val="006C236A"/>
    <w:rsid w:val="006C4196"/>
    <w:rsid w:val="006C4C83"/>
    <w:rsid w:val="006C63B0"/>
    <w:rsid w:val="006C76A2"/>
    <w:rsid w:val="006C792E"/>
    <w:rsid w:val="006D076E"/>
    <w:rsid w:val="006D116C"/>
    <w:rsid w:val="006D24F9"/>
    <w:rsid w:val="006D3E32"/>
    <w:rsid w:val="006D4CBE"/>
    <w:rsid w:val="006D53D9"/>
    <w:rsid w:val="006E2457"/>
    <w:rsid w:val="006E42BB"/>
    <w:rsid w:val="006E7C42"/>
    <w:rsid w:val="006F13B4"/>
    <w:rsid w:val="006F168A"/>
    <w:rsid w:val="006F2937"/>
    <w:rsid w:val="006F3A97"/>
    <w:rsid w:val="006F5076"/>
    <w:rsid w:val="006F6009"/>
    <w:rsid w:val="006F61B4"/>
    <w:rsid w:val="00702631"/>
    <w:rsid w:val="0070321D"/>
    <w:rsid w:val="0070438A"/>
    <w:rsid w:val="0070618F"/>
    <w:rsid w:val="007068BA"/>
    <w:rsid w:val="00707E6D"/>
    <w:rsid w:val="007154C5"/>
    <w:rsid w:val="0071551F"/>
    <w:rsid w:val="00716637"/>
    <w:rsid w:val="00716AB1"/>
    <w:rsid w:val="00717E67"/>
    <w:rsid w:val="007210DF"/>
    <w:rsid w:val="00721402"/>
    <w:rsid w:val="00721D63"/>
    <w:rsid w:val="00732C7B"/>
    <w:rsid w:val="00734D2B"/>
    <w:rsid w:val="00737705"/>
    <w:rsid w:val="007408D4"/>
    <w:rsid w:val="00741C04"/>
    <w:rsid w:val="007420AC"/>
    <w:rsid w:val="00742617"/>
    <w:rsid w:val="00745534"/>
    <w:rsid w:val="00745F20"/>
    <w:rsid w:val="00746E84"/>
    <w:rsid w:val="00753CB4"/>
    <w:rsid w:val="00760811"/>
    <w:rsid w:val="00772847"/>
    <w:rsid w:val="007734B6"/>
    <w:rsid w:val="0077390A"/>
    <w:rsid w:val="0077490E"/>
    <w:rsid w:val="00781777"/>
    <w:rsid w:val="007834DF"/>
    <w:rsid w:val="00783AFA"/>
    <w:rsid w:val="00785427"/>
    <w:rsid w:val="007903DE"/>
    <w:rsid w:val="00790540"/>
    <w:rsid w:val="00791471"/>
    <w:rsid w:val="00791A52"/>
    <w:rsid w:val="00794613"/>
    <w:rsid w:val="007968CA"/>
    <w:rsid w:val="00797E85"/>
    <w:rsid w:val="007A07A6"/>
    <w:rsid w:val="007A1418"/>
    <w:rsid w:val="007A43FF"/>
    <w:rsid w:val="007A78C8"/>
    <w:rsid w:val="007A7E3A"/>
    <w:rsid w:val="007B1150"/>
    <w:rsid w:val="007B2669"/>
    <w:rsid w:val="007B3918"/>
    <w:rsid w:val="007B7DBE"/>
    <w:rsid w:val="007C0CD0"/>
    <w:rsid w:val="007C2F0D"/>
    <w:rsid w:val="007C3C1D"/>
    <w:rsid w:val="007D0C31"/>
    <w:rsid w:val="007D1118"/>
    <w:rsid w:val="007D199A"/>
    <w:rsid w:val="007D1D1B"/>
    <w:rsid w:val="007D2EBE"/>
    <w:rsid w:val="007D44CC"/>
    <w:rsid w:val="007E037B"/>
    <w:rsid w:val="007E1C07"/>
    <w:rsid w:val="007E5209"/>
    <w:rsid w:val="007E6878"/>
    <w:rsid w:val="007F03B7"/>
    <w:rsid w:val="007F0662"/>
    <w:rsid w:val="007F24B6"/>
    <w:rsid w:val="007F689C"/>
    <w:rsid w:val="00800B97"/>
    <w:rsid w:val="0080150D"/>
    <w:rsid w:val="008035AE"/>
    <w:rsid w:val="00803D94"/>
    <w:rsid w:val="0080428D"/>
    <w:rsid w:val="00805379"/>
    <w:rsid w:val="008062B9"/>
    <w:rsid w:val="008072C7"/>
    <w:rsid w:val="00810B81"/>
    <w:rsid w:val="00816264"/>
    <w:rsid w:val="0081662E"/>
    <w:rsid w:val="008169B7"/>
    <w:rsid w:val="008227C8"/>
    <w:rsid w:val="008229BA"/>
    <w:rsid w:val="00824151"/>
    <w:rsid w:val="00834411"/>
    <w:rsid w:val="00837918"/>
    <w:rsid w:val="00840501"/>
    <w:rsid w:val="0084061E"/>
    <w:rsid w:val="00842C99"/>
    <w:rsid w:val="00845390"/>
    <w:rsid w:val="0084601B"/>
    <w:rsid w:val="00846DFE"/>
    <w:rsid w:val="0084767F"/>
    <w:rsid w:val="00853256"/>
    <w:rsid w:val="00854F5F"/>
    <w:rsid w:val="0085667A"/>
    <w:rsid w:val="00856FF6"/>
    <w:rsid w:val="00857010"/>
    <w:rsid w:val="008606F0"/>
    <w:rsid w:val="00862ABB"/>
    <w:rsid w:val="00865489"/>
    <w:rsid w:val="0086553D"/>
    <w:rsid w:val="00870700"/>
    <w:rsid w:val="00870E03"/>
    <w:rsid w:val="008721C9"/>
    <w:rsid w:val="008728C5"/>
    <w:rsid w:val="00874FEB"/>
    <w:rsid w:val="008756EE"/>
    <w:rsid w:val="00877238"/>
    <w:rsid w:val="00881B6F"/>
    <w:rsid w:val="00882AA4"/>
    <w:rsid w:val="00882C5A"/>
    <w:rsid w:val="00883E22"/>
    <w:rsid w:val="00884E43"/>
    <w:rsid w:val="0088585E"/>
    <w:rsid w:val="00887EC6"/>
    <w:rsid w:val="0089084C"/>
    <w:rsid w:val="00893409"/>
    <w:rsid w:val="00893D9F"/>
    <w:rsid w:val="008970E4"/>
    <w:rsid w:val="008A2379"/>
    <w:rsid w:val="008A4329"/>
    <w:rsid w:val="008A4926"/>
    <w:rsid w:val="008A578E"/>
    <w:rsid w:val="008B1519"/>
    <w:rsid w:val="008B2309"/>
    <w:rsid w:val="008B2BD5"/>
    <w:rsid w:val="008B5781"/>
    <w:rsid w:val="008B70F5"/>
    <w:rsid w:val="008B7BCC"/>
    <w:rsid w:val="008B7CB5"/>
    <w:rsid w:val="008C2F42"/>
    <w:rsid w:val="008C50C3"/>
    <w:rsid w:val="008C7094"/>
    <w:rsid w:val="008D1B5C"/>
    <w:rsid w:val="008D2B97"/>
    <w:rsid w:val="008D49A5"/>
    <w:rsid w:val="008D5B92"/>
    <w:rsid w:val="008D6C81"/>
    <w:rsid w:val="008E105F"/>
    <w:rsid w:val="008E6CF0"/>
    <w:rsid w:val="008E7770"/>
    <w:rsid w:val="008E7DC4"/>
    <w:rsid w:val="008F1439"/>
    <w:rsid w:val="008F7051"/>
    <w:rsid w:val="008F7952"/>
    <w:rsid w:val="009004CB"/>
    <w:rsid w:val="00901BB5"/>
    <w:rsid w:val="009033A9"/>
    <w:rsid w:val="009045B8"/>
    <w:rsid w:val="00905557"/>
    <w:rsid w:val="0090581D"/>
    <w:rsid w:val="00905E8A"/>
    <w:rsid w:val="0091139B"/>
    <w:rsid w:val="0091439C"/>
    <w:rsid w:val="0091624E"/>
    <w:rsid w:val="0091737D"/>
    <w:rsid w:val="0092055F"/>
    <w:rsid w:val="00920572"/>
    <w:rsid w:val="00920BF2"/>
    <w:rsid w:val="009212FF"/>
    <w:rsid w:val="009300E0"/>
    <w:rsid w:val="00931394"/>
    <w:rsid w:val="0093217F"/>
    <w:rsid w:val="009328E6"/>
    <w:rsid w:val="00933B8A"/>
    <w:rsid w:val="00934147"/>
    <w:rsid w:val="009349A9"/>
    <w:rsid w:val="00934B6B"/>
    <w:rsid w:val="00936C52"/>
    <w:rsid w:val="00937E07"/>
    <w:rsid w:val="00937FF5"/>
    <w:rsid w:val="009433B1"/>
    <w:rsid w:val="00950D2F"/>
    <w:rsid w:val="0095189B"/>
    <w:rsid w:val="0095489B"/>
    <w:rsid w:val="009549C6"/>
    <w:rsid w:val="00960F91"/>
    <w:rsid w:val="00961730"/>
    <w:rsid w:val="00962624"/>
    <w:rsid w:val="00965E5D"/>
    <w:rsid w:val="00966FB9"/>
    <w:rsid w:val="009671CD"/>
    <w:rsid w:val="009677B3"/>
    <w:rsid w:val="009677F3"/>
    <w:rsid w:val="00971B25"/>
    <w:rsid w:val="009726E5"/>
    <w:rsid w:val="00972F49"/>
    <w:rsid w:val="009751A9"/>
    <w:rsid w:val="009753E9"/>
    <w:rsid w:val="00980848"/>
    <w:rsid w:val="00980F9C"/>
    <w:rsid w:val="00984771"/>
    <w:rsid w:val="00985DF7"/>
    <w:rsid w:val="0098632B"/>
    <w:rsid w:val="009905B5"/>
    <w:rsid w:val="00993FE6"/>
    <w:rsid w:val="0099793C"/>
    <w:rsid w:val="00997BFB"/>
    <w:rsid w:val="009A0039"/>
    <w:rsid w:val="009A0E90"/>
    <w:rsid w:val="009A45C6"/>
    <w:rsid w:val="009A5071"/>
    <w:rsid w:val="009A6953"/>
    <w:rsid w:val="009A7348"/>
    <w:rsid w:val="009B16B9"/>
    <w:rsid w:val="009B1E62"/>
    <w:rsid w:val="009B21F5"/>
    <w:rsid w:val="009B4367"/>
    <w:rsid w:val="009B462C"/>
    <w:rsid w:val="009B7414"/>
    <w:rsid w:val="009B783E"/>
    <w:rsid w:val="009C15F3"/>
    <w:rsid w:val="009C3689"/>
    <w:rsid w:val="009C7D51"/>
    <w:rsid w:val="009D401C"/>
    <w:rsid w:val="009D7415"/>
    <w:rsid w:val="009E07C2"/>
    <w:rsid w:val="009E0E52"/>
    <w:rsid w:val="009E2BF2"/>
    <w:rsid w:val="009E497C"/>
    <w:rsid w:val="009F048A"/>
    <w:rsid w:val="009F14F9"/>
    <w:rsid w:val="009F72F9"/>
    <w:rsid w:val="00A00205"/>
    <w:rsid w:val="00A00AF0"/>
    <w:rsid w:val="00A02477"/>
    <w:rsid w:val="00A03172"/>
    <w:rsid w:val="00A0751D"/>
    <w:rsid w:val="00A07DEE"/>
    <w:rsid w:val="00A14B5A"/>
    <w:rsid w:val="00A20A4F"/>
    <w:rsid w:val="00A25336"/>
    <w:rsid w:val="00A31FA5"/>
    <w:rsid w:val="00A3297F"/>
    <w:rsid w:val="00A32F6F"/>
    <w:rsid w:val="00A33A9F"/>
    <w:rsid w:val="00A3567F"/>
    <w:rsid w:val="00A357F4"/>
    <w:rsid w:val="00A37698"/>
    <w:rsid w:val="00A41ED3"/>
    <w:rsid w:val="00A43770"/>
    <w:rsid w:val="00A45946"/>
    <w:rsid w:val="00A56421"/>
    <w:rsid w:val="00A63868"/>
    <w:rsid w:val="00A67D75"/>
    <w:rsid w:val="00A702B9"/>
    <w:rsid w:val="00A7279B"/>
    <w:rsid w:val="00A763C5"/>
    <w:rsid w:val="00A7741C"/>
    <w:rsid w:val="00A77C9F"/>
    <w:rsid w:val="00A81D82"/>
    <w:rsid w:val="00A8319E"/>
    <w:rsid w:val="00A84282"/>
    <w:rsid w:val="00A8491D"/>
    <w:rsid w:val="00A8634E"/>
    <w:rsid w:val="00A87C2A"/>
    <w:rsid w:val="00A90EC7"/>
    <w:rsid w:val="00A9118F"/>
    <w:rsid w:val="00A9330A"/>
    <w:rsid w:val="00A93E33"/>
    <w:rsid w:val="00A952C6"/>
    <w:rsid w:val="00A9710B"/>
    <w:rsid w:val="00AA13AC"/>
    <w:rsid w:val="00AA6E29"/>
    <w:rsid w:val="00AB35E1"/>
    <w:rsid w:val="00AB3A19"/>
    <w:rsid w:val="00AB5413"/>
    <w:rsid w:val="00AB6970"/>
    <w:rsid w:val="00AC10F4"/>
    <w:rsid w:val="00AC1939"/>
    <w:rsid w:val="00AC3E55"/>
    <w:rsid w:val="00AC7C05"/>
    <w:rsid w:val="00AD167C"/>
    <w:rsid w:val="00AD17C7"/>
    <w:rsid w:val="00AD2977"/>
    <w:rsid w:val="00AD305E"/>
    <w:rsid w:val="00AD38C2"/>
    <w:rsid w:val="00AD4041"/>
    <w:rsid w:val="00AD5EEC"/>
    <w:rsid w:val="00AD62C1"/>
    <w:rsid w:val="00AE302B"/>
    <w:rsid w:val="00AE3E71"/>
    <w:rsid w:val="00B00B0C"/>
    <w:rsid w:val="00B01932"/>
    <w:rsid w:val="00B03E31"/>
    <w:rsid w:val="00B042CC"/>
    <w:rsid w:val="00B04410"/>
    <w:rsid w:val="00B07774"/>
    <w:rsid w:val="00B125D4"/>
    <w:rsid w:val="00B1337A"/>
    <w:rsid w:val="00B14FD6"/>
    <w:rsid w:val="00B16BE5"/>
    <w:rsid w:val="00B22EA2"/>
    <w:rsid w:val="00B25697"/>
    <w:rsid w:val="00B259DF"/>
    <w:rsid w:val="00B25F57"/>
    <w:rsid w:val="00B2614E"/>
    <w:rsid w:val="00B324DF"/>
    <w:rsid w:val="00B33086"/>
    <w:rsid w:val="00B3601C"/>
    <w:rsid w:val="00B410C1"/>
    <w:rsid w:val="00B43DB2"/>
    <w:rsid w:val="00B44B1F"/>
    <w:rsid w:val="00B541D5"/>
    <w:rsid w:val="00B54A3A"/>
    <w:rsid w:val="00B56C07"/>
    <w:rsid w:val="00B6051C"/>
    <w:rsid w:val="00B64141"/>
    <w:rsid w:val="00B64E72"/>
    <w:rsid w:val="00B65CF2"/>
    <w:rsid w:val="00B66EB7"/>
    <w:rsid w:val="00B70A32"/>
    <w:rsid w:val="00B70DFA"/>
    <w:rsid w:val="00B71466"/>
    <w:rsid w:val="00B77913"/>
    <w:rsid w:val="00B824FB"/>
    <w:rsid w:val="00B82646"/>
    <w:rsid w:val="00B94282"/>
    <w:rsid w:val="00B97359"/>
    <w:rsid w:val="00B97A8F"/>
    <w:rsid w:val="00BA29D6"/>
    <w:rsid w:val="00BA4E58"/>
    <w:rsid w:val="00BA6FDF"/>
    <w:rsid w:val="00BA7074"/>
    <w:rsid w:val="00BA7B37"/>
    <w:rsid w:val="00BB03F9"/>
    <w:rsid w:val="00BB1FA1"/>
    <w:rsid w:val="00BB5723"/>
    <w:rsid w:val="00BB7829"/>
    <w:rsid w:val="00BC108E"/>
    <w:rsid w:val="00BC1ED0"/>
    <w:rsid w:val="00BC32B4"/>
    <w:rsid w:val="00BD02F2"/>
    <w:rsid w:val="00BD0A6A"/>
    <w:rsid w:val="00BD1457"/>
    <w:rsid w:val="00BE0109"/>
    <w:rsid w:val="00BE1652"/>
    <w:rsid w:val="00BE1A18"/>
    <w:rsid w:val="00BE2863"/>
    <w:rsid w:val="00BE2AD9"/>
    <w:rsid w:val="00BE2EDD"/>
    <w:rsid w:val="00BE2F9A"/>
    <w:rsid w:val="00BF27FE"/>
    <w:rsid w:val="00BF281C"/>
    <w:rsid w:val="00BF3A84"/>
    <w:rsid w:val="00C01EBC"/>
    <w:rsid w:val="00C021E2"/>
    <w:rsid w:val="00C043B3"/>
    <w:rsid w:val="00C06909"/>
    <w:rsid w:val="00C079AB"/>
    <w:rsid w:val="00C10E61"/>
    <w:rsid w:val="00C11F9D"/>
    <w:rsid w:val="00C14787"/>
    <w:rsid w:val="00C1570E"/>
    <w:rsid w:val="00C1596D"/>
    <w:rsid w:val="00C15B8D"/>
    <w:rsid w:val="00C17010"/>
    <w:rsid w:val="00C20562"/>
    <w:rsid w:val="00C211F3"/>
    <w:rsid w:val="00C215C3"/>
    <w:rsid w:val="00C23A96"/>
    <w:rsid w:val="00C249C6"/>
    <w:rsid w:val="00C317BC"/>
    <w:rsid w:val="00C32CC1"/>
    <w:rsid w:val="00C35562"/>
    <w:rsid w:val="00C37792"/>
    <w:rsid w:val="00C426EC"/>
    <w:rsid w:val="00C4555A"/>
    <w:rsid w:val="00C462AC"/>
    <w:rsid w:val="00C51477"/>
    <w:rsid w:val="00C53BE1"/>
    <w:rsid w:val="00C54D96"/>
    <w:rsid w:val="00C56ABC"/>
    <w:rsid w:val="00C614CD"/>
    <w:rsid w:val="00C62522"/>
    <w:rsid w:val="00C6287B"/>
    <w:rsid w:val="00C647C2"/>
    <w:rsid w:val="00C6483C"/>
    <w:rsid w:val="00C64AE9"/>
    <w:rsid w:val="00C64BD3"/>
    <w:rsid w:val="00C65B05"/>
    <w:rsid w:val="00C660C1"/>
    <w:rsid w:val="00C705C5"/>
    <w:rsid w:val="00C70CFF"/>
    <w:rsid w:val="00C718FE"/>
    <w:rsid w:val="00C72636"/>
    <w:rsid w:val="00C7308B"/>
    <w:rsid w:val="00C743B1"/>
    <w:rsid w:val="00C74E5E"/>
    <w:rsid w:val="00C8458A"/>
    <w:rsid w:val="00C86CEC"/>
    <w:rsid w:val="00C8773D"/>
    <w:rsid w:val="00C87ABB"/>
    <w:rsid w:val="00C87DAA"/>
    <w:rsid w:val="00C90062"/>
    <w:rsid w:val="00C91831"/>
    <w:rsid w:val="00C91F0A"/>
    <w:rsid w:val="00C937E2"/>
    <w:rsid w:val="00C94E47"/>
    <w:rsid w:val="00C953DF"/>
    <w:rsid w:val="00C958F1"/>
    <w:rsid w:val="00CA1B18"/>
    <w:rsid w:val="00CA4547"/>
    <w:rsid w:val="00CA6D0A"/>
    <w:rsid w:val="00CB09A6"/>
    <w:rsid w:val="00CB49E3"/>
    <w:rsid w:val="00CB6303"/>
    <w:rsid w:val="00CB7D55"/>
    <w:rsid w:val="00CC20AF"/>
    <w:rsid w:val="00CC3FCD"/>
    <w:rsid w:val="00CC4337"/>
    <w:rsid w:val="00CC559C"/>
    <w:rsid w:val="00CC5A66"/>
    <w:rsid w:val="00CD1AC0"/>
    <w:rsid w:val="00CD302C"/>
    <w:rsid w:val="00CD3A3B"/>
    <w:rsid w:val="00CD427D"/>
    <w:rsid w:val="00CD5401"/>
    <w:rsid w:val="00CE09EA"/>
    <w:rsid w:val="00CE0CD1"/>
    <w:rsid w:val="00CE2709"/>
    <w:rsid w:val="00CE2D64"/>
    <w:rsid w:val="00CE6198"/>
    <w:rsid w:val="00CF6230"/>
    <w:rsid w:val="00CF674C"/>
    <w:rsid w:val="00CF724A"/>
    <w:rsid w:val="00D00118"/>
    <w:rsid w:val="00D017FC"/>
    <w:rsid w:val="00D0226A"/>
    <w:rsid w:val="00D04326"/>
    <w:rsid w:val="00D10BC4"/>
    <w:rsid w:val="00D1230E"/>
    <w:rsid w:val="00D13147"/>
    <w:rsid w:val="00D1316D"/>
    <w:rsid w:val="00D15FF9"/>
    <w:rsid w:val="00D1606E"/>
    <w:rsid w:val="00D31083"/>
    <w:rsid w:val="00D32665"/>
    <w:rsid w:val="00D41741"/>
    <w:rsid w:val="00D4567C"/>
    <w:rsid w:val="00D463FF"/>
    <w:rsid w:val="00D46D10"/>
    <w:rsid w:val="00D548B4"/>
    <w:rsid w:val="00D5715A"/>
    <w:rsid w:val="00D71687"/>
    <w:rsid w:val="00D74813"/>
    <w:rsid w:val="00D74A4B"/>
    <w:rsid w:val="00D74AC0"/>
    <w:rsid w:val="00D77E6A"/>
    <w:rsid w:val="00D84664"/>
    <w:rsid w:val="00D86AC4"/>
    <w:rsid w:val="00D910A0"/>
    <w:rsid w:val="00DA0106"/>
    <w:rsid w:val="00DA19BB"/>
    <w:rsid w:val="00DA30BC"/>
    <w:rsid w:val="00DA4DBF"/>
    <w:rsid w:val="00DA69C2"/>
    <w:rsid w:val="00DA6D70"/>
    <w:rsid w:val="00DB00E2"/>
    <w:rsid w:val="00DB47F1"/>
    <w:rsid w:val="00DB5F23"/>
    <w:rsid w:val="00DB6050"/>
    <w:rsid w:val="00DB627C"/>
    <w:rsid w:val="00DB72DA"/>
    <w:rsid w:val="00DB7357"/>
    <w:rsid w:val="00DC14E4"/>
    <w:rsid w:val="00DC2C34"/>
    <w:rsid w:val="00DC6B43"/>
    <w:rsid w:val="00DD4607"/>
    <w:rsid w:val="00DD55BB"/>
    <w:rsid w:val="00DE1563"/>
    <w:rsid w:val="00DE253C"/>
    <w:rsid w:val="00DE2C87"/>
    <w:rsid w:val="00DE459A"/>
    <w:rsid w:val="00DF0078"/>
    <w:rsid w:val="00DF0719"/>
    <w:rsid w:val="00DF1849"/>
    <w:rsid w:val="00DF2006"/>
    <w:rsid w:val="00DF27DA"/>
    <w:rsid w:val="00DF4DBE"/>
    <w:rsid w:val="00E03812"/>
    <w:rsid w:val="00E24340"/>
    <w:rsid w:val="00E3233F"/>
    <w:rsid w:val="00E344C9"/>
    <w:rsid w:val="00E360BA"/>
    <w:rsid w:val="00E37A13"/>
    <w:rsid w:val="00E40820"/>
    <w:rsid w:val="00E4276E"/>
    <w:rsid w:val="00E4658F"/>
    <w:rsid w:val="00E4731B"/>
    <w:rsid w:val="00E51702"/>
    <w:rsid w:val="00E52503"/>
    <w:rsid w:val="00E54A67"/>
    <w:rsid w:val="00E61C0D"/>
    <w:rsid w:val="00E63EB4"/>
    <w:rsid w:val="00E66160"/>
    <w:rsid w:val="00E674D3"/>
    <w:rsid w:val="00E674DC"/>
    <w:rsid w:val="00E70592"/>
    <w:rsid w:val="00E71329"/>
    <w:rsid w:val="00E71ABD"/>
    <w:rsid w:val="00E72C35"/>
    <w:rsid w:val="00E73E87"/>
    <w:rsid w:val="00E75239"/>
    <w:rsid w:val="00E80DAC"/>
    <w:rsid w:val="00E8363B"/>
    <w:rsid w:val="00E84966"/>
    <w:rsid w:val="00E92383"/>
    <w:rsid w:val="00E9310C"/>
    <w:rsid w:val="00EA1B3A"/>
    <w:rsid w:val="00EA2109"/>
    <w:rsid w:val="00EA52CE"/>
    <w:rsid w:val="00EA5908"/>
    <w:rsid w:val="00EB165D"/>
    <w:rsid w:val="00EC3E6F"/>
    <w:rsid w:val="00EC6C13"/>
    <w:rsid w:val="00ED3875"/>
    <w:rsid w:val="00ED4D4E"/>
    <w:rsid w:val="00ED5185"/>
    <w:rsid w:val="00EE0C77"/>
    <w:rsid w:val="00EE4E54"/>
    <w:rsid w:val="00EE6B2D"/>
    <w:rsid w:val="00EF0F71"/>
    <w:rsid w:val="00EF2ACC"/>
    <w:rsid w:val="00EF4334"/>
    <w:rsid w:val="00EF6610"/>
    <w:rsid w:val="00F032F3"/>
    <w:rsid w:val="00F03F0E"/>
    <w:rsid w:val="00F20931"/>
    <w:rsid w:val="00F266AD"/>
    <w:rsid w:val="00F32A3A"/>
    <w:rsid w:val="00F332A9"/>
    <w:rsid w:val="00F349FF"/>
    <w:rsid w:val="00F3584D"/>
    <w:rsid w:val="00F37BAD"/>
    <w:rsid w:val="00F436BB"/>
    <w:rsid w:val="00F4468E"/>
    <w:rsid w:val="00F47145"/>
    <w:rsid w:val="00F47568"/>
    <w:rsid w:val="00F52D40"/>
    <w:rsid w:val="00F53E7B"/>
    <w:rsid w:val="00F545BF"/>
    <w:rsid w:val="00F61F5F"/>
    <w:rsid w:val="00F652B1"/>
    <w:rsid w:val="00F71B56"/>
    <w:rsid w:val="00F727EF"/>
    <w:rsid w:val="00F732DF"/>
    <w:rsid w:val="00F7529C"/>
    <w:rsid w:val="00F754FE"/>
    <w:rsid w:val="00F77D1D"/>
    <w:rsid w:val="00F832C8"/>
    <w:rsid w:val="00F8633C"/>
    <w:rsid w:val="00F873B3"/>
    <w:rsid w:val="00F925EC"/>
    <w:rsid w:val="00F92B90"/>
    <w:rsid w:val="00FA0605"/>
    <w:rsid w:val="00FA27C9"/>
    <w:rsid w:val="00FA2F2F"/>
    <w:rsid w:val="00FA33FE"/>
    <w:rsid w:val="00FA42B9"/>
    <w:rsid w:val="00FA755A"/>
    <w:rsid w:val="00FB02A9"/>
    <w:rsid w:val="00FB2B0F"/>
    <w:rsid w:val="00FB373C"/>
    <w:rsid w:val="00FB4AC4"/>
    <w:rsid w:val="00FB4F6B"/>
    <w:rsid w:val="00FB5FE1"/>
    <w:rsid w:val="00FB6765"/>
    <w:rsid w:val="00FC0E8D"/>
    <w:rsid w:val="00FC1B83"/>
    <w:rsid w:val="00FC285E"/>
    <w:rsid w:val="00FC2B87"/>
    <w:rsid w:val="00FC3F4F"/>
    <w:rsid w:val="00FC46EF"/>
    <w:rsid w:val="00FD31B3"/>
    <w:rsid w:val="00FD3BC6"/>
    <w:rsid w:val="00FD4204"/>
    <w:rsid w:val="00FD5B98"/>
    <w:rsid w:val="00FD7F4E"/>
    <w:rsid w:val="00FE1832"/>
    <w:rsid w:val="00FF192B"/>
    <w:rsid w:val="00FF3BE7"/>
    <w:rsid w:val="00FF3CCB"/>
    <w:rsid w:val="00FF57B5"/>
    <w:rsid w:val="12A959FB"/>
    <w:rsid w:val="446BBA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http://www.onr.org.uk/publications/regulatory-reports/site-specific-reports/project-assessment-reports"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s://www.onr.org.uk/news/all-news/2026/04/prosecution-of-babcock-critical-services-limited-and-urenco-chemplants-limited-court-proceedings-update"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791E"/>
    <w:rsid w:val="000820F9"/>
    <w:rsid w:val="000A10BB"/>
    <w:rsid w:val="000A2AF9"/>
    <w:rsid w:val="000A75DB"/>
    <w:rsid w:val="000E38FC"/>
    <w:rsid w:val="000F7A4E"/>
    <w:rsid w:val="00115E01"/>
    <w:rsid w:val="0014252C"/>
    <w:rsid w:val="00144B5B"/>
    <w:rsid w:val="00183F29"/>
    <w:rsid w:val="001A787E"/>
    <w:rsid w:val="001E0397"/>
    <w:rsid w:val="001E0875"/>
    <w:rsid w:val="002550FD"/>
    <w:rsid w:val="0027352A"/>
    <w:rsid w:val="00273E9B"/>
    <w:rsid w:val="00276BC4"/>
    <w:rsid w:val="002876CA"/>
    <w:rsid w:val="002D65A7"/>
    <w:rsid w:val="002E6EDF"/>
    <w:rsid w:val="003048DF"/>
    <w:rsid w:val="00333F8E"/>
    <w:rsid w:val="00334F40"/>
    <w:rsid w:val="00350199"/>
    <w:rsid w:val="00365A62"/>
    <w:rsid w:val="003A6DDF"/>
    <w:rsid w:val="003C798A"/>
    <w:rsid w:val="003F0E06"/>
    <w:rsid w:val="00490E99"/>
    <w:rsid w:val="004B48B4"/>
    <w:rsid w:val="005063A2"/>
    <w:rsid w:val="005B0E31"/>
    <w:rsid w:val="005C2F7A"/>
    <w:rsid w:val="00611F13"/>
    <w:rsid w:val="00626CD0"/>
    <w:rsid w:val="00651202"/>
    <w:rsid w:val="006B5054"/>
    <w:rsid w:val="007154C5"/>
    <w:rsid w:val="007B1F94"/>
    <w:rsid w:val="007D6F41"/>
    <w:rsid w:val="00835E07"/>
    <w:rsid w:val="0084446D"/>
    <w:rsid w:val="00853256"/>
    <w:rsid w:val="008E105F"/>
    <w:rsid w:val="00987C2D"/>
    <w:rsid w:val="00A32482"/>
    <w:rsid w:val="00AB5413"/>
    <w:rsid w:val="00AD2977"/>
    <w:rsid w:val="00B1191E"/>
    <w:rsid w:val="00B43DB2"/>
    <w:rsid w:val="00BA062A"/>
    <w:rsid w:val="00BA6FDF"/>
    <w:rsid w:val="00C34B2C"/>
    <w:rsid w:val="00C37792"/>
    <w:rsid w:val="00C41BCC"/>
    <w:rsid w:val="00C561EC"/>
    <w:rsid w:val="00C72636"/>
    <w:rsid w:val="00C74E5E"/>
    <w:rsid w:val="00CD427D"/>
    <w:rsid w:val="00DD7BA4"/>
    <w:rsid w:val="00DF0078"/>
    <w:rsid w:val="00E318CE"/>
    <w:rsid w:val="00E3233F"/>
    <w:rsid w:val="00E646E1"/>
    <w:rsid w:val="00E71ABD"/>
    <w:rsid w:val="00E73E87"/>
    <w:rsid w:val="00EA52CE"/>
    <w:rsid w:val="00ED0AAC"/>
    <w:rsid w:val="00F80C35"/>
    <w:rsid w:val="00F93872"/>
    <w:rsid w:val="00FB676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1684</Words>
  <Characters>9601</Characters>
  <Application>Microsoft Office Word</Application>
  <DocSecurity>0</DocSecurity>
  <Lines>80</Lines>
  <Paragraphs>22</Paragraphs>
  <ScaleCrop>false</ScaleCrop>
  <Manager>Office for Nuclear Regulation</Manager>
  <Company>Urenco UK Ltd. (UUK)</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Capenhurst Site</dc:title>
  <dc:subject>[Subtitle or description]</dc:subject>
  <cp:keywords>[Key words separated by commas]</cp:keywords>
  <dc:description/>
  <cp:revision>13</cp:revision>
  <cp:lastPrinted>2026-08-05T11:53:00Z</cp:lastPrinted>
  <dcterms:created xsi:type="dcterms:W3CDTF">2026-08-05T07:11:00Z</dcterms:created>
  <dcterms:modified xsi:type="dcterms:W3CDTF">2026-08-06T11:01:00Z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