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59EF6A4"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925241">
                  <w:rPr>
                    <w:rStyle w:val="Style7"/>
                  </w:rPr>
                  <w:t>Sellafield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25241">
                      <w:rPr>
                        <w:rStyle w:val="Style7"/>
                      </w:rPr>
                      <w:t>Sellafield</w:t>
                    </w:r>
                  </w:sdtContent>
                </w:sdt>
              </w:sdtContent>
            </w:sdt>
          </w:p>
        </w:tc>
      </w:tr>
    </w:tbl>
    <w:p w14:paraId="515B375A" w14:textId="139E1E25" w:rsidR="00F1607F" w:rsidRDefault="00881B6F" w:rsidP="00F1607F">
      <w:pPr>
        <w:spacing w:after="0"/>
        <w:sectPr w:rsidR="00F1607F" w:rsidSect="000E4D5E">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397" w:footer="397" w:gutter="0"/>
          <w:cols w:space="312"/>
          <w:titlePg/>
          <w:docGrid w:linePitch="360"/>
        </w:sectPr>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242BCB8"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25241">
            <w:rPr>
              <w:rStyle w:val="Style3"/>
            </w:rPr>
            <w:t>Sellafield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25241">
            <w:rPr>
              <w:rStyle w:val="Style3"/>
            </w:rPr>
            <w:t>Sellafield</w:t>
          </w:r>
        </w:sdtContent>
      </w:sdt>
    </w:p>
    <w:p w14:paraId="2A318818" w14:textId="6A536EE2"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925241" w:rsidRPr="00925241">
        <w:rPr>
          <w:rStyle w:val="Style2"/>
          <w:sz w:val="28"/>
          <w:szCs w:val="28"/>
        </w:rPr>
        <w:t xml:space="preserve">01 </w:t>
      </w:r>
      <w:r w:rsidR="0090241E">
        <w:rPr>
          <w:rStyle w:val="Style2"/>
          <w:sz w:val="28"/>
          <w:szCs w:val="28"/>
        </w:rPr>
        <w:t>October</w:t>
      </w:r>
      <w:r w:rsidR="00925241" w:rsidRPr="00925241">
        <w:rPr>
          <w:rStyle w:val="Style2"/>
          <w:sz w:val="28"/>
          <w:szCs w:val="28"/>
        </w:rPr>
        <w:t xml:space="preserve"> 202</w:t>
      </w:r>
      <w:r w:rsidR="00F374F0">
        <w:rPr>
          <w:rStyle w:val="Style2"/>
          <w:sz w:val="28"/>
          <w:szCs w:val="28"/>
        </w:rPr>
        <w:t>5</w:t>
      </w:r>
      <w:r w:rsidR="007A7E3A" w:rsidRPr="00925241">
        <w:rPr>
          <w:rStyle w:val="Style2"/>
          <w:sz w:val="28"/>
          <w:szCs w:val="28"/>
        </w:rPr>
        <w:t xml:space="preserve"> – </w:t>
      </w:r>
      <w:r w:rsidR="00925241" w:rsidRPr="00925241">
        <w:rPr>
          <w:rStyle w:val="Style2"/>
          <w:sz w:val="28"/>
          <w:szCs w:val="28"/>
        </w:rPr>
        <w:t>3</w:t>
      </w:r>
      <w:r w:rsidR="0090241E">
        <w:rPr>
          <w:rStyle w:val="Style2"/>
          <w:sz w:val="28"/>
          <w:szCs w:val="28"/>
        </w:rPr>
        <w:t>1</w:t>
      </w:r>
      <w:r w:rsidR="00062620">
        <w:rPr>
          <w:rStyle w:val="Style2"/>
          <w:sz w:val="28"/>
          <w:szCs w:val="28"/>
        </w:rPr>
        <w:t xml:space="preserve"> </w:t>
      </w:r>
      <w:r w:rsidR="0090241E">
        <w:rPr>
          <w:rStyle w:val="Style2"/>
          <w:sz w:val="28"/>
          <w:szCs w:val="28"/>
        </w:rPr>
        <w:t>March</w:t>
      </w:r>
      <w:r w:rsidR="007A7E3A" w:rsidRPr="00925241">
        <w:rPr>
          <w:rStyle w:val="Style2"/>
          <w:sz w:val="28"/>
          <w:szCs w:val="28"/>
        </w:rPr>
        <w:t xml:space="preserve"> </w:t>
      </w:r>
      <w:r w:rsidR="00925241">
        <w:rPr>
          <w:rStyle w:val="Style2"/>
          <w:sz w:val="28"/>
          <w:szCs w:val="28"/>
        </w:rPr>
        <w:t>202</w:t>
      </w:r>
      <w:r w:rsidR="0090241E">
        <w:rPr>
          <w:rStyle w:val="Style2"/>
          <w:sz w:val="28"/>
          <w:szCs w:val="28"/>
        </w:rPr>
        <w:t>6</w:t>
      </w:r>
    </w:p>
    <w:p w14:paraId="61A25C0F" w14:textId="39EC7DBA" w:rsidR="00004C16" w:rsidRDefault="00004C16" w:rsidP="00004C16">
      <w:pPr>
        <w:rPr>
          <w:sz w:val="28"/>
          <w:szCs w:val="28"/>
        </w:rPr>
      </w:pPr>
    </w:p>
    <w:p w14:paraId="4D99E381" w14:textId="4F7340BE"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925241">
        <w:rPr>
          <w:sz w:val="28"/>
          <w:szCs w:val="28"/>
        </w:rPr>
        <w:t>Nominated Site Inspector</w:t>
      </w:r>
    </w:p>
    <w:p w14:paraId="23B9A867" w14:textId="32B36AD3"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925241">
        <w:rPr>
          <w:sz w:val="28"/>
          <w:szCs w:val="28"/>
        </w:rPr>
        <w:t>Superintending Inspector</w:t>
      </w:r>
    </w:p>
    <w:p w14:paraId="247E3769" w14:textId="2EFEEFE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FF7350">
            <w:rPr>
              <w:sz w:val="28"/>
              <w:szCs w:val="28"/>
            </w:rPr>
            <w:t>1</w:t>
          </w:r>
        </w:sdtContent>
      </w:sdt>
    </w:p>
    <w:p w14:paraId="71445457" w14:textId="6BA215DC" w:rsidR="00595C8C" w:rsidRPr="00D63A85" w:rsidRDefault="00004C16" w:rsidP="00D63A85">
      <w:pPr>
        <w:rPr>
          <w:sz w:val="28"/>
          <w:szCs w:val="28"/>
        </w:rPr>
      </w:pPr>
      <w:r w:rsidRPr="00D63A85">
        <w:rPr>
          <w:sz w:val="28"/>
          <w:szCs w:val="28"/>
        </w:rPr>
        <w:t xml:space="preserve">Publication Date: </w:t>
      </w:r>
      <w:r w:rsidR="0090241E" w:rsidRPr="00D63A85">
        <w:rPr>
          <w:sz w:val="28"/>
          <w:szCs w:val="28"/>
        </w:rPr>
        <w:t>April</w:t>
      </w:r>
      <w:r w:rsidR="001739AA" w:rsidRPr="00D63A85">
        <w:rPr>
          <w:sz w:val="28"/>
          <w:szCs w:val="28"/>
        </w:rPr>
        <w:t xml:space="preserve"> 202</w:t>
      </w:r>
      <w:r w:rsidR="0090241E" w:rsidRPr="00D63A85">
        <w:rPr>
          <w:sz w:val="28"/>
          <w:szCs w:val="28"/>
        </w:rPr>
        <w:t>6</w:t>
      </w:r>
    </w:p>
    <w:p w14:paraId="7961B4A8" w14:textId="77777777" w:rsidR="000E4D5E" w:rsidRPr="00DF09A1" w:rsidRDefault="000E4D5E" w:rsidP="003C4909">
      <w:pPr>
        <w:rPr>
          <w:color w:val="22413A"/>
          <w:sz w:val="48"/>
          <w:szCs w:val="44"/>
        </w:rPr>
      </w:pPr>
      <w:r w:rsidRPr="00DF09A1">
        <w:rPr>
          <w:color w:val="22413A"/>
          <w:sz w:val="48"/>
          <w:szCs w:val="44"/>
        </w:rPr>
        <w:t>Foreword</w:t>
      </w:r>
    </w:p>
    <w:p w14:paraId="345C8DF0" w14:textId="00938F60" w:rsidR="000E4D5E" w:rsidRPr="00DF09A1" w:rsidRDefault="000E4D5E" w:rsidP="000E4D5E">
      <w:pPr>
        <w:pStyle w:val="F9-Paragraph"/>
      </w:pPr>
      <w:r w:rsidRPr="00DF09A1">
        <w:t xml:space="preserve">This report is issued as part of ONR's commitment to make information about inspection and regulatory activities relating to the above site available to the public. Reports are distributed to members for the </w:t>
      </w:r>
      <w:r w:rsidR="00925241" w:rsidRPr="00DF09A1">
        <w:t>West Cumbria Sites Stakeholder Group (WCSSG)</w:t>
      </w:r>
      <w:r w:rsidRPr="00DF09A1">
        <w:t xml:space="preserve"> and are also available on the ONR website (</w:t>
      </w:r>
      <w:hyperlink r:id="rId17" w:history="1">
        <w:r w:rsidRPr="00DF09A1">
          <w:rPr>
            <w:rStyle w:val="Hyperlink"/>
          </w:rPr>
          <w:t>http://www.onr.org.uk/llc/</w:t>
        </w:r>
      </w:hyperlink>
      <w:r w:rsidRPr="00DF09A1">
        <w:t>).</w:t>
      </w:r>
    </w:p>
    <w:p w14:paraId="5DBE023C" w14:textId="4324DD3E" w:rsidR="000E4D5E" w:rsidRPr="00DF09A1" w:rsidRDefault="000E4D5E" w:rsidP="000E4D5E">
      <w:pPr>
        <w:pStyle w:val="F9-Paragraph"/>
      </w:pPr>
      <w:r w:rsidRPr="00DF09A1">
        <w:t xml:space="preserve">Site inspectors from ONR usually attend </w:t>
      </w:r>
      <w:r w:rsidR="00925241" w:rsidRPr="00DF09A1">
        <w:t>West Cumbria Sites Stakeholder Group</w:t>
      </w:r>
      <w:r w:rsidRPr="00DF09A1">
        <w:t xml:space="preserve"> meetings where these reports are presented and will respond to any questions raised there. Any person wishing to inquire about matters covered by this report should contact ONR.</w:t>
      </w:r>
    </w:p>
    <w:p w14:paraId="1FDB4B56" w14:textId="41B5A9EA" w:rsidR="000E4D5E" w:rsidRPr="00EB7E6E" w:rsidRDefault="000E4D5E" w:rsidP="00323E71">
      <w:pPr>
        <w:rPr>
          <w:highlight w:val="yellow"/>
        </w:rPr>
        <w:sectPr w:rsidR="000E4D5E" w:rsidRPr="00EB7E6E" w:rsidSect="000E4D5E">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397" w:footer="397" w:gutter="0"/>
          <w:cols w:space="312"/>
          <w:titlePg/>
          <w:docGrid w:linePitch="360"/>
        </w:sectPr>
      </w:pPr>
    </w:p>
    <w:bookmarkEnd w:id="0"/>
    <w:p w14:paraId="5AF20216" w14:textId="19F00630" w:rsidR="0084061E" w:rsidRPr="00DF09A1" w:rsidRDefault="0084061E">
      <w:pPr>
        <w:pStyle w:val="TOC1"/>
        <w:tabs>
          <w:tab w:val="left" w:pos="720"/>
        </w:tabs>
        <w:rPr>
          <w:color w:val="22413A"/>
          <w:sz w:val="48"/>
        </w:rPr>
      </w:pPr>
      <w:r w:rsidRPr="00DF09A1">
        <w:rPr>
          <w:color w:val="22413A"/>
          <w:sz w:val="48"/>
        </w:rPr>
        <w:lastRenderedPageBreak/>
        <w:t>Contents</w:t>
      </w:r>
    </w:p>
    <w:p w14:paraId="04FF17BD" w14:textId="1E3F317E" w:rsidR="008F7952" w:rsidRPr="00DF09A1" w:rsidRDefault="0084061E">
      <w:pPr>
        <w:pStyle w:val="TOC1"/>
        <w:tabs>
          <w:tab w:val="left" w:pos="720"/>
        </w:tabs>
        <w:rPr>
          <w:rFonts w:asciiTheme="minorHAnsi" w:eastAsiaTheme="minorEastAsia" w:hAnsiTheme="minorHAnsi" w:cstheme="minorBidi"/>
          <w:sz w:val="22"/>
          <w:lang w:eastAsia="en-GB" w:bidi="ar-SA"/>
        </w:rPr>
      </w:pPr>
      <w:r w:rsidRPr="00DF09A1">
        <w:rPr>
          <w:color w:val="22413A"/>
          <w:sz w:val="48"/>
        </w:rPr>
        <w:fldChar w:fldCharType="begin"/>
      </w:r>
      <w:r w:rsidRPr="00DF09A1">
        <w:rPr>
          <w:color w:val="22413A"/>
          <w:sz w:val="48"/>
        </w:rPr>
        <w:instrText xml:space="preserve"> TOC \o "1-1" \h \z \u </w:instrText>
      </w:r>
      <w:r w:rsidRPr="00DF09A1">
        <w:rPr>
          <w:color w:val="22413A"/>
          <w:sz w:val="48"/>
        </w:rPr>
        <w:fldChar w:fldCharType="separate"/>
      </w:r>
      <w:hyperlink w:anchor="_Toc124509190" w:history="1">
        <w:r w:rsidR="008F7952" w:rsidRPr="00DF09A1">
          <w:rPr>
            <w:rStyle w:val="Hyperlink"/>
          </w:rPr>
          <w:t>1.</w:t>
        </w:r>
        <w:r w:rsidR="008F7952" w:rsidRPr="00DF09A1">
          <w:rPr>
            <w:rFonts w:asciiTheme="minorHAnsi" w:eastAsiaTheme="minorEastAsia" w:hAnsiTheme="minorHAnsi" w:cstheme="minorBidi"/>
            <w:sz w:val="22"/>
            <w:lang w:eastAsia="en-GB" w:bidi="ar-SA"/>
          </w:rPr>
          <w:tab/>
        </w:r>
        <w:r w:rsidR="008F7952" w:rsidRPr="00DF09A1">
          <w:rPr>
            <w:rStyle w:val="Hyperlink"/>
          </w:rPr>
          <w:t>Inspections</w:t>
        </w:r>
        <w:r w:rsidR="008F7952" w:rsidRPr="00DF09A1">
          <w:rPr>
            <w:webHidden/>
          </w:rPr>
          <w:tab/>
        </w:r>
        <w:r w:rsidR="00E569AE">
          <w:rPr>
            <w:webHidden/>
          </w:rPr>
          <w:t>8</w:t>
        </w:r>
      </w:hyperlink>
    </w:p>
    <w:p w14:paraId="493E5333" w14:textId="047BEB9E"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1" w:history="1">
        <w:r w:rsidRPr="00DF09A1">
          <w:rPr>
            <w:rStyle w:val="Hyperlink"/>
            <w:caps/>
          </w:rPr>
          <w:t>2.</w:t>
        </w:r>
        <w:r w:rsidRPr="00DF09A1">
          <w:rPr>
            <w:rFonts w:asciiTheme="minorHAnsi" w:eastAsiaTheme="minorEastAsia" w:hAnsiTheme="minorHAnsi" w:cstheme="minorBidi"/>
            <w:sz w:val="22"/>
            <w:lang w:eastAsia="en-GB" w:bidi="ar-SA"/>
          </w:rPr>
          <w:tab/>
        </w:r>
        <w:r w:rsidRPr="00DF09A1">
          <w:rPr>
            <w:rStyle w:val="Hyperlink"/>
          </w:rPr>
          <w:t>Routine Matters</w:t>
        </w:r>
        <w:r w:rsidRPr="00DF09A1">
          <w:rPr>
            <w:webHidden/>
          </w:rPr>
          <w:tab/>
        </w:r>
        <w:r w:rsidR="001979DC">
          <w:rPr>
            <w:webHidden/>
          </w:rPr>
          <w:t>9</w:t>
        </w:r>
      </w:hyperlink>
    </w:p>
    <w:p w14:paraId="770AA570" w14:textId="315FFFFB"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2" w:history="1">
        <w:r w:rsidRPr="00DF09A1">
          <w:rPr>
            <w:rStyle w:val="Hyperlink"/>
            <w:caps/>
          </w:rPr>
          <w:t>3.</w:t>
        </w:r>
        <w:r w:rsidRPr="00DF09A1">
          <w:rPr>
            <w:rFonts w:asciiTheme="minorHAnsi" w:eastAsiaTheme="minorEastAsia" w:hAnsiTheme="minorHAnsi" w:cstheme="minorBidi"/>
            <w:sz w:val="22"/>
            <w:lang w:eastAsia="en-GB" w:bidi="ar-SA"/>
          </w:rPr>
          <w:tab/>
        </w:r>
        <w:r w:rsidRPr="00DF09A1">
          <w:rPr>
            <w:rStyle w:val="Hyperlink"/>
          </w:rPr>
          <w:t>Non-Routine Matters</w:t>
        </w:r>
        <w:r w:rsidRPr="00DF09A1">
          <w:rPr>
            <w:webHidden/>
          </w:rPr>
          <w:tab/>
        </w:r>
        <w:r w:rsidR="001979DC">
          <w:rPr>
            <w:webHidden/>
          </w:rPr>
          <w:t>20</w:t>
        </w:r>
      </w:hyperlink>
    </w:p>
    <w:p w14:paraId="6E79B8B0" w14:textId="04B331B7"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3" w:history="1">
        <w:r w:rsidRPr="00DF09A1">
          <w:rPr>
            <w:rStyle w:val="Hyperlink"/>
            <w:caps/>
          </w:rPr>
          <w:t>4.</w:t>
        </w:r>
        <w:r w:rsidRPr="00DF09A1">
          <w:rPr>
            <w:rFonts w:asciiTheme="minorHAnsi" w:eastAsiaTheme="minorEastAsia" w:hAnsiTheme="minorHAnsi" w:cstheme="minorBidi"/>
            <w:sz w:val="22"/>
            <w:lang w:eastAsia="en-GB" w:bidi="ar-SA"/>
          </w:rPr>
          <w:tab/>
        </w:r>
        <w:r w:rsidRPr="00DF09A1">
          <w:rPr>
            <w:rStyle w:val="Hyperlink"/>
          </w:rPr>
          <w:t>Regulatory Activity</w:t>
        </w:r>
        <w:r w:rsidRPr="00DF09A1">
          <w:rPr>
            <w:webHidden/>
          </w:rPr>
          <w:tab/>
        </w:r>
        <w:r w:rsidR="001979DC">
          <w:rPr>
            <w:webHidden/>
          </w:rPr>
          <w:t>21</w:t>
        </w:r>
      </w:hyperlink>
    </w:p>
    <w:p w14:paraId="4EAF33A5" w14:textId="7A8A8A29"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4" w:history="1">
        <w:r w:rsidRPr="00DF09A1">
          <w:rPr>
            <w:rStyle w:val="Hyperlink"/>
            <w:caps/>
          </w:rPr>
          <w:t>5.</w:t>
        </w:r>
        <w:r w:rsidRPr="00DF09A1">
          <w:rPr>
            <w:rFonts w:asciiTheme="minorHAnsi" w:eastAsiaTheme="minorEastAsia" w:hAnsiTheme="minorHAnsi" w:cstheme="minorBidi"/>
            <w:sz w:val="22"/>
            <w:lang w:eastAsia="en-GB" w:bidi="ar-SA"/>
          </w:rPr>
          <w:tab/>
        </w:r>
        <w:r w:rsidRPr="00DF09A1">
          <w:rPr>
            <w:rStyle w:val="Hyperlink"/>
          </w:rPr>
          <w:t>News from ONR</w:t>
        </w:r>
        <w:r w:rsidRPr="00DF09A1">
          <w:rPr>
            <w:webHidden/>
          </w:rPr>
          <w:tab/>
        </w:r>
        <w:r w:rsidR="00F71C1D" w:rsidRPr="00DF09A1">
          <w:rPr>
            <w:webHidden/>
          </w:rPr>
          <w:t>2</w:t>
        </w:r>
        <w:r w:rsidR="001979DC">
          <w:rPr>
            <w:webHidden/>
          </w:rPr>
          <w:t>3</w:t>
        </w:r>
      </w:hyperlink>
    </w:p>
    <w:p w14:paraId="325D1696" w14:textId="70C48C1A" w:rsidR="008F7952" w:rsidRPr="00DF09A1" w:rsidRDefault="008F7952">
      <w:pPr>
        <w:pStyle w:val="TOC1"/>
        <w:tabs>
          <w:tab w:val="left" w:pos="720"/>
        </w:tabs>
        <w:rPr>
          <w:rFonts w:asciiTheme="minorHAnsi" w:eastAsiaTheme="minorEastAsia" w:hAnsiTheme="minorHAnsi" w:cstheme="minorBidi"/>
          <w:sz w:val="22"/>
          <w:lang w:eastAsia="en-GB" w:bidi="ar-SA"/>
        </w:rPr>
      </w:pPr>
      <w:hyperlink w:anchor="_Toc124509195" w:history="1">
        <w:r w:rsidRPr="00DF09A1">
          <w:rPr>
            <w:rStyle w:val="Hyperlink"/>
            <w:caps/>
          </w:rPr>
          <w:t>6.</w:t>
        </w:r>
        <w:r w:rsidRPr="00DF09A1">
          <w:rPr>
            <w:rFonts w:asciiTheme="minorHAnsi" w:eastAsiaTheme="minorEastAsia" w:hAnsiTheme="minorHAnsi" w:cstheme="minorBidi"/>
            <w:sz w:val="22"/>
            <w:lang w:eastAsia="en-GB" w:bidi="ar-SA"/>
          </w:rPr>
          <w:tab/>
        </w:r>
        <w:r w:rsidRPr="00DF09A1">
          <w:rPr>
            <w:rStyle w:val="Hyperlink"/>
          </w:rPr>
          <w:t>Contacts</w:t>
        </w:r>
        <w:r w:rsidRPr="00DF09A1">
          <w:rPr>
            <w:webHidden/>
          </w:rPr>
          <w:tab/>
        </w:r>
        <w:r w:rsidR="001979DC">
          <w:rPr>
            <w:webHidden/>
          </w:rPr>
          <w:t>23</w:t>
        </w:r>
      </w:hyperlink>
    </w:p>
    <w:p w14:paraId="0186BEF7" w14:textId="77777777" w:rsidR="0084061E" w:rsidRPr="00EB7E6E" w:rsidRDefault="0084061E" w:rsidP="003429B0">
      <w:pPr>
        <w:pStyle w:val="F9-Paragraph"/>
        <w:rPr>
          <w:rFonts w:eastAsia="Calibri" w:cs="Arial"/>
          <w:color w:val="22413A"/>
          <w:sz w:val="48"/>
          <w:szCs w:val="22"/>
          <w:highlight w:val="yellow"/>
          <w:lang w:bidi="he-IL"/>
        </w:rPr>
      </w:pPr>
      <w:r w:rsidRPr="00DF09A1">
        <w:rPr>
          <w:rFonts w:eastAsia="Calibri" w:cs="Arial"/>
          <w:color w:val="22413A"/>
          <w:sz w:val="48"/>
          <w:szCs w:val="22"/>
          <w:lang w:bidi="he-IL"/>
        </w:rPr>
        <w:fldChar w:fldCharType="end"/>
      </w:r>
    </w:p>
    <w:p w14:paraId="69384530" w14:textId="77777777" w:rsidR="00D00BCE" w:rsidRPr="00EB7E6E" w:rsidRDefault="00D00BCE" w:rsidP="00D00BCE">
      <w:pPr>
        <w:rPr>
          <w:highlight w:val="yellow"/>
        </w:rPr>
      </w:pPr>
    </w:p>
    <w:p w14:paraId="0FD2ADF1" w14:textId="77777777" w:rsidR="00D00BCE" w:rsidRPr="00EB7E6E" w:rsidRDefault="00D00BCE" w:rsidP="00D00BCE">
      <w:pPr>
        <w:rPr>
          <w:highlight w:val="yellow"/>
        </w:rPr>
      </w:pPr>
    </w:p>
    <w:p w14:paraId="429C8F9B" w14:textId="77777777" w:rsidR="00D00BCE" w:rsidRPr="00EB7E6E" w:rsidRDefault="00D00BCE" w:rsidP="00D00BCE">
      <w:pPr>
        <w:rPr>
          <w:highlight w:val="yellow"/>
        </w:rPr>
      </w:pPr>
    </w:p>
    <w:p w14:paraId="6454BD9B" w14:textId="77777777" w:rsidR="00D00BCE" w:rsidRPr="00EB7E6E" w:rsidRDefault="00D00BCE" w:rsidP="00D00BCE">
      <w:pPr>
        <w:rPr>
          <w:highlight w:val="yellow"/>
        </w:rPr>
      </w:pPr>
    </w:p>
    <w:p w14:paraId="2E6A679F" w14:textId="77777777" w:rsidR="00D00BCE" w:rsidRPr="00EB7E6E" w:rsidRDefault="00D00BCE" w:rsidP="00D00BCE">
      <w:pPr>
        <w:rPr>
          <w:highlight w:val="yellow"/>
        </w:rPr>
      </w:pPr>
    </w:p>
    <w:p w14:paraId="3E1FE722" w14:textId="77777777" w:rsidR="00D00BCE" w:rsidRPr="00EB7E6E" w:rsidRDefault="00D00BCE" w:rsidP="00D00BCE">
      <w:pPr>
        <w:rPr>
          <w:highlight w:val="yellow"/>
        </w:rPr>
      </w:pPr>
    </w:p>
    <w:p w14:paraId="45117585" w14:textId="77777777" w:rsidR="00D00BCE" w:rsidRPr="00EB7E6E" w:rsidRDefault="00D00BCE" w:rsidP="00D00BCE">
      <w:pPr>
        <w:rPr>
          <w:highlight w:val="yellow"/>
        </w:rPr>
      </w:pPr>
    </w:p>
    <w:p w14:paraId="3D53EE9C" w14:textId="77777777" w:rsidR="00D00BCE" w:rsidRPr="00EB7E6E" w:rsidRDefault="00D00BCE" w:rsidP="00D00BCE">
      <w:pPr>
        <w:rPr>
          <w:highlight w:val="yellow"/>
        </w:rPr>
      </w:pPr>
    </w:p>
    <w:p w14:paraId="04AFE3BA" w14:textId="77777777" w:rsidR="00D00BCE" w:rsidRPr="00EB7E6E" w:rsidRDefault="00D00BCE" w:rsidP="00D00BCE">
      <w:pPr>
        <w:rPr>
          <w:highlight w:val="yellow"/>
        </w:rPr>
      </w:pPr>
    </w:p>
    <w:p w14:paraId="64066343" w14:textId="77777777" w:rsidR="00D00BCE" w:rsidRPr="00EB7E6E" w:rsidRDefault="00D00BCE" w:rsidP="00D00BCE">
      <w:pPr>
        <w:rPr>
          <w:highlight w:val="yellow"/>
        </w:rPr>
      </w:pPr>
    </w:p>
    <w:p w14:paraId="7936F8C3" w14:textId="77777777" w:rsidR="00D00BCE" w:rsidRPr="00EB7E6E" w:rsidRDefault="00D00BCE" w:rsidP="00D00BCE">
      <w:pPr>
        <w:rPr>
          <w:highlight w:val="yellow"/>
        </w:rPr>
      </w:pPr>
    </w:p>
    <w:p w14:paraId="06B1899B" w14:textId="77777777" w:rsidR="00D00BCE" w:rsidRPr="00EB7E6E" w:rsidRDefault="00D00BCE" w:rsidP="00D00BCE">
      <w:pPr>
        <w:rPr>
          <w:highlight w:val="yellow"/>
        </w:rPr>
      </w:pPr>
    </w:p>
    <w:p w14:paraId="58CFA518" w14:textId="77777777" w:rsidR="00D00BCE" w:rsidRPr="00EB7E6E" w:rsidRDefault="00D00BCE" w:rsidP="00D00BCE">
      <w:pPr>
        <w:rPr>
          <w:color w:val="22413A"/>
          <w:sz w:val="48"/>
          <w:highlight w:val="yellow"/>
        </w:rPr>
      </w:pPr>
    </w:p>
    <w:p w14:paraId="04291364" w14:textId="690E357D" w:rsidR="00D00BCE" w:rsidRPr="00EB7E6E" w:rsidRDefault="00D00BCE" w:rsidP="00D00BCE">
      <w:pPr>
        <w:rPr>
          <w:highlight w:val="yellow"/>
        </w:rPr>
      </w:pPr>
    </w:p>
    <w:p w14:paraId="6126E276" w14:textId="2BCAB1D8" w:rsidR="00D00BCE" w:rsidRPr="00EB7E6E" w:rsidRDefault="00D00BCE" w:rsidP="00D00BCE">
      <w:pPr>
        <w:rPr>
          <w:highlight w:val="yellow"/>
        </w:rPr>
      </w:pPr>
    </w:p>
    <w:p w14:paraId="1A15714E" w14:textId="43A87BE7" w:rsidR="00D00BCE" w:rsidRPr="00EB7E6E" w:rsidRDefault="00D00BCE" w:rsidP="00D00BCE">
      <w:pPr>
        <w:rPr>
          <w:highlight w:val="yellow"/>
        </w:rPr>
      </w:pPr>
    </w:p>
    <w:p w14:paraId="31A61A18" w14:textId="48DC15EA" w:rsidR="00D00BCE" w:rsidRPr="00EB7E6E" w:rsidRDefault="00D00BCE" w:rsidP="00D00BCE">
      <w:pPr>
        <w:rPr>
          <w:highlight w:val="yellow"/>
        </w:rPr>
      </w:pPr>
    </w:p>
    <w:p w14:paraId="3E41901F" w14:textId="08C94DAC" w:rsidR="00D00BCE" w:rsidRPr="00DF09A1" w:rsidRDefault="00D00BCE" w:rsidP="00D00BCE">
      <w:r w:rsidRPr="00DF09A1">
        <w:lastRenderedPageBreak/>
        <w:t xml:space="preserve">List of </w:t>
      </w:r>
      <w:r w:rsidR="00D63200" w:rsidRPr="00DF09A1">
        <w:t>abbreviations</w:t>
      </w:r>
      <w:r w:rsidRPr="00DF09A1">
        <w:t>:</w:t>
      </w:r>
    </w:p>
    <w:tbl>
      <w:tblPr>
        <w:tblStyle w:val="TableGrid"/>
        <w:tblW w:w="0" w:type="auto"/>
        <w:tblLook w:val="04A0" w:firstRow="1" w:lastRow="0" w:firstColumn="1" w:lastColumn="0" w:noHBand="0" w:noVBand="1"/>
      </w:tblPr>
      <w:tblGrid>
        <w:gridCol w:w="1980"/>
        <w:gridCol w:w="6804"/>
      </w:tblGrid>
      <w:tr w:rsidR="00D00BCE" w:rsidRPr="00DF09A1" w14:paraId="26FE2392" w14:textId="77777777" w:rsidTr="00021FB4">
        <w:tc>
          <w:tcPr>
            <w:tcW w:w="1980" w:type="dxa"/>
          </w:tcPr>
          <w:p w14:paraId="79389B1E" w14:textId="77777777" w:rsidR="00D00BCE" w:rsidRPr="00DF09A1" w:rsidRDefault="00D00BCE" w:rsidP="00021FB4">
            <w:r w:rsidRPr="00DF09A1">
              <w:t>AHF</w:t>
            </w:r>
          </w:p>
        </w:tc>
        <w:tc>
          <w:tcPr>
            <w:tcW w:w="6804" w:type="dxa"/>
          </w:tcPr>
          <w:p w14:paraId="0BA3D3B9" w14:textId="77777777" w:rsidR="00D00BCE" w:rsidRPr="00DF09A1" w:rsidRDefault="00D00BCE" w:rsidP="00021FB4">
            <w:r w:rsidRPr="00DF09A1">
              <w:t>Active Handling Facility</w:t>
            </w:r>
          </w:p>
        </w:tc>
      </w:tr>
      <w:tr w:rsidR="00D00BCE" w:rsidRPr="00DF09A1" w14:paraId="40F3C114" w14:textId="77777777" w:rsidTr="00021FB4">
        <w:tc>
          <w:tcPr>
            <w:tcW w:w="1980" w:type="dxa"/>
          </w:tcPr>
          <w:p w14:paraId="7EA756D3" w14:textId="77777777" w:rsidR="00D00BCE" w:rsidRPr="00DF09A1" w:rsidRDefault="00D00BCE" w:rsidP="00021FB4">
            <w:r w:rsidRPr="00DF09A1">
              <w:t>ALARP</w:t>
            </w:r>
          </w:p>
        </w:tc>
        <w:tc>
          <w:tcPr>
            <w:tcW w:w="6804" w:type="dxa"/>
          </w:tcPr>
          <w:p w14:paraId="74BAE518" w14:textId="77777777" w:rsidR="00D00BCE" w:rsidRPr="00DF09A1" w:rsidRDefault="00D00BCE" w:rsidP="00021FB4">
            <w:r w:rsidRPr="00DF09A1">
              <w:t>As Low As Reasonably Practicable</w:t>
            </w:r>
          </w:p>
        </w:tc>
      </w:tr>
      <w:tr w:rsidR="00D00BCE" w:rsidRPr="00DF09A1" w14:paraId="774DFF2C" w14:textId="77777777" w:rsidTr="00021FB4">
        <w:tc>
          <w:tcPr>
            <w:tcW w:w="1980" w:type="dxa"/>
          </w:tcPr>
          <w:p w14:paraId="624303BD" w14:textId="77777777" w:rsidR="00D00BCE" w:rsidRPr="00DF09A1" w:rsidRDefault="00D00BCE" w:rsidP="00021FB4">
            <w:r w:rsidRPr="00DF09A1">
              <w:t>BEP</w:t>
            </w:r>
          </w:p>
        </w:tc>
        <w:tc>
          <w:tcPr>
            <w:tcW w:w="6804" w:type="dxa"/>
          </w:tcPr>
          <w:p w14:paraId="3FF363F2" w14:textId="77777777" w:rsidR="00D00BCE" w:rsidRPr="00DF09A1" w:rsidRDefault="00D00BCE" w:rsidP="00021FB4">
            <w:r w:rsidRPr="00DF09A1">
              <w:t>Box Encapsulation Plant</w:t>
            </w:r>
          </w:p>
        </w:tc>
      </w:tr>
      <w:tr w:rsidR="00D00BCE" w:rsidRPr="00DF09A1" w14:paraId="1C28F0B8" w14:textId="77777777" w:rsidTr="00021FB4">
        <w:tc>
          <w:tcPr>
            <w:tcW w:w="1980" w:type="dxa"/>
          </w:tcPr>
          <w:p w14:paraId="06432709" w14:textId="77777777" w:rsidR="00D00BCE" w:rsidRPr="00DF09A1" w:rsidRDefault="00D00BCE" w:rsidP="00021FB4">
            <w:bookmarkStart w:id="1" w:name="_Hlk148005701"/>
            <w:r w:rsidRPr="00DF09A1">
              <w:t>BEPPS/DIF</w:t>
            </w:r>
          </w:p>
        </w:tc>
        <w:tc>
          <w:tcPr>
            <w:tcW w:w="6804" w:type="dxa"/>
          </w:tcPr>
          <w:p w14:paraId="593D350C" w14:textId="77777777" w:rsidR="00D00BCE" w:rsidRPr="00DF09A1" w:rsidRDefault="00D00BCE" w:rsidP="00021FB4">
            <w:r w:rsidRPr="00DF09A1">
              <w:t>Box Encapsulation Plant Product Store/Direct Import Facility</w:t>
            </w:r>
          </w:p>
        </w:tc>
      </w:tr>
      <w:bookmarkEnd w:id="1"/>
      <w:tr w:rsidR="00D00BCE" w:rsidRPr="00DF09A1" w14:paraId="6D7E6158" w14:textId="77777777" w:rsidTr="00021FB4">
        <w:tc>
          <w:tcPr>
            <w:tcW w:w="1980" w:type="dxa"/>
          </w:tcPr>
          <w:p w14:paraId="69A770C6" w14:textId="77777777" w:rsidR="00D00BCE" w:rsidRPr="00DF09A1" w:rsidRDefault="00D00BCE" w:rsidP="00021FB4">
            <w:r w:rsidRPr="00DF09A1">
              <w:t>CA</w:t>
            </w:r>
          </w:p>
        </w:tc>
        <w:tc>
          <w:tcPr>
            <w:tcW w:w="6804" w:type="dxa"/>
          </w:tcPr>
          <w:p w14:paraId="579E4308" w14:textId="77777777" w:rsidR="00D00BCE" w:rsidRPr="00DF09A1" w:rsidRDefault="00D00BCE" w:rsidP="00021FB4">
            <w:r w:rsidRPr="00DF09A1">
              <w:t>Competent Authority</w:t>
            </w:r>
          </w:p>
        </w:tc>
      </w:tr>
      <w:tr w:rsidR="00D00BCE" w:rsidRPr="00DF09A1" w14:paraId="787B1F95" w14:textId="77777777" w:rsidTr="00021FB4">
        <w:tc>
          <w:tcPr>
            <w:tcW w:w="1980" w:type="dxa"/>
          </w:tcPr>
          <w:p w14:paraId="24696C33" w14:textId="77777777" w:rsidR="00D00BCE" w:rsidRPr="00DF09A1" w:rsidRDefault="00D00BCE" w:rsidP="00021FB4">
            <w:r w:rsidRPr="00DF09A1">
              <w:t>CDM</w:t>
            </w:r>
          </w:p>
        </w:tc>
        <w:tc>
          <w:tcPr>
            <w:tcW w:w="6804" w:type="dxa"/>
          </w:tcPr>
          <w:p w14:paraId="7B68A47C" w14:textId="77777777" w:rsidR="00D00BCE" w:rsidRPr="00DF09A1" w:rsidRDefault="00D00BCE" w:rsidP="00021FB4">
            <w:r w:rsidRPr="00DF09A1">
              <w:t>Construction (Design and Management) Regulations 2015</w:t>
            </w:r>
          </w:p>
        </w:tc>
      </w:tr>
      <w:tr w:rsidR="0081192C" w:rsidRPr="00DF09A1" w14:paraId="6FB181B4" w14:textId="77777777" w:rsidTr="00021FB4">
        <w:tc>
          <w:tcPr>
            <w:tcW w:w="1980" w:type="dxa"/>
          </w:tcPr>
          <w:p w14:paraId="2BD3FF40" w14:textId="6ED34BEA" w:rsidR="0081192C" w:rsidRPr="00DF09A1" w:rsidRDefault="0081192C" w:rsidP="00021FB4">
            <w:bookmarkStart w:id="2" w:name="_Hlk178941987"/>
            <w:r>
              <w:t>CFSI</w:t>
            </w:r>
          </w:p>
        </w:tc>
        <w:tc>
          <w:tcPr>
            <w:tcW w:w="6804" w:type="dxa"/>
          </w:tcPr>
          <w:p w14:paraId="7EF3F2AB" w14:textId="1CBB4210" w:rsidR="0081192C" w:rsidRPr="00DF09A1" w:rsidRDefault="00F76E3C" w:rsidP="00021FB4">
            <w:r>
              <w:t xml:space="preserve">Counterfeit, Fraudulent and Suspect Items </w:t>
            </w:r>
          </w:p>
        </w:tc>
      </w:tr>
      <w:bookmarkEnd w:id="2"/>
      <w:tr w:rsidR="00D00BCE" w:rsidRPr="00DF09A1" w14:paraId="019698C2" w14:textId="77777777" w:rsidTr="00021FB4">
        <w:tc>
          <w:tcPr>
            <w:tcW w:w="1980" w:type="dxa"/>
          </w:tcPr>
          <w:p w14:paraId="704C3FA4" w14:textId="77777777" w:rsidR="00D00BCE" w:rsidRPr="00DF09A1" w:rsidRDefault="00D00BCE" w:rsidP="00021FB4">
            <w:r w:rsidRPr="00DF09A1">
              <w:t xml:space="preserve">COMAH </w:t>
            </w:r>
          </w:p>
        </w:tc>
        <w:tc>
          <w:tcPr>
            <w:tcW w:w="6804" w:type="dxa"/>
          </w:tcPr>
          <w:p w14:paraId="38326D44" w14:textId="77777777" w:rsidR="00D00BCE" w:rsidRPr="00DF09A1" w:rsidRDefault="00D00BCE" w:rsidP="00021FB4">
            <w:r w:rsidRPr="00DF09A1">
              <w:t>Control Of Major Accident Hazard (Regulations 2015)</w:t>
            </w:r>
          </w:p>
        </w:tc>
      </w:tr>
      <w:tr w:rsidR="00C917B8" w:rsidRPr="00DF09A1" w14:paraId="635F0B81" w14:textId="77777777" w:rsidTr="00021FB4">
        <w:tc>
          <w:tcPr>
            <w:tcW w:w="1980" w:type="dxa"/>
          </w:tcPr>
          <w:p w14:paraId="247D652C" w14:textId="50AF3FBE" w:rsidR="00C917B8" w:rsidRPr="00DF09A1" w:rsidRDefault="00C917B8" w:rsidP="00021FB4">
            <w:r w:rsidRPr="00DF09A1">
              <w:t>COSHH</w:t>
            </w:r>
          </w:p>
        </w:tc>
        <w:tc>
          <w:tcPr>
            <w:tcW w:w="6804" w:type="dxa"/>
          </w:tcPr>
          <w:p w14:paraId="799EFD0E" w14:textId="02B0F873" w:rsidR="00C917B8" w:rsidRPr="00DF09A1" w:rsidRDefault="00C917B8" w:rsidP="00021FB4">
            <w:r w:rsidRPr="00DF09A1">
              <w:t xml:space="preserve">Control </w:t>
            </w:r>
            <w:r w:rsidR="00A02534" w:rsidRPr="00DF09A1">
              <w:t>O</w:t>
            </w:r>
            <w:r w:rsidRPr="00DF09A1">
              <w:t xml:space="preserve">f </w:t>
            </w:r>
            <w:r w:rsidR="00A02534" w:rsidRPr="00DF09A1">
              <w:t>S</w:t>
            </w:r>
            <w:r w:rsidRPr="00DF09A1">
              <w:t>ubstances</w:t>
            </w:r>
            <w:r w:rsidR="00A02534" w:rsidRPr="00DF09A1">
              <w:t xml:space="preserve"> Hazardous to Health Regulations </w:t>
            </w:r>
            <w:r w:rsidRPr="00DF09A1">
              <w:t xml:space="preserve"> </w:t>
            </w:r>
          </w:p>
        </w:tc>
      </w:tr>
      <w:tr w:rsidR="005A0233" w:rsidRPr="00DF09A1" w14:paraId="0FCDDDC2" w14:textId="77777777" w:rsidTr="00021FB4">
        <w:tc>
          <w:tcPr>
            <w:tcW w:w="1980" w:type="dxa"/>
          </w:tcPr>
          <w:p w14:paraId="569D2CC1" w14:textId="2CC615A2" w:rsidR="005A0233" w:rsidRPr="00DF09A1" w:rsidRDefault="005A0233" w:rsidP="00021FB4">
            <w:r w:rsidRPr="00DF09A1">
              <w:t>DSEAR</w:t>
            </w:r>
          </w:p>
        </w:tc>
        <w:tc>
          <w:tcPr>
            <w:tcW w:w="6804" w:type="dxa"/>
          </w:tcPr>
          <w:p w14:paraId="66CADEAF" w14:textId="2A267A74" w:rsidR="005A0233" w:rsidRPr="00DF09A1" w:rsidRDefault="00C917B8" w:rsidP="00021FB4">
            <w:r w:rsidRPr="00DF09A1">
              <w:t>Dangerous Substances and Explosive Atmospheres Regulations</w:t>
            </w:r>
          </w:p>
        </w:tc>
      </w:tr>
      <w:tr w:rsidR="00D00BCE" w:rsidRPr="00DF09A1" w14:paraId="0286F39F" w14:textId="77777777" w:rsidTr="00021FB4">
        <w:tc>
          <w:tcPr>
            <w:tcW w:w="1980" w:type="dxa"/>
          </w:tcPr>
          <w:p w14:paraId="096EEFCB" w14:textId="77777777" w:rsidR="00D00BCE" w:rsidRPr="00DF09A1" w:rsidRDefault="00D00BCE" w:rsidP="00021FB4">
            <w:r w:rsidRPr="00DF09A1">
              <w:t>EA</w:t>
            </w:r>
          </w:p>
        </w:tc>
        <w:tc>
          <w:tcPr>
            <w:tcW w:w="6804" w:type="dxa"/>
          </w:tcPr>
          <w:p w14:paraId="7FF203C1" w14:textId="77777777" w:rsidR="00D00BCE" w:rsidRPr="00DF09A1" w:rsidRDefault="00D00BCE" w:rsidP="00021FB4">
            <w:r w:rsidRPr="00DF09A1">
              <w:t>Environment Agency</w:t>
            </w:r>
          </w:p>
        </w:tc>
      </w:tr>
      <w:tr w:rsidR="006D03DE" w:rsidRPr="00DF09A1" w14:paraId="3043EFE9" w14:textId="77777777" w:rsidTr="00021FB4">
        <w:tc>
          <w:tcPr>
            <w:tcW w:w="1980" w:type="dxa"/>
          </w:tcPr>
          <w:p w14:paraId="7D86263E" w14:textId="68D8243A" w:rsidR="006D03DE" w:rsidRPr="00DF09A1" w:rsidRDefault="006D03DE" w:rsidP="00021FB4">
            <w:r w:rsidRPr="00DF09A1">
              <w:t>EDNUP</w:t>
            </w:r>
          </w:p>
        </w:tc>
        <w:tc>
          <w:tcPr>
            <w:tcW w:w="6804" w:type="dxa"/>
          </w:tcPr>
          <w:p w14:paraId="1E760253" w14:textId="7FBC64B8" w:rsidR="006D03DE" w:rsidRPr="00DF09A1" w:rsidRDefault="006D03DE" w:rsidP="00021FB4">
            <w:r w:rsidRPr="00DF09A1">
              <w:rPr>
                <w:szCs w:val="24"/>
              </w:rPr>
              <w:t>Electrical Distribution Network Upgrade Project</w:t>
            </w:r>
          </w:p>
        </w:tc>
      </w:tr>
      <w:tr w:rsidR="00D00BCE" w:rsidRPr="00DF09A1" w14:paraId="4BEF17F2" w14:textId="77777777" w:rsidTr="00021FB4">
        <w:tc>
          <w:tcPr>
            <w:tcW w:w="1980" w:type="dxa"/>
          </w:tcPr>
          <w:p w14:paraId="5DA21505" w14:textId="77777777" w:rsidR="00D00BCE" w:rsidRPr="00DF09A1" w:rsidRDefault="00D00BCE" w:rsidP="00021FB4">
            <w:r w:rsidRPr="00DF09A1">
              <w:t>EPS</w:t>
            </w:r>
          </w:p>
        </w:tc>
        <w:tc>
          <w:tcPr>
            <w:tcW w:w="6804" w:type="dxa"/>
          </w:tcPr>
          <w:p w14:paraId="2E0D3676" w14:textId="77777777" w:rsidR="00D00BCE" w:rsidRPr="00DF09A1" w:rsidRDefault="00D00BCE" w:rsidP="00021FB4">
            <w:r w:rsidRPr="00DF09A1">
              <w:t>Encapsulation Product Store</w:t>
            </w:r>
          </w:p>
        </w:tc>
      </w:tr>
      <w:tr w:rsidR="00201F26" w:rsidRPr="00DF09A1" w14:paraId="1D1D300D" w14:textId="77777777" w:rsidTr="00021FB4">
        <w:tc>
          <w:tcPr>
            <w:tcW w:w="1980" w:type="dxa"/>
          </w:tcPr>
          <w:p w14:paraId="73B8E12E" w14:textId="5472F472" w:rsidR="00201F26" w:rsidRPr="00DF09A1" w:rsidRDefault="00201F26" w:rsidP="00021FB4">
            <w:r w:rsidRPr="00DF09A1">
              <w:t>ERA</w:t>
            </w:r>
          </w:p>
        </w:tc>
        <w:tc>
          <w:tcPr>
            <w:tcW w:w="6804" w:type="dxa"/>
          </w:tcPr>
          <w:p w14:paraId="16A3987A" w14:textId="7EF6DBFD" w:rsidR="00201F26" w:rsidRPr="00DF09A1" w:rsidRDefault="00201F26" w:rsidP="00021FB4">
            <w:r w:rsidRPr="00DF09A1">
              <w:t>Enhanced Regulatory Attention</w:t>
            </w:r>
          </w:p>
        </w:tc>
      </w:tr>
      <w:tr w:rsidR="00D00BCE" w:rsidRPr="00DF09A1" w14:paraId="018BAD32" w14:textId="77777777" w:rsidTr="00021FB4">
        <w:tc>
          <w:tcPr>
            <w:tcW w:w="1980" w:type="dxa"/>
          </w:tcPr>
          <w:p w14:paraId="2E7678E8" w14:textId="77777777" w:rsidR="00D00BCE" w:rsidRPr="00DF09A1" w:rsidRDefault="00D00BCE" w:rsidP="00021FB4">
            <w:r w:rsidRPr="00DF09A1">
              <w:t>FGFL</w:t>
            </w:r>
          </w:p>
        </w:tc>
        <w:tc>
          <w:tcPr>
            <w:tcW w:w="6804" w:type="dxa"/>
          </w:tcPr>
          <w:p w14:paraId="12091588" w14:textId="77777777" w:rsidR="00D00BCE" w:rsidRPr="00DF09A1" w:rsidRDefault="00D00BCE" w:rsidP="00021FB4">
            <w:r w:rsidRPr="00DF09A1">
              <w:t>First Generation Finishing Line</w:t>
            </w:r>
          </w:p>
        </w:tc>
      </w:tr>
      <w:tr w:rsidR="00D00BCE" w:rsidRPr="00DF09A1" w14:paraId="06B20CF6" w14:textId="77777777" w:rsidTr="00021FB4">
        <w:tc>
          <w:tcPr>
            <w:tcW w:w="1980" w:type="dxa"/>
          </w:tcPr>
          <w:p w14:paraId="667FFFC6" w14:textId="77777777" w:rsidR="00D00BCE" w:rsidRPr="00DF09A1" w:rsidRDefault="00D00BCE" w:rsidP="00021FB4">
            <w:r w:rsidRPr="00DF09A1">
              <w:t>FGMSP</w:t>
            </w:r>
          </w:p>
        </w:tc>
        <w:tc>
          <w:tcPr>
            <w:tcW w:w="6804" w:type="dxa"/>
          </w:tcPr>
          <w:p w14:paraId="57843A01" w14:textId="77777777" w:rsidR="00D00BCE" w:rsidRPr="00DF09A1" w:rsidRDefault="00D00BCE" w:rsidP="00021FB4">
            <w:r w:rsidRPr="00DF09A1">
              <w:t xml:space="preserve">First Generation Magnox Storage Pond </w:t>
            </w:r>
          </w:p>
        </w:tc>
      </w:tr>
      <w:tr w:rsidR="00D00BCE" w:rsidRPr="00DF09A1" w14:paraId="1FDE4880" w14:textId="77777777" w:rsidTr="00021FB4">
        <w:tc>
          <w:tcPr>
            <w:tcW w:w="1980" w:type="dxa"/>
          </w:tcPr>
          <w:p w14:paraId="77A7EF9D" w14:textId="77777777" w:rsidR="00D00BCE" w:rsidRPr="00DF09A1" w:rsidRDefault="00D00BCE" w:rsidP="00021FB4">
            <w:r w:rsidRPr="00DF09A1">
              <w:t>HALES</w:t>
            </w:r>
          </w:p>
        </w:tc>
        <w:tc>
          <w:tcPr>
            <w:tcW w:w="6804" w:type="dxa"/>
          </w:tcPr>
          <w:p w14:paraId="00A0475C" w14:textId="77777777" w:rsidR="00D00BCE" w:rsidRPr="00DF09A1" w:rsidRDefault="00D00BCE" w:rsidP="00021FB4">
            <w:r w:rsidRPr="00DF09A1">
              <w:t>Highly Active Liquor Evaporation and Storage</w:t>
            </w:r>
          </w:p>
        </w:tc>
      </w:tr>
      <w:tr w:rsidR="00D00BCE" w:rsidRPr="00DF09A1" w14:paraId="445E10DD" w14:textId="77777777" w:rsidTr="00021FB4">
        <w:tc>
          <w:tcPr>
            <w:tcW w:w="1980" w:type="dxa"/>
          </w:tcPr>
          <w:p w14:paraId="2D901332" w14:textId="77777777" w:rsidR="00D00BCE" w:rsidRPr="00DF09A1" w:rsidRDefault="00D00BCE" w:rsidP="00021FB4">
            <w:r w:rsidRPr="00DF09A1">
              <w:t>HAST</w:t>
            </w:r>
          </w:p>
        </w:tc>
        <w:tc>
          <w:tcPr>
            <w:tcW w:w="6804" w:type="dxa"/>
          </w:tcPr>
          <w:p w14:paraId="0B3D2917" w14:textId="77777777" w:rsidR="00D00BCE" w:rsidRPr="00DF09A1" w:rsidRDefault="00D00BCE" w:rsidP="00021FB4">
            <w:r w:rsidRPr="00DF09A1">
              <w:t>Highly Active Storage Tank</w:t>
            </w:r>
          </w:p>
        </w:tc>
      </w:tr>
      <w:tr w:rsidR="00D00BCE" w:rsidRPr="00DF09A1" w14:paraId="57898204" w14:textId="77777777" w:rsidTr="00021FB4">
        <w:tc>
          <w:tcPr>
            <w:tcW w:w="1980" w:type="dxa"/>
          </w:tcPr>
          <w:p w14:paraId="67B9C4A3" w14:textId="77777777" w:rsidR="00D00BCE" w:rsidRPr="00DF09A1" w:rsidRDefault="00D00BCE" w:rsidP="00021FB4">
            <w:r w:rsidRPr="00DF09A1">
              <w:t>HLWP</w:t>
            </w:r>
          </w:p>
        </w:tc>
        <w:tc>
          <w:tcPr>
            <w:tcW w:w="6804" w:type="dxa"/>
          </w:tcPr>
          <w:p w14:paraId="5CB99B59" w14:textId="77777777" w:rsidR="00D00BCE" w:rsidRPr="00DF09A1" w:rsidRDefault="00D00BCE" w:rsidP="00021FB4">
            <w:r w:rsidRPr="00DF09A1">
              <w:t>High Level Waste Plants</w:t>
            </w:r>
          </w:p>
        </w:tc>
      </w:tr>
      <w:tr w:rsidR="000B6115" w:rsidRPr="00DF09A1" w14:paraId="436D043F" w14:textId="77777777" w:rsidTr="00021FB4">
        <w:tc>
          <w:tcPr>
            <w:tcW w:w="1980" w:type="dxa"/>
          </w:tcPr>
          <w:p w14:paraId="7608F072" w14:textId="64BA530A" w:rsidR="000B6115" w:rsidRPr="00DF09A1" w:rsidRDefault="000B6115" w:rsidP="00021FB4">
            <w:r>
              <w:t>HPCP</w:t>
            </w:r>
          </w:p>
        </w:tc>
        <w:tc>
          <w:tcPr>
            <w:tcW w:w="6804" w:type="dxa"/>
          </w:tcPr>
          <w:p w14:paraId="4FFD4C82" w14:textId="74050D87" w:rsidR="000B6115" w:rsidRPr="00DF09A1" w:rsidRDefault="000B6115" w:rsidP="00021FB4">
            <w:r>
              <w:t>Hold Point Control Plan</w:t>
            </w:r>
          </w:p>
        </w:tc>
      </w:tr>
      <w:tr w:rsidR="00D00BCE" w:rsidRPr="00DF09A1" w14:paraId="55CEFF2A" w14:textId="77777777" w:rsidTr="00021FB4">
        <w:tc>
          <w:tcPr>
            <w:tcW w:w="1980" w:type="dxa"/>
          </w:tcPr>
          <w:p w14:paraId="514DC7BE" w14:textId="77777777" w:rsidR="00D00BCE" w:rsidRPr="00DF09A1" w:rsidRDefault="00D00BCE" w:rsidP="00021FB4">
            <w:r w:rsidRPr="00DF09A1">
              <w:t>HSWA74</w:t>
            </w:r>
          </w:p>
        </w:tc>
        <w:tc>
          <w:tcPr>
            <w:tcW w:w="6804" w:type="dxa"/>
          </w:tcPr>
          <w:p w14:paraId="2FF49A44" w14:textId="77777777" w:rsidR="00D00BCE" w:rsidRPr="00DF09A1" w:rsidRDefault="00D00BCE" w:rsidP="00021FB4">
            <w:r w:rsidRPr="00DF09A1">
              <w:t>Health and Safety at Work Act 1974</w:t>
            </w:r>
          </w:p>
        </w:tc>
      </w:tr>
      <w:tr w:rsidR="00D00BCE" w:rsidRPr="00DF09A1" w14:paraId="6E5D307F" w14:textId="77777777" w:rsidTr="00021FB4">
        <w:tc>
          <w:tcPr>
            <w:tcW w:w="1980" w:type="dxa"/>
          </w:tcPr>
          <w:p w14:paraId="3CC9E68F" w14:textId="77777777" w:rsidR="00D00BCE" w:rsidRPr="00DF09A1" w:rsidRDefault="00D00BCE" w:rsidP="00021FB4">
            <w:r w:rsidRPr="00DF09A1">
              <w:t>ILW</w:t>
            </w:r>
          </w:p>
        </w:tc>
        <w:tc>
          <w:tcPr>
            <w:tcW w:w="6804" w:type="dxa"/>
          </w:tcPr>
          <w:p w14:paraId="289EC7A1" w14:textId="77777777" w:rsidR="00D00BCE" w:rsidRPr="00DF09A1" w:rsidRDefault="00D00BCE" w:rsidP="00021FB4">
            <w:r w:rsidRPr="00DF09A1">
              <w:t>Intermediate Level Waste</w:t>
            </w:r>
          </w:p>
        </w:tc>
      </w:tr>
      <w:tr w:rsidR="00D00BCE" w:rsidRPr="00DF09A1" w14:paraId="5B861DDF" w14:textId="77777777" w:rsidTr="00021FB4">
        <w:tc>
          <w:tcPr>
            <w:tcW w:w="1980" w:type="dxa"/>
          </w:tcPr>
          <w:p w14:paraId="081A5D25" w14:textId="77777777" w:rsidR="00D00BCE" w:rsidRPr="00DF09A1" w:rsidRDefault="00D00BCE" w:rsidP="00021FB4">
            <w:r w:rsidRPr="00DF09A1">
              <w:t>INES</w:t>
            </w:r>
          </w:p>
        </w:tc>
        <w:tc>
          <w:tcPr>
            <w:tcW w:w="6804" w:type="dxa"/>
          </w:tcPr>
          <w:p w14:paraId="76740238" w14:textId="77777777" w:rsidR="00D00BCE" w:rsidRPr="00DF09A1" w:rsidRDefault="00D00BCE" w:rsidP="00021FB4">
            <w:r w:rsidRPr="00DF09A1">
              <w:t>International Nuclear Event Scale</w:t>
            </w:r>
          </w:p>
        </w:tc>
      </w:tr>
      <w:tr w:rsidR="00D00BCE" w:rsidRPr="00DF09A1" w14:paraId="63EB364A" w14:textId="77777777" w:rsidTr="00021FB4">
        <w:tc>
          <w:tcPr>
            <w:tcW w:w="1980" w:type="dxa"/>
          </w:tcPr>
          <w:p w14:paraId="4334D3D8" w14:textId="77777777" w:rsidR="00D00BCE" w:rsidRPr="00DF09A1" w:rsidRDefault="00D00BCE" w:rsidP="00021FB4">
            <w:r w:rsidRPr="00DF09A1">
              <w:t>IRR17</w:t>
            </w:r>
          </w:p>
        </w:tc>
        <w:tc>
          <w:tcPr>
            <w:tcW w:w="6804" w:type="dxa"/>
          </w:tcPr>
          <w:p w14:paraId="5CAFEB85" w14:textId="77777777" w:rsidR="00D00BCE" w:rsidRPr="00DF09A1" w:rsidRDefault="00D00BCE" w:rsidP="00021FB4">
            <w:r w:rsidRPr="00DF09A1">
              <w:t>Ionising Radiations Regulations 2017</w:t>
            </w:r>
          </w:p>
        </w:tc>
      </w:tr>
      <w:tr w:rsidR="00D00BCE" w:rsidRPr="00DF09A1" w14:paraId="408B8857" w14:textId="77777777" w:rsidTr="00021FB4">
        <w:tc>
          <w:tcPr>
            <w:tcW w:w="1980" w:type="dxa"/>
          </w:tcPr>
          <w:p w14:paraId="518EA114" w14:textId="77777777" w:rsidR="00D00BCE" w:rsidRPr="00DF09A1" w:rsidRDefault="00D00BCE" w:rsidP="00021FB4">
            <w:r w:rsidRPr="00DF09A1">
              <w:lastRenderedPageBreak/>
              <w:t>ISF</w:t>
            </w:r>
          </w:p>
        </w:tc>
        <w:tc>
          <w:tcPr>
            <w:tcW w:w="6804" w:type="dxa"/>
          </w:tcPr>
          <w:p w14:paraId="67C66131" w14:textId="77777777" w:rsidR="00D00BCE" w:rsidRPr="00DF09A1" w:rsidRDefault="00D00BCE" w:rsidP="00021FB4">
            <w:r w:rsidRPr="00DF09A1">
              <w:t>Interim Storage Facility</w:t>
            </w:r>
          </w:p>
        </w:tc>
      </w:tr>
      <w:tr w:rsidR="00A67904" w:rsidRPr="00DF09A1" w14:paraId="69338390" w14:textId="77777777" w:rsidTr="00021FB4">
        <w:tc>
          <w:tcPr>
            <w:tcW w:w="1980" w:type="dxa"/>
          </w:tcPr>
          <w:p w14:paraId="56F2F011" w14:textId="1F853AB2" w:rsidR="00A67904" w:rsidRPr="00DF09A1" w:rsidRDefault="008D7C18" w:rsidP="00021FB4">
            <w:r w:rsidRPr="00DF09A1">
              <w:t>KDM</w:t>
            </w:r>
          </w:p>
        </w:tc>
        <w:tc>
          <w:tcPr>
            <w:tcW w:w="6804" w:type="dxa"/>
          </w:tcPr>
          <w:p w14:paraId="40F0993D" w14:textId="362680D5" w:rsidR="00A67904" w:rsidRPr="00DF09A1" w:rsidRDefault="008D7C18" w:rsidP="00021FB4">
            <w:r w:rsidRPr="00DF09A1">
              <w:t>Key Decommissioning Milestone</w:t>
            </w:r>
          </w:p>
        </w:tc>
      </w:tr>
      <w:tr w:rsidR="00D00BCE" w:rsidRPr="00DF09A1" w14:paraId="53C1FA5A" w14:textId="77777777" w:rsidTr="00021FB4">
        <w:tc>
          <w:tcPr>
            <w:tcW w:w="1980" w:type="dxa"/>
          </w:tcPr>
          <w:p w14:paraId="43FA4EE4" w14:textId="77777777" w:rsidR="00D00BCE" w:rsidRPr="00DF09A1" w:rsidRDefault="00D00BCE" w:rsidP="00021FB4">
            <w:r w:rsidRPr="00DF09A1">
              <w:t>LAEMG</w:t>
            </w:r>
          </w:p>
        </w:tc>
        <w:tc>
          <w:tcPr>
            <w:tcW w:w="6804" w:type="dxa"/>
          </w:tcPr>
          <w:p w14:paraId="74B16022" w14:textId="77777777" w:rsidR="00D00BCE" w:rsidRPr="00DF09A1" w:rsidRDefault="00D00BCE" w:rsidP="00021FB4">
            <w:r w:rsidRPr="00DF09A1">
              <w:t>Low Active Effluent Management Group</w:t>
            </w:r>
          </w:p>
        </w:tc>
      </w:tr>
      <w:tr w:rsidR="00D00BCE" w:rsidRPr="00DF09A1" w14:paraId="459DF521" w14:textId="77777777" w:rsidTr="00021FB4">
        <w:tc>
          <w:tcPr>
            <w:tcW w:w="1980" w:type="dxa"/>
          </w:tcPr>
          <w:p w14:paraId="53AE2E3A" w14:textId="77777777" w:rsidR="00D00BCE" w:rsidRPr="00DF09A1" w:rsidRDefault="00D00BCE" w:rsidP="00021FB4">
            <w:r w:rsidRPr="00DF09A1">
              <w:t>LC</w:t>
            </w:r>
          </w:p>
        </w:tc>
        <w:tc>
          <w:tcPr>
            <w:tcW w:w="6804" w:type="dxa"/>
          </w:tcPr>
          <w:p w14:paraId="5C30579C" w14:textId="77777777" w:rsidR="00D00BCE" w:rsidRPr="00DF09A1" w:rsidRDefault="00D00BCE" w:rsidP="00021FB4">
            <w:r w:rsidRPr="00DF09A1">
              <w:t>Licence Conditions</w:t>
            </w:r>
          </w:p>
        </w:tc>
      </w:tr>
      <w:tr w:rsidR="002F2939" w:rsidRPr="00DF09A1" w14:paraId="2D279F4E" w14:textId="77777777" w:rsidTr="00021FB4">
        <w:tc>
          <w:tcPr>
            <w:tcW w:w="1980" w:type="dxa"/>
          </w:tcPr>
          <w:p w14:paraId="41FB8A96" w14:textId="656BD026" w:rsidR="002F2939" w:rsidRPr="00DF09A1" w:rsidRDefault="002F2939" w:rsidP="00021FB4">
            <w:bookmarkStart w:id="3" w:name="_Hlk178000069"/>
            <w:r w:rsidRPr="00DF09A1">
              <w:t>LOLER</w:t>
            </w:r>
          </w:p>
        </w:tc>
        <w:tc>
          <w:tcPr>
            <w:tcW w:w="6804" w:type="dxa"/>
          </w:tcPr>
          <w:p w14:paraId="6A006B77" w14:textId="12E81EE7" w:rsidR="002F2939" w:rsidRPr="00DF09A1" w:rsidRDefault="00954851" w:rsidP="00021FB4">
            <w:r w:rsidRPr="00DF09A1">
              <w:t>Lifting Operations and Lifting Equipment Regulations 1998</w:t>
            </w:r>
          </w:p>
        </w:tc>
      </w:tr>
      <w:bookmarkEnd w:id="3"/>
      <w:tr w:rsidR="00D00BCE" w:rsidRPr="00DF09A1" w14:paraId="6AFB1338" w14:textId="77777777" w:rsidTr="00021FB4">
        <w:tc>
          <w:tcPr>
            <w:tcW w:w="1980" w:type="dxa"/>
          </w:tcPr>
          <w:p w14:paraId="1E1A595E" w14:textId="77777777" w:rsidR="00D00BCE" w:rsidRPr="00DF09A1" w:rsidRDefault="00D00BCE" w:rsidP="00021FB4">
            <w:r w:rsidRPr="00DF09A1">
              <w:t>MEP</w:t>
            </w:r>
          </w:p>
        </w:tc>
        <w:tc>
          <w:tcPr>
            <w:tcW w:w="6804" w:type="dxa"/>
          </w:tcPr>
          <w:p w14:paraId="73E31DCC" w14:textId="77777777" w:rsidR="00D00BCE" w:rsidRPr="00DF09A1" w:rsidRDefault="00D00BCE" w:rsidP="00021FB4">
            <w:r w:rsidRPr="00DF09A1">
              <w:t>Magnox Encapsulation Plant</w:t>
            </w:r>
          </w:p>
        </w:tc>
      </w:tr>
      <w:tr w:rsidR="00D00BCE" w:rsidRPr="00DF09A1" w14:paraId="6772B806" w14:textId="77777777" w:rsidTr="00021FB4">
        <w:tc>
          <w:tcPr>
            <w:tcW w:w="1980" w:type="dxa"/>
          </w:tcPr>
          <w:p w14:paraId="3D1D2BC7" w14:textId="77777777" w:rsidR="00D00BCE" w:rsidRPr="00DF09A1" w:rsidRDefault="00D00BCE" w:rsidP="00021FB4">
            <w:r w:rsidRPr="00DF09A1">
              <w:t>MER</w:t>
            </w:r>
          </w:p>
        </w:tc>
        <w:tc>
          <w:tcPr>
            <w:tcW w:w="6804" w:type="dxa"/>
          </w:tcPr>
          <w:p w14:paraId="23254271" w14:textId="77777777" w:rsidR="00D00BCE" w:rsidRPr="00DF09A1" w:rsidRDefault="00D00BCE" w:rsidP="00021FB4">
            <w:r w:rsidRPr="00DF09A1">
              <w:t>Magnox East River</w:t>
            </w:r>
          </w:p>
        </w:tc>
      </w:tr>
      <w:tr w:rsidR="00D00BCE" w:rsidRPr="00DF09A1" w14:paraId="775FBCA6" w14:textId="77777777" w:rsidTr="00021FB4">
        <w:tc>
          <w:tcPr>
            <w:tcW w:w="1980" w:type="dxa"/>
          </w:tcPr>
          <w:p w14:paraId="370AA941" w14:textId="77777777" w:rsidR="00D00BCE" w:rsidRPr="00DF09A1" w:rsidRDefault="00D00BCE" w:rsidP="00021FB4">
            <w:r w:rsidRPr="00DF09A1">
              <w:t>MHSWR99</w:t>
            </w:r>
          </w:p>
        </w:tc>
        <w:tc>
          <w:tcPr>
            <w:tcW w:w="6804" w:type="dxa"/>
          </w:tcPr>
          <w:p w14:paraId="2F0BEBBF" w14:textId="77777777" w:rsidR="00D00BCE" w:rsidRPr="00DF09A1" w:rsidRDefault="00D00BCE" w:rsidP="00021FB4">
            <w:r w:rsidRPr="00DF09A1">
              <w:t>Management of Health and Safety at Work Regulations 1999</w:t>
            </w:r>
          </w:p>
        </w:tc>
      </w:tr>
      <w:tr w:rsidR="00D00BCE" w:rsidRPr="00DF09A1" w14:paraId="3E1A39DB" w14:textId="77777777" w:rsidTr="00021FB4">
        <w:tc>
          <w:tcPr>
            <w:tcW w:w="1980" w:type="dxa"/>
          </w:tcPr>
          <w:p w14:paraId="2ED52A56" w14:textId="77777777" w:rsidR="00D00BCE" w:rsidRPr="00DF09A1" w:rsidRDefault="00D00BCE" w:rsidP="00021FB4">
            <w:r w:rsidRPr="00DF09A1">
              <w:t>MRF</w:t>
            </w:r>
          </w:p>
        </w:tc>
        <w:tc>
          <w:tcPr>
            <w:tcW w:w="6804" w:type="dxa"/>
          </w:tcPr>
          <w:p w14:paraId="42C5ECCD" w14:textId="77777777" w:rsidR="00D00BCE" w:rsidRPr="00DF09A1" w:rsidRDefault="00D00BCE" w:rsidP="00021FB4">
            <w:r w:rsidRPr="00DF09A1">
              <w:t>Magnox Reprocessing Facility</w:t>
            </w:r>
          </w:p>
        </w:tc>
      </w:tr>
      <w:tr w:rsidR="00D00BCE" w:rsidRPr="00DF09A1" w14:paraId="616DBBCE" w14:textId="77777777" w:rsidTr="00021FB4">
        <w:tc>
          <w:tcPr>
            <w:tcW w:w="1980" w:type="dxa"/>
          </w:tcPr>
          <w:p w14:paraId="0F2A680B" w14:textId="77777777" w:rsidR="00D00BCE" w:rsidRPr="00DF09A1" w:rsidRDefault="00D00BCE" w:rsidP="00021FB4">
            <w:r w:rsidRPr="00DF09A1">
              <w:t>MSSS</w:t>
            </w:r>
          </w:p>
        </w:tc>
        <w:tc>
          <w:tcPr>
            <w:tcW w:w="6804" w:type="dxa"/>
          </w:tcPr>
          <w:p w14:paraId="68E62D88" w14:textId="77777777" w:rsidR="00D00BCE" w:rsidRPr="00DF09A1" w:rsidRDefault="00D00BCE" w:rsidP="00021FB4">
            <w:r w:rsidRPr="00DF09A1">
              <w:t>Magnox Swarf Storage Silo</w:t>
            </w:r>
          </w:p>
        </w:tc>
      </w:tr>
      <w:tr w:rsidR="00D00BCE" w:rsidRPr="00DF09A1" w14:paraId="4A74C3E4" w14:textId="77777777" w:rsidTr="00021FB4">
        <w:tc>
          <w:tcPr>
            <w:tcW w:w="1980" w:type="dxa"/>
          </w:tcPr>
          <w:p w14:paraId="49CAC246" w14:textId="77777777" w:rsidR="00D00BCE" w:rsidRPr="00DF09A1" w:rsidRDefault="00D00BCE" w:rsidP="00021FB4">
            <w:r w:rsidRPr="00DF09A1">
              <w:t>NDA</w:t>
            </w:r>
          </w:p>
        </w:tc>
        <w:tc>
          <w:tcPr>
            <w:tcW w:w="6804" w:type="dxa"/>
          </w:tcPr>
          <w:p w14:paraId="028BDB9D" w14:textId="77777777" w:rsidR="00D00BCE" w:rsidRPr="00DF09A1" w:rsidRDefault="00D00BCE" w:rsidP="00021FB4">
            <w:r w:rsidRPr="00DF09A1">
              <w:t>Nuclear Decommissioning Authority</w:t>
            </w:r>
          </w:p>
        </w:tc>
      </w:tr>
      <w:tr w:rsidR="00D00BCE" w:rsidRPr="00DF09A1" w14:paraId="4EF37C53" w14:textId="77777777" w:rsidTr="00021FB4">
        <w:tc>
          <w:tcPr>
            <w:tcW w:w="1980" w:type="dxa"/>
          </w:tcPr>
          <w:p w14:paraId="7C8BE1F6" w14:textId="77777777" w:rsidR="00D00BCE" w:rsidRPr="00DF09A1" w:rsidRDefault="00D00BCE" w:rsidP="00021FB4">
            <w:r w:rsidRPr="00DF09A1">
              <w:t>NIA65</w:t>
            </w:r>
          </w:p>
        </w:tc>
        <w:tc>
          <w:tcPr>
            <w:tcW w:w="6804" w:type="dxa"/>
          </w:tcPr>
          <w:p w14:paraId="1D688CEF" w14:textId="77777777" w:rsidR="00D00BCE" w:rsidRPr="00DF09A1" w:rsidRDefault="00D00BCE" w:rsidP="00021FB4">
            <w:r w:rsidRPr="00DF09A1">
              <w:t>Nuclear Installation Act 1965</w:t>
            </w:r>
          </w:p>
        </w:tc>
      </w:tr>
      <w:tr w:rsidR="00071EDE" w:rsidRPr="00DF09A1" w14:paraId="09D40EE0" w14:textId="77777777" w:rsidTr="00021FB4">
        <w:tc>
          <w:tcPr>
            <w:tcW w:w="1980" w:type="dxa"/>
          </w:tcPr>
          <w:p w14:paraId="728F4C90" w14:textId="0155D20C" w:rsidR="00071EDE" w:rsidRPr="00DF09A1" w:rsidRDefault="00071EDE" w:rsidP="00021FB4">
            <w:r w:rsidRPr="00DF09A1">
              <w:t>NSH</w:t>
            </w:r>
            <w:r w:rsidR="003936C8">
              <w:t>&amp;</w:t>
            </w:r>
            <w:r w:rsidRPr="00DF09A1">
              <w:t>S</w:t>
            </w:r>
          </w:p>
        </w:tc>
        <w:tc>
          <w:tcPr>
            <w:tcW w:w="6804" w:type="dxa"/>
          </w:tcPr>
          <w:p w14:paraId="7E792D84" w14:textId="2787DC56" w:rsidR="00071EDE" w:rsidRPr="00DF09A1" w:rsidRDefault="00071EDE" w:rsidP="00021FB4">
            <w:r w:rsidRPr="00DF09A1">
              <w:t>Nuclear Site Health and Safety</w:t>
            </w:r>
          </w:p>
        </w:tc>
      </w:tr>
      <w:tr w:rsidR="00D00BCE" w:rsidRPr="00DF09A1" w14:paraId="511E7103" w14:textId="77777777" w:rsidTr="00021FB4">
        <w:tc>
          <w:tcPr>
            <w:tcW w:w="1980" w:type="dxa"/>
          </w:tcPr>
          <w:p w14:paraId="6DF54B46" w14:textId="77777777" w:rsidR="00D00BCE" w:rsidRPr="00DF09A1" w:rsidRDefault="00D00BCE" w:rsidP="00021FB4">
            <w:r w:rsidRPr="00DF09A1">
              <w:t>OFSG</w:t>
            </w:r>
          </w:p>
        </w:tc>
        <w:tc>
          <w:tcPr>
            <w:tcW w:w="6804" w:type="dxa"/>
          </w:tcPr>
          <w:p w14:paraId="7655B570" w14:textId="77777777" w:rsidR="00D00BCE" w:rsidRPr="00DF09A1" w:rsidRDefault="00D00BCE" w:rsidP="00021FB4">
            <w:r w:rsidRPr="00DF09A1">
              <w:t>Oxide Fuel Storage Group</w:t>
            </w:r>
          </w:p>
        </w:tc>
      </w:tr>
      <w:tr w:rsidR="00D00BCE" w:rsidRPr="00DF09A1" w14:paraId="45BA73A0" w14:textId="77777777" w:rsidTr="00021FB4">
        <w:tc>
          <w:tcPr>
            <w:tcW w:w="1980" w:type="dxa"/>
          </w:tcPr>
          <w:p w14:paraId="17E26C84" w14:textId="77777777" w:rsidR="00D00BCE" w:rsidRPr="00DF09A1" w:rsidRDefault="00D00BCE" w:rsidP="00021FB4">
            <w:r w:rsidRPr="00DF09A1">
              <w:t>ONR</w:t>
            </w:r>
          </w:p>
        </w:tc>
        <w:tc>
          <w:tcPr>
            <w:tcW w:w="6804" w:type="dxa"/>
          </w:tcPr>
          <w:p w14:paraId="6469B10F" w14:textId="77777777" w:rsidR="00D00BCE" w:rsidRPr="00DF09A1" w:rsidRDefault="00D00BCE" w:rsidP="00021FB4">
            <w:r w:rsidRPr="00DF09A1">
              <w:t>Office for Nuclear Regulation</w:t>
            </w:r>
          </w:p>
        </w:tc>
      </w:tr>
      <w:tr w:rsidR="00D00BCE" w:rsidRPr="00DF09A1" w14:paraId="64C8CF23" w14:textId="77777777" w:rsidTr="00021FB4">
        <w:tc>
          <w:tcPr>
            <w:tcW w:w="1980" w:type="dxa"/>
          </w:tcPr>
          <w:p w14:paraId="1CF29F8A" w14:textId="77777777" w:rsidR="00D00BCE" w:rsidRPr="00DF09A1" w:rsidRDefault="00D00BCE" w:rsidP="00021FB4">
            <w:r w:rsidRPr="00DF09A1">
              <w:t>OR</w:t>
            </w:r>
          </w:p>
        </w:tc>
        <w:tc>
          <w:tcPr>
            <w:tcW w:w="6804" w:type="dxa"/>
          </w:tcPr>
          <w:p w14:paraId="22DF1F84" w14:textId="77777777" w:rsidR="00D00BCE" w:rsidRPr="00DF09A1" w:rsidRDefault="00D00BCE" w:rsidP="00021FB4">
            <w:r w:rsidRPr="00DF09A1">
              <w:t>Operating Rule</w:t>
            </w:r>
          </w:p>
        </w:tc>
      </w:tr>
      <w:tr w:rsidR="00D00BCE" w:rsidRPr="00DF09A1" w14:paraId="1F02C0F8" w14:textId="77777777" w:rsidTr="00021FB4">
        <w:tc>
          <w:tcPr>
            <w:tcW w:w="1980" w:type="dxa"/>
          </w:tcPr>
          <w:p w14:paraId="06BF56CC" w14:textId="77777777" w:rsidR="00D00BCE" w:rsidRPr="00DF09A1" w:rsidRDefault="00D00BCE" w:rsidP="00021FB4">
            <w:r w:rsidRPr="00DF09A1">
              <w:t>PFCS</w:t>
            </w:r>
          </w:p>
        </w:tc>
        <w:tc>
          <w:tcPr>
            <w:tcW w:w="6804" w:type="dxa"/>
          </w:tcPr>
          <w:p w14:paraId="757184DB" w14:textId="77777777" w:rsidR="00D00BCE" w:rsidRPr="00DF09A1" w:rsidRDefault="00D00BCE" w:rsidP="00021FB4">
            <w:r w:rsidRPr="00DF09A1">
              <w:t>Pile Fuel Cladding Silo</w:t>
            </w:r>
          </w:p>
        </w:tc>
      </w:tr>
      <w:tr w:rsidR="00D00BCE" w:rsidRPr="00DF09A1" w14:paraId="5AA6CD52" w14:textId="77777777" w:rsidTr="00021FB4">
        <w:tc>
          <w:tcPr>
            <w:tcW w:w="1980" w:type="dxa"/>
          </w:tcPr>
          <w:p w14:paraId="47B1A3DD" w14:textId="77777777" w:rsidR="00D00BCE" w:rsidRPr="00DF09A1" w:rsidRDefault="00D00BCE" w:rsidP="00021FB4">
            <w:r w:rsidRPr="00DF09A1">
              <w:t>PFSP</w:t>
            </w:r>
          </w:p>
        </w:tc>
        <w:tc>
          <w:tcPr>
            <w:tcW w:w="6804" w:type="dxa"/>
          </w:tcPr>
          <w:p w14:paraId="04E830DA" w14:textId="77777777" w:rsidR="00D00BCE" w:rsidRPr="00DF09A1" w:rsidRDefault="00D00BCE" w:rsidP="00021FB4">
            <w:r w:rsidRPr="00DF09A1">
              <w:t>Pile Fuel Storage Pond</w:t>
            </w:r>
          </w:p>
        </w:tc>
      </w:tr>
      <w:tr w:rsidR="00D00BCE" w:rsidRPr="00DF09A1" w14:paraId="194C0150" w14:textId="77777777" w:rsidTr="00021FB4">
        <w:tc>
          <w:tcPr>
            <w:tcW w:w="1980" w:type="dxa"/>
          </w:tcPr>
          <w:p w14:paraId="4C1FB07C" w14:textId="77777777" w:rsidR="00D00BCE" w:rsidRPr="00DF09A1" w:rsidRDefault="00D00BCE" w:rsidP="00021FB4">
            <w:r w:rsidRPr="00DF09A1">
              <w:t>PPP</w:t>
            </w:r>
          </w:p>
        </w:tc>
        <w:tc>
          <w:tcPr>
            <w:tcW w:w="6804" w:type="dxa"/>
          </w:tcPr>
          <w:p w14:paraId="76C25BE3" w14:textId="77777777" w:rsidR="00D00BCE" w:rsidRPr="00DF09A1" w:rsidRDefault="00D00BCE" w:rsidP="00021FB4">
            <w:r w:rsidRPr="00DF09A1">
              <w:t>Programme and Project Partner</w:t>
            </w:r>
          </w:p>
        </w:tc>
      </w:tr>
      <w:tr w:rsidR="00D00BCE" w:rsidRPr="00DF09A1" w14:paraId="327C480B" w14:textId="77777777" w:rsidTr="00021FB4">
        <w:tc>
          <w:tcPr>
            <w:tcW w:w="1980" w:type="dxa"/>
          </w:tcPr>
          <w:p w14:paraId="13DB18A1" w14:textId="77777777" w:rsidR="00D00BCE" w:rsidRPr="00DF09A1" w:rsidRDefault="00D00BCE" w:rsidP="00021FB4">
            <w:r w:rsidRPr="00DF09A1">
              <w:t>PSR</w:t>
            </w:r>
          </w:p>
        </w:tc>
        <w:tc>
          <w:tcPr>
            <w:tcW w:w="6804" w:type="dxa"/>
          </w:tcPr>
          <w:p w14:paraId="574CA5AA" w14:textId="77777777" w:rsidR="00D00BCE" w:rsidRPr="00DF09A1" w:rsidRDefault="00D00BCE" w:rsidP="00021FB4">
            <w:r w:rsidRPr="00DF09A1">
              <w:t>Periodic Safety Review</w:t>
            </w:r>
          </w:p>
        </w:tc>
      </w:tr>
      <w:tr w:rsidR="00533CA6" w:rsidRPr="00DF09A1" w14:paraId="41491A88" w14:textId="77777777" w:rsidTr="00021FB4">
        <w:tc>
          <w:tcPr>
            <w:tcW w:w="1980" w:type="dxa"/>
          </w:tcPr>
          <w:p w14:paraId="13BD9DAA" w14:textId="04BC2535" w:rsidR="00533CA6" w:rsidRPr="00DF09A1" w:rsidRDefault="00533CA6" w:rsidP="00021FB4">
            <w:r>
              <w:t>PSSR</w:t>
            </w:r>
          </w:p>
        </w:tc>
        <w:tc>
          <w:tcPr>
            <w:tcW w:w="6804" w:type="dxa"/>
          </w:tcPr>
          <w:p w14:paraId="6C562EAA" w14:textId="69DD3D36" w:rsidR="00533CA6" w:rsidRPr="00DF09A1" w:rsidRDefault="00533CA6" w:rsidP="00021FB4">
            <w:r>
              <w:t>Pressure Systems Safety Regulations</w:t>
            </w:r>
          </w:p>
        </w:tc>
      </w:tr>
      <w:tr w:rsidR="00D00BCE" w:rsidRPr="00DF09A1" w14:paraId="360383EB" w14:textId="77777777" w:rsidTr="00021FB4">
        <w:tc>
          <w:tcPr>
            <w:tcW w:w="1980" w:type="dxa"/>
          </w:tcPr>
          <w:p w14:paraId="64E4AD4E" w14:textId="77777777" w:rsidR="00D00BCE" w:rsidRPr="00DF09A1" w:rsidRDefault="00D00BCE" w:rsidP="00021FB4">
            <w:r w:rsidRPr="00DF09A1">
              <w:t>REPPIR</w:t>
            </w:r>
          </w:p>
        </w:tc>
        <w:tc>
          <w:tcPr>
            <w:tcW w:w="6804" w:type="dxa"/>
          </w:tcPr>
          <w:p w14:paraId="33D964F9" w14:textId="77777777" w:rsidR="00D00BCE" w:rsidRPr="00DF09A1" w:rsidRDefault="00D00BCE" w:rsidP="00021FB4">
            <w:r w:rsidRPr="00DF09A1">
              <w:t>Radiation Emergency Preparedness and Public Information Regulations</w:t>
            </w:r>
          </w:p>
        </w:tc>
      </w:tr>
      <w:tr w:rsidR="007440AF" w:rsidRPr="00DF09A1" w14:paraId="506211B3" w14:textId="77777777" w:rsidTr="00021FB4">
        <w:tc>
          <w:tcPr>
            <w:tcW w:w="1980" w:type="dxa"/>
          </w:tcPr>
          <w:p w14:paraId="799A4D1B" w14:textId="70C0D728" w:rsidR="007440AF" w:rsidRPr="00DF09A1" w:rsidRDefault="007440AF" w:rsidP="00021FB4">
            <w:r w:rsidRPr="00DF09A1">
              <w:t>RCW</w:t>
            </w:r>
          </w:p>
        </w:tc>
        <w:tc>
          <w:tcPr>
            <w:tcW w:w="6804" w:type="dxa"/>
          </w:tcPr>
          <w:p w14:paraId="2F8D0769" w14:textId="4A89D060" w:rsidR="007440AF" w:rsidRPr="00DF09A1" w:rsidRDefault="007440AF" w:rsidP="00021FB4">
            <w:r w:rsidRPr="00DF09A1">
              <w:t>Recirculating Cooling Water</w:t>
            </w:r>
          </w:p>
        </w:tc>
      </w:tr>
      <w:tr w:rsidR="006D03DE" w:rsidRPr="00DF09A1" w14:paraId="4441EFB2" w14:textId="77777777" w:rsidTr="00021FB4">
        <w:tc>
          <w:tcPr>
            <w:tcW w:w="1980" w:type="dxa"/>
          </w:tcPr>
          <w:p w14:paraId="4B3D4B76" w14:textId="6C8EDBEC" w:rsidR="006D03DE" w:rsidRPr="00DF09A1" w:rsidRDefault="006D03DE" w:rsidP="00021FB4">
            <w:r w:rsidRPr="00DF09A1">
              <w:t>RI</w:t>
            </w:r>
          </w:p>
        </w:tc>
        <w:tc>
          <w:tcPr>
            <w:tcW w:w="6804" w:type="dxa"/>
          </w:tcPr>
          <w:p w14:paraId="0984BC8C" w14:textId="5B7EF7F6" w:rsidR="006D03DE" w:rsidRPr="00DF09A1" w:rsidRDefault="006D03DE" w:rsidP="00021FB4">
            <w:r w:rsidRPr="00DF09A1">
              <w:t>Regulatory Issue</w:t>
            </w:r>
          </w:p>
        </w:tc>
      </w:tr>
      <w:tr w:rsidR="00D00BCE" w:rsidRPr="00DF09A1" w14:paraId="3EE9924B" w14:textId="77777777" w:rsidTr="00021FB4">
        <w:tc>
          <w:tcPr>
            <w:tcW w:w="1980" w:type="dxa"/>
          </w:tcPr>
          <w:p w14:paraId="3FE89195" w14:textId="77777777" w:rsidR="00D00BCE" w:rsidRPr="00DF09A1" w:rsidRDefault="00D00BCE" w:rsidP="00021FB4">
            <w:r w:rsidRPr="00DF09A1">
              <w:t>SCIE</w:t>
            </w:r>
          </w:p>
        </w:tc>
        <w:tc>
          <w:tcPr>
            <w:tcW w:w="6804" w:type="dxa"/>
          </w:tcPr>
          <w:p w14:paraId="5825D858" w14:textId="77777777" w:rsidR="00D00BCE" w:rsidRPr="00DF09A1" w:rsidRDefault="00D00BCE" w:rsidP="00021FB4">
            <w:r w:rsidRPr="00DF09A1">
              <w:t>Sellafield Compliance, Inspection and Enforcement</w:t>
            </w:r>
          </w:p>
        </w:tc>
      </w:tr>
      <w:tr w:rsidR="00D00BCE" w:rsidRPr="00DF09A1" w14:paraId="05586941" w14:textId="77777777" w:rsidTr="00021FB4">
        <w:tc>
          <w:tcPr>
            <w:tcW w:w="1980" w:type="dxa"/>
          </w:tcPr>
          <w:p w14:paraId="219E176C" w14:textId="77777777" w:rsidR="00D00BCE" w:rsidRPr="00DF09A1" w:rsidRDefault="00D00BCE" w:rsidP="00021FB4">
            <w:r w:rsidRPr="00DF09A1">
              <w:lastRenderedPageBreak/>
              <w:t>SEMS</w:t>
            </w:r>
          </w:p>
        </w:tc>
        <w:tc>
          <w:tcPr>
            <w:tcW w:w="6804" w:type="dxa"/>
          </w:tcPr>
          <w:p w14:paraId="48F54B59" w14:textId="77777777" w:rsidR="00D00BCE" w:rsidRPr="00DF09A1" w:rsidRDefault="00D00BCE" w:rsidP="00021FB4">
            <w:r w:rsidRPr="00DF09A1">
              <w:t>Sellafield Enterprise Management System</w:t>
            </w:r>
          </w:p>
        </w:tc>
      </w:tr>
      <w:tr w:rsidR="00D00BCE" w:rsidRPr="00DF09A1" w14:paraId="34790771" w14:textId="77777777" w:rsidTr="00021FB4">
        <w:tc>
          <w:tcPr>
            <w:tcW w:w="1980" w:type="dxa"/>
          </w:tcPr>
          <w:p w14:paraId="2BCAA6E0" w14:textId="77777777" w:rsidR="00D00BCE" w:rsidRPr="00DF09A1" w:rsidRDefault="00D00BCE" w:rsidP="00021FB4">
            <w:r w:rsidRPr="00DF09A1">
              <w:t>SEP2</w:t>
            </w:r>
          </w:p>
        </w:tc>
        <w:tc>
          <w:tcPr>
            <w:tcW w:w="6804" w:type="dxa"/>
          </w:tcPr>
          <w:p w14:paraId="1870A510" w14:textId="77777777" w:rsidR="00D00BCE" w:rsidRPr="00DF09A1" w:rsidRDefault="00D00BCE" w:rsidP="00021FB4">
            <w:r w:rsidRPr="00DF09A1">
              <w:t>Silo Emptying Plant No2</w:t>
            </w:r>
          </w:p>
        </w:tc>
      </w:tr>
      <w:tr w:rsidR="00D00BCE" w:rsidRPr="00DF09A1" w14:paraId="623E5757" w14:textId="77777777" w:rsidTr="00021FB4">
        <w:tc>
          <w:tcPr>
            <w:tcW w:w="1980" w:type="dxa"/>
          </w:tcPr>
          <w:p w14:paraId="221F4F79" w14:textId="77777777" w:rsidR="00D00BCE" w:rsidRPr="00DF09A1" w:rsidRDefault="00D00BCE" w:rsidP="00021FB4">
            <w:r w:rsidRPr="00DF09A1">
              <w:t>SFAIRP</w:t>
            </w:r>
          </w:p>
        </w:tc>
        <w:tc>
          <w:tcPr>
            <w:tcW w:w="6804" w:type="dxa"/>
          </w:tcPr>
          <w:p w14:paraId="26388B22" w14:textId="77777777" w:rsidR="00D00BCE" w:rsidRPr="00DF09A1" w:rsidRDefault="00D00BCE" w:rsidP="00021FB4">
            <w:r w:rsidRPr="00DF09A1">
              <w:t>So Far As Is Reasonably Practicable</w:t>
            </w:r>
          </w:p>
        </w:tc>
      </w:tr>
      <w:tr w:rsidR="00D00BCE" w:rsidRPr="00DF09A1" w14:paraId="2F5EA39B" w14:textId="77777777" w:rsidTr="00021FB4">
        <w:tc>
          <w:tcPr>
            <w:tcW w:w="1980" w:type="dxa"/>
          </w:tcPr>
          <w:p w14:paraId="0CA98318" w14:textId="77777777" w:rsidR="00D00BCE" w:rsidRPr="00DF09A1" w:rsidRDefault="00D00BCE" w:rsidP="00021FB4">
            <w:r w:rsidRPr="00DF09A1">
              <w:t>SFM</w:t>
            </w:r>
          </w:p>
        </w:tc>
        <w:tc>
          <w:tcPr>
            <w:tcW w:w="6804" w:type="dxa"/>
          </w:tcPr>
          <w:p w14:paraId="5E16E511" w14:textId="77777777" w:rsidR="00D00BCE" w:rsidRPr="00DF09A1" w:rsidRDefault="00D00BCE" w:rsidP="00021FB4">
            <w:r w:rsidRPr="00DF09A1">
              <w:t>Spent Fuel Management</w:t>
            </w:r>
          </w:p>
        </w:tc>
      </w:tr>
      <w:tr w:rsidR="00D00BCE" w:rsidRPr="00DF09A1" w14:paraId="2F4FC912" w14:textId="77777777" w:rsidTr="00021FB4">
        <w:tc>
          <w:tcPr>
            <w:tcW w:w="1980" w:type="dxa"/>
          </w:tcPr>
          <w:p w14:paraId="43DF9194" w14:textId="77777777" w:rsidR="00D00BCE" w:rsidRPr="00DF09A1" w:rsidRDefault="00D00BCE" w:rsidP="00021FB4">
            <w:r w:rsidRPr="00DF09A1">
              <w:t>SMF</w:t>
            </w:r>
          </w:p>
        </w:tc>
        <w:tc>
          <w:tcPr>
            <w:tcW w:w="6804" w:type="dxa"/>
          </w:tcPr>
          <w:p w14:paraId="72E0A611" w14:textId="77777777" w:rsidR="00D00BCE" w:rsidRPr="00DF09A1" w:rsidRDefault="00D00BCE" w:rsidP="00021FB4">
            <w:r w:rsidRPr="00DF09A1">
              <w:t>Silo Maintenance Facility</w:t>
            </w:r>
          </w:p>
        </w:tc>
      </w:tr>
      <w:tr w:rsidR="00D00BCE" w:rsidRPr="00DF09A1" w14:paraId="356EE8A8" w14:textId="77777777" w:rsidTr="00021FB4">
        <w:tc>
          <w:tcPr>
            <w:tcW w:w="1980" w:type="dxa"/>
          </w:tcPr>
          <w:p w14:paraId="22E18AC9" w14:textId="77777777" w:rsidR="00D00BCE" w:rsidRPr="00DF09A1" w:rsidRDefault="00D00BCE" w:rsidP="00021FB4">
            <w:r w:rsidRPr="00DF09A1">
              <w:t>SNM</w:t>
            </w:r>
          </w:p>
        </w:tc>
        <w:tc>
          <w:tcPr>
            <w:tcW w:w="6804" w:type="dxa"/>
          </w:tcPr>
          <w:p w14:paraId="4196134B" w14:textId="77777777" w:rsidR="00D00BCE" w:rsidRPr="00DF09A1" w:rsidRDefault="00D00BCE" w:rsidP="00021FB4">
            <w:r w:rsidRPr="00DF09A1">
              <w:t>Special Nuclear Materials</w:t>
            </w:r>
          </w:p>
        </w:tc>
      </w:tr>
      <w:tr w:rsidR="00D00BCE" w:rsidRPr="00DF09A1" w14:paraId="5CB9C81D" w14:textId="77777777" w:rsidTr="00021FB4">
        <w:tc>
          <w:tcPr>
            <w:tcW w:w="1980" w:type="dxa"/>
          </w:tcPr>
          <w:p w14:paraId="7AE048A6" w14:textId="77777777" w:rsidR="00D00BCE" w:rsidRPr="00DF09A1" w:rsidRDefault="00D00BCE" w:rsidP="00021FB4">
            <w:r w:rsidRPr="00DF09A1">
              <w:t>SQEP</w:t>
            </w:r>
          </w:p>
        </w:tc>
        <w:tc>
          <w:tcPr>
            <w:tcW w:w="6804" w:type="dxa"/>
          </w:tcPr>
          <w:p w14:paraId="094FFD6C" w14:textId="77777777" w:rsidR="00D00BCE" w:rsidRPr="00DF09A1" w:rsidRDefault="00D00BCE" w:rsidP="00021FB4">
            <w:r w:rsidRPr="00DF09A1">
              <w:t>Suitably Qualified and Experienced Person</w:t>
            </w:r>
          </w:p>
        </w:tc>
      </w:tr>
      <w:tr w:rsidR="00D00BCE" w:rsidRPr="00DF09A1" w14:paraId="1DA75C6D" w14:textId="77777777" w:rsidTr="00021FB4">
        <w:tc>
          <w:tcPr>
            <w:tcW w:w="1980" w:type="dxa"/>
          </w:tcPr>
          <w:p w14:paraId="5E3EDCFF" w14:textId="77777777" w:rsidR="00D00BCE" w:rsidRPr="00DF09A1" w:rsidRDefault="00D00BCE" w:rsidP="00021FB4">
            <w:r w:rsidRPr="00DF09A1">
              <w:t>SSB</w:t>
            </w:r>
          </w:p>
        </w:tc>
        <w:tc>
          <w:tcPr>
            <w:tcW w:w="6804" w:type="dxa"/>
          </w:tcPr>
          <w:p w14:paraId="2CB10206" w14:textId="77777777" w:rsidR="00D00BCE" w:rsidRPr="00DF09A1" w:rsidRDefault="00D00BCE" w:rsidP="00021FB4">
            <w:proofErr w:type="spellStart"/>
            <w:r w:rsidRPr="00DF09A1">
              <w:t>Self Shielded</w:t>
            </w:r>
            <w:proofErr w:type="spellEnd"/>
            <w:r w:rsidRPr="00DF09A1">
              <w:t xml:space="preserve"> Boxes</w:t>
            </w:r>
          </w:p>
        </w:tc>
      </w:tr>
      <w:tr w:rsidR="000C08D2" w:rsidRPr="00DF09A1" w14:paraId="2DA4DA48" w14:textId="77777777" w:rsidTr="00021FB4">
        <w:tc>
          <w:tcPr>
            <w:tcW w:w="1980" w:type="dxa"/>
          </w:tcPr>
          <w:p w14:paraId="2AE08AB0" w14:textId="5FA40549" w:rsidR="000C08D2" w:rsidRPr="00DF09A1" w:rsidRDefault="000C08D2" w:rsidP="00021FB4">
            <w:r w:rsidRPr="00DF09A1">
              <w:t>SRP</w:t>
            </w:r>
          </w:p>
        </w:tc>
        <w:tc>
          <w:tcPr>
            <w:tcW w:w="6804" w:type="dxa"/>
          </w:tcPr>
          <w:p w14:paraId="03354501" w14:textId="014C8646" w:rsidR="000C08D2" w:rsidRPr="00DF09A1" w:rsidRDefault="001A27D3" w:rsidP="00021FB4">
            <w:r w:rsidRPr="00DF09A1">
              <w:t>Sellafield Product and Residue Store Retreatment Plant</w:t>
            </w:r>
          </w:p>
        </w:tc>
      </w:tr>
      <w:tr w:rsidR="00D00BCE" w:rsidRPr="00DF09A1" w14:paraId="7925C59A" w14:textId="77777777" w:rsidTr="00021FB4">
        <w:tc>
          <w:tcPr>
            <w:tcW w:w="1980" w:type="dxa"/>
          </w:tcPr>
          <w:p w14:paraId="38917693" w14:textId="77777777" w:rsidR="00D00BCE" w:rsidRPr="00DF09A1" w:rsidRDefault="00D00BCE" w:rsidP="00021FB4">
            <w:r w:rsidRPr="00DF09A1">
              <w:t>THORP</w:t>
            </w:r>
          </w:p>
        </w:tc>
        <w:tc>
          <w:tcPr>
            <w:tcW w:w="6804" w:type="dxa"/>
          </w:tcPr>
          <w:p w14:paraId="3F7EA8FD" w14:textId="77777777" w:rsidR="00D00BCE" w:rsidRPr="00DF09A1" w:rsidRDefault="00D00BCE" w:rsidP="00021FB4">
            <w:r w:rsidRPr="00DF09A1">
              <w:t>Thermal Oxide Reprocessing Plant</w:t>
            </w:r>
          </w:p>
        </w:tc>
      </w:tr>
      <w:tr w:rsidR="00D00BCE" w:rsidRPr="00DF09A1" w14:paraId="1BE685BA" w14:textId="77777777" w:rsidTr="00021FB4">
        <w:tc>
          <w:tcPr>
            <w:tcW w:w="1980" w:type="dxa"/>
          </w:tcPr>
          <w:p w14:paraId="391AA107" w14:textId="77777777" w:rsidR="00D00BCE" w:rsidRPr="00DF09A1" w:rsidRDefault="00D00BCE" w:rsidP="00021FB4">
            <w:r w:rsidRPr="00DF09A1">
              <w:t>WTR</w:t>
            </w:r>
          </w:p>
        </w:tc>
        <w:tc>
          <w:tcPr>
            <w:tcW w:w="6804" w:type="dxa"/>
          </w:tcPr>
          <w:p w14:paraId="4DA05B97" w14:textId="77777777" w:rsidR="00D00BCE" w:rsidRPr="00DF09A1" w:rsidRDefault="00D00BCE" w:rsidP="00021FB4">
            <w:r w:rsidRPr="00DF09A1">
              <w:t>Waste Transfer Route</w:t>
            </w:r>
          </w:p>
        </w:tc>
      </w:tr>
      <w:tr w:rsidR="00D00BCE" w:rsidRPr="00DF09A1" w14:paraId="242A6155" w14:textId="77777777" w:rsidTr="00021FB4">
        <w:tc>
          <w:tcPr>
            <w:tcW w:w="1980" w:type="dxa"/>
          </w:tcPr>
          <w:p w14:paraId="75A4EA30" w14:textId="77777777" w:rsidR="00D00BCE" w:rsidRPr="00DF09A1" w:rsidRDefault="00D00BCE" w:rsidP="00021FB4">
            <w:r w:rsidRPr="00DF09A1">
              <w:t>WVP</w:t>
            </w:r>
          </w:p>
        </w:tc>
        <w:tc>
          <w:tcPr>
            <w:tcW w:w="6804" w:type="dxa"/>
          </w:tcPr>
          <w:p w14:paraId="52B9276D" w14:textId="77777777" w:rsidR="00D00BCE" w:rsidRPr="00DF09A1" w:rsidRDefault="00D00BCE" w:rsidP="00021FB4">
            <w:r w:rsidRPr="00DF09A1">
              <w:t>Waste Vitrification Plant</w:t>
            </w:r>
          </w:p>
        </w:tc>
      </w:tr>
    </w:tbl>
    <w:p w14:paraId="64284DAC" w14:textId="77777777" w:rsidR="00D00BCE" w:rsidRPr="00DF09A1" w:rsidRDefault="00D00BCE" w:rsidP="00D00BCE"/>
    <w:p w14:paraId="1670673F" w14:textId="77777777" w:rsidR="00B50687" w:rsidRPr="00DF09A1" w:rsidRDefault="00B50687" w:rsidP="00B50687">
      <w:pPr>
        <w:rPr>
          <w:b/>
          <w:bCs/>
        </w:rPr>
      </w:pPr>
      <w:r w:rsidRPr="00DF09A1">
        <w:rPr>
          <w:b/>
          <w:bCs/>
        </w:rPr>
        <w:t>Licence conditions</w:t>
      </w:r>
    </w:p>
    <w:p w14:paraId="7135AB75" w14:textId="77777777" w:rsidR="00B50687" w:rsidRPr="00DF09A1" w:rsidRDefault="00B50687" w:rsidP="00B50687">
      <w:r w:rsidRPr="00DF09A1">
        <w:t>1 Interpretation</w:t>
      </w:r>
    </w:p>
    <w:p w14:paraId="32FFA3F6" w14:textId="77777777" w:rsidR="00B50687" w:rsidRPr="00DF09A1" w:rsidRDefault="00B50687" w:rsidP="00B50687">
      <w:r w:rsidRPr="00DF09A1">
        <w:t>2 Marking of the site boundary</w:t>
      </w:r>
    </w:p>
    <w:p w14:paraId="1441E2F8" w14:textId="77777777" w:rsidR="00B50687" w:rsidRPr="00DF09A1" w:rsidRDefault="00B50687" w:rsidP="00B50687">
      <w:r w:rsidRPr="00DF09A1">
        <w:t>3 Control of property transactions</w:t>
      </w:r>
    </w:p>
    <w:p w14:paraId="3EAD0C53" w14:textId="77777777" w:rsidR="00B50687" w:rsidRPr="00DF09A1" w:rsidRDefault="00B50687" w:rsidP="00B50687">
      <w:r w:rsidRPr="00DF09A1">
        <w:t>4 Restrictions on nuclear matter on the site</w:t>
      </w:r>
    </w:p>
    <w:p w14:paraId="0FBEA9E4" w14:textId="77777777" w:rsidR="00B50687" w:rsidRPr="00DF09A1" w:rsidRDefault="00B50687" w:rsidP="00B50687">
      <w:r w:rsidRPr="00DF09A1">
        <w:t>5 Consignment of nuclear matter</w:t>
      </w:r>
    </w:p>
    <w:p w14:paraId="20884C39" w14:textId="77777777" w:rsidR="00B50687" w:rsidRPr="00DF09A1" w:rsidRDefault="00B50687" w:rsidP="00B50687">
      <w:r w:rsidRPr="00DF09A1">
        <w:t>6 Documents, records, authorities and certificates</w:t>
      </w:r>
    </w:p>
    <w:p w14:paraId="27E0E99F" w14:textId="77777777" w:rsidR="00B50687" w:rsidRPr="00DF09A1" w:rsidRDefault="00B50687" w:rsidP="00B50687">
      <w:r w:rsidRPr="00DF09A1">
        <w:t>7 Incidents on the site</w:t>
      </w:r>
    </w:p>
    <w:p w14:paraId="7A6F341A" w14:textId="77777777" w:rsidR="00B50687" w:rsidRPr="00DF09A1" w:rsidRDefault="00B50687" w:rsidP="00B50687">
      <w:r w:rsidRPr="00DF09A1">
        <w:t>8 Warning notices</w:t>
      </w:r>
    </w:p>
    <w:p w14:paraId="172EC441" w14:textId="77777777" w:rsidR="00B50687" w:rsidRPr="00DF09A1" w:rsidRDefault="00B50687" w:rsidP="00B50687">
      <w:r w:rsidRPr="00DF09A1">
        <w:t>9 Instructions to persons on the site</w:t>
      </w:r>
    </w:p>
    <w:p w14:paraId="782BC05C" w14:textId="77777777" w:rsidR="00B50687" w:rsidRPr="00DF09A1" w:rsidRDefault="00B50687" w:rsidP="00B50687">
      <w:r w:rsidRPr="00DF09A1">
        <w:t>10 Training</w:t>
      </w:r>
    </w:p>
    <w:p w14:paraId="417F85F4" w14:textId="77777777" w:rsidR="00B50687" w:rsidRPr="00DF09A1" w:rsidRDefault="00B50687" w:rsidP="00B50687">
      <w:r w:rsidRPr="00DF09A1">
        <w:t>11 Emergency arrangements</w:t>
      </w:r>
    </w:p>
    <w:p w14:paraId="5442B748" w14:textId="77777777" w:rsidR="00B50687" w:rsidRPr="00DF09A1" w:rsidRDefault="00B50687" w:rsidP="00B50687">
      <w:r w:rsidRPr="00DF09A1">
        <w:t>12 Duly authorised and other suitably qualified and experienced persons</w:t>
      </w:r>
    </w:p>
    <w:p w14:paraId="1E7E369A" w14:textId="77777777" w:rsidR="00B50687" w:rsidRPr="00DF09A1" w:rsidRDefault="00B50687" w:rsidP="00B50687">
      <w:r w:rsidRPr="00DF09A1">
        <w:lastRenderedPageBreak/>
        <w:t>13 Nuclear safety committee</w:t>
      </w:r>
    </w:p>
    <w:p w14:paraId="6B016592" w14:textId="77777777" w:rsidR="00B50687" w:rsidRPr="00DF09A1" w:rsidRDefault="00B50687" w:rsidP="00B50687">
      <w:r w:rsidRPr="00DF09A1">
        <w:t>14 Safety documentation</w:t>
      </w:r>
    </w:p>
    <w:p w14:paraId="2FA271A6" w14:textId="77777777" w:rsidR="00B50687" w:rsidRPr="00DF09A1" w:rsidRDefault="00B50687" w:rsidP="00B50687">
      <w:r w:rsidRPr="00DF09A1">
        <w:t>15 Periodic review</w:t>
      </w:r>
    </w:p>
    <w:p w14:paraId="05EEBE75" w14:textId="77777777" w:rsidR="00B50687" w:rsidRPr="00DF09A1" w:rsidRDefault="00B50687" w:rsidP="00B50687">
      <w:r w:rsidRPr="00DF09A1">
        <w:t>16 Site plans, designs and specifications</w:t>
      </w:r>
    </w:p>
    <w:p w14:paraId="330D371E" w14:textId="77777777" w:rsidR="00B50687" w:rsidRPr="00DF09A1" w:rsidRDefault="00B50687" w:rsidP="00B50687">
      <w:r w:rsidRPr="00DF09A1">
        <w:t>17 Management systems</w:t>
      </w:r>
    </w:p>
    <w:p w14:paraId="1D083E9C" w14:textId="77777777" w:rsidR="00B50687" w:rsidRPr="00DF09A1" w:rsidRDefault="00B50687" w:rsidP="00B50687">
      <w:r w:rsidRPr="00DF09A1">
        <w:t>18 Radiological protection</w:t>
      </w:r>
    </w:p>
    <w:p w14:paraId="6056AFCD" w14:textId="77777777" w:rsidR="00B50687" w:rsidRPr="00DF09A1" w:rsidRDefault="00B50687" w:rsidP="00B50687">
      <w:r w:rsidRPr="00DF09A1">
        <w:t>19 Construction or installation of new plant</w:t>
      </w:r>
    </w:p>
    <w:p w14:paraId="78A33019" w14:textId="77777777" w:rsidR="00B50687" w:rsidRPr="00DF09A1" w:rsidRDefault="00B50687" w:rsidP="00B50687">
      <w:r w:rsidRPr="00DF09A1">
        <w:t>20 Modification to design of plant under construction</w:t>
      </w:r>
    </w:p>
    <w:p w14:paraId="27792D1D" w14:textId="77777777" w:rsidR="00B50687" w:rsidRPr="00DF09A1" w:rsidRDefault="00B50687" w:rsidP="00B50687">
      <w:r w:rsidRPr="00DF09A1">
        <w:t>21 Commissioning</w:t>
      </w:r>
    </w:p>
    <w:p w14:paraId="6EC47917" w14:textId="77777777" w:rsidR="00B50687" w:rsidRPr="00DF09A1" w:rsidRDefault="00B50687" w:rsidP="00B50687">
      <w:r w:rsidRPr="00DF09A1">
        <w:t>22 Modification or experiment on existing plant</w:t>
      </w:r>
    </w:p>
    <w:p w14:paraId="0266531B" w14:textId="77777777" w:rsidR="00B50687" w:rsidRPr="00DF09A1" w:rsidRDefault="00B50687" w:rsidP="00B50687">
      <w:r w:rsidRPr="00DF09A1">
        <w:t>23 Operating rules</w:t>
      </w:r>
    </w:p>
    <w:p w14:paraId="2A8EEE14" w14:textId="77777777" w:rsidR="00B50687" w:rsidRPr="00DF09A1" w:rsidRDefault="00B50687" w:rsidP="00B50687">
      <w:r w:rsidRPr="00DF09A1">
        <w:t>24 Operating instructions</w:t>
      </w:r>
    </w:p>
    <w:p w14:paraId="485042BE" w14:textId="77777777" w:rsidR="00B50687" w:rsidRPr="00DF09A1" w:rsidRDefault="00B50687" w:rsidP="00B50687">
      <w:r w:rsidRPr="00DF09A1">
        <w:t>25 Operational records</w:t>
      </w:r>
    </w:p>
    <w:p w14:paraId="4A1D5CD2" w14:textId="77777777" w:rsidR="00B50687" w:rsidRPr="00DF09A1" w:rsidRDefault="00B50687" w:rsidP="00B50687">
      <w:r w:rsidRPr="00DF09A1">
        <w:t>26 Control and supervision of operations</w:t>
      </w:r>
    </w:p>
    <w:p w14:paraId="637ED069" w14:textId="77777777" w:rsidR="00B50687" w:rsidRPr="00DF09A1" w:rsidRDefault="00B50687" w:rsidP="00B50687">
      <w:r w:rsidRPr="00DF09A1">
        <w:t>27 Safety mechanisms, devices and circuits</w:t>
      </w:r>
    </w:p>
    <w:p w14:paraId="130E2A1C" w14:textId="77777777" w:rsidR="00B50687" w:rsidRPr="00DF09A1" w:rsidRDefault="00B50687" w:rsidP="00B50687">
      <w:r w:rsidRPr="00DF09A1">
        <w:t>28 Examination, inspection, maintenance and testing</w:t>
      </w:r>
    </w:p>
    <w:p w14:paraId="21721F1C" w14:textId="77777777" w:rsidR="00B50687" w:rsidRPr="00DF09A1" w:rsidRDefault="00B50687" w:rsidP="00B50687">
      <w:r w:rsidRPr="00DF09A1">
        <w:t>29 Duty to carry out tests, inspections and examinations</w:t>
      </w:r>
    </w:p>
    <w:p w14:paraId="32202BB9" w14:textId="77777777" w:rsidR="00B50687" w:rsidRPr="00DF09A1" w:rsidRDefault="00B50687" w:rsidP="00B50687">
      <w:r w:rsidRPr="00DF09A1">
        <w:t>30 Periodic shutdown</w:t>
      </w:r>
    </w:p>
    <w:p w14:paraId="173A14AD" w14:textId="77777777" w:rsidR="00B50687" w:rsidRPr="00DF09A1" w:rsidRDefault="00B50687" w:rsidP="00B50687">
      <w:r w:rsidRPr="00DF09A1">
        <w:t>31 Shutdown of specified operations</w:t>
      </w:r>
    </w:p>
    <w:p w14:paraId="2A37FABB" w14:textId="77777777" w:rsidR="00B50687" w:rsidRPr="00DF09A1" w:rsidRDefault="00B50687" w:rsidP="00B50687">
      <w:r w:rsidRPr="00DF09A1">
        <w:t>32 Accumulation of radioactive waste</w:t>
      </w:r>
    </w:p>
    <w:p w14:paraId="409A8F28" w14:textId="77777777" w:rsidR="00B50687" w:rsidRPr="00DF09A1" w:rsidRDefault="00B50687" w:rsidP="00B50687">
      <w:r w:rsidRPr="00DF09A1">
        <w:t>33 Disposal of radioactive waste</w:t>
      </w:r>
    </w:p>
    <w:p w14:paraId="0472C65B" w14:textId="77777777" w:rsidR="00B50687" w:rsidRPr="00DF09A1" w:rsidRDefault="00B50687" w:rsidP="00B50687">
      <w:r w:rsidRPr="00DF09A1">
        <w:t>34 Leakage and escape of radioactive material and radioactive waste</w:t>
      </w:r>
    </w:p>
    <w:p w14:paraId="423035D9" w14:textId="77777777" w:rsidR="00B50687" w:rsidRPr="00DF09A1" w:rsidRDefault="00B50687" w:rsidP="00B50687">
      <w:r w:rsidRPr="00DF09A1">
        <w:t>35 Decommissioning</w:t>
      </w:r>
    </w:p>
    <w:p w14:paraId="3F505D5C" w14:textId="4E8EA6CA" w:rsidR="00B50687" w:rsidRPr="00DF09A1" w:rsidRDefault="00B50687" w:rsidP="00B50687">
      <w:r w:rsidRPr="00DF09A1">
        <w:t>36 Organisational capability</w:t>
      </w:r>
    </w:p>
    <w:p w14:paraId="7A4747C4" w14:textId="0EE101C9" w:rsidR="00D00BCE" w:rsidRPr="00DF09A1" w:rsidRDefault="00D00BCE" w:rsidP="00D00BCE">
      <w:pPr>
        <w:tabs>
          <w:tab w:val="left" w:pos="810"/>
        </w:tabs>
        <w:sectPr w:rsidR="00D00BCE" w:rsidRPr="00DF09A1" w:rsidSect="000E4D5E">
          <w:headerReference w:type="even" r:id="rId24"/>
          <w:headerReference w:type="default" r:id="rId25"/>
          <w:footerReference w:type="even" r:id="rId26"/>
          <w:footerReference w:type="default" r:id="rId27"/>
          <w:pgSz w:w="11906" w:h="16838" w:code="9"/>
          <w:pgMar w:top="1440" w:right="1440" w:bottom="1440" w:left="1440" w:header="397" w:footer="397" w:gutter="0"/>
          <w:cols w:space="312"/>
          <w:docGrid w:linePitch="360"/>
        </w:sectPr>
      </w:pPr>
      <w:r w:rsidRPr="00DF09A1">
        <w:tab/>
      </w:r>
    </w:p>
    <w:p w14:paraId="05AAE39A" w14:textId="03F24082" w:rsidR="008D49A5" w:rsidRPr="001D0EC7" w:rsidRDefault="008072C7" w:rsidP="00223090">
      <w:pPr>
        <w:pStyle w:val="Heading1"/>
      </w:pPr>
      <w:bookmarkStart w:id="4" w:name="_Toc109727646"/>
      <w:bookmarkStart w:id="5" w:name="_Toc124509190"/>
      <w:r w:rsidRPr="001D0EC7">
        <w:lastRenderedPageBreak/>
        <w:t>Inspections</w:t>
      </w:r>
      <w:bookmarkEnd w:id="4"/>
      <w:bookmarkEnd w:id="5"/>
    </w:p>
    <w:p w14:paraId="4584A7FF" w14:textId="6E431DC5" w:rsidR="00D00BCE" w:rsidRPr="001D0EC7" w:rsidRDefault="00D00BCE" w:rsidP="00687789">
      <w:pPr>
        <w:pStyle w:val="Heading2"/>
      </w:pPr>
      <w:bookmarkStart w:id="6" w:name="_Toc109727647"/>
      <w:r w:rsidRPr="001D0EC7">
        <w:t>Date(s) of Inspection</w:t>
      </w:r>
      <w:bookmarkEnd w:id="6"/>
    </w:p>
    <w:p w14:paraId="326EF9AD" w14:textId="66AF6524" w:rsidR="009A5071" w:rsidRPr="001D0EC7" w:rsidRDefault="00D8280C" w:rsidP="00687789">
      <w:r w:rsidRPr="001D0EC7">
        <w:t>The ONR site inspectors made inspections on the following dates during the report period</w:t>
      </w:r>
      <w:r w:rsidR="00283699">
        <w:t xml:space="preserve"> 1 October 2025 to 31 March 2026: </w:t>
      </w:r>
      <w:r w:rsidR="00D00BCE" w:rsidRPr="001D0EC7">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276"/>
        <w:gridCol w:w="1417"/>
        <w:gridCol w:w="1418"/>
        <w:gridCol w:w="1276"/>
        <w:gridCol w:w="1275"/>
        <w:gridCol w:w="1531"/>
      </w:tblGrid>
      <w:tr w:rsidR="00D8280C" w:rsidRPr="00EB7E6E" w14:paraId="0097ACD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FAA8238" w14:textId="77777777" w:rsidR="00D8280C" w:rsidRPr="00EB7E6E" w:rsidRDefault="00D8280C" w:rsidP="00021FB4">
            <w:pPr>
              <w:rPr>
                <w:rFonts w:eastAsiaTheme="minorHAnsi"/>
                <w:b/>
                <w:highlight w:val="yellow"/>
              </w:rPr>
            </w:pPr>
          </w:p>
        </w:tc>
        <w:tc>
          <w:tcPr>
            <w:tcW w:w="1276" w:type="dxa"/>
            <w:tcBorders>
              <w:top w:val="single" w:sz="4" w:space="0" w:color="auto"/>
              <w:left w:val="single" w:sz="4" w:space="0" w:color="auto"/>
              <w:bottom w:val="single" w:sz="4" w:space="0" w:color="auto"/>
              <w:right w:val="single" w:sz="4" w:space="0" w:color="auto"/>
            </w:tcBorders>
          </w:tcPr>
          <w:p w14:paraId="4FF458A4" w14:textId="2867D05A" w:rsidR="00D8280C" w:rsidRPr="00774DBE" w:rsidRDefault="0090241E" w:rsidP="00021FB4">
            <w:pPr>
              <w:jc w:val="center"/>
              <w:rPr>
                <w:rFonts w:eastAsiaTheme="minorHAnsi"/>
                <w:b/>
              </w:rPr>
            </w:pPr>
            <w:r>
              <w:rPr>
                <w:rFonts w:eastAsiaTheme="minorHAnsi"/>
                <w:b/>
              </w:rPr>
              <w:t>October</w:t>
            </w:r>
            <w:r w:rsidRPr="00774DBE">
              <w:rPr>
                <w:rFonts w:eastAsiaTheme="minorHAnsi"/>
                <w:b/>
              </w:rPr>
              <w:t xml:space="preserve"> </w:t>
            </w:r>
            <w:r w:rsidR="00D8280C" w:rsidRPr="00774DBE">
              <w:rPr>
                <w:rFonts w:eastAsiaTheme="minorHAnsi"/>
                <w:b/>
              </w:rPr>
              <w:t>202</w:t>
            </w:r>
            <w:r w:rsidR="00C50129">
              <w:rPr>
                <w:rFonts w:eastAsiaTheme="minorHAnsi"/>
                <w:b/>
              </w:rPr>
              <w:t>5</w:t>
            </w:r>
          </w:p>
        </w:tc>
        <w:tc>
          <w:tcPr>
            <w:tcW w:w="1417" w:type="dxa"/>
            <w:tcBorders>
              <w:top w:val="single" w:sz="4" w:space="0" w:color="auto"/>
              <w:left w:val="single" w:sz="4" w:space="0" w:color="auto"/>
              <w:bottom w:val="single" w:sz="4" w:space="0" w:color="auto"/>
              <w:right w:val="single" w:sz="4" w:space="0" w:color="auto"/>
            </w:tcBorders>
          </w:tcPr>
          <w:p w14:paraId="5BEDB1EF" w14:textId="49C740D1" w:rsidR="00D8280C" w:rsidRPr="00774DBE" w:rsidRDefault="0090241E" w:rsidP="00021FB4">
            <w:pPr>
              <w:jc w:val="center"/>
              <w:rPr>
                <w:rFonts w:eastAsiaTheme="minorHAnsi"/>
                <w:b/>
              </w:rPr>
            </w:pPr>
            <w:r>
              <w:rPr>
                <w:rFonts w:eastAsiaTheme="minorHAnsi"/>
                <w:b/>
              </w:rPr>
              <w:t>November</w:t>
            </w:r>
            <w:r w:rsidR="00630FF3" w:rsidRPr="00774DBE">
              <w:rPr>
                <w:rFonts w:eastAsiaTheme="minorHAnsi"/>
                <w:b/>
              </w:rPr>
              <w:t xml:space="preserve"> </w:t>
            </w:r>
            <w:r w:rsidR="00D8280C" w:rsidRPr="00774DBE">
              <w:rPr>
                <w:rFonts w:eastAsiaTheme="minorHAnsi"/>
                <w:b/>
              </w:rPr>
              <w:t>202</w:t>
            </w:r>
            <w:r w:rsidR="00C50129">
              <w:rPr>
                <w:rFonts w:eastAsiaTheme="minorHAnsi"/>
                <w:b/>
              </w:rPr>
              <w:t>5</w:t>
            </w:r>
          </w:p>
        </w:tc>
        <w:tc>
          <w:tcPr>
            <w:tcW w:w="1418" w:type="dxa"/>
            <w:tcBorders>
              <w:top w:val="single" w:sz="4" w:space="0" w:color="auto"/>
              <w:left w:val="single" w:sz="4" w:space="0" w:color="auto"/>
              <w:bottom w:val="single" w:sz="4" w:space="0" w:color="auto"/>
              <w:right w:val="single" w:sz="4" w:space="0" w:color="auto"/>
            </w:tcBorders>
          </w:tcPr>
          <w:p w14:paraId="717ED6D6" w14:textId="7D6C58BD" w:rsidR="00D8280C" w:rsidRPr="00774DBE" w:rsidRDefault="0090241E" w:rsidP="00D8280C">
            <w:pPr>
              <w:jc w:val="center"/>
              <w:rPr>
                <w:rFonts w:eastAsiaTheme="minorHAnsi"/>
                <w:b/>
              </w:rPr>
            </w:pPr>
            <w:r>
              <w:rPr>
                <w:rFonts w:eastAsiaTheme="minorHAnsi"/>
                <w:b/>
              </w:rPr>
              <w:t>December</w:t>
            </w:r>
            <w:r w:rsidR="00774DBE" w:rsidRPr="00774DBE">
              <w:rPr>
                <w:rFonts w:eastAsiaTheme="minorHAnsi"/>
                <w:b/>
              </w:rPr>
              <w:t xml:space="preserve"> </w:t>
            </w:r>
            <w:r w:rsidR="00D8280C" w:rsidRPr="00774DBE">
              <w:rPr>
                <w:rFonts w:eastAsiaTheme="minorHAnsi"/>
                <w:b/>
              </w:rPr>
              <w:t>202</w:t>
            </w:r>
            <w:r w:rsidR="00C50129">
              <w:rPr>
                <w:rFonts w:eastAsiaTheme="minorHAnsi"/>
                <w:b/>
              </w:rPr>
              <w:t>5</w:t>
            </w:r>
          </w:p>
        </w:tc>
        <w:tc>
          <w:tcPr>
            <w:tcW w:w="1276" w:type="dxa"/>
            <w:tcBorders>
              <w:top w:val="single" w:sz="4" w:space="0" w:color="auto"/>
              <w:left w:val="single" w:sz="4" w:space="0" w:color="auto"/>
              <w:bottom w:val="single" w:sz="4" w:space="0" w:color="auto"/>
              <w:right w:val="single" w:sz="4" w:space="0" w:color="auto"/>
            </w:tcBorders>
          </w:tcPr>
          <w:p w14:paraId="2A04BB1E" w14:textId="562DC449" w:rsidR="00D8280C" w:rsidRPr="00774DBE" w:rsidRDefault="008825DA" w:rsidP="00021FB4">
            <w:pPr>
              <w:jc w:val="center"/>
              <w:rPr>
                <w:rFonts w:eastAsiaTheme="minorHAnsi"/>
                <w:b/>
              </w:rPr>
            </w:pPr>
            <w:r w:rsidRPr="00774DBE">
              <w:rPr>
                <w:rFonts w:eastAsiaTheme="minorHAnsi"/>
                <w:b/>
              </w:rPr>
              <w:t>J</w:t>
            </w:r>
            <w:r w:rsidR="0090241E">
              <w:rPr>
                <w:rFonts w:eastAsiaTheme="minorHAnsi"/>
                <w:b/>
              </w:rPr>
              <w:t>anuary</w:t>
            </w:r>
            <w:r w:rsidR="00D8280C" w:rsidRPr="00774DBE">
              <w:rPr>
                <w:rFonts w:eastAsiaTheme="minorHAnsi"/>
                <w:b/>
              </w:rPr>
              <w:t xml:space="preserve"> 202</w:t>
            </w:r>
            <w:r w:rsidR="0090241E">
              <w:rPr>
                <w:rFonts w:eastAsiaTheme="minorHAnsi"/>
                <w:b/>
              </w:rPr>
              <w:t>6</w:t>
            </w:r>
          </w:p>
        </w:tc>
        <w:tc>
          <w:tcPr>
            <w:tcW w:w="1275" w:type="dxa"/>
            <w:tcBorders>
              <w:top w:val="single" w:sz="4" w:space="0" w:color="auto"/>
              <w:left w:val="single" w:sz="4" w:space="0" w:color="auto"/>
              <w:bottom w:val="single" w:sz="4" w:space="0" w:color="auto"/>
              <w:right w:val="single" w:sz="4" w:space="0" w:color="auto"/>
            </w:tcBorders>
          </w:tcPr>
          <w:p w14:paraId="128B2C9E" w14:textId="51005759" w:rsidR="00D8280C" w:rsidRPr="00774DBE" w:rsidRDefault="0090241E" w:rsidP="00021FB4">
            <w:pPr>
              <w:jc w:val="center"/>
              <w:rPr>
                <w:rFonts w:eastAsiaTheme="minorHAnsi"/>
                <w:b/>
              </w:rPr>
            </w:pPr>
            <w:r>
              <w:rPr>
                <w:rFonts w:eastAsiaTheme="minorHAnsi"/>
                <w:b/>
              </w:rPr>
              <w:t>February</w:t>
            </w:r>
            <w:r w:rsidR="00D8280C" w:rsidRPr="00774DBE">
              <w:rPr>
                <w:rFonts w:eastAsiaTheme="minorHAnsi"/>
                <w:b/>
              </w:rPr>
              <w:t xml:space="preserve"> 202</w:t>
            </w:r>
            <w:r>
              <w:rPr>
                <w:rFonts w:eastAsiaTheme="minorHAnsi"/>
                <w:b/>
              </w:rPr>
              <w:t>6</w:t>
            </w:r>
          </w:p>
        </w:tc>
        <w:tc>
          <w:tcPr>
            <w:tcW w:w="1531" w:type="dxa"/>
            <w:tcBorders>
              <w:top w:val="single" w:sz="4" w:space="0" w:color="auto"/>
              <w:left w:val="single" w:sz="4" w:space="0" w:color="auto"/>
              <w:bottom w:val="single" w:sz="4" w:space="0" w:color="auto"/>
              <w:right w:val="single" w:sz="4" w:space="0" w:color="auto"/>
            </w:tcBorders>
          </w:tcPr>
          <w:p w14:paraId="003B5E27" w14:textId="5F21A454" w:rsidR="00D8280C" w:rsidRPr="00774DBE" w:rsidRDefault="0090241E" w:rsidP="00272160">
            <w:pPr>
              <w:jc w:val="center"/>
              <w:rPr>
                <w:rFonts w:eastAsiaTheme="minorHAnsi"/>
                <w:b/>
              </w:rPr>
            </w:pPr>
            <w:r>
              <w:rPr>
                <w:rFonts w:eastAsiaTheme="minorHAnsi"/>
                <w:b/>
              </w:rPr>
              <w:t>March</w:t>
            </w:r>
            <w:r w:rsidR="00D8280C" w:rsidRPr="00774DBE">
              <w:rPr>
                <w:rFonts w:eastAsiaTheme="minorHAnsi"/>
                <w:b/>
              </w:rPr>
              <w:t xml:space="preserve"> 202</w:t>
            </w:r>
            <w:r>
              <w:rPr>
                <w:rFonts w:eastAsiaTheme="minorHAnsi"/>
                <w:b/>
              </w:rPr>
              <w:t>6</w:t>
            </w:r>
          </w:p>
        </w:tc>
      </w:tr>
      <w:tr w:rsidR="00D8280C" w:rsidRPr="00EB7E6E" w14:paraId="5EBF35B7"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hideMark/>
          </w:tcPr>
          <w:p w14:paraId="55CEE0E4" w14:textId="77777777" w:rsidR="00D8280C" w:rsidRPr="00E85281" w:rsidRDefault="00D8280C" w:rsidP="00021FB4">
            <w:pPr>
              <w:rPr>
                <w:rFonts w:eastAsiaTheme="minorHAnsi"/>
                <w:b/>
              </w:rPr>
            </w:pPr>
            <w:r w:rsidRPr="00E85281">
              <w:rPr>
                <w:rFonts w:eastAsiaTheme="minorHAnsi"/>
                <w:b/>
              </w:rPr>
              <w:t>Special Nuclear Materials (SNM)</w:t>
            </w:r>
          </w:p>
        </w:tc>
        <w:tc>
          <w:tcPr>
            <w:tcW w:w="1276" w:type="dxa"/>
            <w:tcBorders>
              <w:top w:val="single" w:sz="4" w:space="0" w:color="auto"/>
              <w:left w:val="single" w:sz="4" w:space="0" w:color="auto"/>
              <w:bottom w:val="single" w:sz="4" w:space="0" w:color="auto"/>
              <w:right w:val="single" w:sz="4" w:space="0" w:color="auto"/>
            </w:tcBorders>
          </w:tcPr>
          <w:p w14:paraId="7C966DCB" w14:textId="4667C94D" w:rsidR="00D8280C" w:rsidRPr="00C50129" w:rsidRDefault="008B6906" w:rsidP="00021FB4">
            <w:pPr>
              <w:jc w:val="center"/>
              <w:rPr>
                <w:rFonts w:eastAsiaTheme="minorHAnsi"/>
              </w:rPr>
            </w:pPr>
            <w:r>
              <w:rPr>
                <w:rFonts w:eastAsiaTheme="minorHAnsi"/>
              </w:rPr>
              <w:t>8</w:t>
            </w:r>
          </w:p>
        </w:tc>
        <w:tc>
          <w:tcPr>
            <w:tcW w:w="1417" w:type="dxa"/>
            <w:tcBorders>
              <w:top w:val="single" w:sz="4" w:space="0" w:color="auto"/>
              <w:left w:val="single" w:sz="4" w:space="0" w:color="auto"/>
              <w:bottom w:val="single" w:sz="4" w:space="0" w:color="auto"/>
              <w:right w:val="single" w:sz="4" w:space="0" w:color="auto"/>
            </w:tcBorders>
          </w:tcPr>
          <w:p w14:paraId="31FEF78A" w14:textId="5942D511" w:rsidR="00D8280C" w:rsidRPr="00C50129" w:rsidRDefault="00D8280C" w:rsidP="00C50129">
            <w:pPr>
              <w:jc w:val="center"/>
              <w:rPr>
                <w:rFonts w:eastAsiaTheme="minorHAnsi"/>
              </w:rPr>
            </w:pPr>
          </w:p>
        </w:tc>
        <w:tc>
          <w:tcPr>
            <w:tcW w:w="1418" w:type="dxa"/>
            <w:tcBorders>
              <w:top w:val="single" w:sz="4" w:space="0" w:color="auto"/>
              <w:left w:val="single" w:sz="4" w:space="0" w:color="auto"/>
              <w:bottom w:val="single" w:sz="4" w:space="0" w:color="auto"/>
              <w:right w:val="single" w:sz="4" w:space="0" w:color="auto"/>
            </w:tcBorders>
          </w:tcPr>
          <w:p w14:paraId="1D6B271A" w14:textId="3CDCA5E5" w:rsidR="00D8280C" w:rsidRPr="00C50129" w:rsidRDefault="008B6906" w:rsidP="00021FB4">
            <w:pPr>
              <w:jc w:val="center"/>
              <w:rPr>
                <w:rFonts w:eastAsiaTheme="minorHAnsi"/>
              </w:rPr>
            </w:pPr>
            <w:r>
              <w:rPr>
                <w:rFonts w:eastAsiaTheme="minorHAnsi"/>
              </w:rPr>
              <w:t>3-4</w:t>
            </w:r>
          </w:p>
        </w:tc>
        <w:tc>
          <w:tcPr>
            <w:tcW w:w="1276" w:type="dxa"/>
            <w:tcBorders>
              <w:top w:val="single" w:sz="4" w:space="0" w:color="auto"/>
              <w:left w:val="single" w:sz="4" w:space="0" w:color="auto"/>
              <w:bottom w:val="single" w:sz="4" w:space="0" w:color="auto"/>
              <w:right w:val="single" w:sz="4" w:space="0" w:color="auto"/>
            </w:tcBorders>
          </w:tcPr>
          <w:p w14:paraId="32C7CC3D" w14:textId="61006A64" w:rsidR="00D8280C" w:rsidRPr="00C50129" w:rsidRDefault="008B6906" w:rsidP="00021FB4">
            <w:pPr>
              <w:jc w:val="center"/>
              <w:rPr>
                <w:rFonts w:eastAsiaTheme="minorHAnsi"/>
              </w:rPr>
            </w:pPr>
            <w:r>
              <w:rPr>
                <w:rFonts w:eastAsiaTheme="minorHAnsi"/>
              </w:rPr>
              <w:t>14</w:t>
            </w:r>
          </w:p>
        </w:tc>
        <w:tc>
          <w:tcPr>
            <w:tcW w:w="1275" w:type="dxa"/>
            <w:tcBorders>
              <w:top w:val="single" w:sz="4" w:space="0" w:color="auto"/>
              <w:left w:val="single" w:sz="4" w:space="0" w:color="auto"/>
              <w:bottom w:val="single" w:sz="4" w:space="0" w:color="auto"/>
              <w:right w:val="single" w:sz="4" w:space="0" w:color="auto"/>
            </w:tcBorders>
          </w:tcPr>
          <w:p w14:paraId="35F3180D" w14:textId="09926B95" w:rsidR="00D8280C" w:rsidRPr="00C50129" w:rsidRDefault="008B6906" w:rsidP="009F01A7">
            <w:pPr>
              <w:jc w:val="center"/>
              <w:rPr>
                <w:rFonts w:eastAsiaTheme="minorHAnsi"/>
              </w:rPr>
            </w:pPr>
            <w:r>
              <w:rPr>
                <w:rFonts w:eastAsiaTheme="minorHAnsi"/>
              </w:rPr>
              <w:t>11</w:t>
            </w:r>
          </w:p>
        </w:tc>
        <w:tc>
          <w:tcPr>
            <w:tcW w:w="1531" w:type="dxa"/>
            <w:tcBorders>
              <w:top w:val="single" w:sz="4" w:space="0" w:color="auto"/>
              <w:left w:val="single" w:sz="4" w:space="0" w:color="auto"/>
              <w:bottom w:val="single" w:sz="4" w:space="0" w:color="auto"/>
              <w:right w:val="single" w:sz="4" w:space="0" w:color="auto"/>
            </w:tcBorders>
          </w:tcPr>
          <w:p w14:paraId="49EE8709" w14:textId="167D07FC" w:rsidR="00D8280C" w:rsidRPr="00F374F0" w:rsidRDefault="00D8280C" w:rsidP="00021FB4">
            <w:pPr>
              <w:jc w:val="center"/>
              <w:rPr>
                <w:rFonts w:eastAsiaTheme="minorHAnsi"/>
                <w:highlight w:val="yellow"/>
              </w:rPr>
            </w:pPr>
          </w:p>
        </w:tc>
      </w:tr>
      <w:tr w:rsidR="00DB31BB" w:rsidRPr="00EB7E6E" w14:paraId="105CBE76" w14:textId="77777777" w:rsidTr="00D8280C">
        <w:trPr>
          <w:trHeight w:val="618"/>
        </w:trPr>
        <w:tc>
          <w:tcPr>
            <w:tcW w:w="2581" w:type="dxa"/>
          </w:tcPr>
          <w:p w14:paraId="687C9853" w14:textId="77777777" w:rsidR="00DB31BB" w:rsidRPr="007F6DF2" w:rsidRDefault="00DB31BB" w:rsidP="00DB31BB">
            <w:pPr>
              <w:rPr>
                <w:rFonts w:eastAsiaTheme="minorHAnsi"/>
                <w:b/>
                <w:iCs/>
              </w:rPr>
            </w:pPr>
            <w:r w:rsidRPr="007F6DF2">
              <w:rPr>
                <w:b/>
                <w:iCs/>
              </w:rPr>
              <w:t xml:space="preserve">Retrievals </w:t>
            </w:r>
          </w:p>
        </w:tc>
        <w:tc>
          <w:tcPr>
            <w:tcW w:w="1276" w:type="dxa"/>
          </w:tcPr>
          <w:p w14:paraId="0EECA91B" w14:textId="00AB00D7" w:rsidR="00DB31BB" w:rsidRPr="00F374F0" w:rsidRDefault="00DB31BB" w:rsidP="00DB31BB">
            <w:pPr>
              <w:jc w:val="center"/>
              <w:rPr>
                <w:bCs/>
                <w:highlight w:val="yellow"/>
              </w:rPr>
            </w:pPr>
          </w:p>
        </w:tc>
        <w:tc>
          <w:tcPr>
            <w:tcW w:w="1417" w:type="dxa"/>
          </w:tcPr>
          <w:p w14:paraId="28203B70" w14:textId="430B4F7C" w:rsidR="00DB31BB" w:rsidRPr="004F2E75" w:rsidRDefault="00826BB1" w:rsidP="00DB31BB">
            <w:pPr>
              <w:jc w:val="center"/>
              <w:rPr>
                <w:bCs/>
                <w:szCs w:val="24"/>
              </w:rPr>
            </w:pPr>
            <w:r>
              <w:rPr>
                <w:bCs/>
                <w:szCs w:val="24"/>
              </w:rPr>
              <w:t>11-13</w:t>
            </w:r>
          </w:p>
        </w:tc>
        <w:tc>
          <w:tcPr>
            <w:tcW w:w="1418" w:type="dxa"/>
          </w:tcPr>
          <w:p w14:paraId="77950E3A" w14:textId="0957258D" w:rsidR="00DB31BB" w:rsidRPr="004F2E75" w:rsidRDefault="00826BB1" w:rsidP="00DB31BB">
            <w:pPr>
              <w:jc w:val="center"/>
              <w:rPr>
                <w:bCs/>
                <w:szCs w:val="24"/>
              </w:rPr>
            </w:pPr>
            <w:r>
              <w:rPr>
                <w:bCs/>
                <w:szCs w:val="24"/>
              </w:rPr>
              <w:t>3-4</w:t>
            </w:r>
          </w:p>
        </w:tc>
        <w:tc>
          <w:tcPr>
            <w:tcW w:w="1276" w:type="dxa"/>
          </w:tcPr>
          <w:p w14:paraId="2C4FBF68" w14:textId="3B3AEEB3" w:rsidR="00DB31BB" w:rsidRPr="004F2E75" w:rsidRDefault="00DB31BB" w:rsidP="00DB31BB">
            <w:pPr>
              <w:jc w:val="center"/>
              <w:rPr>
                <w:bCs/>
                <w:szCs w:val="24"/>
              </w:rPr>
            </w:pPr>
          </w:p>
        </w:tc>
        <w:tc>
          <w:tcPr>
            <w:tcW w:w="1275" w:type="dxa"/>
          </w:tcPr>
          <w:p w14:paraId="0A6EC7D6" w14:textId="2CE0748A" w:rsidR="00DB31BB" w:rsidRPr="004F2E75" w:rsidRDefault="00826BB1" w:rsidP="00DB31BB">
            <w:pPr>
              <w:jc w:val="center"/>
              <w:rPr>
                <w:bCs/>
              </w:rPr>
            </w:pPr>
            <w:r>
              <w:rPr>
                <w:bCs/>
              </w:rPr>
              <w:t>3-4</w:t>
            </w:r>
          </w:p>
        </w:tc>
        <w:tc>
          <w:tcPr>
            <w:tcW w:w="1531" w:type="dxa"/>
          </w:tcPr>
          <w:p w14:paraId="56F5020E" w14:textId="0D5FB398" w:rsidR="00DB31BB" w:rsidRPr="004F2E75" w:rsidRDefault="00DB31BB" w:rsidP="00DB31BB">
            <w:pPr>
              <w:jc w:val="center"/>
              <w:rPr>
                <w:bCs/>
              </w:rPr>
            </w:pPr>
          </w:p>
        </w:tc>
      </w:tr>
      <w:tr w:rsidR="00DB31BB" w:rsidRPr="00EB7E6E" w14:paraId="008D6A0B"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tcPr>
          <w:p w14:paraId="51037382" w14:textId="77777777" w:rsidR="00DB31BB" w:rsidRPr="00CF05D1" w:rsidRDefault="00DB31BB" w:rsidP="00DB31BB">
            <w:pPr>
              <w:rPr>
                <w:rFonts w:eastAsiaTheme="minorHAnsi"/>
                <w:b/>
                <w:highlight w:val="yellow"/>
              </w:rPr>
            </w:pPr>
            <w:r w:rsidRPr="00EE47A3">
              <w:rPr>
                <w:rFonts w:eastAsiaTheme="minorHAnsi"/>
                <w:b/>
              </w:rPr>
              <w:t>Remediation</w:t>
            </w:r>
          </w:p>
        </w:tc>
        <w:tc>
          <w:tcPr>
            <w:tcW w:w="1276" w:type="dxa"/>
            <w:tcBorders>
              <w:top w:val="single" w:sz="4" w:space="0" w:color="auto"/>
              <w:left w:val="single" w:sz="4" w:space="0" w:color="auto"/>
              <w:bottom w:val="single" w:sz="4" w:space="0" w:color="auto"/>
              <w:right w:val="single" w:sz="4" w:space="0" w:color="auto"/>
            </w:tcBorders>
          </w:tcPr>
          <w:p w14:paraId="0C731660" w14:textId="672E0FF7" w:rsidR="00DB31BB" w:rsidRPr="00F374F0" w:rsidRDefault="00DB31BB" w:rsidP="00DB31BB">
            <w:pPr>
              <w:jc w:val="center"/>
              <w:rPr>
                <w:highlight w:val="yellow"/>
              </w:rPr>
            </w:pPr>
          </w:p>
        </w:tc>
        <w:tc>
          <w:tcPr>
            <w:tcW w:w="1417" w:type="dxa"/>
            <w:tcBorders>
              <w:top w:val="single" w:sz="4" w:space="0" w:color="auto"/>
              <w:left w:val="single" w:sz="4" w:space="0" w:color="auto"/>
              <w:bottom w:val="single" w:sz="4" w:space="0" w:color="auto"/>
              <w:right w:val="single" w:sz="4" w:space="0" w:color="auto"/>
            </w:tcBorders>
          </w:tcPr>
          <w:p w14:paraId="362E13AD" w14:textId="2AAA42A2" w:rsidR="00DB31BB" w:rsidRPr="00F374F0" w:rsidRDefault="00DB31BB" w:rsidP="00A90A44">
            <w:pPr>
              <w:rPr>
                <w:highlight w:val="yellow"/>
              </w:rPr>
            </w:pPr>
          </w:p>
        </w:tc>
        <w:tc>
          <w:tcPr>
            <w:tcW w:w="1418" w:type="dxa"/>
            <w:tcBorders>
              <w:top w:val="single" w:sz="4" w:space="0" w:color="auto"/>
              <w:left w:val="single" w:sz="4" w:space="0" w:color="auto"/>
              <w:bottom w:val="single" w:sz="4" w:space="0" w:color="auto"/>
              <w:right w:val="single" w:sz="4" w:space="0" w:color="auto"/>
            </w:tcBorders>
          </w:tcPr>
          <w:p w14:paraId="20B5B389" w14:textId="076326A6" w:rsidR="00DB31BB" w:rsidRPr="00F374F0" w:rsidRDefault="00DB31BB" w:rsidP="00DB31BB">
            <w:pPr>
              <w:jc w:val="center"/>
              <w:rPr>
                <w:highlight w:val="yellow"/>
              </w:rPr>
            </w:pPr>
          </w:p>
        </w:tc>
        <w:tc>
          <w:tcPr>
            <w:tcW w:w="1276" w:type="dxa"/>
            <w:tcBorders>
              <w:top w:val="single" w:sz="4" w:space="0" w:color="auto"/>
              <w:left w:val="single" w:sz="4" w:space="0" w:color="auto"/>
              <w:bottom w:val="single" w:sz="4" w:space="0" w:color="auto"/>
              <w:right w:val="single" w:sz="4" w:space="0" w:color="auto"/>
            </w:tcBorders>
          </w:tcPr>
          <w:p w14:paraId="75B54085" w14:textId="5C8A4987" w:rsidR="00DB31BB" w:rsidRPr="00F374F0" w:rsidRDefault="00DB31BB" w:rsidP="00DB31BB">
            <w:pPr>
              <w:jc w:val="center"/>
              <w:rPr>
                <w:highlight w:val="yellow"/>
              </w:rPr>
            </w:pPr>
          </w:p>
        </w:tc>
        <w:tc>
          <w:tcPr>
            <w:tcW w:w="1275" w:type="dxa"/>
            <w:tcBorders>
              <w:top w:val="single" w:sz="4" w:space="0" w:color="auto"/>
              <w:left w:val="single" w:sz="4" w:space="0" w:color="auto"/>
              <w:bottom w:val="single" w:sz="4" w:space="0" w:color="auto"/>
              <w:right w:val="single" w:sz="4" w:space="0" w:color="auto"/>
            </w:tcBorders>
          </w:tcPr>
          <w:p w14:paraId="45791F88" w14:textId="1FD72302" w:rsidR="00DB31BB" w:rsidRPr="00272160" w:rsidRDefault="00091FCF" w:rsidP="00DB31BB">
            <w:pPr>
              <w:jc w:val="center"/>
            </w:pPr>
            <w:r w:rsidRPr="00272160">
              <w:t>3</w:t>
            </w:r>
            <w:r w:rsidR="006D700D" w:rsidRPr="00272160">
              <w:t>-4</w:t>
            </w:r>
            <w:r w:rsidR="00B07D5A">
              <w:t>, 26</w:t>
            </w:r>
          </w:p>
        </w:tc>
        <w:tc>
          <w:tcPr>
            <w:tcW w:w="1531" w:type="dxa"/>
            <w:tcBorders>
              <w:top w:val="single" w:sz="4" w:space="0" w:color="auto"/>
              <w:left w:val="single" w:sz="4" w:space="0" w:color="auto"/>
              <w:bottom w:val="single" w:sz="4" w:space="0" w:color="auto"/>
              <w:right w:val="single" w:sz="4" w:space="0" w:color="auto"/>
            </w:tcBorders>
          </w:tcPr>
          <w:p w14:paraId="52BB8FED" w14:textId="0533417C" w:rsidR="00DB31BB" w:rsidRPr="00272160" w:rsidRDefault="006D700D" w:rsidP="00DB31BB">
            <w:pPr>
              <w:jc w:val="center"/>
            </w:pPr>
            <w:r w:rsidRPr="00272160">
              <w:t>4</w:t>
            </w:r>
          </w:p>
        </w:tc>
      </w:tr>
      <w:tr w:rsidR="00DB31BB" w:rsidRPr="00EB7E6E" w14:paraId="5D53DE52"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4C29CD89" w14:textId="05BD2290" w:rsidR="00DB31BB" w:rsidRPr="00CF05D1" w:rsidRDefault="00DB31BB" w:rsidP="00DB31BB">
            <w:pPr>
              <w:rPr>
                <w:rFonts w:eastAsiaTheme="minorHAnsi"/>
                <w:b/>
                <w:highlight w:val="yellow"/>
              </w:rPr>
            </w:pPr>
            <w:r w:rsidRPr="00271FF9">
              <w:rPr>
                <w:rFonts w:eastAsiaTheme="minorHAnsi"/>
                <w:b/>
              </w:rPr>
              <w:t xml:space="preserve">Spent Fuel </w:t>
            </w:r>
            <w:r w:rsidR="00047452">
              <w:rPr>
                <w:rFonts w:eastAsiaTheme="minorHAnsi"/>
                <w:b/>
              </w:rPr>
              <w:t>Services</w:t>
            </w:r>
            <w:r w:rsidRPr="00271FF9">
              <w:rPr>
                <w:rFonts w:eastAsiaTheme="minorHAnsi"/>
                <w:b/>
              </w:rPr>
              <w:t xml:space="preserve"> (SF</w:t>
            </w:r>
            <w:r w:rsidR="00047452">
              <w:rPr>
                <w:rFonts w:eastAsiaTheme="minorHAnsi"/>
                <w:b/>
              </w:rPr>
              <w:t>S</w:t>
            </w:r>
            <w:r w:rsidRPr="00271FF9">
              <w:rPr>
                <w:rFonts w:eastAsiaTheme="minorHAnsi"/>
                <w:b/>
              </w:rPr>
              <w:t>)</w:t>
            </w:r>
          </w:p>
        </w:tc>
        <w:tc>
          <w:tcPr>
            <w:tcW w:w="1276" w:type="dxa"/>
            <w:tcBorders>
              <w:top w:val="single" w:sz="4" w:space="0" w:color="auto"/>
              <w:left w:val="single" w:sz="4" w:space="0" w:color="auto"/>
              <w:bottom w:val="single" w:sz="4" w:space="0" w:color="auto"/>
              <w:right w:val="single" w:sz="4" w:space="0" w:color="auto"/>
            </w:tcBorders>
          </w:tcPr>
          <w:p w14:paraId="7ABEDAAE" w14:textId="6AD20E21" w:rsidR="00DB31BB" w:rsidRPr="00541BDC" w:rsidRDefault="00CC0068" w:rsidP="00DB31BB">
            <w:pPr>
              <w:jc w:val="center"/>
              <w:rPr>
                <w:rFonts w:eastAsiaTheme="minorHAnsi"/>
              </w:rPr>
            </w:pPr>
            <w:r>
              <w:rPr>
                <w:rFonts w:eastAsiaTheme="minorHAnsi"/>
              </w:rPr>
              <w:t>14</w:t>
            </w:r>
          </w:p>
        </w:tc>
        <w:tc>
          <w:tcPr>
            <w:tcW w:w="1417" w:type="dxa"/>
            <w:tcBorders>
              <w:top w:val="single" w:sz="4" w:space="0" w:color="auto"/>
              <w:left w:val="single" w:sz="4" w:space="0" w:color="auto"/>
              <w:bottom w:val="single" w:sz="4" w:space="0" w:color="auto"/>
              <w:right w:val="single" w:sz="4" w:space="0" w:color="auto"/>
            </w:tcBorders>
          </w:tcPr>
          <w:p w14:paraId="06D84FAF" w14:textId="2B423DC4" w:rsidR="00DB31BB" w:rsidRPr="00541BDC" w:rsidRDefault="00DB31BB" w:rsidP="00DB31BB">
            <w:pPr>
              <w:jc w:val="center"/>
              <w:rPr>
                <w:rFonts w:eastAsiaTheme="minorHAnsi"/>
              </w:rPr>
            </w:pPr>
          </w:p>
        </w:tc>
        <w:tc>
          <w:tcPr>
            <w:tcW w:w="1418" w:type="dxa"/>
            <w:tcBorders>
              <w:top w:val="single" w:sz="4" w:space="0" w:color="auto"/>
              <w:left w:val="single" w:sz="4" w:space="0" w:color="auto"/>
              <w:bottom w:val="single" w:sz="4" w:space="0" w:color="auto"/>
              <w:right w:val="single" w:sz="4" w:space="0" w:color="auto"/>
            </w:tcBorders>
          </w:tcPr>
          <w:p w14:paraId="33759377" w14:textId="6CC51CEB" w:rsidR="00DB31BB" w:rsidRPr="00541BDC" w:rsidRDefault="00A04DF2" w:rsidP="00DB31BB">
            <w:pPr>
              <w:jc w:val="center"/>
              <w:rPr>
                <w:rFonts w:eastAsiaTheme="minorHAnsi"/>
              </w:rPr>
            </w:pPr>
            <w:r>
              <w:rPr>
                <w:rFonts w:eastAsiaTheme="minorHAnsi"/>
              </w:rPr>
              <w:t>2-3</w:t>
            </w:r>
          </w:p>
        </w:tc>
        <w:tc>
          <w:tcPr>
            <w:tcW w:w="1276" w:type="dxa"/>
            <w:tcBorders>
              <w:top w:val="single" w:sz="4" w:space="0" w:color="auto"/>
              <w:left w:val="single" w:sz="4" w:space="0" w:color="auto"/>
              <w:bottom w:val="single" w:sz="4" w:space="0" w:color="auto"/>
              <w:right w:val="single" w:sz="4" w:space="0" w:color="auto"/>
            </w:tcBorders>
          </w:tcPr>
          <w:p w14:paraId="40A6FA1F" w14:textId="35AE3A64" w:rsidR="00DB31BB" w:rsidRPr="00541BDC" w:rsidRDefault="00A04DF2" w:rsidP="00DB31BB">
            <w:pPr>
              <w:jc w:val="center"/>
              <w:rPr>
                <w:rFonts w:eastAsiaTheme="minorHAnsi"/>
              </w:rPr>
            </w:pPr>
            <w:r>
              <w:rPr>
                <w:bCs/>
                <w:szCs w:val="24"/>
              </w:rPr>
              <w:t>6</w:t>
            </w:r>
          </w:p>
        </w:tc>
        <w:tc>
          <w:tcPr>
            <w:tcW w:w="1275" w:type="dxa"/>
            <w:tcBorders>
              <w:top w:val="single" w:sz="4" w:space="0" w:color="auto"/>
              <w:left w:val="single" w:sz="4" w:space="0" w:color="auto"/>
              <w:bottom w:val="single" w:sz="4" w:space="0" w:color="auto"/>
              <w:right w:val="single" w:sz="4" w:space="0" w:color="auto"/>
            </w:tcBorders>
          </w:tcPr>
          <w:p w14:paraId="60D65273" w14:textId="512428D4" w:rsidR="00DB31BB" w:rsidRPr="00541BDC" w:rsidRDefault="00DB31BB" w:rsidP="00DB31BB">
            <w:pPr>
              <w:jc w:val="center"/>
              <w:rPr>
                <w:rFonts w:eastAsiaTheme="minorHAnsi"/>
              </w:rPr>
            </w:pPr>
          </w:p>
        </w:tc>
        <w:tc>
          <w:tcPr>
            <w:tcW w:w="1531" w:type="dxa"/>
            <w:tcBorders>
              <w:top w:val="single" w:sz="4" w:space="0" w:color="auto"/>
              <w:left w:val="single" w:sz="4" w:space="0" w:color="auto"/>
              <w:bottom w:val="single" w:sz="4" w:space="0" w:color="auto"/>
              <w:right w:val="single" w:sz="4" w:space="0" w:color="auto"/>
            </w:tcBorders>
          </w:tcPr>
          <w:p w14:paraId="1925E1CB" w14:textId="2636729A" w:rsidR="00DB31BB" w:rsidRPr="00541BDC" w:rsidRDefault="00A04DF2" w:rsidP="00DB31BB">
            <w:pPr>
              <w:jc w:val="center"/>
              <w:rPr>
                <w:rFonts w:eastAsiaTheme="minorHAnsi"/>
              </w:rPr>
            </w:pPr>
            <w:r>
              <w:rPr>
                <w:rFonts w:eastAsiaTheme="minorHAnsi"/>
              </w:rPr>
              <w:t>3</w:t>
            </w:r>
          </w:p>
        </w:tc>
      </w:tr>
      <w:tr w:rsidR="00047452" w:rsidRPr="00EB7E6E" w14:paraId="11ED4147"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37165F20" w14:textId="55EE0D98" w:rsidR="00047452" w:rsidRPr="00271FF9" w:rsidRDefault="00047452" w:rsidP="00DB31BB">
            <w:pPr>
              <w:rPr>
                <w:rFonts w:eastAsiaTheme="minorHAnsi"/>
                <w:b/>
              </w:rPr>
            </w:pPr>
            <w:r w:rsidRPr="008F2F69">
              <w:rPr>
                <w:rFonts w:eastAsiaTheme="minorHAnsi"/>
                <w:b/>
              </w:rPr>
              <w:t>Spent Fuel Management (SFM) -HALES and HLWP</w:t>
            </w:r>
          </w:p>
        </w:tc>
        <w:tc>
          <w:tcPr>
            <w:tcW w:w="1276" w:type="dxa"/>
            <w:tcBorders>
              <w:top w:val="single" w:sz="4" w:space="0" w:color="auto"/>
              <w:left w:val="single" w:sz="4" w:space="0" w:color="auto"/>
              <w:bottom w:val="single" w:sz="4" w:space="0" w:color="auto"/>
              <w:right w:val="single" w:sz="4" w:space="0" w:color="auto"/>
            </w:tcBorders>
          </w:tcPr>
          <w:p w14:paraId="704C1C2C" w14:textId="77777777" w:rsidR="00047452" w:rsidRPr="00F374F0" w:rsidRDefault="00047452" w:rsidP="00DB31BB">
            <w:pPr>
              <w:jc w:val="center"/>
              <w:rPr>
                <w:rFonts w:eastAsiaTheme="minorHAnsi"/>
                <w:highlight w:val="yellow"/>
              </w:rPr>
            </w:pPr>
          </w:p>
        </w:tc>
        <w:tc>
          <w:tcPr>
            <w:tcW w:w="1417" w:type="dxa"/>
            <w:tcBorders>
              <w:top w:val="single" w:sz="4" w:space="0" w:color="auto"/>
              <w:left w:val="single" w:sz="4" w:space="0" w:color="auto"/>
              <w:bottom w:val="single" w:sz="4" w:space="0" w:color="auto"/>
              <w:right w:val="single" w:sz="4" w:space="0" w:color="auto"/>
            </w:tcBorders>
          </w:tcPr>
          <w:p w14:paraId="32E1C41D" w14:textId="32E83EFB" w:rsidR="00047452" w:rsidRPr="00F374F0" w:rsidRDefault="00047452" w:rsidP="00DB31BB">
            <w:pPr>
              <w:jc w:val="center"/>
              <w:rPr>
                <w:rFonts w:eastAsiaTheme="minorHAnsi"/>
                <w:highlight w:val="yellow"/>
              </w:rPr>
            </w:pPr>
          </w:p>
        </w:tc>
        <w:tc>
          <w:tcPr>
            <w:tcW w:w="1418" w:type="dxa"/>
            <w:tcBorders>
              <w:top w:val="single" w:sz="4" w:space="0" w:color="auto"/>
              <w:left w:val="single" w:sz="4" w:space="0" w:color="auto"/>
              <w:bottom w:val="single" w:sz="4" w:space="0" w:color="auto"/>
              <w:right w:val="single" w:sz="4" w:space="0" w:color="auto"/>
            </w:tcBorders>
          </w:tcPr>
          <w:p w14:paraId="1A2D5764" w14:textId="04007D68" w:rsidR="00047452" w:rsidRPr="003679EB" w:rsidRDefault="00047452" w:rsidP="00DB31BB">
            <w:pPr>
              <w:jc w:val="center"/>
              <w:rPr>
                <w:rFonts w:eastAsiaTheme="minorHAnsi"/>
              </w:rPr>
            </w:pPr>
          </w:p>
        </w:tc>
        <w:tc>
          <w:tcPr>
            <w:tcW w:w="1276" w:type="dxa"/>
            <w:tcBorders>
              <w:top w:val="single" w:sz="4" w:space="0" w:color="auto"/>
              <w:left w:val="single" w:sz="4" w:space="0" w:color="auto"/>
              <w:bottom w:val="single" w:sz="4" w:space="0" w:color="auto"/>
              <w:right w:val="single" w:sz="4" w:space="0" w:color="auto"/>
            </w:tcBorders>
          </w:tcPr>
          <w:p w14:paraId="587E5C69" w14:textId="12C4FC5A" w:rsidR="00047452" w:rsidRPr="003679EB" w:rsidRDefault="00047452" w:rsidP="00DB31BB">
            <w:pPr>
              <w:jc w:val="center"/>
              <w:rPr>
                <w:rFonts w:eastAsiaTheme="minorHAnsi"/>
              </w:rPr>
            </w:pPr>
          </w:p>
        </w:tc>
        <w:tc>
          <w:tcPr>
            <w:tcW w:w="1275" w:type="dxa"/>
            <w:tcBorders>
              <w:top w:val="single" w:sz="4" w:space="0" w:color="auto"/>
              <w:left w:val="single" w:sz="4" w:space="0" w:color="auto"/>
              <w:bottom w:val="single" w:sz="4" w:space="0" w:color="auto"/>
              <w:right w:val="single" w:sz="4" w:space="0" w:color="auto"/>
            </w:tcBorders>
          </w:tcPr>
          <w:p w14:paraId="02AC141F" w14:textId="127C3518" w:rsidR="00047452" w:rsidRPr="003679EB" w:rsidRDefault="0083219C" w:rsidP="00DB31BB">
            <w:pPr>
              <w:jc w:val="center"/>
              <w:rPr>
                <w:rFonts w:eastAsiaTheme="minorHAnsi"/>
              </w:rPr>
            </w:pPr>
            <w:r>
              <w:rPr>
                <w:rFonts w:eastAsiaTheme="minorHAnsi"/>
              </w:rPr>
              <w:t>10</w:t>
            </w:r>
          </w:p>
        </w:tc>
        <w:tc>
          <w:tcPr>
            <w:tcW w:w="1531" w:type="dxa"/>
            <w:tcBorders>
              <w:top w:val="single" w:sz="4" w:space="0" w:color="auto"/>
              <w:left w:val="single" w:sz="4" w:space="0" w:color="auto"/>
              <w:bottom w:val="single" w:sz="4" w:space="0" w:color="auto"/>
              <w:right w:val="single" w:sz="4" w:space="0" w:color="auto"/>
            </w:tcBorders>
          </w:tcPr>
          <w:p w14:paraId="1E8C92ED" w14:textId="09BD7A73" w:rsidR="00047452" w:rsidRPr="003679EB" w:rsidRDefault="0083219C" w:rsidP="00DB31BB">
            <w:pPr>
              <w:jc w:val="center"/>
              <w:rPr>
                <w:rFonts w:eastAsiaTheme="minorHAnsi"/>
              </w:rPr>
            </w:pPr>
            <w:r>
              <w:rPr>
                <w:rFonts w:eastAsiaTheme="minorHAnsi"/>
              </w:rPr>
              <w:t>17</w:t>
            </w:r>
          </w:p>
        </w:tc>
      </w:tr>
      <w:tr w:rsidR="00AC461F" w:rsidRPr="00EB7E6E" w14:paraId="656E5DBB"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2CDA4378" w14:textId="14E65DF1" w:rsidR="00AC461F" w:rsidRPr="008F2F69" w:rsidRDefault="00F57F54" w:rsidP="00AC461F">
            <w:pPr>
              <w:rPr>
                <w:rFonts w:eastAsiaTheme="minorHAnsi"/>
                <w:b/>
              </w:rPr>
            </w:pPr>
            <w:r>
              <w:rPr>
                <w:rFonts w:eastAsiaTheme="minorHAnsi"/>
                <w:b/>
              </w:rPr>
              <w:t xml:space="preserve">Thermal Oxide </w:t>
            </w:r>
            <w:r w:rsidR="004E5D59">
              <w:rPr>
                <w:rFonts w:eastAsiaTheme="minorHAnsi"/>
                <w:b/>
              </w:rPr>
              <w:t>Reprocessing Plant (</w:t>
            </w:r>
            <w:r w:rsidR="00AC461F" w:rsidRPr="008F2F69">
              <w:rPr>
                <w:rFonts w:eastAsiaTheme="minorHAnsi"/>
                <w:b/>
              </w:rPr>
              <w:t>THORP</w:t>
            </w:r>
            <w:r w:rsidR="004E5D59">
              <w:rPr>
                <w:rFonts w:eastAsiaTheme="minorHAnsi"/>
                <w:b/>
              </w:rPr>
              <w:t>)</w:t>
            </w:r>
            <w:r w:rsidR="00AC461F" w:rsidRPr="008F2F69">
              <w:rPr>
                <w:rFonts w:eastAsiaTheme="minorHAnsi"/>
                <w:b/>
              </w:rPr>
              <w:t xml:space="preserve"> </w:t>
            </w:r>
          </w:p>
        </w:tc>
        <w:tc>
          <w:tcPr>
            <w:tcW w:w="1276" w:type="dxa"/>
            <w:tcBorders>
              <w:top w:val="single" w:sz="4" w:space="0" w:color="auto"/>
              <w:left w:val="single" w:sz="4" w:space="0" w:color="auto"/>
              <w:bottom w:val="single" w:sz="4" w:space="0" w:color="auto"/>
              <w:right w:val="single" w:sz="4" w:space="0" w:color="auto"/>
            </w:tcBorders>
          </w:tcPr>
          <w:p w14:paraId="4C5B240A" w14:textId="77777777" w:rsidR="00AC461F" w:rsidRPr="00F374F0" w:rsidRDefault="00AC461F" w:rsidP="00AC461F">
            <w:pPr>
              <w:jc w:val="center"/>
              <w:rPr>
                <w:rFonts w:eastAsiaTheme="minorHAnsi"/>
                <w:highlight w:val="yellow"/>
              </w:rPr>
            </w:pPr>
          </w:p>
        </w:tc>
        <w:tc>
          <w:tcPr>
            <w:tcW w:w="1417" w:type="dxa"/>
            <w:tcBorders>
              <w:top w:val="single" w:sz="4" w:space="0" w:color="auto"/>
              <w:left w:val="single" w:sz="4" w:space="0" w:color="auto"/>
              <w:bottom w:val="single" w:sz="4" w:space="0" w:color="auto"/>
              <w:right w:val="single" w:sz="4" w:space="0" w:color="auto"/>
            </w:tcBorders>
          </w:tcPr>
          <w:p w14:paraId="5F827E7B" w14:textId="77777777" w:rsidR="00AC461F" w:rsidRPr="00F374F0" w:rsidRDefault="00AC461F" w:rsidP="00AC461F">
            <w:pPr>
              <w:jc w:val="center"/>
              <w:rPr>
                <w:rFonts w:eastAsiaTheme="minorHAnsi"/>
                <w:highlight w:val="yellow"/>
              </w:rPr>
            </w:pPr>
          </w:p>
        </w:tc>
        <w:tc>
          <w:tcPr>
            <w:tcW w:w="1418" w:type="dxa"/>
            <w:tcBorders>
              <w:top w:val="single" w:sz="4" w:space="0" w:color="auto"/>
              <w:left w:val="single" w:sz="4" w:space="0" w:color="auto"/>
              <w:bottom w:val="single" w:sz="4" w:space="0" w:color="auto"/>
              <w:right w:val="single" w:sz="4" w:space="0" w:color="auto"/>
            </w:tcBorders>
          </w:tcPr>
          <w:p w14:paraId="2C3B0F46" w14:textId="77777777" w:rsidR="00AC461F" w:rsidRPr="003679EB" w:rsidDel="0090241E" w:rsidRDefault="00AC461F" w:rsidP="00AC461F">
            <w:pPr>
              <w:jc w:val="center"/>
              <w:rPr>
                <w:rFonts w:eastAsiaTheme="minorHAnsi"/>
              </w:rPr>
            </w:pPr>
          </w:p>
        </w:tc>
        <w:tc>
          <w:tcPr>
            <w:tcW w:w="1276" w:type="dxa"/>
            <w:tcBorders>
              <w:top w:val="single" w:sz="4" w:space="0" w:color="auto"/>
              <w:left w:val="single" w:sz="4" w:space="0" w:color="auto"/>
              <w:bottom w:val="single" w:sz="4" w:space="0" w:color="auto"/>
              <w:right w:val="single" w:sz="4" w:space="0" w:color="auto"/>
            </w:tcBorders>
          </w:tcPr>
          <w:p w14:paraId="70C5BB0E" w14:textId="4F488D9C" w:rsidR="00AC461F" w:rsidRPr="003679EB" w:rsidRDefault="00AC461F" w:rsidP="00AC461F">
            <w:pPr>
              <w:jc w:val="center"/>
              <w:rPr>
                <w:rFonts w:eastAsiaTheme="minorHAnsi"/>
              </w:rPr>
            </w:pPr>
            <w:r>
              <w:rPr>
                <w:sz w:val="20"/>
                <w:szCs w:val="20"/>
              </w:rPr>
              <w:t>14-15</w:t>
            </w:r>
          </w:p>
        </w:tc>
        <w:tc>
          <w:tcPr>
            <w:tcW w:w="1275" w:type="dxa"/>
            <w:tcBorders>
              <w:top w:val="single" w:sz="4" w:space="0" w:color="auto"/>
              <w:left w:val="single" w:sz="4" w:space="0" w:color="auto"/>
              <w:bottom w:val="single" w:sz="4" w:space="0" w:color="auto"/>
              <w:right w:val="single" w:sz="4" w:space="0" w:color="auto"/>
            </w:tcBorders>
          </w:tcPr>
          <w:p w14:paraId="6CA604FD" w14:textId="77777777" w:rsidR="00AC461F" w:rsidRDefault="00AC461F" w:rsidP="00AC461F">
            <w:pPr>
              <w:jc w:val="center"/>
              <w:rPr>
                <w:rFonts w:eastAsiaTheme="minorHAnsi"/>
              </w:rPr>
            </w:pPr>
          </w:p>
        </w:tc>
        <w:tc>
          <w:tcPr>
            <w:tcW w:w="1531" w:type="dxa"/>
            <w:tcBorders>
              <w:top w:val="single" w:sz="4" w:space="0" w:color="auto"/>
              <w:left w:val="single" w:sz="4" w:space="0" w:color="auto"/>
              <w:bottom w:val="single" w:sz="4" w:space="0" w:color="auto"/>
              <w:right w:val="single" w:sz="4" w:space="0" w:color="auto"/>
            </w:tcBorders>
          </w:tcPr>
          <w:p w14:paraId="381A5652" w14:textId="77777777" w:rsidR="00AC461F" w:rsidRDefault="00AC461F" w:rsidP="00AC461F">
            <w:pPr>
              <w:jc w:val="center"/>
              <w:rPr>
                <w:rFonts w:eastAsiaTheme="minorHAnsi"/>
              </w:rPr>
            </w:pPr>
          </w:p>
        </w:tc>
      </w:tr>
      <w:tr w:rsidR="00F57F54" w:rsidRPr="00EB7E6E" w14:paraId="26CD01D3"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3E716634" w14:textId="45FDE819" w:rsidR="00F57F54" w:rsidRPr="008F2F69" w:rsidRDefault="004E5D59" w:rsidP="00F57F54">
            <w:pPr>
              <w:rPr>
                <w:rFonts w:eastAsiaTheme="minorHAnsi"/>
                <w:b/>
              </w:rPr>
            </w:pPr>
            <w:r>
              <w:rPr>
                <w:rFonts w:eastAsiaTheme="minorHAnsi"/>
                <w:b/>
              </w:rPr>
              <w:t>Low Active Effluent Management Group (</w:t>
            </w:r>
            <w:r w:rsidR="00F57F54">
              <w:rPr>
                <w:rFonts w:eastAsiaTheme="minorHAnsi"/>
                <w:b/>
              </w:rPr>
              <w:t>LAEMG</w:t>
            </w:r>
            <w:r>
              <w:rPr>
                <w:rFonts w:eastAsiaTheme="minorHAnsi"/>
                <w:b/>
              </w:rPr>
              <w:t>)</w:t>
            </w:r>
          </w:p>
        </w:tc>
        <w:tc>
          <w:tcPr>
            <w:tcW w:w="1276" w:type="dxa"/>
            <w:tcBorders>
              <w:top w:val="single" w:sz="4" w:space="0" w:color="auto"/>
              <w:left w:val="single" w:sz="4" w:space="0" w:color="auto"/>
              <w:bottom w:val="single" w:sz="4" w:space="0" w:color="auto"/>
              <w:right w:val="single" w:sz="4" w:space="0" w:color="auto"/>
            </w:tcBorders>
          </w:tcPr>
          <w:p w14:paraId="1F6ABD12" w14:textId="77777777" w:rsidR="00F57F54" w:rsidRPr="00F374F0" w:rsidRDefault="00F57F54" w:rsidP="00F57F54">
            <w:pPr>
              <w:jc w:val="center"/>
              <w:rPr>
                <w:rFonts w:eastAsiaTheme="minorHAnsi"/>
                <w:highlight w:val="yellow"/>
              </w:rPr>
            </w:pPr>
          </w:p>
        </w:tc>
        <w:tc>
          <w:tcPr>
            <w:tcW w:w="1417" w:type="dxa"/>
            <w:tcBorders>
              <w:top w:val="single" w:sz="4" w:space="0" w:color="auto"/>
              <w:left w:val="single" w:sz="4" w:space="0" w:color="auto"/>
              <w:bottom w:val="single" w:sz="4" w:space="0" w:color="auto"/>
              <w:right w:val="single" w:sz="4" w:space="0" w:color="auto"/>
            </w:tcBorders>
          </w:tcPr>
          <w:p w14:paraId="5CE42FC2" w14:textId="4E8415F7" w:rsidR="00F57F54" w:rsidRPr="00F374F0" w:rsidRDefault="00F57F54" w:rsidP="00F57F54">
            <w:pPr>
              <w:jc w:val="center"/>
              <w:rPr>
                <w:rFonts w:eastAsiaTheme="minorHAnsi"/>
                <w:highlight w:val="yellow"/>
              </w:rPr>
            </w:pPr>
            <w:r>
              <w:rPr>
                <w:rFonts w:eastAsiaTheme="minorHAnsi"/>
                <w:sz w:val="20"/>
                <w:szCs w:val="20"/>
              </w:rPr>
              <w:t>19-20</w:t>
            </w:r>
          </w:p>
        </w:tc>
        <w:tc>
          <w:tcPr>
            <w:tcW w:w="1418" w:type="dxa"/>
            <w:tcBorders>
              <w:top w:val="single" w:sz="4" w:space="0" w:color="auto"/>
              <w:left w:val="single" w:sz="4" w:space="0" w:color="auto"/>
              <w:bottom w:val="single" w:sz="4" w:space="0" w:color="auto"/>
              <w:right w:val="single" w:sz="4" w:space="0" w:color="auto"/>
            </w:tcBorders>
          </w:tcPr>
          <w:p w14:paraId="3909059C" w14:textId="77777777" w:rsidR="00F57F54" w:rsidRPr="003679EB" w:rsidDel="0090241E" w:rsidRDefault="00F57F54" w:rsidP="00F57F54">
            <w:pPr>
              <w:jc w:val="center"/>
              <w:rPr>
                <w:rFonts w:eastAsiaTheme="minorHAnsi"/>
              </w:rPr>
            </w:pPr>
          </w:p>
        </w:tc>
        <w:tc>
          <w:tcPr>
            <w:tcW w:w="1276" w:type="dxa"/>
            <w:tcBorders>
              <w:top w:val="single" w:sz="4" w:space="0" w:color="auto"/>
              <w:left w:val="single" w:sz="4" w:space="0" w:color="auto"/>
              <w:bottom w:val="single" w:sz="4" w:space="0" w:color="auto"/>
              <w:right w:val="single" w:sz="4" w:space="0" w:color="auto"/>
            </w:tcBorders>
          </w:tcPr>
          <w:p w14:paraId="2A290D3C" w14:textId="77777777" w:rsidR="00F57F54" w:rsidRDefault="00F57F54" w:rsidP="00F57F54">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3ED8F4B" w14:textId="77777777" w:rsidR="00F57F54" w:rsidRDefault="00F57F54" w:rsidP="00F57F54">
            <w:pPr>
              <w:jc w:val="center"/>
              <w:rPr>
                <w:rFonts w:eastAsiaTheme="minorHAnsi"/>
              </w:rPr>
            </w:pPr>
          </w:p>
        </w:tc>
        <w:tc>
          <w:tcPr>
            <w:tcW w:w="1531" w:type="dxa"/>
            <w:tcBorders>
              <w:top w:val="single" w:sz="4" w:space="0" w:color="auto"/>
              <w:left w:val="single" w:sz="4" w:space="0" w:color="auto"/>
              <w:bottom w:val="single" w:sz="4" w:space="0" w:color="auto"/>
              <w:right w:val="single" w:sz="4" w:space="0" w:color="auto"/>
            </w:tcBorders>
          </w:tcPr>
          <w:p w14:paraId="4B9ED137" w14:textId="77777777" w:rsidR="00F57F54" w:rsidRDefault="00F57F54" w:rsidP="00F57F54">
            <w:pPr>
              <w:jc w:val="center"/>
              <w:rPr>
                <w:rFonts w:eastAsiaTheme="minorHAnsi"/>
              </w:rPr>
            </w:pPr>
          </w:p>
        </w:tc>
      </w:tr>
      <w:tr w:rsidR="00F57F54" w:rsidRPr="00EB7E6E" w14:paraId="18B61F00"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hideMark/>
          </w:tcPr>
          <w:p w14:paraId="7584C4C1" w14:textId="77777777" w:rsidR="00F57F54" w:rsidRPr="00F66E9D" w:rsidRDefault="00F57F54" w:rsidP="00F57F54">
            <w:pPr>
              <w:rPr>
                <w:rFonts w:eastAsiaTheme="minorHAnsi"/>
                <w:b/>
              </w:rPr>
            </w:pPr>
            <w:r w:rsidRPr="00F66E9D">
              <w:rPr>
                <w:rFonts w:eastAsiaTheme="minorHAnsi"/>
                <w:b/>
              </w:rPr>
              <w:t>Site Management</w:t>
            </w:r>
          </w:p>
          <w:p w14:paraId="017D1F92" w14:textId="77777777" w:rsidR="00F57F54" w:rsidRPr="00F66E9D" w:rsidRDefault="00F57F54" w:rsidP="00F57F54">
            <w:pPr>
              <w:rPr>
                <w:rFonts w:eastAsiaTheme="minorHAnsi"/>
                <w:b/>
              </w:rPr>
            </w:pPr>
          </w:p>
        </w:tc>
        <w:tc>
          <w:tcPr>
            <w:tcW w:w="1276" w:type="dxa"/>
            <w:tcBorders>
              <w:top w:val="single" w:sz="4" w:space="0" w:color="auto"/>
              <w:left w:val="single" w:sz="4" w:space="0" w:color="auto"/>
              <w:bottom w:val="single" w:sz="4" w:space="0" w:color="auto"/>
              <w:right w:val="single" w:sz="4" w:space="0" w:color="auto"/>
            </w:tcBorders>
          </w:tcPr>
          <w:p w14:paraId="3830D677" w14:textId="59410379" w:rsidR="00F57F54" w:rsidRPr="00F374F0" w:rsidRDefault="00F57F54" w:rsidP="00F57F54">
            <w:pPr>
              <w:jc w:val="center"/>
              <w:rPr>
                <w:rFonts w:eastAsiaTheme="minorHAnsi"/>
                <w:highlight w:val="yellow"/>
              </w:rPr>
            </w:pPr>
          </w:p>
        </w:tc>
        <w:tc>
          <w:tcPr>
            <w:tcW w:w="1417" w:type="dxa"/>
            <w:tcBorders>
              <w:top w:val="single" w:sz="4" w:space="0" w:color="auto"/>
              <w:left w:val="single" w:sz="4" w:space="0" w:color="auto"/>
              <w:bottom w:val="single" w:sz="4" w:space="0" w:color="auto"/>
              <w:right w:val="single" w:sz="4" w:space="0" w:color="auto"/>
            </w:tcBorders>
          </w:tcPr>
          <w:p w14:paraId="44A07670" w14:textId="0F21F593" w:rsidR="00F57F54" w:rsidRPr="00F374F0" w:rsidRDefault="00F57F54" w:rsidP="00F57F54">
            <w:pPr>
              <w:jc w:val="center"/>
              <w:rPr>
                <w:rFonts w:eastAsiaTheme="minorHAnsi"/>
                <w:highlight w:val="yellow"/>
              </w:rPr>
            </w:pPr>
          </w:p>
        </w:tc>
        <w:tc>
          <w:tcPr>
            <w:tcW w:w="1418" w:type="dxa"/>
            <w:tcBorders>
              <w:top w:val="single" w:sz="4" w:space="0" w:color="auto"/>
              <w:left w:val="single" w:sz="4" w:space="0" w:color="auto"/>
              <w:bottom w:val="single" w:sz="4" w:space="0" w:color="auto"/>
              <w:right w:val="single" w:sz="4" w:space="0" w:color="auto"/>
            </w:tcBorders>
          </w:tcPr>
          <w:p w14:paraId="3CD7FA8E" w14:textId="656B6EA1" w:rsidR="00F57F54" w:rsidRPr="00F374F0" w:rsidRDefault="00F57F54" w:rsidP="00F57F54">
            <w:pPr>
              <w:jc w:val="center"/>
              <w:rPr>
                <w:rFonts w:eastAsiaTheme="minorHAnsi"/>
                <w:highlight w:val="yellow"/>
              </w:rPr>
            </w:pPr>
            <w:r w:rsidRPr="008C753F">
              <w:rPr>
                <w:rFonts w:eastAsiaTheme="minorHAnsi"/>
              </w:rPr>
              <w:t>3-4,11</w:t>
            </w:r>
          </w:p>
        </w:tc>
        <w:tc>
          <w:tcPr>
            <w:tcW w:w="1276" w:type="dxa"/>
            <w:tcBorders>
              <w:top w:val="single" w:sz="4" w:space="0" w:color="auto"/>
              <w:left w:val="single" w:sz="4" w:space="0" w:color="auto"/>
              <w:bottom w:val="single" w:sz="4" w:space="0" w:color="auto"/>
              <w:right w:val="single" w:sz="4" w:space="0" w:color="auto"/>
            </w:tcBorders>
          </w:tcPr>
          <w:p w14:paraId="44B3DF92" w14:textId="39D73E90" w:rsidR="00F57F54" w:rsidRPr="00F374F0" w:rsidRDefault="00F57F54" w:rsidP="00F57F54">
            <w:pPr>
              <w:jc w:val="center"/>
              <w:rPr>
                <w:rFonts w:eastAsiaTheme="minorHAnsi"/>
                <w:highlight w:val="yellow"/>
              </w:rPr>
            </w:pPr>
          </w:p>
        </w:tc>
        <w:tc>
          <w:tcPr>
            <w:tcW w:w="1275" w:type="dxa"/>
            <w:tcBorders>
              <w:top w:val="single" w:sz="4" w:space="0" w:color="auto"/>
              <w:left w:val="single" w:sz="4" w:space="0" w:color="auto"/>
              <w:bottom w:val="single" w:sz="4" w:space="0" w:color="auto"/>
              <w:right w:val="single" w:sz="4" w:space="0" w:color="auto"/>
            </w:tcBorders>
          </w:tcPr>
          <w:p w14:paraId="4394B08A" w14:textId="005B1CB1" w:rsidR="00F57F54" w:rsidRPr="00F374F0" w:rsidRDefault="00F57F54" w:rsidP="00F57F54">
            <w:pPr>
              <w:jc w:val="center"/>
              <w:rPr>
                <w:rFonts w:eastAsiaTheme="minorHAnsi"/>
                <w:highlight w:val="yellow"/>
              </w:rPr>
            </w:pPr>
          </w:p>
        </w:tc>
        <w:tc>
          <w:tcPr>
            <w:tcW w:w="1531" w:type="dxa"/>
            <w:tcBorders>
              <w:top w:val="single" w:sz="4" w:space="0" w:color="auto"/>
              <w:left w:val="single" w:sz="4" w:space="0" w:color="auto"/>
              <w:bottom w:val="single" w:sz="4" w:space="0" w:color="auto"/>
              <w:right w:val="single" w:sz="4" w:space="0" w:color="auto"/>
            </w:tcBorders>
          </w:tcPr>
          <w:p w14:paraId="3A45896E" w14:textId="06A68BC9" w:rsidR="00F57F54" w:rsidRPr="00F374F0" w:rsidRDefault="00F57F54" w:rsidP="00F57F54">
            <w:pPr>
              <w:jc w:val="center"/>
              <w:rPr>
                <w:rFonts w:eastAsiaTheme="minorHAnsi"/>
                <w:highlight w:val="yellow"/>
              </w:rPr>
            </w:pPr>
            <w:r w:rsidRPr="008C753F">
              <w:rPr>
                <w:rFonts w:eastAsiaTheme="minorHAnsi"/>
              </w:rPr>
              <w:t>11-12</w:t>
            </w:r>
          </w:p>
        </w:tc>
      </w:tr>
      <w:tr w:rsidR="00F57F54" w:rsidRPr="0025177C" w14:paraId="21AEFA26" w14:textId="77777777" w:rsidTr="008C753F">
        <w:trPr>
          <w:trHeight w:val="767"/>
        </w:trPr>
        <w:tc>
          <w:tcPr>
            <w:tcW w:w="2581" w:type="dxa"/>
            <w:tcBorders>
              <w:top w:val="single" w:sz="4" w:space="0" w:color="auto"/>
              <w:left w:val="single" w:sz="4" w:space="0" w:color="auto"/>
              <w:bottom w:val="single" w:sz="4" w:space="0" w:color="auto"/>
              <w:right w:val="single" w:sz="4" w:space="0" w:color="auto"/>
            </w:tcBorders>
          </w:tcPr>
          <w:p w14:paraId="41B94828" w14:textId="7A24A20A" w:rsidR="00F57F54" w:rsidRPr="00F66E9D" w:rsidRDefault="00F57F54" w:rsidP="00F57F54">
            <w:pPr>
              <w:rPr>
                <w:rFonts w:eastAsiaTheme="minorHAnsi"/>
                <w:b/>
              </w:rPr>
            </w:pPr>
            <w:r>
              <w:rPr>
                <w:rFonts w:eastAsiaTheme="minorHAnsi"/>
                <w:b/>
              </w:rPr>
              <w:t>Supply Chain and Quality</w:t>
            </w:r>
          </w:p>
        </w:tc>
        <w:tc>
          <w:tcPr>
            <w:tcW w:w="1276" w:type="dxa"/>
            <w:tcBorders>
              <w:top w:val="single" w:sz="4" w:space="0" w:color="auto"/>
              <w:left w:val="single" w:sz="4" w:space="0" w:color="auto"/>
              <w:bottom w:val="single" w:sz="4" w:space="0" w:color="auto"/>
              <w:right w:val="single" w:sz="4" w:space="0" w:color="auto"/>
            </w:tcBorders>
          </w:tcPr>
          <w:p w14:paraId="7C12052A" w14:textId="77777777" w:rsidR="00F57F54" w:rsidRPr="00F374F0" w:rsidRDefault="00F57F54" w:rsidP="00F57F54">
            <w:pPr>
              <w:jc w:val="center"/>
              <w:rPr>
                <w:rFonts w:eastAsiaTheme="minorHAnsi"/>
                <w:highlight w:val="yellow"/>
              </w:rPr>
            </w:pPr>
          </w:p>
        </w:tc>
        <w:tc>
          <w:tcPr>
            <w:tcW w:w="1417" w:type="dxa"/>
            <w:tcBorders>
              <w:top w:val="single" w:sz="4" w:space="0" w:color="auto"/>
              <w:left w:val="single" w:sz="4" w:space="0" w:color="auto"/>
              <w:bottom w:val="single" w:sz="4" w:space="0" w:color="auto"/>
              <w:right w:val="single" w:sz="4" w:space="0" w:color="auto"/>
            </w:tcBorders>
          </w:tcPr>
          <w:p w14:paraId="5A5D05E8" w14:textId="77777777" w:rsidR="00F57F54" w:rsidRPr="00612B25" w:rsidDel="0090241E" w:rsidRDefault="00F57F54" w:rsidP="00F57F54">
            <w:pPr>
              <w:jc w:val="center"/>
              <w:rPr>
                <w:rFonts w:eastAsiaTheme="minorHAnsi"/>
              </w:rPr>
            </w:pPr>
          </w:p>
        </w:tc>
        <w:tc>
          <w:tcPr>
            <w:tcW w:w="1418" w:type="dxa"/>
            <w:tcBorders>
              <w:top w:val="single" w:sz="4" w:space="0" w:color="auto"/>
              <w:left w:val="single" w:sz="4" w:space="0" w:color="auto"/>
              <w:bottom w:val="single" w:sz="4" w:space="0" w:color="auto"/>
              <w:right w:val="single" w:sz="4" w:space="0" w:color="auto"/>
            </w:tcBorders>
          </w:tcPr>
          <w:p w14:paraId="3DB8739E" w14:textId="348B8223" w:rsidR="00F57F54" w:rsidRPr="008C753F" w:rsidRDefault="00F57F54" w:rsidP="00F57F54">
            <w:pPr>
              <w:jc w:val="center"/>
              <w:rPr>
                <w:rFonts w:eastAsiaTheme="minorHAnsi"/>
                <w:highlight w:val="yellow"/>
                <w:lang w:val="fr-FR"/>
              </w:rPr>
            </w:pPr>
            <w:r w:rsidRPr="008C753F">
              <w:rPr>
                <w:rFonts w:eastAsiaTheme="minorHAnsi"/>
                <w:lang w:val="fr-FR"/>
              </w:rPr>
              <w:t>4</w:t>
            </w:r>
          </w:p>
        </w:tc>
        <w:tc>
          <w:tcPr>
            <w:tcW w:w="1276" w:type="dxa"/>
            <w:tcBorders>
              <w:top w:val="single" w:sz="4" w:space="0" w:color="auto"/>
              <w:left w:val="single" w:sz="4" w:space="0" w:color="auto"/>
              <w:bottom w:val="single" w:sz="4" w:space="0" w:color="auto"/>
              <w:right w:val="single" w:sz="4" w:space="0" w:color="auto"/>
            </w:tcBorders>
          </w:tcPr>
          <w:p w14:paraId="6838422C" w14:textId="6742BACE" w:rsidR="00F57F54" w:rsidDel="0090241E" w:rsidRDefault="00F57F54" w:rsidP="00F57F54">
            <w:pPr>
              <w:jc w:val="center"/>
              <w:rPr>
                <w:rFonts w:eastAsiaTheme="minorHAnsi"/>
              </w:rPr>
            </w:pPr>
            <w:r>
              <w:rPr>
                <w:rFonts w:eastAsiaTheme="minorHAnsi"/>
              </w:rPr>
              <w:t>28</w:t>
            </w:r>
          </w:p>
        </w:tc>
        <w:tc>
          <w:tcPr>
            <w:tcW w:w="1275" w:type="dxa"/>
            <w:tcBorders>
              <w:top w:val="single" w:sz="4" w:space="0" w:color="auto"/>
              <w:left w:val="single" w:sz="4" w:space="0" w:color="auto"/>
              <w:bottom w:val="single" w:sz="4" w:space="0" w:color="auto"/>
              <w:right w:val="single" w:sz="4" w:space="0" w:color="auto"/>
            </w:tcBorders>
          </w:tcPr>
          <w:p w14:paraId="514F80A7" w14:textId="43344346" w:rsidR="00F57F54" w:rsidDel="0090241E" w:rsidRDefault="00F57F54" w:rsidP="00F57F54">
            <w:pPr>
              <w:jc w:val="center"/>
              <w:rPr>
                <w:rFonts w:eastAsiaTheme="minorHAnsi"/>
              </w:rPr>
            </w:pPr>
            <w:r>
              <w:rPr>
                <w:rFonts w:eastAsiaTheme="minorHAnsi"/>
              </w:rPr>
              <w:t>25</w:t>
            </w:r>
          </w:p>
        </w:tc>
        <w:tc>
          <w:tcPr>
            <w:tcW w:w="1531" w:type="dxa"/>
            <w:tcBorders>
              <w:top w:val="single" w:sz="4" w:space="0" w:color="auto"/>
              <w:left w:val="single" w:sz="4" w:space="0" w:color="auto"/>
              <w:bottom w:val="single" w:sz="4" w:space="0" w:color="auto"/>
              <w:right w:val="single" w:sz="4" w:space="0" w:color="auto"/>
            </w:tcBorders>
          </w:tcPr>
          <w:p w14:paraId="72076B5E" w14:textId="17EC9A6E" w:rsidR="00F57F54" w:rsidRPr="008C753F" w:rsidRDefault="00F57F54" w:rsidP="00F57F54">
            <w:pPr>
              <w:jc w:val="center"/>
              <w:rPr>
                <w:rFonts w:eastAsiaTheme="minorHAnsi"/>
                <w:highlight w:val="yellow"/>
                <w:lang w:val="fr-FR"/>
              </w:rPr>
            </w:pPr>
            <w:r w:rsidRPr="008C753F">
              <w:rPr>
                <w:rFonts w:eastAsiaTheme="minorHAnsi"/>
                <w:lang w:val="fr-FR"/>
              </w:rPr>
              <w:t>25</w:t>
            </w:r>
          </w:p>
        </w:tc>
      </w:tr>
    </w:tbl>
    <w:p w14:paraId="0850AB71" w14:textId="77777777" w:rsidR="00D8280C" w:rsidRPr="008C753F" w:rsidRDefault="00D8280C" w:rsidP="00687789">
      <w:pPr>
        <w:rPr>
          <w:b/>
          <w:bCs/>
          <w:highlight w:val="yellow"/>
          <w:lang w:val="fr-FR"/>
        </w:rPr>
      </w:pPr>
    </w:p>
    <w:p w14:paraId="728A6882" w14:textId="77777777" w:rsidR="00745534" w:rsidRPr="00884A20" w:rsidRDefault="00745534" w:rsidP="00745534">
      <w:pPr>
        <w:pStyle w:val="Heading1"/>
        <w:rPr>
          <w:caps/>
        </w:rPr>
      </w:pPr>
      <w:bookmarkStart w:id="7" w:name="_Toc95889183"/>
      <w:bookmarkStart w:id="8" w:name="_Toc124509191"/>
      <w:r w:rsidRPr="00884A20">
        <w:t>Routine Matters</w:t>
      </w:r>
      <w:bookmarkEnd w:id="7"/>
      <w:bookmarkEnd w:id="8"/>
    </w:p>
    <w:p w14:paraId="42D83FC2" w14:textId="77777777" w:rsidR="00745534" w:rsidRPr="00884A20" w:rsidRDefault="00745534" w:rsidP="00624F6D">
      <w:pPr>
        <w:pStyle w:val="ListParagraph"/>
        <w:numPr>
          <w:ilvl w:val="0"/>
          <w:numId w:val="6"/>
        </w:numPr>
        <w:spacing w:after="0" w:line="240" w:lineRule="auto"/>
        <w:rPr>
          <w:vanish/>
          <w:sz w:val="36"/>
          <w:szCs w:val="40"/>
        </w:rPr>
      </w:pPr>
    </w:p>
    <w:p w14:paraId="6B8D8E8B" w14:textId="41F47DF3" w:rsidR="007447EC" w:rsidRPr="00884A20" w:rsidRDefault="00745534" w:rsidP="007447EC">
      <w:pPr>
        <w:pStyle w:val="Heading2"/>
      </w:pPr>
      <w:r w:rsidRPr="00884A20">
        <w:t xml:space="preserve">Inspections </w:t>
      </w:r>
    </w:p>
    <w:p w14:paraId="55072F57" w14:textId="77777777" w:rsidR="00745534" w:rsidRPr="00884A20" w:rsidRDefault="00745534" w:rsidP="00745534">
      <w:r w:rsidRPr="00884A20">
        <w:t xml:space="preserve">Inspections are undertaken as part of the process for monitoring compliance with: </w:t>
      </w:r>
    </w:p>
    <w:p w14:paraId="0FAFF6BF" w14:textId="77777777" w:rsidR="00745534" w:rsidRPr="00884A20" w:rsidRDefault="00745534" w:rsidP="00745534">
      <w:pPr>
        <w:pStyle w:val="Bulletlist1"/>
      </w:pPr>
      <w:r w:rsidRPr="00884A20">
        <w:t xml:space="preserve">the conditions attached by ONR to the nuclear site licence granted under the Nuclear Installations Act 1965 (NIA65) (as amended); </w:t>
      </w:r>
    </w:p>
    <w:p w14:paraId="6C99C491" w14:textId="64398B83" w:rsidR="00745534" w:rsidRPr="00884A20" w:rsidRDefault="00745534" w:rsidP="00745534">
      <w:pPr>
        <w:pStyle w:val="Bulletlist1"/>
      </w:pPr>
      <w:r w:rsidRPr="00884A20">
        <w:lastRenderedPageBreak/>
        <w:t>the Energy Act 2013</w:t>
      </w:r>
      <w:r w:rsidR="000F6DEE">
        <w:t>;</w:t>
      </w:r>
    </w:p>
    <w:p w14:paraId="6216DDF1" w14:textId="77777777" w:rsidR="00745534" w:rsidRPr="00884A20" w:rsidRDefault="00745534" w:rsidP="00687789">
      <w:pPr>
        <w:pStyle w:val="Bulletlist1"/>
      </w:pPr>
      <w:r w:rsidRPr="00884A20">
        <w:t xml:space="preserve">the Health and Safety at Work etc Act 1974 (HSWA74); and </w:t>
      </w:r>
    </w:p>
    <w:p w14:paraId="224D5CB7" w14:textId="77777777" w:rsidR="00745534" w:rsidRPr="00884A20" w:rsidRDefault="00745534" w:rsidP="00745534">
      <w:pPr>
        <w:pStyle w:val="Bulletlist1"/>
      </w:pPr>
      <w:r w:rsidRPr="00884A20">
        <w:t xml:space="preserve">regulations made under HSWA74, for example the Ionising Radiations Regulations 2017 (IRR17) and the Management of Health and Safety at Work Regulations 1999 (MHSWR99). </w:t>
      </w:r>
    </w:p>
    <w:p w14:paraId="0CEA9D1E" w14:textId="77777777" w:rsidR="00745534" w:rsidRPr="00884A20" w:rsidRDefault="00745534" w:rsidP="00745534">
      <w:r w:rsidRPr="00884A20">
        <w:t>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913F185" w:rsidR="00745534" w:rsidRPr="00884A20" w:rsidRDefault="00745534" w:rsidP="00745534">
      <w:r w:rsidRPr="00884A20">
        <w:t xml:space="preserve">In this period, routine inspections of </w:t>
      </w:r>
      <w:r w:rsidR="00D8280C" w:rsidRPr="00884A20">
        <w:t>Sellafield</w:t>
      </w:r>
      <w:r w:rsidRPr="00884A20">
        <w:t xml:space="preserve"> covered the following: </w:t>
      </w:r>
    </w:p>
    <w:p w14:paraId="34911EEF" w14:textId="77777777" w:rsidR="009F1F58" w:rsidRPr="009F1F58" w:rsidRDefault="009F1F58" w:rsidP="009F1F58">
      <w:pPr>
        <w:rPr>
          <w:b/>
          <w:bCs/>
        </w:rPr>
      </w:pPr>
      <w:r w:rsidRPr="009F1F58">
        <w:rPr>
          <w:b/>
          <w:bCs/>
        </w:rPr>
        <w:t xml:space="preserve">Special Nuclear Materials Value Stream (SNM) </w:t>
      </w:r>
    </w:p>
    <w:p w14:paraId="75CA5E58" w14:textId="77777777" w:rsidR="00D56ED3" w:rsidRPr="00CE30D9" w:rsidRDefault="00D56ED3" w:rsidP="00D56ED3">
      <w:pPr>
        <w:spacing w:before="240" w:line="240" w:lineRule="atLeast"/>
        <w:contextualSpacing/>
        <w:outlineLvl w:val="0"/>
        <w:rPr>
          <w:b/>
        </w:rPr>
      </w:pPr>
      <w:r w:rsidRPr="00CE30D9">
        <w:rPr>
          <w:b/>
        </w:rPr>
        <w:t xml:space="preserve">SNM North </w:t>
      </w:r>
    </w:p>
    <w:p w14:paraId="6F925DF6" w14:textId="77777777" w:rsidR="00D56ED3" w:rsidRPr="00F5686D" w:rsidRDefault="00D56ED3" w:rsidP="00D56ED3">
      <w:pPr>
        <w:spacing w:before="105" w:after="120" w:line="240" w:lineRule="atLeast"/>
        <w:contextualSpacing/>
        <w:outlineLvl w:val="0"/>
      </w:pPr>
    </w:p>
    <w:p w14:paraId="5D2B9A48" w14:textId="7FBAC1A1" w:rsidR="00D56ED3" w:rsidRPr="00647C99" w:rsidRDefault="00D56ED3" w:rsidP="00D56ED3">
      <w:pPr>
        <w:spacing w:before="105" w:after="120" w:line="240" w:lineRule="atLeast"/>
        <w:contextualSpacing/>
        <w:outlineLvl w:val="0"/>
      </w:pPr>
      <w:r w:rsidRPr="00CE30D9">
        <w:t xml:space="preserve">Two planned compliance inspections were conducted to confirm Sellafield Limited’s compliance with its arrangements for Licence Conditions (LCs) 23, </w:t>
      </w:r>
      <w:r>
        <w:t xml:space="preserve">24, </w:t>
      </w:r>
      <w:r w:rsidRPr="00CE30D9">
        <w:t>27, 28, 34 and 3</w:t>
      </w:r>
      <w:r>
        <w:t>6</w:t>
      </w:r>
      <w:r w:rsidRPr="00CE30D9">
        <w:t xml:space="preserve">. </w:t>
      </w:r>
      <w:r w:rsidR="00E66760">
        <w:t>We</w:t>
      </w:r>
      <w:r w:rsidRPr="00CE30D9">
        <w:t xml:space="preserve"> judged that compliance with the LCs was adequate and awarded </w:t>
      </w:r>
      <w:r w:rsidR="0077781D">
        <w:t>g</w:t>
      </w:r>
      <w:r w:rsidRPr="00CE30D9">
        <w:t xml:space="preserve">reen (no formal action) inspection ratings for </w:t>
      </w:r>
      <w:r w:rsidR="00C1739B">
        <w:t xml:space="preserve">all </w:t>
      </w:r>
      <w:r w:rsidRPr="00CE30D9">
        <w:t>LC</w:t>
      </w:r>
      <w:r w:rsidR="00C1739B">
        <w:t>s</w:t>
      </w:r>
      <w:r w:rsidRPr="00CE30D9">
        <w:t xml:space="preserve">. </w:t>
      </w:r>
    </w:p>
    <w:p w14:paraId="32E9294F" w14:textId="77777777" w:rsidR="00D56ED3" w:rsidRPr="00933558" w:rsidRDefault="00D56ED3" w:rsidP="00D56ED3">
      <w:pPr>
        <w:spacing w:before="240" w:line="240" w:lineRule="atLeast"/>
        <w:contextualSpacing/>
        <w:outlineLvl w:val="0"/>
        <w:rPr>
          <w:b/>
          <w:highlight w:val="yellow"/>
        </w:rPr>
      </w:pPr>
    </w:p>
    <w:p w14:paraId="35E2953D" w14:textId="77777777" w:rsidR="00D56ED3" w:rsidRPr="00CE30D9" w:rsidRDefault="00D56ED3" w:rsidP="00D56ED3">
      <w:pPr>
        <w:spacing w:before="240" w:line="240" w:lineRule="atLeast"/>
        <w:contextualSpacing/>
        <w:outlineLvl w:val="0"/>
        <w:rPr>
          <w:b/>
        </w:rPr>
      </w:pPr>
      <w:r w:rsidRPr="00CE30D9">
        <w:rPr>
          <w:b/>
        </w:rPr>
        <w:t>SNM South</w:t>
      </w:r>
    </w:p>
    <w:p w14:paraId="50842152" w14:textId="77777777" w:rsidR="00D56ED3" w:rsidRPr="00D614E6" w:rsidRDefault="00D56ED3" w:rsidP="00D56ED3">
      <w:pPr>
        <w:spacing w:before="105" w:after="120" w:line="240" w:lineRule="atLeast"/>
        <w:contextualSpacing/>
        <w:outlineLvl w:val="0"/>
      </w:pPr>
    </w:p>
    <w:p w14:paraId="13FAB67D" w14:textId="75B9743A" w:rsidR="00D56ED3" w:rsidRDefault="00D56ED3" w:rsidP="00412943">
      <w:pPr>
        <w:jc w:val="both"/>
      </w:pPr>
      <w:r w:rsidRPr="00CE30D9">
        <w:t xml:space="preserve">Three planned compliance inspections were conducted to confirm Sellafield Limited’s compliance with its arrangements for LC </w:t>
      </w:r>
      <w:r>
        <w:t>11</w:t>
      </w:r>
      <w:r w:rsidRPr="00CE30D9">
        <w:t xml:space="preserve">, </w:t>
      </w:r>
      <w:r>
        <w:t>28</w:t>
      </w:r>
      <w:r w:rsidRPr="00CE30D9">
        <w:t xml:space="preserve"> and 3</w:t>
      </w:r>
      <w:r>
        <w:t>6.</w:t>
      </w:r>
      <w:r w:rsidRPr="00CE30D9">
        <w:t xml:space="preserve"> </w:t>
      </w:r>
      <w:r w:rsidR="00E66760">
        <w:t>We</w:t>
      </w:r>
      <w:r w:rsidRPr="00CE30D9">
        <w:t xml:space="preserve"> judged that compliance was adequate and awarded a Green (no formal action) inspection rating</w:t>
      </w:r>
      <w:r>
        <w:t xml:space="preserve"> for LC 11 and 36. </w:t>
      </w:r>
      <w:r w:rsidR="00E66760">
        <w:t>We</w:t>
      </w:r>
      <w:r w:rsidRPr="00CE30D9">
        <w:t xml:space="preserve"> judged that compliance with LC</w:t>
      </w:r>
      <w:r>
        <w:t xml:space="preserve"> </w:t>
      </w:r>
      <w:r w:rsidRPr="00CE30D9">
        <w:t xml:space="preserve">28 was inadequate and awarded </w:t>
      </w:r>
      <w:r>
        <w:t xml:space="preserve">an </w:t>
      </w:r>
      <w:r w:rsidR="0077781D">
        <w:t>a</w:t>
      </w:r>
      <w:r w:rsidRPr="00CE30D9">
        <w:t xml:space="preserve">mber (seek improvements) inspection rating. </w:t>
      </w:r>
    </w:p>
    <w:p w14:paraId="5E8BC785" w14:textId="6A439778" w:rsidR="00D56ED3" w:rsidRPr="00DF59ED" w:rsidRDefault="00D56ED3" w:rsidP="008C753F">
      <w:pPr>
        <w:jc w:val="both"/>
        <w:rPr>
          <w:b/>
        </w:rPr>
      </w:pPr>
      <w:r>
        <w:t>O</w:t>
      </w:r>
      <w:r w:rsidRPr="00A51280">
        <w:t xml:space="preserve">ver the period January 2023 to January 2026 four LC28 compliance inspections </w:t>
      </w:r>
      <w:r w:rsidR="003D5D7D">
        <w:t xml:space="preserve">were </w:t>
      </w:r>
      <w:r w:rsidRPr="00A51280">
        <w:t xml:space="preserve">rated </w:t>
      </w:r>
      <w:r w:rsidR="003D5D7D">
        <w:t>a</w:t>
      </w:r>
      <w:r w:rsidRPr="00A51280">
        <w:t>mber across various systems within SNM North and South, which indicate</w:t>
      </w:r>
      <w:r w:rsidR="00243F4B">
        <w:t>s</w:t>
      </w:r>
      <w:r w:rsidRPr="00A51280">
        <w:t xml:space="preserve"> poor implementation of the LC28 arrangements</w:t>
      </w:r>
      <w:r>
        <w:t xml:space="preserve">. </w:t>
      </w:r>
      <w:r w:rsidR="00905095">
        <w:t xml:space="preserve">An </w:t>
      </w:r>
      <w:r w:rsidR="007D2E4E">
        <w:t>e</w:t>
      </w:r>
      <w:r w:rsidR="00905095">
        <w:t xml:space="preserve">nforcement </w:t>
      </w:r>
      <w:r w:rsidR="007D2E4E">
        <w:t>l</w:t>
      </w:r>
      <w:r w:rsidR="00411311">
        <w:t>etter was sent to Sellafield L</w:t>
      </w:r>
      <w:r w:rsidR="007D2E4E">
        <w:t>imited</w:t>
      </w:r>
      <w:r w:rsidR="00411311">
        <w:t>, which covers both the latest LC28 observations and the historic trends</w:t>
      </w:r>
      <w:r w:rsidR="005443EC">
        <w:t>.</w:t>
      </w:r>
      <w:r w:rsidR="00411311">
        <w:t xml:space="preserve"> </w:t>
      </w:r>
      <w:r w:rsidRPr="00CE30D9">
        <w:t xml:space="preserve">A </w:t>
      </w:r>
      <w:r w:rsidR="00185EB3">
        <w:t>l</w:t>
      </w:r>
      <w:r w:rsidRPr="00CE30D9">
        <w:t>evel 3 regulatory issue has also been raised to monitor the resolution of this shortfall, which is ongoing</w:t>
      </w:r>
      <w:r w:rsidR="00DC538E">
        <w:t>.</w:t>
      </w:r>
    </w:p>
    <w:p w14:paraId="5EB8DF57" w14:textId="209D496E" w:rsidR="00D8280C" w:rsidRDefault="00D00BCE" w:rsidP="00D8280C">
      <w:pPr>
        <w:rPr>
          <w:b/>
          <w:bCs/>
        </w:rPr>
      </w:pPr>
      <w:r w:rsidRPr="004F2E75">
        <w:rPr>
          <w:b/>
          <w:bCs/>
        </w:rPr>
        <w:t>Retrievals Value Stream</w:t>
      </w:r>
    </w:p>
    <w:p w14:paraId="6BD5F84A" w14:textId="77777777" w:rsidR="00E75923" w:rsidRPr="00E75923" w:rsidRDefault="00E75923" w:rsidP="00E75923">
      <w:pPr>
        <w:spacing w:after="0" w:line="240" w:lineRule="auto"/>
        <w:jc w:val="both"/>
        <w:rPr>
          <w:rFonts w:eastAsia="Times New Roman" w:cs="Times New Roman"/>
          <w:bCs/>
          <w:szCs w:val="24"/>
          <w:u w:val="single"/>
          <w:lang w:bidi="ar-SA"/>
        </w:rPr>
      </w:pPr>
      <w:r w:rsidRPr="00E75923">
        <w:rPr>
          <w:rFonts w:eastAsia="Times New Roman" w:cs="Times New Roman"/>
          <w:bCs/>
          <w:szCs w:val="24"/>
          <w:u w:val="single"/>
          <w:lang w:bidi="ar-SA"/>
        </w:rPr>
        <w:t>Legacy Ponds – First Generation Magnox Storage Pond (FGMSP) and Pile Fuel Storage Pond (PFSP)</w:t>
      </w:r>
    </w:p>
    <w:p w14:paraId="0AA32B7E" w14:textId="77777777" w:rsidR="00E75923" w:rsidRPr="00E75923" w:rsidRDefault="00E75923" w:rsidP="00E75923">
      <w:pPr>
        <w:spacing w:after="0" w:line="240" w:lineRule="auto"/>
        <w:jc w:val="both"/>
        <w:rPr>
          <w:rFonts w:eastAsia="Times New Roman" w:cs="Times New Roman"/>
          <w:bCs/>
          <w:szCs w:val="24"/>
          <w:u w:val="single"/>
          <w:lang w:bidi="ar-SA"/>
        </w:rPr>
      </w:pPr>
    </w:p>
    <w:p w14:paraId="600E7E2C" w14:textId="00D49B58" w:rsidR="004F2E75" w:rsidRPr="004F2E75" w:rsidRDefault="00316272" w:rsidP="00D8280C">
      <w:pPr>
        <w:rPr>
          <w:b/>
          <w:bCs/>
        </w:rPr>
      </w:pPr>
      <w:r w:rsidRPr="00316272">
        <w:rPr>
          <w:rFonts w:eastAsia="Times New Roman" w:cs="Times New Roman"/>
          <w:bCs/>
          <w:szCs w:val="24"/>
          <w:lang w:bidi="ar-SA"/>
        </w:rPr>
        <w:t xml:space="preserve">During the second half of this financial year we have undertaken inspections focused on current compliance and gaining confidence in the long term ability of </w:t>
      </w:r>
      <w:r w:rsidR="0087207C">
        <w:rPr>
          <w:rFonts w:eastAsia="Times New Roman" w:cs="Times New Roman"/>
          <w:bCs/>
          <w:szCs w:val="24"/>
          <w:lang w:bidi="ar-SA"/>
        </w:rPr>
        <w:t>Sellafield Limited</w:t>
      </w:r>
      <w:r w:rsidRPr="00316272">
        <w:rPr>
          <w:rFonts w:eastAsia="Times New Roman" w:cs="Times New Roman"/>
          <w:bCs/>
          <w:szCs w:val="24"/>
          <w:lang w:bidi="ar-SA"/>
        </w:rPr>
        <w:t xml:space="preserve"> to deliver high hazard and risk reduction. A system based inspection on essential services also considered long term asset management of such services </w:t>
      </w:r>
      <w:r w:rsidRPr="00316272">
        <w:rPr>
          <w:rFonts w:eastAsia="Times New Roman" w:cs="Times New Roman"/>
          <w:bCs/>
          <w:szCs w:val="24"/>
          <w:lang w:bidi="ar-SA"/>
        </w:rPr>
        <w:lastRenderedPageBreak/>
        <w:t>and was rated green. A fire safety inspection considered compliance with the Regulatory Reform (Fire Safety) Order and Licen</w:t>
      </w:r>
      <w:r w:rsidR="00563F8D">
        <w:rPr>
          <w:rFonts w:eastAsia="Times New Roman" w:cs="Times New Roman"/>
          <w:bCs/>
          <w:szCs w:val="24"/>
          <w:lang w:bidi="ar-SA"/>
        </w:rPr>
        <w:t>c</w:t>
      </w:r>
      <w:r w:rsidRPr="00316272">
        <w:rPr>
          <w:rFonts w:eastAsia="Times New Roman" w:cs="Times New Roman"/>
          <w:bCs/>
          <w:szCs w:val="24"/>
          <w:lang w:bidi="ar-SA"/>
        </w:rPr>
        <w:t>e Condition 28 (as applied to the maintenance of fire protection equipment) across both FGMSP and PFSP. This inspection also considered the progress made following the formal fire safety enforcement undertaken at FGMSP in 2023 and was rated green.</w:t>
      </w:r>
    </w:p>
    <w:p w14:paraId="15A2A817" w14:textId="77777777" w:rsidR="004B7E30" w:rsidRPr="004B7E30" w:rsidRDefault="004B7E30" w:rsidP="004B7E30">
      <w:pPr>
        <w:spacing w:after="0" w:line="240" w:lineRule="auto"/>
        <w:jc w:val="both"/>
        <w:rPr>
          <w:rFonts w:eastAsia="Times New Roman" w:cs="Times New Roman"/>
          <w:bCs/>
          <w:szCs w:val="24"/>
          <w:lang w:bidi="ar-SA"/>
        </w:rPr>
      </w:pPr>
      <w:r w:rsidRPr="004B7E30">
        <w:rPr>
          <w:rFonts w:eastAsia="Times New Roman" w:cs="Times New Roman"/>
          <w:bCs/>
          <w:szCs w:val="24"/>
          <w:u w:val="single"/>
          <w:lang w:bidi="ar-SA"/>
        </w:rPr>
        <w:t>Legacy Silos - Magnox Swarf Storage Silo (MSSS) and Pile Fuel Cladding Silo (PFCS)</w:t>
      </w:r>
    </w:p>
    <w:p w14:paraId="1C173926" w14:textId="77777777" w:rsidR="004B7E30" w:rsidRDefault="004B7E30" w:rsidP="004B7E30">
      <w:pPr>
        <w:spacing w:after="0" w:line="240" w:lineRule="auto"/>
        <w:jc w:val="both"/>
        <w:rPr>
          <w:rFonts w:eastAsia="Times New Roman" w:cs="Times New Roman"/>
          <w:bCs/>
          <w:szCs w:val="24"/>
          <w:lang w:bidi="ar-SA"/>
        </w:rPr>
      </w:pPr>
    </w:p>
    <w:p w14:paraId="4CE7BC6B" w14:textId="09FB73E5" w:rsidR="00D509D4" w:rsidRPr="004B7E30" w:rsidRDefault="00AA7CD9" w:rsidP="00D509D4">
      <w:pPr>
        <w:spacing w:after="0" w:line="240" w:lineRule="auto"/>
        <w:jc w:val="both"/>
        <w:rPr>
          <w:rFonts w:eastAsia="Times New Roman" w:cs="Times New Roman"/>
          <w:bCs/>
          <w:szCs w:val="24"/>
          <w:lang w:bidi="ar-SA"/>
        </w:rPr>
      </w:pPr>
      <w:r>
        <w:rPr>
          <w:rFonts w:eastAsia="Times New Roman" w:cs="Times New Roman"/>
          <w:bCs/>
          <w:szCs w:val="24"/>
          <w:lang w:bidi="ar-SA"/>
        </w:rPr>
        <w:t xml:space="preserve">We </w:t>
      </w:r>
      <w:r w:rsidR="00120BC8" w:rsidRPr="00120BC8">
        <w:rPr>
          <w:rFonts w:eastAsia="Times New Roman" w:cs="Times New Roman"/>
          <w:bCs/>
          <w:szCs w:val="24"/>
          <w:lang w:bidi="ar-SA"/>
        </w:rPr>
        <w:t>have continue</w:t>
      </w:r>
      <w:r>
        <w:rPr>
          <w:rFonts w:eastAsia="Times New Roman" w:cs="Times New Roman"/>
          <w:bCs/>
          <w:szCs w:val="24"/>
          <w:lang w:bidi="ar-SA"/>
        </w:rPr>
        <w:t>d</w:t>
      </w:r>
      <w:r w:rsidR="00120BC8" w:rsidRPr="00120BC8">
        <w:rPr>
          <w:rFonts w:eastAsia="Times New Roman" w:cs="Times New Roman"/>
          <w:bCs/>
          <w:szCs w:val="24"/>
          <w:lang w:bidi="ar-SA"/>
        </w:rPr>
        <w:t xml:space="preserve"> themed inspections on both legacy silos to gain regulatory confidence that Sellafield L</w:t>
      </w:r>
      <w:r w:rsidR="002F52D5">
        <w:rPr>
          <w:rFonts w:eastAsia="Times New Roman" w:cs="Times New Roman"/>
          <w:bCs/>
          <w:szCs w:val="24"/>
          <w:lang w:bidi="ar-SA"/>
        </w:rPr>
        <w:t xml:space="preserve">imited </w:t>
      </w:r>
      <w:r w:rsidR="00120BC8" w:rsidRPr="00120BC8">
        <w:rPr>
          <w:rFonts w:eastAsia="Times New Roman" w:cs="Times New Roman"/>
          <w:bCs/>
          <w:szCs w:val="24"/>
          <w:lang w:bidi="ar-SA"/>
        </w:rPr>
        <w:t>can implement credible plans to deliver timely high hazard and risk reduction</w:t>
      </w:r>
      <w:r w:rsidR="00D509D4" w:rsidRPr="007C3574">
        <w:rPr>
          <w:rFonts w:eastAsia="Times New Roman" w:cs="Times New Roman"/>
          <w:bCs/>
          <w:szCs w:val="24"/>
          <w:lang w:bidi="ar-SA"/>
        </w:rPr>
        <w:t xml:space="preserve">. </w:t>
      </w:r>
    </w:p>
    <w:p w14:paraId="7166D015" w14:textId="77777777" w:rsidR="00D509D4" w:rsidRDefault="00D509D4" w:rsidP="00120BC8">
      <w:pPr>
        <w:spacing w:after="0" w:line="240" w:lineRule="auto"/>
        <w:rPr>
          <w:rFonts w:eastAsia="Times New Roman" w:cs="Times New Roman"/>
          <w:bCs/>
          <w:szCs w:val="24"/>
          <w:lang w:bidi="ar-SA"/>
        </w:rPr>
      </w:pPr>
    </w:p>
    <w:p w14:paraId="4BDDACDC" w14:textId="7148CB06" w:rsidR="00120BC8" w:rsidRPr="00120BC8" w:rsidRDefault="00120BC8" w:rsidP="00120BC8">
      <w:pPr>
        <w:spacing w:after="0" w:line="240" w:lineRule="auto"/>
        <w:rPr>
          <w:rFonts w:eastAsia="Times New Roman" w:cs="Times New Roman"/>
          <w:bCs/>
          <w:szCs w:val="24"/>
          <w:lang w:bidi="ar-SA"/>
        </w:rPr>
      </w:pPr>
      <w:r w:rsidRPr="00120BC8">
        <w:rPr>
          <w:rFonts w:eastAsia="Times New Roman" w:cs="Times New Roman"/>
          <w:bCs/>
          <w:szCs w:val="24"/>
          <w:lang w:bidi="ar-SA"/>
        </w:rPr>
        <w:t>The themed inspections cover two topics: plant and equipment, and people and process.</w:t>
      </w:r>
      <w:r w:rsidR="00D157FF" w:rsidRPr="00D157FF">
        <w:rPr>
          <w:rFonts w:eastAsia="Times New Roman" w:cs="Times New Roman"/>
          <w:bCs/>
          <w:szCs w:val="24"/>
          <w:lang w:bidi="ar-SA"/>
        </w:rPr>
        <w:t xml:space="preserve"> </w:t>
      </w:r>
      <w:r w:rsidR="00D157FF" w:rsidRPr="007C3574">
        <w:rPr>
          <w:rFonts w:eastAsia="Times New Roman" w:cs="Times New Roman"/>
          <w:bCs/>
          <w:szCs w:val="24"/>
          <w:lang w:bidi="ar-SA"/>
        </w:rPr>
        <w:t xml:space="preserve">We have also observed three (of five) of the legacy silos decision making </w:t>
      </w:r>
      <w:r w:rsidR="00EE7780">
        <w:rPr>
          <w:rFonts w:eastAsia="Times New Roman" w:cs="Times New Roman"/>
          <w:bCs/>
          <w:szCs w:val="24"/>
          <w:lang w:bidi="ar-SA"/>
        </w:rPr>
        <w:t>b</w:t>
      </w:r>
      <w:r w:rsidR="00D157FF" w:rsidRPr="007C3574">
        <w:rPr>
          <w:rFonts w:eastAsia="Times New Roman" w:cs="Times New Roman"/>
          <w:bCs/>
          <w:szCs w:val="24"/>
          <w:lang w:bidi="ar-SA"/>
        </w:rPr>
        <w:t>oard meetings and had additional targeted level 4 interactions with Sellafield to help inform our findings.</w:t>
      </w:r>
      <w:r w:rsidR="00D157FF" w:rsidRPr="00D157FF">
        <w:rPr>
          <w:rFonts w:eastAsia="Times New Roman" w:cs="Times New Roman"/>
          <w:bCs/>
          <w:szCs w:val="24"/>
          <w:lang w:bidi="ar-SA"/>
        </w:rPr>
        <w:t xml:space="preserve"> </w:t>
      </w:r>
      <w:r w:rsidR="00D157FF" w:rsidRPr="007C3574">
        <w:rPr>
          <w:rFonts w:eastAsia="Times New Roman" w:cs="Times New Roman"/>
          <w:bCs/>
          <w:szCs w:val="24"/>
          <w:lang w:bidi="ar-SA"/>
        </w:rPr>
        <w:t xml:space="preserve">We are in the process of summarising our observations and findings into a report which will be shared with Sellafield </w:t>
      </w:r>
      <w:r w:rsidR="005D5DAD">
        <w:rPr>
          <w:rFonts w:eastAsia="Times New Roman" w:cs="Times New Roman"/>
          <w:bCs/>
          <w:szCs w:val="24"/>
          <w:lang w:bidi="ar-SA"/>
        </w:rPr>
        <w:t xml:space="preserve">Limited </w:t>
      </w:r>
      <w:r w:rsidR="00D157FF" w:rsidRPr="007C3574">
        <w:rPr>
          <w:rFonts w:eastAsia="Times New Roman" w:cs="Times New Roman"/>
          <w:bCs/>
          <w:szCs w:val="24"/>
          <w:lang w:bidi="ar-SA"/>
        </w:rPr>
        <w:t xml:space="preserve">in the </w:t>
      </w:r>
      <w:r w:rsidR="005D5DAD">
        <w:rPr>
          <w:rFonts w:eastAsia="Times New Roman" w:cs="Times New Roman"/>
          <w:bCs/>
          <w:szCs w:val="24"/>
          <w:lang w:bidi="ar-SA"/>
        </w:rPr>
        <w:t xml:space="preserve">next </w:t>
      </w:r>
      <w:r w:rsidR="00D157FF" w:rsidRPr="007C3574">
        <w:rPr>
          <w:rFonts w:eastAsia="Times New Roman" w:cs="Times New Roman"/>
          <w:bCs/>
          <w:szCs w:val="24"/>
          <w:lang w:bidi="ar-SA"/>
        </w:rPr>
        <w:t xml:space="preserve">month </w:t>
      </w:r>
      <w:r w:rsidR="00D157FF">
        <w:rPr>
          <w:rFonts w:eastAsia="Times New Roman" w:cs="Times New Roman"/>
          <w:bCs/>
          <w:szCs w:val="24"/>
          <w:lang w:bidi="ar-SA"/>
        </w:rPr>
        <w:t>and will be covered further in the next WCSSG report</w:t>
      </w:r>
      <w:r w:rsidR="00D157FF" w:rsidRPr="007C3574">
        <w:rPr>
          <w:rFonts w:eastAsia="Times New Roman" w:cs="Times New Roman"/>
          <w:bCs/>
          <w:szCs w:val="24"/>
          <w:lang w:bidi="ar-SA"/>
        </w:rPr>
        <w:t>.</w:t>
      </w:r>
    </w:p>
    <w:p w14:paraId="007CB9AD" w14:textId="77777777" w:rsidR="00120BC8" w:rsidRPr="004B7E30" w:rsidRDefault="00120BC8" w:rsidP="00DC5456">
      <w:pPr>
        <w:spacing w:after="0" w:line="240" w:lineRule="auto"/>
        <w:rPr>
          <w:rFonts w:eastAsia="Times New Roman" w:cs="Times New Roman"/>
          <w:bCs/>
          <w:szCs w:val="24"/>
          <w:lang w:bidi="ar-SA"/>
        </w:rPr>
      </w:pPr>
    </w:p>
    <w:p w14:paraId="730F089B" w14:textId="76D41CAE" w:rsidR="003C38CD" w:rsidRPr="00700FF0" w:rsidRDefault="003C38CD" w:rsidP="00D00BCE">
      <w:pPr>
        <w:spacing w:before="240"/>
        <w:rPr>
          <w:b/>
          <w:bCs/>
        </w:rPr>
      </w:pPr>
      <w:r w:rsidRPr="00700FF0">
        <w:rPr>
          <w:b/>
          <w:bCs/>
        </w:rPr>
        <w:t>Remediation Value Stream</w:t>
      </w:r>
    </w:p>
    <w:p w14:paraId="67BDDF60" w14:textId="0B3462E5" w:rsidR="00EC1D7D" w:rsidRDefault="00EC1D7D" w:rsidP="00EC1D7D">
      <w:pPr>
        <w:spacing w:before="240"/>
        <w:rPr>
          <w:rFonts w:eastAsia="Times New Roman"/>
          <w:bCs/>
          <w:szCs w:val="24"/>
          <w:lang w:bidi="ar-SA"/>
        </w:rPr>
      </w:pPr>
      <w:r>
        <w:rPr>
          <w:rFonts w:eastAsia="Times New Roman"/>
          <w:bCs/>
          <w:szCs w:val="24"/>
          <w:lang w:bidi="ar-SA"/>
        </w:rPr>
        <w:t xml:space="preserve">A total of three inspections were undertaken across remediation within the </w:t>
      </w:r>
      <w:r w:rsidR="00185EB3">
        <w:rPr>
          <w:rFonts w:eastAsia="Times New Roman"/>
          <w:bCs/>
          <w:szCs w:val="24"/>
          <w:lang w:bidi="ar-SA"/>
        </w:rPr>
        <w:t xml:space="preserve">reporting </w:t>
      </w:r>
      <w:r>
        <w:rPr>
          <w:rFonts w:eastAsia="Times New Roman"/>
          <w:bCs/>
          <w:szCs w:val="24"/>
          <w:lang w:bidi="ar-SA"/>
        </w:rPr>
        <w:t xml:space="preserve">period. These covered </w:t>
      </w:r>
      <w:r w:rsidR="00FE17ED">
        <w:rPr>
          <w:rFonts w:eastAsia="Times New Roman"/>
          <w:bCs/>
          <w:szCs w:val="24"/>
          <w:lang w:bidi="ar-SA"/>
        </w:rPr>
        <w:t xml:space="preserve">ageing asset management, fire safety and care and maintenance arrangements. All three inspections resulted in green ratings with only one level 4 regulatory issue </w:t>
      </w:r>
      <w:r w:rsidR="00A431E7">
        <w:rPr>
          <w:rFonts w:eastAsia="Times New Roman"/>
          <w:bCs/>
          <w:szCs w:val="24"/>
          <w:lang w:bidi="ar-SA"/>
        </w:rPr>
        <w:t>raised relating to aging asset management.</w:t>
      </w:r>
    </w:p>
    <w:p w14:paraId="02F0C942" w14:textId="77777777" w:rsidR="006261D8" w:rsidRPr="006261D8" w:rsidRDefault="006261D8" w:rsidP="006261D8">
      <w:pPr>
        <w:spacing w:after="0" w:line="240" w:lineRule="auto"/>
        <w:jc w:val="both"/>
        <w:rPr>
          <w:rFonts w:eastAsia="Times New Roman"/>
          <w:szCs w:val="24"/>
          <w:lang w:bidi="ar-SA"/>
        </w:rPr>
      </w:pPr>
    </w:p>
    <w:p w14:paraId="6EAECD15" w14:textId="578AC1BB" w:rsidR="00F00362" w:rsidRDefault="00E06FF9" w:rsidP="006C3FB2">
      <w:pPr>
        <w:rPr>
          <w:b/>
          <w:bCs/>
        </w:rPr>
      </w:pPr>
      <w:r w:rsidRPr="00640EA6">
        <w:rPr>
          <w:b/>
          <w:bCs/>
        </w:rPr>
        <w:t>Spent Fuel Management</w:t>
      </w:r>
      <w:r w:rsidR="006B07D2" w:rsidRPr="00640EA6">
        <w:rPr>
          <w:b/>
          <w:bCs/>
        </w:rPr>
        <w:t xml:space="preserve"> Value Stream</w:t>
      </w:r>
      <w:r w:rsidR="006C3FB2" w:rsidRPr="00640EA6">
        <w:rPr>
          <w:b/>
          <w:bCs/>
        </w:rPr>
        <w:t xml:space="preserve"> - </w:t>
      </w:r>
      <w:r w:rsidR="00F00362" w:rsidRPr="00640EA6">
        <w:rPr>
          <w:b/>
          <w:bCs/>
        </w:rPr>
        <w:t>Highly Active Liquor Evaporation and Storage (HALES) and High Level Waste Plants (HLWP)</w:t>
      </w:r>
    </w:p>
    <w:p w14:paraId="77C338CE" w14:textId="3DB2DEDA" w:rsidR="002F4C03" w:rsidRPr="008C753F" w:rsidRDefault="008E2880" w:rsidP="008C753F">
      <w:r>
        <w:t>We undertook a</w:t>
      </w:r>
      <w:r w:rsidR="00956869">
        <w:t xml:space="preserve"> fire safety </w:t>
      </w:r>
      <w:r w:rsidRPr="008C753F">
        <w:t>inspection</w:t>
      </w:r>
      <w:r w:rsidR="00956869">
        <w:t>,</w:t>
      </w:r>
      <w:r w:rsidRPr="008C753F">
        <w:t xml:space="preserve"> target</w:t>
      </w:r>
      <w:r w:rsidR="00956869">
        <w:t>ing</w:t>
      </w:r>
      <w:r w:rsidRPr="008C753F">
        <w:t xml:space="preserve"> compliance against LCs 23</w:t>
      </w:r>
      <w:r w:rsidR="00956869">
        <w:t xml:space="preserve">, </w:t>
      </w:r>
      <w:r w:rsidRPr="008C753F">
        <w:t>24</w:t>
      </w:r>
      <w:r w:rsidR="00956869">
        <w:t xml:space="preserve">, </w:t>
      </w:r>
      <w:r w:rsidRPr="008C753F">
        <w:t>27</w:t>
      </w:r>
      <w:r w:rsidR="00004C5E">
        <w:t xml:space="preserve"> </w:t>
      </w:r>
      <w:r w:rsidRPr="008C753F">
        <w:t>and 28</w:t>
      </w:r>
      <w:r w:rsidR="00004C5E">
        <w:t>,</w:t>
      </w:r>
      <w:r w:rsidRPr="008C753F">
        <w:t xml:space="preserve"> specifically in relation to nuclear fire safety, and compliance with the Regulatory Reform (Fire Safety) Order 2005, at HLWP and HALES facilities.</w:t>
      </w:r>
      <w:r w:rsidR="002F4C03">
        <w:t xml:space="preserve"> </w:t>
      </w:r>
      <w:r w:rsidR="00004C5E">
        <w:t>T</w:t>
      </w:r>
      <w:r w:rsidRPr="008C753F">
        <w:t>he dutyholder’s arrangements for LCs 23, 24, 27, 28 and compliance with the Regulatory Reform (Fire Safety) Order 2005,</w:t>
      </w:r>
      <w:r w:rsidR="000213A0">
        <w:t xml:space="preserve"> </w:t>
      </w:r>
      <w:r w:rsidRPr="008C753F">
        <w:t xml:space="preserve">was rated as </w:t>
      </w:r>
      <w:r w:rsidR="00DC2665">
        <w:t>g</w:t>
      </w:r>
      <w:r w:rsidRPr="008C753F">
        <w:t>reen.</w:t>
      </w:r>
      <w:r w:rsidR="002F4C03" w:rsidRPr="003C175D">
        <w:rPr>
          <w:b/>
        </w:rPr>
        <w:t xml:space="preserve"> </w:t>
      </w:r>
    </w:p>
    <w:p w14:paraId="5D176B4A" w14:textId="4D6779C6" w:rsidR="005457F2" w:rsidRPr="00640EA6" w:rsidRDefault="00160168" w:rsidP="008C753F">
      <w:pPr>
        <w:jc w:val="both"/>
      </w:pPr>
      <w:r>
        <w:rPr>
          <w:bCs/>
        </w:rPr>
        <w:t>We undertook a</w:t>
      </w:r>
      <w:r w:rsidR="002F4C03" w:rsidRPr="001D45A6">
        <w:rPr>
          <w:bCs/>
        </w:rPr>
        <w:t xml:space="preserve"> system based inspection</w:t>
      </w:r>
      <w:r>
        <w:rPr>
          <w:bCs/>
        </w:rPr>
        <w:t xml:space="preserve"> of</w:t>
      </w:r>
      <w:r w:rsidR="00E416FB">
        <w:rPr>
          <w:bCs/>
        </w:rPr>
        <w:t xml:space="preserve"> </w:t>
      </w:r>
      <w:r w:rsidR="00B40EB1">
        <w:rPr>
          <w:bCs/>
        </w:rPr>
        <w:t>c</w:t>
      </w:r>
      <w:r w:rsidR="00E416FB" w:rsidRPr="00E416FB">
        <w:rPr>
          <w:bCs/>
        </w:rPr>
        <w:t xml:space="preserve">ooling </w:t>
      </w:r>
      <w:r w:rsidR="00B40EB1">
        <w:rPr>
          <w:bCs/>
        </w:rPr>
        <w:t>w</w:t>
      </w:r>
      <w:r w:rsidR="00E416FB" w:rsidRPr="00E416FB">
        <w:rPr>
          <w:bCs/>
        </w:rPr>
        <w:t xml:space="preserve">ater </w:t>
      </w:r>
      <w:r w:rsidR="00B40EB1">
        <w:rPr>
          <w:bCs/>
        </w:rPr>
        <w:t>s</w:t>
      </w:r>
      <w:r w:rsidR="00E416FB" w:rsidRPr="00E416FB">
        <w:rPr>
          <w:bCs/>
        </w:rPr>
        <w:t xml:space="preserve">ystems &amp; </w:t>
      </w:r>
      <w:r w:rsidR="00B40EB1">
        <w:rPr>
          <w:bCs/>
        </w:rPr>
        <w:t>l</w:t>
      </w:r>
      <w:r w:rsidR="00E416FB" w:rsidRPr="00E416FB">
        <w:rPr>
          <w:bCs/>
        </w:rPr>
        <w:t>egionella</w:t>
      </w:r>
      <w:r w:rsidR="00E416FB">
        <w:rPr>
          <w:bCs/>
        </w:rPr>
        <w:t>, which</w:t>
      </w:r>
      <w:r w:rsidR="002F4C03" w:rsidRPr="001D45A6">
        <w:rPr>
          <w:bCs/>
        </w:rPr>
        <w:t xml:space="preserve"> sample</w:t>
      </w:r>
      <w:r w:rsidR="002F4C03">
        <w:rPr>
          <w:bCs/>
        </w:rPr>
        <w:t>d</w:t>
      </w:r>
      <w:r w:rsidR="002F4C03" w:rsidRPr="001D45A6">
        <w:rPr>
          <w:bCs/>
        </w:rPr>
        <w:t xml:space="preserve"> Sellafield Limited's arrangements for the </w:t>
      </w:r>
      <w:r w:rsidR="00B40EB1">
        <w:rPr>
          <w:bCs/>
        </w:rPr>
        <w:t>c</w:t>
      </w:r>
      <w:r w:rsidR="002F4C03" w:rsidRPr="001D45A6">
        <w:rPr>
          <w:bCs/>
        </w:rPr>
        <w:t xml:space="preserve">ooling </w:t>
      </w:r>
      <w:r w:rsidR="00B40EB1">
        <w:rPr>
          <w:bCs/>
        </w:rPr>
        <w:t>w</w:t>
      </w:r>
      <w:r w:rsidR="002F4C03" w:rsidRPr="001D45A6">
        <w:rPr>
          <w:bCs/>
        </w:rPr>
        <w:t xml:space="preserve">ater </w:t>
      </w:r>
      <w:r w:rsidR="00B40EB1">
        <w:rPr>
          <w:bCs/>
        </w:rPr>
        <w:t>s</w:t>
      </w:r>
      <w:r w:rsidR="002F4C03" w:rsidRPr="001D45A6">
        <w:rPr>
          <w:bCs/>
        </w:rPr>
        <w:t xml:space="preserve">ystems at the HALES facility, and how they mitigate the risk from </w:t>
      </w:r>
      <w:r w:rsidR="00B40EB1">
        <w:rPr>
          <w:bCs/>
        </w:rPr>
        <w:t>l</w:t>
      </w:r>
      <w:r w:rsidR="002F4C03" w:rsidRPr="001D45A6">
        <w:rPr>
          <w:bCs/>
        </w:rPr>
        <w:t>egionella.</w:t>
      </w:r>
      <w:r w:rsidR="00465021">
        <w:rPr>
          <w:bCs/>
        </w:rPr>
        <w:t xml:space="preserve"> </w:t>
      </w:r>
      <w:r w:rsidR="002F4C03">
        <w:rPr>
          <w:bCs/>
        </w:rPr>
        <w:t>This record from this inspection is currently being authored, but the provisional rating for the inspection is green.</w:t>
      </w:r>
      <w:r w:rsidR="00DF459D">
        <w:rPr>
          <w:bCs/>
        </w:rPr>
        <w:t xml:space="preserve"> This inspection also provided sufficient evidence for </w:t>
      </w:r>
      <w:r w:rsidR="006F0F0F">
        <w:rPr>
          <w:bCs/>
        </w:rPr>
        <w:t xml:space="preserve">us </w:t>
      </w:r>
      <w:r w:rsidR="00DF459D">
        <w:rPr>
          <w:bCs/>
        </w:rPr>
        <w:t>to close a long standing regulatory issue related to legionella management at HALES.</w:t>
      </w:r>
    </w:p>
    <w:p w14:paraId="38C1581A" w14:textId="6C5DB615" w:rsidR="00780A7F" w:rsidRDefault="00780A7F" w:rsidP="00F00362">
      <w:pPr>
        <w:rPr>
          <w:rFonts w:eastAsiaTheme="minorHAnsi"/>
          <w:b/>
        </w:rPr>
      </w:pPr>
      <w:r w:rsidRPr="00DB1E17">
        <w:rPr>
          <w:rFonts w:eastAsiaTheme="minorHAnsi"/>
          <w:b/>
        </w:rPr>
        <w:t>Spent Fuel Services (SFS)</w:t>
      </w:r>
    </w:p>
    <w:p w14:paraId="42FD1DB8" w14:textId="0CDFC882" w:rsidR="005E5F20" w:rsidRPr="00DB1E17" w:rsidRDefault="005E5F20" w:rsidP="00F00362">
      <w:r w:rsidRPr="005E5F20">
        <w:t xml:space="preserve">Two inspections were undertaken at the Spent Fuel Services Operating Unit during the reporting period: LC26 and LC10 (Training). Both inspections were assessed as achieving a </w:t>
      </w:r>
      <w:r w:rsidR="006F5293">
        <w:t>g</w:t>
      </w:r>
      <w:r w:rsidRPr="005E5F20">
        <w:t>reen rating.</w:t>
      </w:r>
    </w:p>
    <w:p w14:paraId="7647C780" w14:textId="5C95911A" w:rsidR="001430B8" w:rsidRPr="00FD679B" w:rsidRDefault="00FD679B" w:rsidP="001430B8">
      <w:pPr>
        <w:rPr>
          <w:b/>
          <w:bCs/>
        </w:rPr>
      </w:pPr>
      <w:r>
        <w:rPr>
          <w:rFonts w:eastAsiaTheme="minorHAnsi"/>
          <w:b/>
        </w:rPr>
        <w:lastRenderedPageBreak/>
        <w:t>Low Active Effluent Management Group</w:t>
      </w:r>
      <w:r w:rsidRPr="00271F2B" w:rsidDel="00577FBE">
        <w:t xml:space="preserve"> </w:t>
      </w:r>
      <w:r w:rsidRPr="008C753F">
        <w:rPr>
          <w:b/>
          <w:bCs/>
        </w:rPr>
        <w:t>(</w:t>
      </w:r>
      <w:r w:rsidR="00FF202D" w:rsidRPr="00FD679B">
        <w:rPr>
          <w:b/>
          <w:bCs/>
        </w:rPr>
        <w:t>LAEMG</w:t>
      </w:r>
      <w:r>
        <w:rPr>
          <w:b/>
          <w:bCs/>
        </w:rPr>
        <w:t>)</w:t>
      </w:r>
    </w:p>
    <w:p w14:paraId="252EE676" w14:textId="058FAC20" w:rsidR="004C4C43" w:rsidRPr="004C4C43" w:rsidRDefault="004C4C43" w:rsidP="004C4C43">
      <w:pPr>
        <w:rPr>
          <w:bCs/>
        </w:rPr>
      </w:pPr>
      <w:r>
        <w:t xml:space="preserve">We undertook an </w:t>
      </w:r>
      <w:r w:rsidR="00B40EB1">
        <w:t>e</w:t>
      </w:r>
      <w:r w:rsidRPr="008C753F">
        <w:t xml:space="preserve">lectrical </w:t>
      </w:r>
      <w:r w:rsidR="00B40EB1">
        <w:t>s</w:t>
      </w:r>
      <w:r>
        <w:t xml:space="preserve">ystem </w:t>
      </w:r>
      <w:r w:rsidR="00B40EB1">
        <w:t>b</w:t>
      </w:r>
      <w:r>
        <w:t>ased inspection</w:t>
      </w:r>
      <w:r>
        <w:rPr>
          <w:b/>
          <w:bCs/>
        </w:rPr>
        <w:t xml:space="preserve"> </w:t>
      </w:r>
      <w:r w:rsidR="00BB5EEA" w:rsidRPr="008C753F">
        <w:t>in November 2025.</w:t>
      </w:r>
      <w:r w:rsidR="00BB5EEA">
        <w:rPr>
          <w:b/>
          <w:bCs/>
        </w:rPr>
        <w:t xml:space="preserve"> </w:t>
      </w:r>
      <w:r w:rsidR="00376A11" w:rsidRPr="008C753F">
        <w:t>The</w:t>
      </w:r>
      <w:r w:rsidR="00376A11">
        <w:rPr>
          <w:b/>
          <w:bCs/>
        </w:rPr>
        <w:t xml:space="preserve"> </w:t>
      </w:r>
      <w:r w:rsidR="00376A11">
        <w:rPr>
          <w:bCs/>
        </w:rPr>
        <w:t>o</w:t>
      </w:r>
      <w:r w:rsidRPr="004C4C43">
        <w:rPr>
          <w:bCs/>
        </w:rPr>
        <w:t xml:space="preserve">verall inspection outcome was </w:t>
      </w:r>
      <w:r w:rsidR="00BB5EEA">
        <w:rPr>
          <w:bCs/>
        </w:rPr>
        <w:t xml:space="preserve">rated as </w:t>
      </w:r>
      <w:r w:rsidRPr="008C753F">
        <w:t>green</w:t>
      </w:r>
      <w:r w:rsidR="00BB5EEA">
        <w:rPr>
          <w:bCs/>
        </w:rPr>
        <w:t>, however a</w:t>
      </w:r>
      <w:r w:rsidRPr="004C4C43">
        <w:rPr>
          <w:bCs/>
        </w:rPr>
        <w:t xml:space="preserve"> </w:t>
      </w:r>
      <w:r w:rsidRPr="008C753F">
        <w:t>Regulatory Issue</w:t>
      </w:r>
      <w:r w:rsidRPr="004C4C43">
        <w:rPr>
          <w:b/>
          <w:bCs/>
        </w:rPr>
        <w:t xml:space="preserve"> </w:t>
      </w:r>
      <w:r w:rsidRPr="004C4C43">
        <w:rPr>
          <w:bCs/>
        </w:rPr>
        <w:t xml:space="preserve">was raised in relation to the observation of </w:t>
      </w:r>
      <w:r w:rsidRPr="008C753F">
        <w:t>green</w:t>
      </w:r>
      <w:r w:rsidR="00DF59ED" w:rsidRPr="0075526E">
        <w:t>, gel-like</w:t>
      </w:r>
      <w:r w:rsidR="00DF59ED">
        <w:rPr>
          <w:b/>
          <w:bCs/>
        </w:rPr>
        <w:t xml:space="preserve"> </w:t>
      </w:r>
      <w:r w:rsidR="00856A1C" w:rsidRPr="008C753F">
        <w:t>deposits observed across many electrical components</w:t>
      </w:r>
      <w:r w:rsidRPr="004C4C43">
        <w:rPr>
          <w:bCs/>
        </w:rPr>
        <w:t>.</w:t>
      </w:r>
      <w:r w:rsidR="0038583C">
        <w:rPr>
          <w:bCs/>
        </w:rPr>
        <w:t xml:space="preserve"> The deposits have been reported across similar systems </w:t>
      </w:r>
      <w:r w:rsidR="00B36AD5">
        <w:rPr>
          <w:bCs/>
        </w:rPr>
        <w:t xml:space="preserve">across a range of applications that extend outside of the nuclear industry and Sellafield </w:t>
      </w:r>
      <w:r w:rsidR="004E6D3B">
        <w:rPr>
          <w:bCs/>
        </w:rPr>
        <w:t>Limited is engaging more widely to better understand the issue and associated mitigation measures.</w:t>
      </w:r>
    </w:p>
    <w:p w14:paraId="5FFAABA6" w14:textId="29143BB7" w:rsidR="00FD679B" w:rsidRDefault="00FD679B" w:rsidP="00D47CCC">
      <w:pPr>
        <w:rPr>
          <w:b/>
        </w:rPr>
      </w:pPr>
      <w:r>
        <w:rPr>
          <w:b/>
        </w:rPr>
        <w:t>Thermal Oxide Reprocessing Plant (</w:t>
      </w:r>
      <w:r w:rsidRPr="008C753F">
        <w:rPr>
          <w:b/>
        </w:rPr>
        <w:t>THORP</w:t>
      </w:r>
      <w:r>
        <w:rPr>
          <w:b/>
        </w:rPr>
        <w:t>)</w:t>
      </w:r>
    </w:p>
    <w:p w14:paraId="0F3DC028" w14:textId="19E2CBCE" w:rsidR="005457F2" w:rsidRPr="00DF59ED" w:rsidRDefault="00817BF4" w:rsidP="002B7EC0">
      <w:pPr>
        <w:rPr>
          <w:b/>
        </w:rPr>
      </w:pPr>
      <w:r>
        <w:rPr>
          <w:bCs/>
        </w:rPr>
        <w:t xml:space="preserve">We undertook a </w:t>
      </w:r>
      <w:r w:rsidR="00042387">
        <w:rPr>
          <w:bCs/>
        </w:rPr>
        <w:t xml:space="preserve">system based </w:t>
      </w:r>
      <w:r>
        <w:rPr>
          <w:bCs/>
        </w:rPr>
        <w:t>inspection associated with the medium active salt free eva</w:t>
      </w:r>
      <w:r w:rsidR="00042387">
        <w:rPr>
          <w:bCs/>
        </w:rPr>
        <w:t xml:space="preserve">porator pipebridges. </w:t>
      </w:r>
      <w:r w:rsidR="00C648EA">
        <w:rPr>
          <w:bCs/>
        </w:rPr>
        <w:t>The o</w:t>
      </w:r>
      <w:r w:rsidRPr="00781B31">
        <w:rPr>
          <w:bCs/>
        </w:rPr>
        <w:t>verall inspection outcome was green</w:t>
      </w:r>
      <w:r w:rsidR="00042387">
        <w:rPr>
          <w:bCs/>
        </w:rPr>
        <w:t xml:space="preserve"> </w:t>
      </w:r>
      <w:r w:rsidR="00965F3B">
        <w:rPr>
          <w:bCs/>
        </w:rPr>
        <w:t>for LCs inspected</w:t>
      </w:r>
      <w:r w:rsidRPr="00781B31">
        <w:rPr>
          <w:bCs/>
        </w:rPr>
        <w:t>, with the exception of LC28, which was rated amber.</w:t>
      </w:r>
      <w:r w:rsidR="00965F3B">
        <w:rPr>
          <w:bCs/>
        </w:rPr>
        <w:t xml:space="preserve"> The amber rating related to a previous inspection finding where committed maintenance had not been completed. </w:t>
      </w:r>
      <w:r w:rsidRPr="00781B31">
        <w:rPr>
          <w:bCs/>
        </w:rPr>
        <w:t xml:space="preserve">A </w:t>
      </w:r>
      <w:r w:rsidR="00C648EA">
        <w:rPr>
          <w:bCs/>
        </w:rPr>
        <w:t>l</w:t>
      </w:r>
      <w:r w:rsidRPr="00781B31">
        <w:rPr>
          <w:bCs/>
        </w:rPr>
        <w:t xml:space="preserve">evel 3 Regulatory Issue (RI) was raised to </w:t>
      </w:r>
      <w:r w:rsidR="00260756">
        <w:rPr>
          <w:bCs/>
        </w:rPr>
        <w:t>ensure that the outstanding remedial actions were completed and this is now being tracked through normal regulatory business</w:t>
      </w:r>
    </w:p>
    <w:p w14:paraId="3CEE70E2" w14:textId="45A96969" w:rsidR="002B7EC0" w:rsidRPr="0075526E" w:rsidRDefault="002B7EC0" w:rsidP="002B7EC0">
      <w:pPr>
        <w:rPr>
          <w:b/>
          <w:bCs/>
        </w:rPr>
      </w:pPr>
      <w:r w:rsidRPr="0075526E">
        <w:rPr>
          <w:b/>
          <w:bCs/>
        </w:rPr>
        <w:t xml:space="preserve">Site Management </w:t>
      </w:r>
    </w:p>
    <w:p w14:paraId="0A7A68BA" w14:textId="77777777" w:rsidR="00BD0D19" w:rsidRPr="00781B31" w:rsidRDefault="00BD0D19" w:rsidP="00BD0D19">
      <w:pPr>
        <w:rPr>
          <w:u w:val="single"/>
        </w:rPr>
      </w:pPr>
      <w:r w:rsidRPr="00781B31">
        <w:rPr>
          <w:u w:val="single"/>
        </w:rPr>
        <w:t>Criticality Emergency Response</w:t>
      </w:r>
    </w:p>
    <w:p w14:paraId="2DE97F66" w14:textId="052B4C77" w:rsidR="00BD0D19" w:rsidRPr="003C797C" w:rsidRDefault="00BD0D19" w:rsidP="00BD0D19">
      <w:r w:rsidRPr="003C797C">
        <w:t>In December 2025,</w:t>
      </w:r>
      <w:r w:rsidR="00741C53">
        <w:t xml:space="preserve"> we</w:t>
      </w:r>
      <w:r w:rsidRPr="003C797C">
        <w:t xml:space="preserve"> carried out a planned inspection at the Sellafield site following a previously reported issue relating to criticality emergency response arrangements in parts of the Separation Area. The inspection focused on whether people working in the area would know how to respond correctly to a criticality alarm.</w:t>
      </w:r>
    </w:p>
    <w:p w14:paraId="71C928D2" w14:textId="3EDEE569" w:rsidR="00BD0D19" w:rsidRDefault="00171A6C" w:rsidP="00BD0D19">
      <w:r>
        <w:t>We</w:t>
      </w:r>
      <w:r w:rsidR="00BD0D19" w:rsidRPr="003C797C">
        <w:t xml:space="preserve"> reviewed Sellafield L</w:t>
      </w:r>
      <w:r w:rsidR="00BD0D19">
        <w:t>imi</w:t>
      </w:r>
      <w:r w:rsidR="00BD0D19" w:rsidRPr="003C797C">
        <w:t>t</w:t>
      </w:r>
      <w:r w:rsidR="00BD0D19">
        <w:t>e</w:t>
      </w:r>
      <w:r w:rsidR="00BD0D19" w:rsidRPr="003C797C">
        <w:t>d’s emergency arrangements and spoke directly with site workers during a walk</w:t>
      </w:r>
      <w:r w:rsidR="00BD0D19" w:rsidRPr="003C797C">
        <w:noBreakHyphen/>
        <w:t xml:space="preserve">down of the area to assess awareness of alarms, signage and expected actions. Good progress was noted, supported by a management investigation and improvement actions put in place. Although some minor gaps in understanding were identified, overall awareness had improved, providing confidence that people would respond appropriately in an emergency. </w:t>
      </w:r>
      <w:r>
        <w:t>We</w:t>
      </w:r>
      <w:r w:rsidR="00BD0D19" w:rsidRPr="003C797C">
        <w:t xml:space="preserve"> judged the arrangements to be adequate and assigned a </w:t>
      </w:r>
      <w:r w:rsidR="00CF1BC9">
        <w:t>g</w:t>
      </w:r>
      <w:r w:rsidR="00BD0D19" w:rsidRPr="003C797C">
        <w:t>reen rating.</w:t>
      </w:r>
    </w:p>
    <w:p w14:paraId="7686D7BF" w14:textId="5A9D64C3" w:rsidR="00554795" w:rsidRPr="00781B31" w:rsidRDefault="00554795" w:rsidP="00554795">
      <w:pPr>
        <w:rPr>
          <w:u w:val="single"/>
        </w:rPr>
      </w:pPr>
      <w:r w:rsidRPr="00781B31">
        <w:rPr>
          <w:u w:val="single"/>
        </w:rPr>
        <w:t>Active Handling Facility</w:t>
      </w:r>
      <w:r w:rsidR="0066780F">
        <w:rPr>
          <w:u w:val="single"/>
        </w:rPr>
        <w:t xml:space="preserve"> (AHF)</w:t>
      </w:r>
      <w:r w:rsidRPr="00781B31">
        <w:rPr>
          <w:u w:val="single"/>
        </w:rPr>
        <w:t xml:space="preserve"> </w:t>
      </w:r>
    </w:p>
    <w:p w14:paraId="2E0FBC8A" w14:textId="3A88D390" w:rsidR="00554795" w:rsidRPr="003C797C" w:rsidRDefault="00554795" w:rsidP="00554795">
      <w:r w:rsidRPr="003C797C">
        <w:t xml:space="preserve">In December 2025, </w:t>
      </w:r>
      <w:r w:rsidR="006C7FCA">
        <w:t>we</w:t>
      </w:r>
      <w:r w:rsidRPr="003C797C">
        <w:t xml:space="preserve"> carried out a readiness inspection at the</w:t>
      </w:r>
      <w:r w:rsidR="0066780F">
        <w:t xml:space="preserve"> </w:t>
      </w:r>
      <w:r w:rsidRPr="003C797C">
        <w:t>AHF to assess preparations for receiving fuel from the Wet Inlet Facility using a modified fuel route. The inspection focused on whether the facility, its systems and staff were ready to safely begin active commissioning activities.</w:t>
      </w:r>
    </w:p>
    <w:p w14:paraId="17EA9938" w14:textId="37187800" w:rsidR="00554795" w:rsidRDefault="00171A6C" w:rsidP="00554795">
      <w:r>
        <w:t>We</w:t>
      </w:r>
      <w:r w:rsidR="00554795" w:rsidRPr="003C797C">
        <w:t xml:space="preserve"> reviewed training arrangements, operating instructions and contingency plans, and spoke with operators and supervisors to assess their knowledge and preparedness. UKNNL demonstrated that appropriate training had been developed and delivered, and that staff had a good understanding of the required actions, including how to respond to abnormal radiological conditions. Overall, </w:t>
      </w:r>
      <w:r>
        <w:t>we</w:t>
      </w:r>
      <w:r w:rsidR="00554795" w:rsidRPr="003C797C">
        <w:t xml:space="preserve"> w</w:t>
      </w:r>
      <w:r>
        <w:t>ere</w:t>
      </w:r>
      <w:r w:rsidR="00554795" w:rsidRPr="003C797C">
        <w:t xml:space="preserve"> </w:t>
      </w:r>
      <w:r w:rsidR="00554795" w:rsidRPr="003C797C">
        <w:lastRenderedPageBreak/>
        <w:t>satisfied that the facility was ready to proceed. No regulatory compliance issues were identified, although some observations and advice were provided to support continued improvement.</w:t>
      </w:r>
    </w:p>
    <w:p w14:paraId="022ADEA0" w14:textId="77777777" w:rsidR="006C7FCA" w:rsidRPr="00781B31" w:rsidRDefault="006C7FCA" w:rsidP="006C7FCA">
      <w:pPr>
        <w:rPr>
          <w:u w:val="single"/>
        </w:rPr>
      </w:pPr>
      <w:r w:rsidRPr="00781B31">
        <w:rPr>
          <w:u w:val="single"/>
        </w:rPr>
        <w:t>Resilience of Emergency and Security Infrastructure to Power Loss</w:t>
      </w:r>
    </w:p>
    <w:p w14:paraId="672B702A" w14:textId="4A5A585C" w:rsidR="006C7FCA" w:rsidRDefault="006C7FCA" w:rsidP="00AF0495">
      <w:r>
        <w:t xml:space="preserve">In March 2026, </w:t>
      </w:r>
      <w:r w:rsidR="00AF0495">
        <w:t>we</w:t>
      </w:r>
      <w:r>
        <w:t xml:space="preserve"> carried out a planned inspection at the Sellafield site to assess how resilient emergency and security systems are to power interruptions. The inspection followed two low level nuclear safety events in 2023 and 2025, which highlighted weaknesses in emergency communications, command and control arrangements and supporting electrical infrastructure.</w:t>
      </w:r>
    </w:p>
    <w:p w14:paraId="1BB51772" w14:textId="73323BA1" w:rsidR="004C11A5" w:rsidRPr="00BD0D19" w:rsidRDefault="006C7FCA" w:rsidP="001041A6">
      <w:pPr>
        <w:spacing w:after="0" w:line="240" w:lineRule="auto"/>
        <w:rPr>
          <w:rFonts w:eastAsia="Times New Roman"/>
          <w:szCs w:val="24"/>
          <w:lang w:bidi="ar-SA"/>
        </w:rPr>
      </w:pPr>
      <w:r>
        <w:t xml:space="preserve">The inspection covered key emergency and security facilities, including the Main Site Command Facility, communications systems, CCTV, access control arrangements, and associated governance and maintenance processes. </w:t>
      </w:r>
      <w:r w:rsidR="006A7E02">
        <w:t>We</w:t>
      </w:r>
      <w:r>
        <w:t xml:space="preserve"> identified evidence of improvement, such as upgrades to power supplies and increased awareness of system dependencies. However, a number of significant weaknesses remain, including unclear ownership of critical assets, gaps in maintenance and governance arrangements, and limitations in how emergency and security resilience is defined and assured. While some immediate safety concerns identified during the inspection were addressed promptly by Sellafield L</w:t>
      </w:r>
      <w:r w:rsidR="00741B66">
        <w:t>imited</w:t>
      </w:r>
      <w:r>
        <w:t>, overall resilience was judged to require further improvement. The next steps will be determined through structured consideration of the Enforcement Management Model (EMM) to ensure a proportionate, risk informed, and outcome focused regulatory response.</w:t>
      </w:r>
    </w:p>
    <w:p w14:paraId="2E0C629E" w14:textId="77777777" w:rsidR="00FB651A" w:rsidRPr="00BD0D19" w:rsidRDefault="00FB651A" w:rsidP="00FB651A">
      <w:pPr>
        <w:spacing w:before="240" w:line="240" w:lineRule="atLeast"/>
        <w:contextualSpacing/>
        <w:outlineLvl w:val="0"/>
        <w:rPr>
          <w:highlight w:val="yellow"/>
        </w:rPr>
      </w:pPr>
    </w:p>
    <w:p w14:paraId="54CCC140" w14:textId="16487FAF" w:rsidR="00000530" w:rsidRPr="0075526E" w:rsidRDefault="00570F13" w:rsidP="00DB70CA">
      <w:pPr>
        <w:rPr>
          <w:highlight w:val="yellow"/>
        </w:rPr>
      </w:pPr>
      <w:r w:rsidRPr="0075526E">
        <w:rPr>
          <w:b/>
          <w:bCs/>
        </w:rPr>
        <w:t>Corporate</w:t>
      </w:r>
    </w:p>
    <w:p w14:paraId="747B3D09" w14:textId="7C2B45A4" w:rsidR="00000530" w:rsidRPr="00781B31" w:rsidRDefault="00000530" w:rsidP="00F466CA">
      <w:r w:rsidRPr="00781B31">
        <w:t xml:space="preserve">In December 2025, </w:t>
      </w:r>
      <w:r w:rsidR="00260756">
        <w:t>we</w:t>
      </w:r>
      <w:r w:rsidRPr="00781B31">
        <w:t xml:space="preserve"> undertook a corporate inspection of Sellafield L</w:t>
      </w:r>
      <w:r w:rsidR="007D18B8">
        <w:t xml:space="preserve">imited </w:t>
      </w:r>
      <w:r w:rsidRPr="00781B31">
        <w:t>arrangements for the identification, sentencing and investigation of high</w:t>
      </w:r>
      <w:r w:rsidRPr="00781B31">
        <w:noBreakHyphen/>
        <w:t>potential events, an area within which Sellafield L</w:t>
      </w:r>
      <w:r w:rsidR="007D18B8">
        <w:t>imited</w:t>
      </w:r>
      <w:r w:rsidRPr="00781B31">
        <w:t xml:space="preserve"> remains in enhanced regulatory attention. The inspection identified systemic shortfalls, including weaknesses in defining and recognising high</w:t>
      </w:r>
      <w:r w:rsidRPr="00781B31">
        <w:noBreakHyphen/>
        <w:t>potential events, understanding and application of root cause analysis, exploration of enterprise</w:t>
      </w:r>
      <w:r w:rsidRPr="00781B31">
        <w:noBreakHyphen/>
        <w:t xml:space="preserve">wide systemic factors, assurance of the performance improvement process, and the availability of suitably qualified and experienced investigator resource. </w:t>
      </w:r>
      <w:r w:rsidR="00260756">
        <w:t>We</w:t>
      </w:r>
      <w:r w:rsidRPr="00781B31">
        <w:t xml:space="preserve"> issued an </w:t>
      </w:r>
      <w:r w:rsidR="00FE5390">
        <w:t>e</w:t>
      </w:r>
      <w:r w:rsidRPr="00781B31">
        <w:t xml:space="preserve">nforcement </w:t>
      </w:r>
      <w:r w:rsidR="00FE5390">
        <w:t>l</w:t>
      </w:r>
      <w:r w:rsidRPr="00781B31">
        <w:t>etter in January 2026 requiring Sellafield L</w:t>
      </w:r>
      <w:r w:rsidR="00FE5390">
        <w:t>imited</w:t>
      </w:r>
      <w:r w:rsidRPr="00781B31">
        <w:t xml:space="preserve"> to make and implement improvements in these areas, which </w:t>
      </w:r>
      <w:r w:rsidR="001949FD">
        <w:t>is being</w:t>
      </w:r>
      <w:r w:rsidRPr="00781B31">
        <w:t xml:space="preserve"> manag</w:t>
      </w:r>
      <w:r w:rsidR="001949FD">
        <w:t>ed</w:t>
      </w:r>
      <w:r w:rsidRPr="00781B31">
        <w:t xml:space="preserve"> through a </w:t>
      </w:r>
      <w:r w:rsidR="00EC3EC7">
        <w:t xml:space="preserve">level 3 </w:t>
      </w:r>
      <w:r w:rsidRPr="00781B31">
        <w:t>regulatory issue.</w:t>
      </w:r>
    </w:p>
    <w:p w14:paraId="39323B45" w14:textId="73B150F2" w:rsidR="00B078E1" w:rsidRPr="009C64C2" w:rsidRDefault="00BF16EB" w:rsidP="00B078E1">
      <w:pPr>
        <w:rPr>
          <w:u w:val="single"/>
        </w:rPr>
      </w:pPr>
      <w:r w:rsidRPr="009C64C2">
        <w:rPr>
          <w:u w:val="single"/>
        </w:rPr>
        <w:t>Supply Chain and Quality</w:t>
      </w:r>
    </w:p>
    <w:p w14:paraId="3EA69B18" w14:textId="6465F5AA" w:rsidR="00333AA0" w:rsidRDefault="001949FD" w:rsidP="0036311D">
      <w:pPr>
        <w:jc w:val="both"/>
        <w:rPr>
          <w:bCs/>
        </w:rPr>
      </w:pPr>
      <w:r>
        <w:rPr>
          <w:bCs/>
        </w:rPr>
        <w:t>We</w:t>
      </w:r>
      <w:r w:rsidR="00333AA0">
        <w:rPr>
          <w:bCs/>
        </w:rPr>
        <w:t xml:space="preserve"> </w:t>
      </w:r>
      <w:r w:rsidR="00753C3B">
        <w:rPr>
          <w:bCs/>
        </w:rPr>
        <w:t xml:space="preserve">undertook an </w:t>
      </w:r>
      <w:r w:rsidR="00333AA0">
        <w:rPr>
          <w:bCs/>
        </w:rPr>
        <w:t xml:space="preserve">inspection to sample the </w:t>
      </w:r>
      <w:r w:rsidR="00333AA0" w:rsidRPr="00CC11D8">
        <w:rPr>
          <w:bCs/>
        </w:rPr>
        <w:t>adequacy of Sellafield L</w:t>
      </w:r>
      <w:r w:rsidR="00FE5390">
        <w:rPr>
          <w:bCs/>
        </w:rPr>
        <w:t>imited’s</w:t>
      </w:r>
      <w:r w:rsidR="00333AA0">
        <w:rPr>
          <w:bCs/>
        </w:rPr>
        <w:t xml:space="preserve"> LC6 and LC25 </w:t>
      </w:r>
      <w:r w:rsidR="00333AA0" w:rsidRPr="00CC11D8">
        <w:rPr>
          <w:bCs/>
        </w:rPr>
        <w:t>management system arrangements for records</w:t>
      </w:r>
      <w:r w:rsidR="00333AA0">
        <w:rPr>
          <w:bCs/>
        </w:rPr>
        <w:t xml:space="preserve"> associated with safety related </w:t>
      </w:r>
      <w:r w:rsidR="00333AA0" w:rsidRPr="00CC11D8">
        <w:rPr>
          <w:bCs/>
        </w:rPr>
        <w:t>operation</w:t>
      </w:r>
      <w:r w:rsidR="00333AA0">
        <w:rPr>
          <w:bCs/>
        </w:rPr>
        <w:t xml:space="preserve">s and </w:t>
      </w:r>
      <w:r w:rsidR="00333AA0" w:rsidRPr="00CC11D8">
        <w:rPr>
          <w:bCs/>
        </w:rPr>
        <w:t>waste packages</w:t>
      </w:r>
      <w:r w:rsidR="00333AA0">
        <w:rPr>
          <w:bCs/>
        </w:rPr>
        <w:t xml:space="preserve">. The inspection also sampled the </w:t>
      </w:r>
      <w:r w:rsidR="00333AA0" w:rsidRPr="00CC11D8">
        <w:rPr>
          <w:bCs/>
        </w:rPr>
        <w:t>implementation and effectiveness of the planned improvements in response to</w:t>
      </w:r>
      <w:r w:rsidR="00333AA0">
        <w:rPr>
          <w:bCs/>
        </w:rPr>
        <w:t xml:space="preserve"> </w:t>
      </w:r>
      <w:r w:rsidR="00180ADE">
        <w:rPr>
          <w:bCs/>
        </w:rPr>
        <w:t>an associated</w:t>
      </w:r>
      <w:r w:rsidR="00333AA0" w:rsidRPr="00CC11D8">
        <w:rPr>
          <w:bCs/>
        </w:rPr>
        <w:t xml:space="preserve"> </w:t>
      </w:r>
      <w:r w:rsidR="00333AA0">
        <w:rPr>
          <w:bCs/>
        </w:rPr>
        <w:t xml:space="preserve">level 3 regulatory issue for </w:t>
      </w:r>
      <w:r w:rsidR="00333AA0" w:rsidRPr="00CC11D8">
        <w:rPr>
          <w:bCs/>
        </w:rPr>
        <w:t>Sellafield</w:t>
      </w:r>
      <w:r w:rsidR="00333AA0">
        <w:rPr>
          <w:bCs/>
        </w:rPr>
        <w:t xml:space="preserve"> L</w:t>
      </w:r>
      <w:r w:rsidR="00C17F2A">
        <w:rPr>
          <w:bCs/>
        </w:rPr>
        <w:t>imited’s</w:t>
      </w:r>
      <w:r w:rsidR="00333AA0">
        <w:rPr>
          <w:bCs/>
        </w:rPr>
        <w:t xml:space="preserve"> r</w:t>
      </w:r>
      <w:r w:rsidR="00333AA0" w:rsidRPr="00CC11D8">
        <w:rPr>
          <w:bCs/>
        </w:rPr>
        <w:t xml:space="preserve">ecords </w:t>
      </w:r>
      <w:r w:rsidR="00333AA0">
        <w:rPr>
          <w:bCs/>
        </w:rPr>
        <w:t>m</w:t>
      </w:r>
      <w:r w:rsidR="00333AA0" w:rsidRPr="00CC11D8">
        <w:rPr>
          <w:bCs/>
        </w:rPr>
        <w:t xml:space="preserve">anagement </w:t>
      </w:r>
      <w:r w:rsidR="00333AA0">
        <w:rPr>
          <w:bCs/>
        </w:rPr>
        <w:t>s</w:t>
      </w:r>
      <w:r w:rsidR="00333AA0" w:rsidRPr="00CC11D8">
        <w:rPr>
          <w:bCs/>
        </w:rPr>
        <w:t>hortfalls</w:t>
      </w:r>
      <w:r w:rsidR="00333AA0">
        <w:rPr>
          <w:bCs/>
        </w:rPr>
        <w:t xml:space="preserve">. </w:t>
      </w:r>
      <w:r w:rsidR="004D16D8">
        <w:rPr>
          <w:bCs/>
        </w:rPr>
        <w:t>Some r</w:t>
      </w:r>
      <w:r w:rsidR="00333AA0" w:rsidRPr="00CC11D8">
        <w:rPr>
          <w:bCs/>
        </w:rPr>
        <w:t>egulatory advice</w:t>
      </w:r>
      <w:r w:rsidR="004D16D8">
        <w:rPr>
          <w:bCs/>
        </w:rPr>
        <w:t xml:space="preserve"> was provide</w:t>
      </w:r>
      <w:r w:rsidR="00F4510D">
        <w:rPr>
          <w:bCs/>
        </w:rPr>
        <w:t>d,</w:t>
      </w:r>
      <w:r w:rsidR="004D16D8">
        <w:rPr>
          <w:bCs/>
        </w:rPr>
        <w:t xml:space="preserve"> but </w:t>
      </w:r>
      <w:r w:rsidR="00E03BC0">
        <w:rPr>
          <w:bCs/>
        </w:rPr>
        <w:t>we</w:t>
      </w:r>
      <w:r w:rsidR="00333AA0">
        <w:rPr>
          <w:bCs/>
        </w:rPr>
        <w:t xml:space="preserve"> assigned a provisional rating of </w:t>
      </w:r>
      <w:r w:rsidR="00F4510D">
        <w:rPr>
          <w:bCs/>
        </w:rPr>
        <w:t>g</w:t>
      </w:r>
      <w:r w:rsidR="00333AA0">
        <w:rPr>
          <w:bCs/>
        </w:rPr>
        <w:t>reen.</w:t>
      </w:r>
    </w:p>
    <w:p w14:paraId="728521C0" w14:textId="56BE4FC0" w:rsidR="00333AA0" w:rsidRPr="004C5A4C" w:rsidRDefault="00E03BC0" w:rsidP="00A14A1A">
      <w:pPr>
        <w:rPr>
          <w:bCs/>
        </w:rPr>
      </w:pPr>
      <w:r>
        <w:rPr>
          <w:bCs/>
        </w:rPr>
        <w:t>We</w:t>
      </w:r>
      <w:r w:rsidR="0029654C">
        <w:rPr>
          <w:bCs/>
        </w:rPr>
        <w:t xml:space="preserve"> also undertook a</w:t>
      </w:r>
      <w:r w:rsidR="0036311D">
        <w:rPr>
          <w:bCs/>
        </w:rPr>
        <w:t xml:space="preserve"> LC 6 and 17</w:t>
      </w:r>
      <w:r w:rsidR="00333AA0" w:rsidRPr="004C5A4C">
        <w:rPr>
          <w:bCs/>
        </w:rPr>
        <w:t xml:space="preserve"> inspection</w:t>
      </w:r>
      <w:r w:rsidR="00333AA0">
        <w:rPr>
          <w:bCs/>
        </w:rPr>
        <w:t xml:space="preserve"> </w:t>
      </w:r>
      <w:r w:rsidR="0029654C">
        <w:rPr>
          <w:bCs/>
        </w:rPr>
        <w:t xml:space="preserve">within the supply chain </w:t>
      </w:r>
      <w:r w:rsidR="00333AA0" w:rsidRPr="007560C4">
        <w:rPr>
          <w:bCs/>
        </w:rPr>
        <w:t>to gain confidence that Sellafield L</w:t>
      </w:r>
      <w:r w:rsidR="00C17F2A">
        <w:rPr>
          <w:bCs/>
        </w:rPr>
        <w:t>imited</w:t>
      </w:r>
      <w:r w:rsidR="00333AA0" w:rsidRPr="007560C4">
        <w:rPr>
          <w:bCs/>
        </w:rPr>
        <w:t xml:space="preserve"> identified improvements are effective</w:t>
      </w:r>
      <w:r w:rsidR="00333AA0">
        <w:rPr>
          <w:bCs/>
        </w:rPr>
        <w:t xml:space="preserve"> </w:t>
      </w:r>
      <w:r w:rsidR="00333AA0" w:rsidRPr="007560C4">
        <w:rPr>
          <w:bCs/>
        </w:rPr>
        <w:t xml:space="preserve">in response to quality shortfalls at </w:t>
      </w:r>
      <w:r w:rsidR="00333AA0">
        <w:rPr>
          <w:bCs/>
        </w:rPr>
        <w:t>the S</w:t>
      </w:r>
      <w:r w:rsidR="00333AA0" w:rsidRPr="007560C4">
        <w:rPr>
          <w:bCs/>
        </w:rPr>
        <w:t>N</w:t>
      </w:r>
      <w:r w:rsidR="00333AA0">
        <w:rPr>
          <w:bCs/>
        </w:rPr>
        <w:t>&amp;</w:t>
      </w:r>
      <w:r w:rsidR="00333AA0" w:rsidRPr="007560C4">
        <w:rPr>
          <w:bCs/>
        </w:rPr>
        <w:t xml:space="preserve">I UK </w:t>
      </w:r>
      <w:r w:rsidR="00333AA0">
        <w:rPr>
          <w:bCs/>
        </w:rPr>
        <w:t>(Lostock)</w:t>
      </w:r>
      <w:r w:rsidR="00333AA0" w:rsidRPr="007560C4">
        <w:rPr>
          <w:bCs/>
        </w:rPr>
        <w:t xml:space="preserve"> manufacturing facilities</w:t>
      </w:r>
      <w:r w:rsidR="00333AA0">
        <w:rPr>
          <w:bCs/>
        </w:rPr>
        <w:t xml:space="preserve"> and </w:t>
      </w:r>
      <w:r w:rsidR="00333AA0" w:rsidRPr="007560C4">
        <w:rPr>
          <w:bCs/>
        </w:rPr>
        <w:t xml:space="preserve">consider </w:t>
      </w:r>
      <w:r w:rsidR="00333AA0" w:rsidRPr="007560C4">
        <w:rPr>
          <w:bCs/>
        </w:rPr>
        <w:lastRenderedPageBreak/>
        <w:t xml:space="preserve">the implications of recent weld quality shortfalls in items provided by Severfield </w:t>
      </w:r>
      <w:r w:rsidR="0036311D">
        <w:rPr>
          <w:bCs/>
        </w:rPr>
        <w:t xml:space="preserve">(SN&amp;I) </w:t>
      </w:r>
      <w:r w:rsidR="00333AA0" w:rsidRPr="007560C4">
        <w:rPr>
          <w:bCs/>
        </w:rPr>
        <w:t>to other UK critical infrastructure.</w:t>
      </w:r>
    </w:p>
    <w:p w14:paraId="772925BC" w14:textId="7578C419" w:rsidR="00333AA0" w:rsidRPr="00781B31" w:rsidRDefault="00333AA0" w:rsidP="00781B31">
      <w:pPr>
        <w:rPr>
          <w:bCs/>
        </w:rPr>
      </w:pPr>
      <w:r w:rsidRPr="004C5A4C">
        <w:rPr>
          <w:bCs/>
        </w:rPr>
        <w:t xml:space="preserve">Structural Integrity </w:t>
      </w:r>
      <w:r w:rsidR="00A14A1A">
        <w:rPr>
          <w:bCs/>
        </w:rPr>
        <w:t>inspectors</w:t>
      </w:r>
      <w:r w:rsidRPr="004C5A4C">
        <w:rPr>
          <w:bCs/>
        </w:rPr>
        <w:t xml:space="preserve"> gained confidence in the adequacy of the response and </w:t>
      </w:r>
      <w:r w:rsidR="00D46E67">
        <w:rPr>
          <w:bCs/>
        </w:rPr>
        <w:t>r</w:t>
      </w:r>
      <w:r w:rsidRPr="004C5A4C">
        <w:rPr>
          <w:bCs/>
        </w:rPr>
        <w:t xml:space="preserve">oot </w:t>
      </w:r>
      <w:r w:rsidR="00D46E67">
        <w:rPr>
          <w:bCs/>
        </w:rPr>
        <w:t>c</w:t>
      </w:r>
      <w:r w:rsidRPr="004C5A4C">
        <w:rPr>
          <w:bCs/>
        </w:rPr>
        <w:t xml:space="preserve">ause </w:t>
      </w:r>
      <w:r w:rsidR="00D46E67">
        <w:rPr>
          <w:bCs/>
        </w:rPr>
        <w:t>a</w:t>
      </w:r>
      <w:r w:rsidRPr="004C5A4C">
        <w:rPr>
          <w:bCs/>
        </w:rPr>
        <w:t>nalysis presented by SN&amp;I following weld defect issues</w:t>
      </w:r>
      <w:r w:rsidR="00A14A1A">
        <w:rPr>
          <w:bCs/>
        </w:rPr>
        <w:t xml:space="preserve"> in wider industrial applications</w:t>
      </w:r>
      <w:r w:rsidR="00CE19DA">
        <w:rPr>
          <w:bCs/>
        </w:rPr>
        <w:t xml:space="preserve"> and</w:t>
      </w:r>
      <w:r>
        <w:rPr>
          <w:bCs/>
        </w:rPr>
        <w:t xml:space="preserve"> </w:t>
      </w:r>
      <w:r w:rsidR="00E03BC0">
        <w:rPr>
          <w:bCs/>
        </w:rPr>
        <w:t>we</w:t>
      </w:r>
      <w:r w:rsidRPr="00126E17">
        <w:rPr>
          <w:bCs/>
        </w:rPr>
        <w:t xml:space="preserve"> assigned a</w:t>
      </w:r>
      <w:r w:rsidR="00CE19DA">
        <w:rPr>
          <w:bCs/>
        </w:rPr>
        <w:t xml:space="preserve"> </w:t>
      </w:r>
      <w:r w:rsidRPr="00126E17">
        <w:rPr>
          <w:bCs/>
        </w:rPr>
        <w:t xml:space="preserve">rating of </w:t>
      </w:r>
      <w:r w:rsidR="00CE19DA">
        <w:rPr>
          <w:bCs/>
        </w:rPr>
        <w:t>g</w:t>
      </w:r>
      <w:r w:rsidRPr="00126E17">
        <w:rPr>
          <w:bCs/>
        </w:rPr>
        <w:t>reen.</w:t>
      </w:r>
      <w:r>
        <w:rPr>
          <w:bCs/>
        </w:rPr>
        <w:t xml:space="preserve"> </w:t>
      </w:r>
    </w:p>
    <w:p w14:paraId="0099A43F" w14:textId="7E5EFAB8" w:rsidR="00333AA0" w:rsidRDefault="00E03BC0" w:rsidP="00333AA0">
      <w:pPr>
        <w:rPr>
          <w:bCs/>
        </w:rPr>
      </w:pPr>
      <w:r>
        <w:rPr>
          <w:bCs/>
        </w:rPr>
        <w:t xml:space="preserve">We </w:t>
      </w:r>
      <w:r w:rsidR="00A50B7F">
        <w:rPr>
          <w:bCs/>
        </w:rPr>
        <w:t xml:space="preserve">undertook a further LC6 and 17 </w:t>
      </w:r>
      <w:r w:rsidR="00333AA0" w:rsidRPr="00117EE7">
        <w:rPr>
          <w:bCs/>
        </w:rPr>
        <w:t xml:space="preserve">inspection </w:t>
      </w:r>
      <w:r w:rsidR="00A50B7F">
        <w:rPr>
          <w:bCs/>
        </w:rPr>
        <w:t xml:space="preserve">in the supply chain </w:t>
      </w:r>
      <w:r w:rsidR="008600F7">
        <w:rPr>
          <w:bCs/>
        </w:rPr>
        <w:t xml:space="preserve">at Stainless Metalcraft </w:t>
      </w:r>
      <w:r w:rsidR="00333AA0" w:rsidRPr="00117EE7">
        <w:rPr>
          <w:bCs/>
        </w:rPr>
        <w:t xml:space="preserve">to sample the implementation of the planned improvements in response to </w:t>
      </w:r>
      <w:r w:rsidR="00333AA0" w:rsidRPr="00865C7D">
        <w:rPr>
          <w:bCs/>
        </w:rPr>
        <w:t xml:space="preserve">level 3 </w:t>
      </w:r>
      <w:r w:rsidR="00333AA0">
        <w:rPr>
          <w:bCs/>
        </w:rPr>
        <w:t>RI’s for m</w:t>
      </w:r>
      <w:r w:rsidR="00333AA0" w:rsidRPr="00117EE7">
        <w:rPr>
          <w:bCs/>
        </w:rPr>
        <w:t xml:space="preserve">anagement </w:t>
      </w:r>
      <w:r w:rsidR="00333AA0">
        <w:rPr>
          <w:bCs/>
        </w:rPr>
        <w:t>sy</w:t>
      </w:r>
      <w:r w:rsidR="00333AA0" w:rsidRPr="00117EE7">
        <w:rPr>
          <w:bCs/>
        </w:rPr>
        <w:t>stem</w:t>
      </w:r>
      <w:r w:rsidR="00333AA0">
        <w:rPr>
          <w:bCs/>
        </w:rPr>
        <w:t xml:space="preserve"> and s</w:t>
      </w:r>
      <w:r w:rsidR="00333AA0" w:rsidRPr="00117EE7">
        <w:rPr>
          <w:bCs/>
        </w:rPr>
        <w:t>tructural integrity shortfalls</w:t>
      </w:r>
      <w:r w:rsidR="00333AA0">
        <w:rPr>
          <w:bCs/>
        </w:rPr>
        <w:t xml:space="preserve"> associated with the manufacture and supply of </w:t>
      </w:r>
      <w:r w:rsidR="00333AA0" w:rsidRPr="00A95706">
        <w:rPr>
          <w:bCs/>
        </w:rPr>
        <w:t>3m</w:t>
      </w:r>
      <w:r w:rsidR="00333AA0" w:rsidRPr="00781B31">
        <w:rPr>
          <w:bCs/>
          <w:vertAlign w:val="superscript"/>
        </w:rPr>
        <w:t>3</w:t>
      </w:r>
      <w:r w:rsidR="008600F7">
        <w:rPr>
          <w:bCs/>
        </w:rPr>
        <w:t xml:space="preserve"> </w:t>
      </w:r>
      <w:r w:rsidR="00333AA0" w:rsidRPr="00A95706">
        <w:rPr>
          <w:bCs/>
        </w:rPr>
        <w:t>boxes</w:t>
      </w:r>
      <w:r w:rsidR="008600F7">
        <w:rPr>
          <w:bCs/>
        </w:rPr>
        <w:t xml:space="preserve"> used at MSSS and PFCS</w:t>
      </w:r>
      <w:r w:rsidR="00333AA0">
        <w:rPr>
          <w:bCs/>
        </w:rPr>
        <w:t xml:space="preserve">. </w:t>
      </w:r>
      <w:r w:rsidR="00333AA0" w:rsidRPr="00117EE7">
        <w:rPr>
          <w:bCs/>
        </w:rPr>
        <w:t xml:space="preserve"> </w:t>
      </w:r>
    </w:p>
    <w:p w14:paraId="4BA8F083" w14:textId="5DAB5CC8" w:rsidR="00333AA0" w:rsidRDefault="0076496A" w:rsidP="003E2945">
      <w:pPr>
        <w:rPr>
          <w:bCs/>
        </w:rPr>
      </w:pPr>
      <w:r>
        <w:rPr>
          <w:bCs/>
        </w:rPr>
        <w:t>We</w:t>
      </w:r>
      <w:r w:rsidR="00333AA0">
        <w:rPr>
          <w:bCs/>
        </w:rPr>
        <w:t xml:space="preserve"> concluded that adequate </w:t>
      </w:r>
      <w:r w:rsidR="00333AA0" w:rsidRPr="00117EE7">
        <w:rPr>
          <w:bCs/>
        </w:rPr>
        <w:t xml:space="preserve">progress has been made on </w:t>
      </w:r>
      <w:r w:rsidR="00333AA0">
        <w:rPr>
          <w:bCs/>
        </w:rPr>
        <w:t xml:space="preserve">the </w:t>
      </w:r>
      <w:r w:rsidR="00333AA0" w:rsidRPr="00117EE7">
        <w:rPr>
          <w:bCs/>
        </w:rPr>
        <w:t>planned improvements</w:t>
      </w:r>
      <w:r w:rsidR="00333AA0">
        <w:rPr>
          <w:bCs/>
        </w:rPr>
        <w:t xml:space="preserve"> and </w:t>
      </w:r>
      <w:r w:rsidR="00333AA0" w:rsidRPr="00117EE7">
        <w:rPr>
          <w:bCs/>
        </w:rPr>
        <w:t xml:space="preserve">gained confidence to recommend closure of both </w:t>
      </w:r>
      <w:r w:rsidR="00333AA0">
        <w:rPr>
          <w:bCs/>
        </w:rPr>
        <w:t xml:space="preserve">RI’s </w:t>
      </w:r>
      <w:r w:rsidR="00333AA0" w:rsidRPr="00117EE7">
        <w:rPr>
          <w:bCs/>
        </w:rPr>
        <w:t xml:space="preserve">subject to a small number of actions, clarifications and information being provided prior to RI closure and/or followed up via routine engagements. </w:t>
      </w:r>
      <w:r w:rsidR="003E2945">
        <w:rPr>
          <w:bCs/>
        </w:rPr>
        <w:t>T</w:t>
      </w:r>
      <w:r w:rsidR="00333AA0" w:rsidRPr="009A45B2">
        <w:rPr>
          <w:bCs/>
        </w:rPr>
        <w:t xml:space="preserve">his inspection </w:t>
      </w:r>
      <w:r w:rsidR="003E2945">
        <w:rPr>
          <w:bCs/>
        </w:rPr>
        <w:t xml:space="preserve">was also </w:t>
      </w:r>
      <w:r w:rsidR="00333AA0" w:rsidRPr="009A45B2">
        <w:rPr>
          <w:bCs/>
        </w:rPr>
        <w:t xml:space="preserve">assigned a </w:t>
      </w:r>
      <w:r w:rsidR="00333AA0">
        <w:rPr>
          <w:bCs/>
        </w:rPr>
        <w:t>provisional</w:t>
      </w:r>
      <w:r w:rsidR="003E2945">
        <w:rPr>
          <w:bCs/>
        </w:rPr>
        <w:t xml:space="preserve"> </w:t>
      </w:r>
      <w:r w:rsidR="00333AA0" w:rsidRPr="009A45B2">
        <w:rPr>
          <w:bCs/>
        </w:rPr>
        <w:t xml:space="preserve">rating of </w:t>
      </w:r>
      <w:r w:rsidR="003E2945">
        <w:rPr>
          <w:bCs/>
        </w:rPr>
        <w:t>g</w:t>
      </w:r>
      <w:r w:rsidR="00333AA0" w:rsidRPr="009A45B2">
        <w:rPr>
          <w:bCs/>
        </w:rPr>
        <w:t xml:space="preserve">reen. </w:t>
      </w:r>
    </w:p>
    <w:p w14:paraId="112A9F50" w14:textId="77777777" w:rsidR="001B7E31" w:rsidRPr="00000530" w:rsidRDefault="001B7E31" w:rsidP="00B078E1"/>
    <w:p w14:paraId="5D7D6885" w14:textId="5B0627DC" w:rsidR="008F7952" w:rsidRPr="00B078E1" w:rsidRDefault="00745534" w:rsidP="00745534">
      <w:r w:rsidRPr="00B078E1">
        <w:t xml:space="preserve">Members of the public, who would like further information on </w:t>
      </w:r>
      <w:r w:rsidR="0020266F">
        <w:t>our</w:t>
      </w:r>
      <w:r w:rsidRPr="00B078E1">
        <w:t xml:space="preserve"> inspection activities during the reporting period, can view site Intervention Reports at </w:t>
      </w:r>
      <w:hyperlink r:id="rId28" w:history="1">
        <w:r w:rsidRPr="00B078E1">
          <w:rPr>
            <w:rStyle w:val="Hyperlink"/>
          </w:rPr>
          <w:t>www.onr.org.uk/intervention-records</w:t>
        </w:r>
      </w:hyperlink>
      <w:r w:rsidRPr="00B078E1">
        <w:t xml:space="preserve"> on our website </w:t>
      </w:r>
      <w:hyperlink r:id="rId29" w:history="1">
        <w:r w:rsidRPr="00B078E1">
          <w:rPr>
            <w:rStyle w:val="Hyperlink"/>
          </w:rPr>
          <w:t>www.onr.org.uk</w:t>
        </w:r>
      </w:hyperlink>
      <w:r w:rsidRPr="00B078E1">
        <w:t>.</w:t>
      </w:r>
      <w:r w:rsidR="008F7952" w:rsidRPr="00B078E1">
        <w:t xml:space="preserve"> </w:t>
      </w:r>
    </w:p>
    <w:p w14:paraId="654EAF6C" w14:textId="0FEBA09D" w:rsidR="00745534" w:rsidRPr="00B078E1" w:rsidRDefault="00745534" w:rsidP="00745534">
      <w:r w:rsidRPr="00B078E1">
        <w:t xml:space="preserve">Should you have any queries regarding our inspection activities, please email </w:t>
      </w:r>
      <w:hyperlink r:id="rId30" w:history="1">
        <w:r w:rsidRPr="00B078E1">
          <w:rPr>
            <w:rStyle w:val="Hyperlink"/>
            <w:color w:val="auto"/>
          </w:rPr>
          <w:t>contact@onr.gov.uk</w:t>
        </w:r>
      </w:hyperlink>
      <w:r w:rsidRPr="00B078E1">
        <w:t>.</w:t>
      </w:r>
    </w:p>
    <w:p w14:paraId="1B6D946D" w14:textId="77777777" w:rsidR="00745534" w:rsidRPr="00862060" w:rsidRDefault="00745534" w:rsidP="00745534">
      <w:pPr>
        <w:pStyle w:val="Heading2"/>
      </w:pPr>
      <w:r w:rsidRPr="00862060">
        <w:t>Other Work</w:t>
      </w:r>
    </w:p>
    <w:p w14:paraId="56526514" w14:textId="15BFD85E" w:rsidR="00235C72" w:rsidRDefault="00235C72" w:rsidP="00594F2B">
      <w:pPr>
        <w:rPr>
          <w:b/>
          <w:bCs/>
        </w:rPr>
      </w:pPr>
      <w:r>
        <w:rPr>
          <w:b/>
          <w:bCs/>
        </w:rPr>
        <w:t>Analytical Services</w:t>
      </w:r>
    </w:p>
    <w:p w14:paraId="4C66C1F1" w14:textId="1FE2E1DD" w:rsidR="00235C72" w:rsidRPr="00235C72" w:rsidRDefault="00210FDF" w:rsidP="00594F2B">
      <w:r>
        <w:t>Analytical Services has continue</w:t>
      </w:r>
      <w:r w:rsidR="00217082">
        <w:t>d</w:t>
      </w:r>
      <w:r>
        <w:t xml:space="preserve"> to make significant progress </w:t>
      </w:r>
      <w:r w:rsidR="00DB1791">
        <w:t xml:space="preserve">across several areas </w:t>
      </w:r>
      <w:r>
        <w:t>during the reporting period</w:t>
      </w:r>
      <w:r w:rsidR="00DB1791">
        <w:t xml:space="preserve">. This includes further progress of glovebox decommissioning and removal work, </w:t>
      </w:r>
      <w:r w:rsidR="00FD11AB">
        <w:t xml:space="preserve">waste consolidation and removal, </w:t>
      </w:r>
      <w:r w:rsidR="00DB1791">
        <w:t>extensive repairs to the ventilation system and the roof</w:t>
      </w:r>
      <w:r w:rsidR="00F86A8D">
        <w:t xml:space="preserve"> and the completion of a facility outage to successfully replace the </w:t>
      </w:r>
      <w:r w:rsidR="00217082">
        <w:t>main</w:t>
      </w:r>
      <w:r w:rsidR="00F86A8D">
        <w:t xml:space="preserve"> electrical distribution board.</w:t>
      </w:r>
      <w:r w:rsidR="007814AB">
        <w:t xml:space="preserve"> </w:t>
      </w:r>
      <w:r w:rsidR="006E6E69">
        <w:t>W</w:t>
      </w:r>
      <w:r w:rsidR="005E3936">
        <w:t>e</w:t>
      </w:r>
      <w:r w:rsidR="007814AB">
        <w:t xml:space="preserve"> had placed Analytical Services into </w:t>
      </w:r>
      <w:r w:rsidR="00782B92">
        <w:t xml:space="preserve">significantly enhanced regulatory attention, but the </w:t>
      </w:r>
      <w:r w:rsidR="00362789">
        <w:t xml:space="preserve">progress during 2025 and the first part of 2026 has provided confidence that Analytical Services is on track to move </w:t>
      </w:r>
      <w:r w:rsidR="00974B56">
        <w:t>back to routine regulatory attention in 2027 should the current trend continue.</w:t>
      </w:r>
    </w:p>
    <w:p w14:paraId="7AF06989" w14:textId="74762C01" w:rsidR="00AA2506" w:rsidRPr="00781B31" w:rsidRDefault="00594F2B" w:rsidP="00781B31">
      <w:pPr>
        <w:rPr>
          <w:b/>
          <w:bCs/>
        </w:rPr>
      </w:pPr>
      <w:r w:rsidRPr="00594F2B">
        <w:rPr>
          <w:b/>
          <w:bCs/>
        </w:rPr>
        <w:t>SNM</w:t>
      </w:r>
    </w:p>
    <w:p w14:paraId="4B02462B" w14:textId="0BB092D7" w:rsidR="00AA2506" w:rsidRPr="00FA0198" w:rsidRDefault="00AA2506" w:rsidP="00AA2506">
      <w:r w:rsidRPr="00FA0198">
        <w:t xml:space="preserve">Through </w:t>
      </w:r>
      <w:r w:rsidR="005E3936">
        <w:t>our</w:t>
      </w:r>
      <w:r w:rsidRPr="00FA0198">
        <w:t xml:space="preserve"> level 1 regulatory issue, we continue to engage and influence Sellafield L</w:t>
      </w:r>
      <w:r w:rsidR="002D73E4">
        <w:t xml:space="preserve">imited </w:t>
      </w:r>
      <w:r w:rsidRPr="00FA0198">
        <w:t>to implement the capabilities required for the safe longer</w:t>
      </w:r>
      <w:r>
        <w:t>-</w:t>
      </w:r>
      <w:r w:rsidRPr="00FA0198">
        <w:t xml:space="preserve">term storage of SNM inventory that has been consolidated from Dounreay to Sellafield: </w:t>
      </w:r>
    </w:p>
    <w:p w14:paraId="314AB5DD" w14:textId="4B704007" w:rsidR="00AA2506" w:rsidRDefault="00AA2506" w:rsidP="00AA2506">
      <w:pPr>
        <w:pStyle w:val="ListParagraph"/>
        <w:numPr>
          <w:ilvl w:val="0"/>
          <w:numId w:val="17"/>
        </w:numPr>
        <w:spacing w:after="0" w:line="240" w:lineRule="auto"/>
      </w:pPr>
      <w:r w:rsidRPr="00FA0198">
        <w:t>Sellafield L</w:t>
      </w:r>
      <w:r w:rsidR="00A66602">
        <w:t>imited</w:t>
      </w:r>
      <w:r w:rsidRPr="00FA0198">
        <w:t xml:space="preserve"> has successfully implemented a capability to allow </w:t>
      </w:r>
      <w:r w:rsidR="00BC2F41">
        <w:t xml:space="preserve">the </w:t>
      </w:r>
      <w:r w:rsidRPr="00FA0198">
        <w:t xml:space="preserve">transfer of two thirds of these SNM packages from interim storage into </w:t>
      </w:r>
      <w:r w:rsidR="005332F2" w:rsidRPr="00FA0198">
        <w:lastRenderedPageBreak/>
        <w:t xml:space="preserve">medium-term storage </w:t>
      </w:r>
      <w:r w:rsidR="00321380">
        <w:t xml:space="preserve">that </w:t>
      </w:r>
      <w:r w:rsidR="005332F2">
        <w:t xml:space="preserve">meet </w:t>
      </w:r>
      <w:r w:rsidRPr="00FA0198">
        <w:t xml:space="preserve">modern standards pending retreatment at the Sellafield Product and Residue Store Retreatment Plant (SRP) to prepare it for long term storage. SRP is currently under construction. Approximately </w:t>
      </w:r>
      <w:r>
        <w:t>35</w:t>
      </w:r>
      <w:r w:rsidRPr="00FA0198">
        <w:t xml:space="preserve">% of this sub-set of packages have been successfully imported into the medium-term store. </w:t>
      </w:r>
    </w:p>
    <w:p w14:paraId="1A2FBBC0" w14:textId="075FCABB" w:rsidR="00AA2506" w:rsidRPr="00FA0198" w:rsidRDefault="00AA2506" w:rsidP="00AA2506">
      <w:pPr>
        <w:pStyle w:val="ListParagraph"/>
        <w:numPr>
          <w:ilvl w:val="0"/>
          <w:numId w:val="17"/>
        </w:numPr>
        <w:spacing w:after="0" w:line="240" w:lineRule="auto"/>
      </w:pPr>
      <w:r w:rsidRPr="00FA0198">
        <w:t>We have continued to engage and influence the timely delivery of the additional capabilities required to deal with the remaining sub-set (one third) of former Dounreay SNM packages that are subject to the regulatory issue</w:t>
      </w:r>
      <w:r>
        <w:t>. Sellafield L</w:t>
      </w:r>
      <w:r w:rsidR="0052695B">
        <w:t>imited</w:t>
      </w:r>
      <w:r>
        <w:t xml:space="preserve"> </w:t>
      </w:r>
      <w:r w:rsidR="00EB1FC2">
        <w:t>is</w:t>
      </w:r>
      <w:r>
        <w:t xml:space="preserve"> currently undertaking a strategy review, taking into account latest technical understanding and assessing options to reduce risk ALARP across the lifecycle of interim storage, repacking prior to medium-term storage, retreatment/repacking at SRP, long-term storage and immobilisation. </w:t>
      </w:r>
    </w:p>
    <w:p w14:paraId="34426DC5" w14:textId="77777777" w:rsidR="00AA2506" w:rsidRPr="00FA0198" w:rsidRDefault="00AA2506" w:rsidP="00AA2506"/>
    <w:p w14:paraId="2A8BD053" w14:textId="3D6DD6BE" w:rsidR="00AA2506" w:rsidRPr="00FA0198" w:rsidRDefault="00AA2506" w:rsidP="00315847">
      <w:r w:rsidRPr="00FA0198">
        <w:t>Sellafield L</w:t>
      </w:r>
      <w:r w:rsidR="00123BCF">
        <w:t>imited</w:t>
      </w:r>
      <w:r w:rsidRPr="00FA0198">
        <w:t xml:space="preserve"> continues to make satisfactory progress with establishing a means for retrieval, overpacking and medium-term storage of acute risk SNM packages from a legacy (repurposed) SNM store. Sellafield L</w:t>
      </w:r>
      <w:r w:rsidR="00FC7E55">
        <w:t>imited</w:t>
      </w:r>
      <w:r w:rsidRPr="00FA0198">
        <w:t xml:space="preserve"> has submitted a request for </w:t>
      </w:r>
      <w:r w:rsidR="005E3936">
        <w:t>our</w:t>
      </w:r>
      <w:r w:rsidRPr="00FA0198">
        <w:t xml:space="preserve"> agreement to release the related regulatory hold point to allow it to implement its arrangements to commence retrieval operations. We are currently assessing </w:t>
      </w:r>
      <w:r w:rsidR="00FC7E55">
        <w:t xml:space="preserve">the </w:t>
      </w:r>
      <w:r w:rsidRPr="00FA0198">
        <w:t>submission</w:t>
      </w:r>
      <w:r>
        <w:t>, but delays relating to inactive commissioning and ensuring compliance with security requirements has delayed release of the hold point beyond FY 2025/26. An update will be p</w:t>
      </w:r>
      <w:r w:rsidRPr="00FA0198">
        <w:t>rovide</w:t>
      </w:r>
      <w:r>
        <w:t>d</w:t>
      </w:r>
      <w:r w:rsidRPr="00FA0198">
        <w:t xml:space="preserve"> within the next WCSSG report. </w:t>
      </w:r>
    </w:p>
    <w:p w14:paraId="013BDD3B" w14:textId="44AD2F2D" w:rsidR="00AA2506" w:rsidRDefault="00AA2506" w:rsidP="00A7421D">
      <w:r w:rsidRPr="00FA0198">
        <w:t>The on-going construction of SRP is fundamental to the success of the SNM future state programme and forms part of our continued engagement with Sellafield L</w:t>
      </w:r>
      <w:r w:rsidR="009E54D9">
        <w:t xml:space="preserve">imited </w:t>
      </w:r>
      <w:r w:rsidRPr="00FA0198">
        <w:t xml:space="preserve"> to ensure the timely implementation of capabilities required for the safe longer-term storage of SNM inventory, including that which has been consolidated from Dounreay to Sellafield</w:t>
      </w:r>
      <w:r>
        <w:t>, ahead of its future immobilisation</w:t>
      </w:r>
      <w:r w:rsidRPr="00FA0198">
        <w:t>.</w:t>
      </w:r>
      <w:r>
        <w:t xml:space="preserve"> </w:t>
      </w:r>
    </w:p>
    <w:p w14:paraId="306C318B" w14:textId="3AE88411" w:rsidR="00AA2506" w:rsidRDefault="00AA2506" w:rsidP="000E5C44">
      <w:r>
        <w:t xml:space="preserve">The </w:t>
      </w:r>
      <w:r w:rsidRPr="00FA0198">
        <w:t xml:space="preserve">main </w:t>
      </w:r>
      <w:r>
        <w:t xml:space="preserve">SRP process </w:t>
      </w:r>
      <w:r w:rsidRPr="00FA0198">
        <w:t xml:space="preserve">building </w:t>
      </w:r>
      <w:r>
        <w:t>is now weather</w:t>
      </w:r>
      <w:r w:rsidRPr="00FA0198">
        <w:t>tight</w:t>
      </w:r>
      <w:r>
        <w:t xml:space="preserve">. </w:t>
      </w:r>
      <w:r w:rsidRPr="00A952A6">
        <w:t>The priority is to progress the internal and mechanical fit-out of the facility before entering the inactive commissioning phase.</w:t>
      </w:r>
      <w:r>
        <w:t xml:space="preserve"> </w:t>
      </w:r>
      <w:r w:rsidRPr="00A952A6">
        <w:t>The integrated glovebox systems which will be installed across the facility are currently being manufactured and tested off-site to ensure that they are ready for inactive commissioning</w:t>
      </w:r>
      <w:r>
        <w:t>.</w:t>
      </w:r>
    </w:p>
    <w:p w14:paraId="41B57F62" w14:textId="42901E4C" w:rsidR="00AA2506" w:rsidRDefault="00AA2506" w:rsidP="00AA2506">
      <w:pPr>
        <w:pStyle w:val="Default"/>
        <w:rPr>
          <w:rFonts w:eastAsia="Times New Roman"/>
          <w:color w:val="auto"/>
        </w:rPr>
      </w:pPr>
      <w:r w:rsidRPr="00A952A6">
        <w:rPr>
          <w:rFonts w:eastAsia="Times New Roman"/>
          <w:color w:val="auto"/>
        </w:rPr>
        <w:t xml:space="preserve">Progressing completion of </w:t>
      </w:r>
      <w:r>
        <w:rPr>
          <w:rFonts w:eastAsia="Times New Roman"/>
          <w:color w:val="auto"/>
        </w:rPr>
        <w:t xml:space="preserve">SRP </w:t>
      </w:r>
      <w:r w:rsidR="009B0AAC">
        <w:rPr>
          <w:rFonts w:eastAsia="Times New Roman"/>
          <w:color w:val="auto"/>
        </w:rPr>
        <w:t>a</w:t>
      </w:r>
      <w:r w:rsidRPr="00A952A6">
        <w:rPr>
          <w:rFonts w:eastAsia="Times New Roman"/>
          <w:color w:val="auto"/>
        </w:rPr>
        <w:t xml:space="preserve">rchitectural fit out works continues to be impacted by re-design and rework of the </w:t>
      </w:r>
      <w:r>
        <w:rPr>
          <w:rFonts w:eastAsia="Times New Roman"/>
          <w:color w:val="auto"/>
        </w:rPr>
        <w:t>p</w:t>
      </w:r>
      <w:r w:rsidRPr="00A952A6">
        <w:rPr>
          <w:rFonts w:eastAsia="Times New Roman"/>
          <w:color w:val="auto"/>
        </w:rPr>
        <w:t xml:space="preserve">assive </w:t>
      </w:r>
      <w:r>
        <w:rPr>
          <w:rFonts w:eastAsia="Times New Roman"/>
          <w:color w:val="auto"/>
        </w:rPr>
        <w:t>f</w:t>
      </w:r>
      <w:r w:rsidRPr="00A952A6">
        <w:rPr>
          <w:rFonts w:eastAsia="Times New Roman"/>
          <w:color w:val="auto"/>
        </w:rPr>
        <w:t xml:space="preserve">ire </w:t>
      </w:r>
      <w:r>
        <w:rPr>
          <w:rFonts w:eastAsia="Times New Roman"/>
          <w:color w:val="auto"/>
        </w:rPr>
        <w:t>p</w:t>
      </w:r>
      <w:r w:rsidRPr="00A952A6">
        <w:rPr>
          <w:rFonts w:eastAsia="Times New Roman"/>
          <w:color w:val="auto"/>
        </w:rPr>
        <w:t xml:space="preserve">rotection </w:t>
      </w:r>
      <w:r>
        <w:rPr>
          <w:rFonts w:eastAsia="Times New Roman"/>
          <w:color w:val="auto"/>
        </w:rPr>
        <w:t>to maintain adequate fire compartmentalisation</w:t>
      </w:r>
      <w:r w:rsidR="00194D7C">
        <w:rPr>
          <w:rFonts w:eastAsia="Times New Roman"/>
          <w:color w:val="auto"/>
        </w:rPr>
        <w:t>,</w:t>
      </w:r>
      <w:r>
        <w:rPr>
          <w:rFonts w:eastAsia="Times New Roman"/>
          <w:color w:val="auto"/>
        </w:rPr>
        <w:t xml:space="preserve"> which is affecting the project critical path and delaying the scheduled date for active commissioning.</w:t>
      </w:r>
    </w:p>
    <w:p w14:paraId="6AE49CEE" w14:textId="77777777" w:rsidR="00AA2506" w:rsidRDefault="00AA2506" w:rsidP="00AA2506">
      <w:pPr>
        <w:pStyle w:val="Default"/>
        <w:rPr>
          <w:rFonts w:eastAsia="Times New Roman"/>
          <w:color w:val="auto"/>
        </w:rPr>
      </w:pPr>
    </w:p>
    <w:p w14:paraId="1157F367" w14:textId="6C5F4E92" w:rsidR="00194D7C" w:rsidRDefault="00AA2506" w:rsidP="005E3936">
      <w:pPr>
        <w:pStyle w:val="Default"/>
        <w:rPr>
          <w:rFonts w:eastAsia="Times New Roman"/>
          <w:color w:val="auto"/>
        </w:rPr>
      </w:pPr>
      <w:r w:rsidRPr="006B1F98">
        <w:rPr>
          <w:rFonts w:eastAsia="Times New Roman"/>
          <w:color w:val="auto"/>
        </w:rPr>
        <w:t>LTi Metaltech Ltd, a UK fabrication and welding specialist, has secured a £45 million contract to supply containment products for</w:t>
      </w:r>
      <w:r>
        <w:rPr>
          <w:rFonts w:eastAsia="Times New Roman"/>
          <w:color w:val="auto"/>
        </w:rPr>
        <w:t xml:space="preserve"> SRP and </w:t>
      </w:r>
      <w:r w:rsidR="006652AC">
        <w:rPr>
          <w:rFonts w:eastAsia="Times New Roman"/>
          <w:color w:val="auto"/>
        </w:rPr>
        <w:t>we</w:t>
      </w:r>
      <w:r>
        <w:rPr>
          <w:rFonts w:eastAsia="Times New Roman"/>
          <w:color w:val="auto"/>
        </w:rPr>
        <w:t xml:space="preserve"> have undertaken a series of engagements on package welding, testing, manufacture and procurement.</w:t>
      </w:r>
    </w:p>
    <w:p w14:paraId="78997C44" w14:textId="77777777" w:rsidR="005E3936" w:rsidRPr="00781B31" w:rsidRDefault="005E3936" w:rsidP="00781B31">
      <w:pPr>
        <w:pStyle w:val="Default"/>
        <w:rPr>
          <w:rFonts w:eastAsia="Times New Roman"/>
        </w:rPr>
      </w:pPr>
    </w:p>
    <w:p w14:paraId="573ED276" w14:textId="55B1B06B" w:rsidR="00AA2506" w:rsidRPr="00FA0198" w:rsidRDefault="005E3936" w:rsidP="007A4DE4">
      <w:r>
        <w:t>We</w:t>
      </w:r>
      <w:r w:rsidR="00AA2506" w:rsidRPr="00FA0198">
        <w:t xml:space="preserve"> ha</w:t>
      </w:r>
      <w:r w:rsidR="006652AC">
        <w:t>ve</w:t>
      </w:r>
      <w:r w:rsidR="00AA2506" w:rsidRPr="00FA0198">
        <w:t xml:space="preserve"> informed Sellafield L</w:t>
      </w:r>
      <w:r w:rsidR="006652AC">
        <w:t>imited</w:t>
      </w:r>
      <w:r w:rsidR="00AA2506" w:rsidRPr="00FA0198">
        <w:t xml:space="preserve"> that it requires our permission prior to install safety significant plant into the SRP building. Permissioning this stage helps to mitigate project risk and provides regulatory opportunities to influence the project before options are foreclosed. It is expected that Sellafield L</w:t>
      </w:r>
      <w:r w:rsidR="003E3BEE">
        <w:t>imited</w:t>
      </w:r>
      <w:r w:rsidR="00AA2506" w:rsidRPr="00FA0198">
        <w:t xml:space="preserve"> will submit a </w:t>
      </w:r>
      <w:r w:rsidR="00AA2506" w:rsidRPr="00FA0198">
        <w:lastRenderedPageBreak/>
        <w:t xml:space="preserve">request for release of the related regulatory hold point during the next WCSSG reporting period. </w:t>
      </w:r>
    </w:p>
    <w:p w14:paraId="7E72D7A2" w14:textId="0E49C1D0" w:rsidR="00AA2506" w:rsidRPr="00781B31" w:rsidRDefault="00AA2506" w:rsidP="0076496A">
      <w:r w:rsidRPr="00E14B01">
        <w:t>Sellafield L</w:t>
      </w:r>
      <w:r w:rsidR="003E3BEE">
        <w:t xml:space="preserve">imited </w:t>
      </w:r>
      <w:r w:rsidRPr="00E14B01">
        <w:t xml:space="preserve"> proposed using the existing plutonium-contaminated material </w:t>
      </w:r>
      <w:r>
        <w:t>(</w:t>
      </w:r>
      <w:r w:rsidRPr="00E14B01">
        <w:t>PCM</w:t>
      </w:r>
      <w:r>
        <w:t>)</w:t>
      </w:r>
      <w:r w:rsidRPr="00E14B01">
        <w:t xml:space="preserve"> route to process part of the plutonium residues inventory, enabling earlier disposition and avoiding SRP repackaging. </w:t>
      </w:r>
      <w:r w:rsidR="003E3BEE">
        <w:t>We have</w:t>
      </w:r>
      <w:r w:rsidRPr="00E14B01">
        <w:t xml:space="preserve"> assessed Sellafield L</w:t>
      </w:r>
      <w:r w:rsidR="003E3BEE">
        <w:t xml:space="preserve">imited’s </w:t>
      </w:r>
      <w:r w:rsidRPr="00E14B01">
        <w:t xml:space="preserve"> submission and agreed to the release of Hold Point 620, allowing retrievals to begin</w:t>
      </w:r>
      <w:r>
        <w:t xml:space="preserve"> (see section 4)</w:t>
      </w:r>
      <w:r w:rsidRPr="00E14B01">
        <w:t>. Sellafield L</w:t>
      </w:r>
      <w:r w:rsidR="00771F93">
        <w:t>imited</w:t>
      </w:r>
      <w:r w:rsidRPr="00E14B01">
        <w:t xml:space="preserve"> has since implemented the capability and placed three residue packages beyond reach in 2025</w:t>
      </w:r>
      <w:r>
        <w:t>.</w:t>
      </w:r>
    </w:p>
    <w:p w14:paraId="7B37C804" w14:textId="19F477FF" w:rsidR="00DD6ABF" w:rsidRPr="00781B31" w:rsidRDefault="00DD6ABF" w:rsidP="00594F2B">
      <w:pPr>
        <w:rPr>
          <w:u w:val="single"/>
        </w:rPr>
      </w:pPr>
      <w:r w:rsidRPr="00781B31">
        <w:rPr>
          <w:u w:val="single"/>
        </w:rPr>
        <w:t>Legacy Silos - Magnox Swarf Storage Silo (MSSS) Permissioning Activities</w:t>
      </w:r>
    </w:p>
    <w:p w14:paraId="69DE6858" w14:textId="42B6D5E0" w:rsidR="00493CAE" w:rsidRPr="00781B31" w:rsidRDefault="00493CAE" w:rsidP="00594F2B">
      <w:r w:rsidRPr="00781B31">
        <w:t>In December, we permissioned via release of the Hold Point Control Plan Issue 134.0 Line 553, an agreement for modifications to the MSSS second extension overflow arrangements to close a safety case shortfall.</w:t>
      </w:r>
    </w:p>
    <w:p w14:paraId="6635349B" w14:textId="79C3579F" w:rsidR="00D949B8" w:rsidRPr="00D949B8" w:rsidRDefault="00D949B8" w:rsidP="00D949B8">
      <w:pPr>
        <w:rPr>
          <w:b/>
          <w:bCs/>
        </w:rPr>
      </w:pPr>
      <w:r>
        <w:rPr>
          <w:b/>
          <w:bCs/>
        </w:rPr>
        <w:t xml:space="preserve">Long Term Periodic </w:t>
      </w:r>
      <w:r w:rsidRPr="00D949B8">
        <w:rPr>
          <w:b/>
          <w:bCs/>
        </w:rPr>
        <w:t>Review (</w:t>
      </w:r>
      <w:r>
        <w:rPr>
          <w:b/>
          <w:bCs/>
        </w:rPr>
        <w:t>LT</w:t>
      </w:r>
      <w:r w:rsidRPr="00D949B8">
        <w:rPr>
          <w:b/>
          <w:bCs/>
        </w:rPr>
        <w:t>PR)</w:t>
      </w:r>
    </w:p>
    <w:p w14:paraId="222FFF0B" w14:textId="0AF2255D" w:rsidR="00D949B8" w:rsidRPr="00D949B8" w:rsidRDefault="00D949B8" w:rsidP="00D949B8">
      <w:r w:rsidRPr="00D949B8">
        <w:t xml:space="preserve">During the reporting period, </w:t>
      </w:r>
      <w:r w:rsidR="0076496A">
        <w:t>we</w:t>
      </w:r>
      <w:r w:rsidRPr="00D949B8">
        <w:t xml:space="preserve"> have dealt with 19 “in flight” LTPR</w:t>
      </w:r>
      <w:r w:rsidR="002D2F9A">
        <w:t>s</w:t>
      </w:r>
      <w:r w:rsidRPr="00D949B8">
        <w:t xml:space="preserve">. Within the period one LTPR started the </w:t>
      </w:r>
      <w:r w:rsidR="002D2F9A">
        <w:t>m</w:t>
      </w:r>
      <w:r w:rsidRPr="00D949B8">
        <w:t xml:space="preserve">onitoring process with the issue of the </w:t>
      </w:r>
      <w:r w:rsidR="002D2F9A">
        <w:t>s</w:t>
      </w:r>
      <w:r w:rsidRPr="00D949B8">
        <w:t>trategy by Sellafield L</w:t>
      </w:r>
      <w:r w:rsidR="00530937">
        <w:t>imited</w:t>
      </w:r>
      <w:r w:rsidRPr="00D949B8">
        <w:t>. Eight LTPR</w:t>
      </w:r>
      <w:r w:rsidR="002D2F9A">
        <w:t>s</w:t>
      </w:r>
      <w:r w:rsidRPr="00D949B8">
        <w:t xml:space="preserve"> reached the </w:t>
      </w:r>
      <w:r w:rsidR="00530937">
        <w:t>d</w:t>
      </w:r>
      <w:r w:rsidRPr="00D949B8">
        <w:t xml:space="preserve">ecision </w:t>
      </w:r>
      <w:r w:rsidR="00530937">
        <w:t>d</w:t>
      </w:r>
      <w:r w:rsidRPr="00D949B8">
        <w:t xml:space="preserve">ate and completed the </w:t>
      </w:r>
      <w:r w:rsidR="002D2F9A">
        <w:t>m</w:t>
      </w:r>
      <w:r w:rsidRPr="00D949B8">
        <w:t>onitoring process.</w:t>
      </w:r>
    </w:p>
    <w:p w14:paraId="1B5A7EA7" w14:textId="0CFFC478" w:rsidR="00D949B8" w:rsidRPr="00D949B8" w:rsidRDefault="005E3936" w:rsidP="00762DF5">
      <w:r>
        <w:t xml:space="preserve">Our </w:t>
      </w:r>
      <w:r w:rsidR="00D949B8" w:rsidRPr="00D949B8">
        <w:t xml:space="preserve">process has developed with the </w:t>
      </w:r>
      <w:r w:rsidR="00530937">
        <w:t>s</w:t>
      </w:r>
      <w:r w:rsidR="00D949B8" w:rsidRPr="00D949B8">
        <w:t xml:space="preserve">ite </w:t>
      </w:r>
      <w:r w:rsidR="00530937">
        <w:t>i</w:t>
      </w:r>
      <w:r w:rsidR="00D949B8" w:rsidRPr="00D949B8">
        <w:t>nspectors taking the outcomes of the LTPR delivery from Sellafield L</w:t>
      </w:r>
      <w:r w:rsidR="00CB1882">
        <w:t>imited</w:t>
      </w:r>
      <w:r w:rsidR="00D949B8" w:rsidRPr="00D949B8">
        <w:t xml:space="preserve"> into focussed interventions with the facilities.</w:t>
      </w:r>
      <w:r w:rsidR="00717B8B">
        <w:t xml:space="preserve"> The </w:t>
      </w:r>
      <w:r w:rsidR="000A1252">
        <w:t xml:space="preserve">inspection plan for FY 2026/27 </w:t>
      </w:r>
      <w:r w:rsidR="00762DF5">
        <w:t>takes account of this and includes areas such as:</w:t>
      </w:r>
    </w:p>
    <w:p w14:paraId="79B996FE" w14:textId="77777777" w:rsidR="00D949B8" w:rsidRPr="00D949B8" w:rsidRDefault="00D949B8" w:rsidP="00D949B8">
      <w:pPr>
        <w:numPr>
          <w:ilvl w:val="0"/>
          <w:numId w:val="16"/>
        </w:numPr>
      </w:pPr>
      <w:r w:rsidRPr="00D949B8">
        <w:t>Facility Condition – Issues associated with structural integrity of aging facilities</w:t>
      </w:r>
    </w:p>
    <w:p w14:paraId="5FE295AB" w14:textId="1018D871" w:rsidR="00D949B8" w:rsidRPr="00D949B8" w:rsidRDefault="00D949B8" w:rsidP="00D949B8">
      <w:pPr>
        <w:numPr>
          <w:ilvl w:val="0"/>
          <w:numId w:val="16"/>
        </w:numPr>
      </w:pPr>
      <w:r w:rsidRPr="00D949B8">
        <w:t xml:space="preserve">Lifetime Extensions – Generally, facilities are operating beyond </w:t>
      </w:r>
      <w:r w:rsidR="008A3A7D">
        <w:t xml:space="preserve">their original planned </w:t>
      </w:r>
      <w:r w:rsidRPr="00D949B8">
        <w:t>lifecycle</w:t>
      </w:r>
    </w:p>
    <w:p w14:paraId="1294A3A8" w14:textId="1C21BAF3" w:rsidR="00D949B8" w:rsidRPr="00D949B8" w:rsidRDefault="00D949B8" w:rsidP="00D949B8">
      <w:pPr>
        <w:numPr>
          <w:ilvl w:val="0"/>
          <w:numId w:val="16"/>
        </w:numPr>
      </w:pPr>
      <w:r w:rsidRPr="00D949B8">
        <w:t>Safety Cases – Some safety cases being fully rewritten</w:t>
      </w:r>
      <w:r w:rsidR="008A3A7D">
        <w:t xml:space="preserve"> to reflect the current status of the plant</w:t>
      </w:r>
    </w:p>
    <w:p w14:paraId="6B571209" w14:textId="4D18E712" w:rsidR="00D949B8" w:rsidRPr="00D949B8" w:rsidRDefault="00D949B8" w:rsidP="00D949B8">
      <w:pPr>
        <w:numPr>
          <w:ilvl w:val="0"/>
          <w:numId w:val="16"/>
        </w:numPr>
      </w:pPr>
      <w:r w:rsidRPr="00D949B8">
        <w:t xml:space="preserve">Engineering – Equipment operating beyond </w:t>
      </w:r>
      <w:r w:rsidR="008A3A7D">
        <w:t xml:space="preserve">their original planned </w:t>
      </w:r>
      <w:r w:rsidRPr="00D949B8">
        <w:t>design life</w:t>
      </w:r>
    </w:p>
    <w:p w14:paraId="065BD158" w14:textId="2AAFA2B1" w:rsidR="00D949B8" w:rsidRPr="00D949B8" w:rsidRDefault="00D949B8" w:rsidP="00D949B8">
      <w:pPr>
        <w:numPr>
          <w:ilvl w:val="0"/>
          <w:numId w:val="16"/>
        </w:numPr>
      </w:pPr>
      <w:r w:rsidRPr="00D949B8">
        <w:t>Operator – H</w:t>
      </w:r>
      <w:r w:rsidR="00DD5292">
        <w:t>uman Factors</w:t>
      </w:r>
      <w:r w:rsidRPr="00D949B8">
        <w:t xml:space="preserve"> reviews being carried out following introduction of new arrangements</w:t>
      </w:r>
      <w:r w:rsidR="00611966">
        <w:t xml:space="preserve"> and updated safety cases</w:t>
      </w:r>
    </w:p>
    <w:p w14:paraId="177FA10C" w14:textId="749A887A" w:rsidR="00D949B8" w:rsidRPr="00615AC9" w:rsidRDefault="00D949B8" w:rsidP="00781B31">
      <w:pPr>
        <w:numPr>
          <w:ilvl w:val="0"/>
          <w:numId w:val="16"/>
        </w:numPr>
      </w:pPr>
      <w:r w:rsidRPr="00D949B8">
        <w:t>Shortfalls – Generally positive a</w:t>
      </w:r>
      <w:r w:rsidR="000050B4">
        <w:t>lthough ONR will maintain oversight of</w:t>
      </w:r>
      <w:r w:rsidRPr="00D949B8">
        <w:t xml:space="preserve"> shortfall resolution</w:t>
      </w:r>
    </w:p>
    <w:p w14:paraId="1E2207FE" w14:textId="77777777" w:rsidR="000D32DF" w:rsidRPr="000D32DF" w:rsidRDefault="000D32DF" w:rsidP="000D32DF">
      <w:pPr>
        <w:spacing w:after="0" w:line="240" w:lineRule="auto"/>
        <w:rPr>
          <w:rFonts w:eastAsia="Times New Roman"/>
          <w:szCs w:val="24"/>
          <w:u w:val="single"/>
          <w:lang w:bidi="ar-SA"/>
        </w:rPr>
      </w:pPr>
      <w:r w:rsidRPr="000D32DF">
        <w:rPr>
          <w:rFonts w:eastAsia="Times New Roman"/>
          <w:szCs w:val="24"/>
          <w:u w:val="single"/>
          <w:lang w:bidi="ar-SA"/>
        </w:rPr>
        <w:t>Leadership and management for safety</w:t>
      </w:r>
    </w:p>
    <w:p w14:paraId="1A996109" w14:textId="77777777" w:rsidR="000D32DF" w:rsidRPr="000D32DF" w:rsidRDefault="000D32DF" w:rsidP="000D32DF">
      <w:pPr>
        <w:spacing w:after="0" w:line="240" w:lineRule="auto"/>
        <w:jc w:val="both"/>
        <w:rPr>
          <w:rFonts w:eastAsia="Times New Roman" w:cs="Times New Roman"/>
          <w:szCs w:val="24"/>
          <w:lang w:bidi="ar-SA"/>
        </w:rPr>
      </w:pPr>
    </w:p>
    <w:p w14:paraId="2C9C44ED" w14:textId="63A6D317" w:rsidR="009561F1" w:rsidRPr="00781B31" w:rsidRDefault="002362BE" w:rsidP="002362BE">
      <w:r>
        <w:t>We</w:t>
      </w:r>
      <w:r w:rsidR="009561F1" w:rsidRPr="00781B31">
        <w:t xml:space="preserve"> maintained enhanced focus on organisational capability, including through </w:t>
      </w:r>
      <w:r w:rsidR="00C419B3">
        <w:t>l</w:t>
      </w:r>
      <w:r w:rsidR="009561F1" w:rsidRPr="00781B31">
        <w:t>evel 4 regulatory engagements in November 2025 and February 2026 to monitor progress against a Regulatory Issue concerning shortfalls in Sellafield L</w:t>
      </w:r>
      <w:r w:rsidR="00B4125F">
        <w:t>imited</w:t>
      </w:r>
      <w:r w:rsidR="009561F1" w:rsidRPr="00781B31">
        <w:t>’s demonstration that it has adequate human resources to maintain nuclear safety. Sellafield L</w:t>
      </w:r>
      <w:r w:rsidR="00B4125F">
        <w:t>imited</w:t>
      </w:r>
      <w:r w:rsidR="009561F1" w:rsidRPr="00781B31">
        <w:t xml:space="preserve"> provided updates on its developing response, including work to </w:t>
      </w:r>
      <w:r w:rsidR="009561F1" w:rsidRPr="00781B31">
        <w:lastRenderedPageBreak/>
        <w:t>strengthen arrangements for defining and managing the nuclear baseline, oversight of suitably qualified and experienced persons for safety</w:t>
      </w:r>
      <w:r w:rsidR="009561F1" w:rsidRPr="00781B31">
        <w:noBreakHyphen/>
        <w:t xml:space="preserve">critical roles, and management of minimum safe staffing and operational staffing levels. </w:t>
      </w:r>
      <w:r>
        <w:t>We</w:t>
      </w:r>
      <w:r w:rsidR="009561F1" w:rsidRPr="00781B31">
        <w:t xml:space="preserve"> agreed revised delivery timescales for elements of the improvement plan and will continue to monitor progress through more frequent regulatory engagement alongside quarterly </w:t>
      </w:r>
      <w:r w:rsidR="00AE3743">
        <w:t>l</w:t>
      </w:r>
      <w:r w:rsidR="009561F1" w:rsidRPr="00781B31">
        <w:t>evel 4 meetings.</w:t>
      </w:r>
    </w:p>
    <w:p w14:paraId="482010C2" w14:textId="745813FD" w:rsidR="009561F1" w:rsidRPr="00781B31" w:rsidRDefault="002362BE" w:rsidP="00006A0C">
      <w:r>
        <w:t>We</w:t>
      </w:r>
      <w:r w:rsidR="009561F1" w:rsidRPr="00781B31">
        <w:t xml:space="preserve"> also held a </w:t>
      </w:r>
      <w:r w:rsidR="00AE3743">
        <w:t>l</w:t>
      </w:r>
      <w:r w:rsidR="009561F1" w:rsidRPr="00781B31">
        <w:t>evel 4 organisational learning engagement in January 2026 to review progress against previous regulatory findings and to provide feedback following the high</w:t>
      </w:r>
      <w:r w:rsidR="009561F1" w:rsidRPr="00781B31">
        <w:noBreakHyphen/>
        <w:t>potential events inspection. This included discussion of hazard spotting performance, the use of incentives and leading indicators, governance and assurance of organisational learning activity, and Sellafield</w:t>
      </w:r>
      <w:r w:rsidR="007977DE">
        <w:t>’s</w:t>
      </w:r>
      <w:r w:rsidR="009561F1" w:rsidRPr="00781B31">
        <w:t xml:space="preserve"> emerging response to the enforcement actions. </w:t>
      </w:r>
      <w:r>
        <w:t>We</w:t>
      </w:r>
      <w:r w:rsidR="009561F1" w:rsidRPr="00781B31">
        <w:t xml:space="preserve"> emphasised the importance of ensuring that arrangements support effective learning from nuclear and radiological safety events, rather than encouraging superficial compliance, and agreed to increase the frequency of engagement ahead of key regulatory milestones.</w:t>
      </w:r>
    </w:p>
    <w:p w14:paraId="7141021D" w14:textId="59962E72" w:rsidR="009561F1" w:rsidRPr="00781B31" w:rsidRDefault="002362BE" w:rsidP="00006A0C">
      <w:r>
        <w:t>We</w:t>
      </w:r>
      <w:r w:rsidR="009561F1" w:rsidRPr="00781B31">
        <w:t xml:space="preserve"> continued to engage with Sellafield L</w:t>
      </w:r>
      <w:r w:rsidR="007977DE">
        <w:t>imited</w:t>
      </w:r>
      <w:r w:rsidR="009561F1" w:rsidRPr="00781B31">
        <w:t xml:space="preserve"> on the development of safety performance indicators through the Safety Improvement Plan metrics workstream. In October 2025, </w:t>
      </w:r>
      <w:r>
        <w:t>we</w:t>
      </w:r>
      <w:r w:rsidR="009561F1" w:rsidRPr="00781B31">
        <w:t xml:space="preserve"> received an update on progress in developing a more coherent, data</w:t>
      </w:r>
      <w:r w:rsidR="009561F1" w:rsidRPr="00781B31">
        <w:noBreakHyphen/>
        <w:t>driven approach to safety performance indicators to support decision</w:t>
      </w:r>
      <w:r w:rsidR="009561F1" w:rsidRPr="00781B31">
        <w:noBreakHyphen/>
        <w:t xml:space="preserve">making. </w:t>
      </w:r>
      <w:r>
        <w:t>We</w:t>
      </w:r>
      <w:r w:rsidR="009561F1" w:rsidRPr="00781B31">
        <w:t xml:space="preserve"> noted the use of recognised good practice and will continue to take an interest in how key nuclear safety metrics, including those supporting nuclear safety dashboards and important safety barriers, are defined, presented and used to inform management and executive oversight.</w:t>
      </w:r>
    </w:p>
    <w:p w14:paraId="691C703C" w14:textId="75A59FE6" w:rsidR="009561F1" w:rsidRPr="00781B31" w:rsidRDefault="002362BE" w:rsidP="002A54C7">
      <w:r>
        <w:t>We</w:t>
      </w:r>
      <w:r w:rsidR="009561F1" w:rsidRPr="00781B31">
        <w:t xml:space="preserve"> also maintained engagement with Sellafield L</w:t>
      </w:r>
      <w:r w:rsidR="008D47AB">
        <w:t>imited</w:t>
      </w:r>
      <w:r w:rsidR="009561F1" w:rsidRPr="00781B31">
        <w:t xml:space="preserve"> at senior leadership level. In March 2026, </w:t>
      </w:r>
      <w:r>
        <w:t>we</w:t>
      </w:r>
      <w:r w:rsidR="009561F1" w:rsidRPr="00781B31">
        <w:t xml:space="preserve"> held a </w:t>
      </w:r>
      <w:r w:rsidR="008D47AB">
        <w:t>l</w:t>
      </w:r>
      <w:r w:rsidR="009561F1" w:rsidRPr="00781B31">
        <w:t>evel 3 Regulatory Interface Meeting with Sellafield L</w:t>
      </w:r>
      <w:r w:rsidR="008D47AB">
        <w:t>imited’s</w:t>
      </w:r>
      <w:r w:rsidR="009561F1" w:rsidRPr="00781B31">
        <w:t xml:space="preserve"> Chief People Officer and senior </w:t>
      </w:r>
      <w:r w:rsidR="008D47AB">
        <w:t>p</w:t>
      </w:r>
      <w:r w:rsidR="009561F1" w:rsidRPr="00781B31">
        <w:t xml:space="preserve">eople </w:t>
      </w:r>
      <w:r w:rsidR="008D47AB">
        <w:t>f</w:t>
      </w:r>
      <w:r w:rsidR="009561F1" w:rsidRPr="00781B31">
        <w:t>unction leaders to gain insight into how people, organisational capability and safety culture activities support nuclear safety. This included discussion of leadership behaviours, psychological safety, competence and succession planning, and the outcomes of Sellafield L</w:t>
      </w:r>
      <w:r w:rsidR="008366AC">
        <w:t>imited’s</w:t>
      </w:r>
      <w:r w:rsidR="009561F1" w:rsidRPr="00781B31">
        <w:t xml:space="preserve"> first Nuclear Industry Safety Culture Inventory survey. </w:t>
      </w:r>
      <w:r>
        <w:t>We</w:t>
      </w:r>
      <w:r w:rsidR="009561F1" w:rsidRPr="00781B31">
        <w:t xml:space="preserve"> found this engagement valuable and will continue proportionate oversight.</w:t>
      </w:r>
    </w:p>
    <w:p w14:paraId="030A968D" w14:textId="4B596181" w:rsidR="009561F1" w:rsidRPr="00313CE7" w:rsidRDefault="009561F1" w:rsidP="009561F1">
      <w:r w:rsidRPr="00781B31">
        <w:t xml:space="preserve">In addition, </w:t>
      </w:r>
      <w:r w:rsidR="002362BE">
        <w:t>we</w:t>
      </w:r>
      <w:r w:rsidRPr="00781B31">
        <w:t xml:space="preserve"> held a </w:t>
      </w:r>
      <w:r w:rsidR="008366AC">
        <w:t>l</w:t>
      </w:r>
      <w:r w:rsidRPr="00781B31">
        <w:t>evel 3 regulatory interface focussed topic session with Sellafield L</w:t>
      </w:r>
      <w:r w:rsidR="008366AC">
        <w:t>imited</w:t>
      </w:r>
      <w:r w:rsidRPr="00781B31">
        <w:t xml:space="preserve"> in March 2026 to support a shared understanding of the organisational changes arising from the Target Operating Model and the Mutually Agreed Voluntary Exit scheme. The workshop focused on how nuclear safety is being prioritised, assured and protected through the design and phased implementation of these changes, the potential organisational risks to safety performance, and the governance and management of cumulative change. </w:t>
      </w:r>
      <w:r w:rsidR="002362BE">
        <w:t>We</w:t>
      </w:r>
      <w:r w:rsidRPr="00781B31">
        <w:t xml:space="preserve"> will maintain proportionate oversight as these changes are implemented to ensure that nuclear safety continues to be effectively and sustainably controlled.</w:t>
      </w:r>
    </w:p>
    <w:p w14:paraId="01736A39" w14:textId="77777777" w:rsidR="00F25E62" w:rsidRPr="00F25E62" w:rsidRDefault="00F25E62" w:rsidP="00F25E62">
      <w:pPr>
        <w:numPr>
          <w:ilvl w:val="1"/>
          <w:numId w:val="0"/>
        </w:numPr>
        <w:spacing w:after="0" w:line="240" w:lineRule="auto"/>
        <w:rPr>
          <w:iCs/>
          <w:szCs w:val="24"/>
        </w:rPr>
      </w:pPr>
    </w:p>
    <w:p w14:paraId="4C929298" w14:textId="77777777" w:rsidR="00745534" w:rsidRDefault="00745534" w:rsidP="000A58A7">
      <w:pPr>
        <w:pStyle w:val="Heading1"/>
      </w:pPr>
      <w:bookmarkStart w:id="9" w:name="_Toc95889184"/>
      <w:bookmarkStart w:id="10" w:name="_Toc124509192"/>
      <w:r w:rsidRPr="00AC59E2">
        <w:lastRenderedPageBreak/>
        <w:t>Non-Routine Matters</w:t>
      </w:r>
      <w:bookmarkEnd w:id="9"/>
      <w:bookmarkEnd w:id="10"/>
    </w:p>
    <w:p w14:paraId="0EBB9BBA" w14:textId="13B027B3" w:rsidR="00093AA5" w:rsidRDefault="00093AA5" w:rsidP="00AC5C17">
      <w:pPr>
        <w:spacing w:after="0" w:line="240" w:lineRule="auto"/>
      </w:pPr>
      <w:r w:rsidRPr="00781B31">
        <w:rPr>
          <w:color w:val="22413A"/>
          <w:szCs w:val="24"/>
          <w:u w:val="single"/>
        </w:rPr>
        <w:t>Spent Fuel Management (SFM) -HALES and HLWP</w:t>
      </w:r>
    </w:p>
    <w:p w14:paraId="43050137" w14:textId="77777777" w:rsidR="00093AA5" w:rsidRPr="00781B31" w:rsidRDefault="00093AA5" w:rsidP="00AC5C17">
      <w:pPr>
        <w:spacing w:after="0" w:line="240" w:lineRule="auto"/>
      </w:pPr>
    </w:p>
    <w:p w14:paraId="2FEF8502" w14:textId="7B3A0B0C" w:rsidR="00074A19" w:rsidRDefault="00074A19" w:rsidP="00550077">
      <w:pPr>
        <w:pStyle w:val="ONRNormal"/>
        <w:rPr>
          <w:sz w:val="24"/>
        </w:rPr>
      </w:pPr>
      <w:r w:rsidRPr="00781B31">
        <w:rPr>
          <w:sz w:val="24"/>
        </w:rPr>
        <w:t xml:space="preserve">Following a series of incidents relating to lifting within </w:t>
      </w:r>
      <w:r w:rsidR="00093AA5">
        <w:rPr>
          <w:sz w:val="24"/>
        </w:rPr>
        <w:t xml:space="preserve">HLWP </w:t>
      </w:r>
      <w:r w:rsidR="00823841">
        <w:rPr>
          <w:sz w:val="24"/>
        </w:rPr>
        <w:t>operations were paused</w:t>
      </w:r>
      <w:r w:rsidR="007A3949">
        <w:rPr>
          <w:sz w:val="24"/>
        </w:rPr>
        <w:t>. Following this</w:t>
      </w:r>
      <w:r w:rsidRPr="00781B31">
        <w:rPr>
          <w:sz w:val="24"/>
        </w:rPr>
        <w:t xml:space="preserve"> </w:t>
      </w:r>
      <w:r w:rsidR="00D76A57">
        <w:rPr>
          <w:sz w:val="24"/>
        </w:rPr>
        <w:t>we</w:t>
      </w:r>
      <w:r w:rsidRPr="00781B31">
        <w:rPr>
          <w:sz w:val="24"/>
        </w:rPr>
        <w:t xml:space="preserve"> engaged with Sellafield </w:t>
      </w:r>
      <w:r w:rsidR="00D76A57">
        <w:rPr>
          <w:sz w:val="24"/>
        </w:rPr>
        <w:t>Limited</w:t>
      </w:r>
      <w:r w:rsidR="0018112C">
        <w:rPr>
          <w:sz w:val="24"/>
        </w:rPr>
        <w:t xml:space="preserve"> </w:t>
      </w:r>
      <w:r w:rsidRPr="00781B31">
        <w:rPr>
          <w:sz w:val="24"/>
        </w:rPr>
        <w:t>to ensure an improvement in terms of LOLER compliance. Sellafield have produced a lifting improvement plan, which is currently being monitored for effectiveness</w:t>
      </w:r>
      <w:r w:rsidR="00143B58">
        <w:rPr>
          <w:sz w:val="24"/>
        </w:rPr>
        <w:t xml:space="preserve"> to ensure the improvement within it are firmly implemented and embedded in </w:t>
      </w:r>
      <w:r w:rsidR="00271F47">
        <w:rPr>
          <w:sz w:val="24"/>
        </w:rPr>
        <w:t>Sellafield L</w:t>
      </w:r>
      <w:r w:rsidR="00CC7432">
        <w:rPr>
          <w:sz w:val="24"/>
        </w:rPr>
        <w:t>imited’s</w:t>
      </w:r>
      <w:r w:rsidR="00271F47">
        <w:rPr>
          <w:sz w:val="24"/>
        </w:rPr>
        <w:t xml:space="preserve"> arrangements.</w:t>
      </w:r>
    </w:p>
    <w:p w14:paraId="5BD1F99A" w14:textId="06F83CF0" w:rsidR="00093AA5" w:rsidRPr="00781B31" w:rsidRDefault="00093AA5" w:rsidP="00093AA5">
      <w:pPr>
        <w:pStyle w:val="ONRNormal"/>
        <w:rPr>
          <w:sz w:val="24"/>
          <w:u w:val="single"/>
        </w:rPr>
      </w:pPr>
      <w:r w:rsidRPr="00781B31">
        <w:rPr>
          <w:sz w:val="24"/>
          <w:u w:val="single"/>
        </w:rPr>
        <w:t>Spent Fuel Services</w:t>
      </w:r>
    </w:p>
    <w:p w14:paraId="2BF7364C" w14:textId="22F96EC6" w:rsidR="00093AA5" w:rsidRPr="00093AA5" w:rsidRDefault="00093AA5" w:rsidP="00093AA5">
      <w:pPr>
        <w:pStyle w:val="ONRNormal"/>
        <w:rPr>
          <w:sz w:val="24"/>
        </w:rPr>
      </w:pPr>
      <w:r w:rsidRPr="00093AA5">
        <w:rPr>
          <w:sz w:val="24"/>
        </w:rPr>
        <w:t>A follow-up engagement was undertaken with the LC28 Process Owner, following a notification that some nuclear safety significant plant maintenance had been miscategorised as normal plant and in some instances (25 items) not delivered. Immediate concerns were addressed, regulatory advice given, and a regulatory issue has been raised to track through to resolution plant that has been miscategorised to ensure that it resides on the correct schedule.</w:t>
      </w:r>
    </w:p>
    <w:p w14:paraId="3B4BEA25" w14:textId="2DC0A63A" w:rsidR="003E41F7" w:rsidRDefault="00093AA5" w:rsidP="00093AA5">
      <w:pPr>
        <w:pStyle w:val="ONRNormal"/>
        <w:rPr>
          <w:sz w:val="24"/>
        </w:rPr>
      </w:pPr>
      <w:r w:rsidRPr="00093AA5">
        <w:rPr>
          <w:sz w:val="24"/>
        </w:rPr>
        <w:t xml:space="preserve">One incident reported in the previous WCSSG </w:t>
      </w:r>
      <w:r w:rsidR="00F56D99">
        <w:rPr>
          <w:sz w:val="24"/>
        </w:rPr>
        <w:t>r</w:t>
      </w:r>
      <w:r w:rsidRPr="00093AA5">
        <w:rPr>
          <w:sz w:val="24"/>
        </w:rPr>
        <w:t>eport related to the collision of an electric overhead travelling crane at the Fuel Handling Plant. Following a site investigation the International Nuclear and Radiological Event Scale rating was revised from 0 (No Safety Significance) to 1 (Anomaly).</w:t>
      </w:r>
    </w:p>
    <w:p w14:paraId="69413F57" w14:textId="1427CCA2" w:rsidR="00671262" w:rsidRDefault="00671262" w:rsidP="00671262">
      <w:pPr>
        <w:pStyle w:val="ONRNormal"/>
        <w:rPr>
          <w:sz w:val="24"/>
          <w:u w:val="single"/>
        </w:rPr>
      </w:pPr>
      <w:r w:rsidRPr="00781B31">
        <w:rPr>
          <w:sz w:val="24"/>
          <w:u w:val="single"/>
        </w:rPr>
        <w:t>Remediation</w:t>
      </w:r>
    </w:p>
    <w:p w14:paraId="118D86BA" w14:textId="0105271E" w:rsidR="00671262" w:rsidRPr="00913B02" w:rsidRDefault="00241FFE" w:rsidP="00671262">
      <w:pPr>
        <w:pStyle w:val="TSBullet2Circle"/>
        <w:numPr>
          <w:ilvl w:val="0"/>
          <w:numId w:val="0"/>
        </w:numPr>
        <w:tabs>
          <w:tab w:val="left" w:pos="720"/>
        </w:tabs>
        <w:spacing w:before="240"/>
        <w:rPr>
          <w:sz w:val="24"/>
        </w:rPr>
      </w:pPr>
      <w:r>
        <w:rPr>
          <w:sz w:val="24"/>
        </w:rPr>
        <w:t xml:space="preserve">Following an event </w:t>
      </w:r>
      <w:r w:rsidR="00B45625">
        <w:rPr>
          <w:sz w:val="24"/>
        </w:rPr>
        <w:t xml:space="preserve">during October 2025 </w:t>
      </w:r>
      <w:r>
        <w:rPr>
          <w:sz w:val="24"/>
        </w:rPr>
        <w:t xml:space="preserve">at </w:t>
      </w:r>
      <w:r w:rsidR="00671262" w:rsidRPr="00913B02">
        <w:rPr>
          <w:sz w:val="24"/>
        </w:rPr>
        <w:t xml:space="preserve">Calder Hall reactor 4 </w:t>
      </w:r>
      <w:r>
        <w:rPr>
          <w:sz w:val="24"/>
        </w:rPr>
        <w:t xml:space="preserve">relating to </w:t>
      </w:r>
      <w:r w:rsidR="00671262" w:rsidRPr="00913B02">
        <w:rPr>
          <w:sz w:val="24"/>
        </w:rPr>
        <w:t>asbestos exposure</w:t>
      </w:r>
      <w:r w:rsidR="00B45625">
        <w:rPr>
          <w:sz w:val="24"/>
        </w:rPr>
        <w:t xml:space="preserve">, </w:t>
      </w:r>
      <w:r w:rsidR="00364C55">
        <w:rPr>
          <w:sz w:val="24"/>
        </w:rPr>
        <w:t xml:space="preserve">we </w:t>
      </w:r>
      <w:r w:rsidR="00B45625">
        <w:rPr>
          <w:sz w:val="24"/>
        </w:rPr>
        <w:t>undertook a d</w:t>
      </w:r>
      <w:r w:rsidR="00671262" w:rsidRPr="00913B02">
        <w:rPr>
          <w:sz w:val="24"/>
        </w:rPr>
        <w:t>ocument review</w:t>
      </w:r>
      <w:r w:rsidR="00B77536">
        <w:rPr>
          <w:sz w:val="24"/>
        </w:rPr>
        <w:t xml:space="preserve"> and</w:t>
      </w:r>
      <w:r w:rsidR="00671262">
        <w:rPr>
          <w:sz w:val="24"/>
        </w:rPr>
        <w:t xml:space="preserve"> met with Calder Hall management</w:t>
      </w:r>
      <w:r w:rsidR="00B77536">
        <w:rPr>
          <w:sz w:val="24"/>
        </w:rPr>
        <w:t>.</w:t>
      </w:r>
      <w:r w:rsidR="00671262">
        <w:rPr>
          <w:sz w:val="24"/>
        </w:rPr>
        <w:t xml:space="preserve"> </w:t>
      </w:r>
      <w:r w:rsidR="007C42A9">
        <w:rPr>
          <w:sz w:val="24"/>
        </w:rPr>
        <w:t xml:space="preserve">After completing internal governance around potential enforcement </w:t>
      </w:r>
      <w:r w:rsidR="00364C55">
        <w:rPr>
          <w:sz w:val="24"/>
        </w:rPr>
        <w:t>we</w:t>
      </w:r>
      <w:r w:rsidR="007C42A9">
        <w:rPr>
          <w:sz w:val="24"/>
        </w:rPr>
        <w:t xml:space="preserve"> provided </w:t>
      </w:r>
      <w:r w:rsidR="00671262">
        <w:rPr>
          <w:sz w:val="24"/>
        </w:rPr>
        <w:t>reg</w:t>
      </w:r>
      <w:r w:rsidR="007C42A9">
        <w:rPr>
          <w:sz w:val="24"/>
        </w:rPr>
        <w:t>ulatory</w:t>
      </w:r>
      <w:r w:rsidR="00671262">
        <w:rPr>
          <w:sz w:val="24"/>
        </w:rPr>
        <w:t xml:space="preserve"> advice</w:t>
      </w:r>
      <w:r w:rsidR="007C42A9">
        <w:rPr>
          <w:sz w:val="24"/>
        </w:rPr>
        <w:t>.</w:t>
      </w:r>
    </w:p>
    <w:p w14:paraId="7D763F8B" w14:textId="77777777" w:rsidR="00671262" w:rsidRPr="00913B02" w:rsidRDefault="00671262" w:rsidP="00671262">
      <w:pPr>
        <w:pStyle w:val="TSBullet2Circle"/>
        <w:numPr>
          <w:ilvl w:val="0"/>
          <w:numId w:val="0"/>
        </w:numPr>
        <w:tabs>
          <w:tab w:val="left" w:pos="720"/>
        </w:tabs>
        <w:spacing w:before="240"/>
        <w:rPr>
          <w:sz w:val="24"/>
        </w:rPr>
      </w:pPr>
    </w:p>
    <w:p w14:paraId="378C8D89" w14:textId="5AC25A5B" w:rsidR="00671262" w:rsidRPr="00781B31" w:rsidRDefault="007C42A9" w:rsidP="00781B31">
      <w:pPr>
        <w:pStyle w:val="TSBullet2Circle"/>
        <w:numPr>
          <w:ilvl w:val="0"/>
          <w:numId w:val="0"/>
        </w:numPr>
        <w:tabs>
          <w:tab w:val="left" w:pos="720"/>
        </w:tabs>
        <w:spacing w:before="240"/>
        <w:rPr>
          <w:sz w:val="24"/>
        </w:rPr>
      </w:pPr>
      <w:r>
        <w:rPr>
          <w:sz w:val="24"/>
        </w:rPr>
        <w:t xml:space="preserve">An </w:t>
      </w:r>
      <w:r w:rsidR="00671262">
        <w:rPr>
          <w:sz w:val="24"/>
        </w:rPr>
        <w:t xml:space="preserve">internal contamination event </w:t>
      </w:r>
      <w:r w:rsidR="005026B0">
        <w:rPr>
          <w:sz w:val="24"/>
        </w:rPr>
        <w:t xml:space="preserve">occurred in </w:t>
      </w:r>
      <w:r w:rsidR="00671262">
        <w:rPr>
          <w:sz w:val="24"/>
        </w:rPr>
        <w:t xml:space="preserve">B205 </w:t>
      </w:r>
      <w:r w:rsidR="005026B0">
        <w:rPr>
          <w:sz w:val="24"/>
        </w:rPr>
        <w:t>during</w:t>
      </w:r>
      <w:r w:rsidR="00671262">
        <w:rPr>
          <w:sz w:val="24"/>
        </w:rPr>
        <w:t xml:space="preserve"> February 2026</w:t>
      </w:r>
      <w:r w:rsidR="005026B0">
        <w:rPr>
          <w:sz w:val="24"/>
        </w:rPr>
        <w:t>.</w:t>
      </w:r>
      <w:r w:rsidR="00671262">
        <w:rPr>
          <w:sz w:val="24"/>
        </w:rPr>
        <w:t xml:space="preserve"> </w:t>
      </w:r>
      <w:r w:rsidR="005026B0">
        <w:rPr>
          <w:sz w:val="24"/>
        </w:rPr>
        <w:t>This m</w:t>
      </w:r>
      <w:r w:rsidR="00671262">
        <w:rPr>
          <w:sz w:val="24"/>
        </w:rPr>
        <w:t xml:space="preserve">et </w:t>
      </w:r>
      <w:r w:rsidR="0023759D">
        <w:rPr>
          <w:sz w:val="24"/>
        </w:rPr>
        <w:t>“</w:t>
      </w:r>
      <w:r w:rsidR="00671262">
        <w:rPr>
          <w:sz w:val="24"/>
        </w:rPr>
        <w:t>INF2</w:t>
      </w:r>
      <w:r w:rsidR="0023759D">
        <w:rPr>
          <w:sz w:val="24"/>
        </w:rPr>
        <w:t>”</w:t>
      </w:r>
      <w:r w:rsidR="00671262">
        <w:rPr>
          <w:sz w:val="24"/>
        </w:rPr>
        <w:t xml:space="preserve"> reporting criteria as </w:t>
      </w:r>
      <w:r w:rsidR="0023759D">
        <w:rPr>
          <w:sz w:val="24"/>
        </w:rPr>
        <w:t>Sellafield L</w:t>
      </w:r>
      <w:r w:rsidR="006A1841">
        <w:rPr>
          <w:sz w:val="24"/>
        </w:rPr>
        <w:t>imited</w:t>
      </w:r>
      <w:r w:rsidR="0023759D">
        <w:rPr>
          <w:sz w:val="24"/>
        </w:rPr>
        <w:t xml:space="preserve"> declared this as an </w:t>
      </w:r>
      <w:r w:rsidR="00671262">
        <w:rPr>
          <w:sz w:val="24"/>
        </w:rPr>
        <w:t xml:space="preserve">INES Level 1 event. </w:t>
      </w:r>
      <w:r w:rsidR="0023759D">
        <w:rPr>
          <w:sz w:val="24"/>
        </w:rPr>
        <w:t>The event d</w:t>
      </w:r>
      <w:r w:rsidR="00671262">
        <w:rPr>
          <w:sz w:val="24"/>
        </w:rPr>
        <w:t xml:space="preserve">id not meet </w:t>
      </w:r>
      <w:r w:rsidR="0062216B">
        <w:rPr>
          <w:sz w:val="24"/>
        </w:rPr>
        <w:t xml:space="preserve">the ministerial reporting criteria but ONR has considered </w:t>
      </w:r>
      <w:r w:rsidR="007C63D3">
        <w:rPr>
          <w:sz w:val="24"/>
        </w:rPr>
        <w:t>it’s enforcement and investigation criteria. Currently</w:t>
      </w:r>
      <w:r w:rsidR="00671262">
        <w:rPr>
          <w:sz w:val="24"/>
        </w:rPr>
        <w:t xml:space="preserve"> no further action </w:t>
      </w:r>
      <w:r w:rsidR="007C63D3">
        <w:rPr>
          <w:sz w:val="24"/>
        </w:rPr>
        <w:t xml:space="preserve">is planned </w:t>
      </w:r>
      <w:r w:rsidR="00671262">
        <w:rPr>
          <w:sz w:val="24"/>
        </w:rPr>
        <w:t>at this time</w:t>
      </w:r>
      <w:r w:rsidR="007C63D3">
        <w:rPr>
          <w:sz w:val="24"/>
        </w:rPr>
        <w:t xml:space="preserve">, however </w:t>
      </w:r>
      <w:r w:rsidR="006A1841">
        <w:rPr>
          <w:sz w:val="24"/>
        </w:rPr>
        <w:t>we are</w:t>
      </w:r>
      <w:r w:rsidR="007C63D3">
        <w:rPr>
          <w:sz w:val="24"/>
        </w:rPr>
        <w:t xml:space="preserve"> </w:t>
      </w:r>
      <w:r w:rsidR="00671262">
        <w:rPr>
          <w:sz w:val="24"/>
        </w:rPr>
        <w:t xml:space="preserve">awaiting </w:t>
      </w:r>
      <w:r w:rsidR="006A1841">
        <w:rPr>
          <w:sz w:val="24"/>
        </w:rPr>
        <w:t xml:space="preserve">a </w:t>
      </w:r>
      <w:r w:rsidR="00671262">
        <w:rPr>
          <w:sz w:val="24"/>
        </w:rPr>
        <w:t xml:space="preserve">final </w:t>
      </w:r>
      <w:r w:rsidR="007C63D3">
        <w:rPr>
          <w:sz w:val="24"/>
        </w:rPr>
        <w:t>report</w:t>
      </w:r>
      <w:r w:rsidR="00671262">
        <w:rPr>
          <w:sz w:val="24"/>
        </w:rPr>
        <w:t xml:space="preserve"> </w:t>
      </w:r>
      <w:r w:rsidR="007C63D3">
        <w:rPr>
          <w:sz w:val="24"/>
        </w:rPr>
        <w:t>from</w:t>
      </w:r>
      <w:r w:rsidR="00671262">
        <w:rPr>
          <w:sz w:val="24"/>
        </w:rPr>
        <w:t xml:space="preserve"> Sellafield </w:t>
      </w:r>
      <w:r w:rsidR="007C63D3">
        <w:rPr>
          <w:sz w:val="24"/>
        </w:rPr>
        <w:t>L</w:t>
      </w:r>
      <w:r w:rsidR="006A1841">
        <w:rPr>
          <w:sz w:val="24"/>
        </w:rPr>
        <w:t>imited</w:t>
      </w:r>
      <w:r w:rsidR="007C63D3">
        <w:rPr>
          <w:sz w:val="24"/>
        </w:rPr>
        <w:t xml:space="preserve"> after their</w:t>
      </w:r>
      <w:r w:rsidR="004D1F70">
        <w:rPr>
          <w:sz w:val="24"/>
        </w:rPr>
        <w:t xml:space="preserve"> </w:t>
      </w:r>
      <w:r w:rsidR="00671262">
        <w:rPr>
          <w:sz w:val="24"/>
        </w:rPr>
        <w:t>management investigation.</w:t>
      </w:r>
      <w:r w:rsidR="004D1F70">
        <w:rPr>
          <w:sz w:val="24"/>
        </w:rPr>
        <w:t xml:space="preserve"> </w:t>
      </w:r>
      <w:r w:rsidR="006A1841">
        <w:rPr>
          <w:sz w:val="24"/>
        </w:rPr>
        <w:t>We</w:t>
      </w:r>
      <w:r w:rsidR="004D1F70">
        <w:rPr>
          <w:sz w:val="24"/>
        </w:rPr>
        <w:t xml:space="preserve"> will then consider if the current position is still valid or whether further regulatory action is appropriate.</w:t>
      </w:r>
    </w:p>
    <w:p w14:paraId="700518BA" w14:textId="77777777" w:rsidR="0021711F" w:rsidRDefault="0021711F" w:rsidP="00AC5C17">
      <w:pPr>
        <w:spacing w:after="0" w:line="240" w:lineRule="auto"/>
        <w:rPr>
          <w:rFonts w:eastAsia="Times New Roman" w:cs="Times New Roman"/>
          <w:bCs/>
          <w:szCs w:val="24"/>
          <w:lang w:bidi="ar-SA"/>
        </w:rPr>
      </w:pPr>
    </w:p>
    <w:p w14:paraId="403A3F4A" w14:textId="3B27D872" w:rsidR="0021711F" w:rsidRPr="00AA475A" w:rsidRDefault="00AA475A" w:rsidP="00AC5C17">
      <w:pPr>
        <w:spacing w:after="0" w:line="240" w:lineRule="auto"/>
        <w:rPr>
          <w:rFonts w:eastAsia="Times New Roman" w:cs="Times New Roman"/>
          <w:bCs/>
          <w:szCs w:val="24"/>
          <w:u w:val="single"/>
          <w:lang w:bidi="ar-SA"/>
        </w:rPr>
      </w:pPr>
      <w:r w:rsidRPr="00AA475A">
        <w:rPr>
          <w:rFonts w:eastAsia="Times New Roman" w:cs="Times New Roman"/>
          <w:bCs/>
          <w:szCs w:val="24"/>
          <w:u w:val="single"/>
          <w:lang w:bidi="ar-SA"/>
        </w:rPr>
        <w:t>Encapsulation Product Store 1 (EPS1)</w:t>
      </w:r>
    </w:p>
    <w:p w14:paraId="69889E7E" w14:textId="77777777" w:rsidR="0021711F" w:rsidRDefault="0021711F" w:rsidP="00AC5C17">
      <w:pPr>
        <w:spacing w:after="0" w:line="240" w:lineRule="auto"/>
        <w:rPr>
          <w:rFonts w:eastAsia="Times New Roman" w:cs="Times New Roman"/>
          <w:bCs/>
          <w:szCs w:val="24"/>
          <w:lang w:bidi="ar-SA"/>
        </w:rPr>
      </w:pPr>
    </w:p>
    <w:p w14:paraId="69D6A363" w14:textId="233010C8" w:rsidR="0021711F" w:rsidRDefault="00AA475A" w:rsidP="0021711F">
      <w:pPr>
        <w:rPr>
          <w:bCs/>
        </w:rPr>
      </w:pPr>
      <w:r>
        <w:rPr>
          <w:bCs/>
        </w:rPr>
        <w:t>An</w:t>
      </w:r>
      <w:r w:rsidR="0021711F" w:rsidRPr="00DC535D">
        <w:rPr>
          <w:bCs/>
        </w:rPr>
        <w:t xml:space="preserve"> incident occurred on 17</w:t>
      </w:r>
      <w:r>
        <w:rPr>
          <w:bCs/>
        </w:rPr>
        <w:t xml:space="preserve"> April</w:t>
      </w:r>
      <w:r w:rsidR="00FF289B">
        <w:rPr>
          <w:bCs/>
        </w:rPr>
        <w:t xml:space="preserve"> </w:t>
      </w:r>
      <w:r w:rsidR="00B215A8">
        <w:rPr>
          <w:bCs/>
        </w:rPr>
        <w:t xml:space="preserve">2025 </w:t>
      </w:r>
      <w:r w:rsidR="00FF289B">
        <w:rPr>
          <w:bCs/>
        </w:rPr>
        <w:t>in EPS1 where</w:t>
      </w:r>
      <w:r w:rsidR="00C368D8">
        <w:rPr>
          <w:bCs/>
        </w:rPr>
        <w:t>, during routine maintenance,</w:t>
      </w:r>
      <w:r w:rsidR="00FF289B">
        <w:rPr>
          <w:bCs/>
        </w:rPr>
        <w:t xml:space="preserve"> a steel crane rope fell from height in an uncontrolled manner whilst workers were in the vicinity below</w:t>
      </w:r>
      <w:r w:rsidR="004D378C">
        <w:rPr>
          <w:bCs/>
        </w:rPr>
        <w:t>. No injuries resulted and there was no risk to nuclear safety</w:t>
      </w:r>
      <w:r w:rsidR="00C368D8">
        <w:rPr>
          <w:bCs/>
        </w:rPr>
        <w:t>.</w:t>
      </w:r>
      <w:r w:rsidR="0021711F" w:rsidRPr="00DC535D">
        <w:rPr>
          <w:bCs/>
        </w:rPr>
        <w:t xml:space="preserve"> </w:t>
      </w:r>
      <w:r w:rsidR="00B215A8">
        <w:rPr>
          <w:bCs/>
        </w:rPr>
        <w:t>Following discussions w</w:t>
      </w:r>
      <w:r w:rsidR="00C45CDC">
        <w:rPr>
          <w:bCs/>
        </w:rPr>
        <w:t xml:space="preserve">e </w:t>
      </w:r>
      <w:r w:rsidR="0021711F" w:rsidRPr="00DC535D">
        <w:rPr>
          <w:bCs/>
        </w:rPr>
        <w:t xml:space="preserve">received </w:t>
      </w:r>
      <w:r w:rsidR="00B215A8">
        <w:rPr>
          <w:bCs/>
        </w:rPr>
        <w:t xml:space="preserve">official </w:t>
      </w:r>
      <w:r w:rsidR="0021711F" w:rsidRPr="00DC535D">
        <w:rPr>
          <w:bCs/>
        </w:rPr>
        <w:t>notification on 25</w:t>
      </w:r>
      <w:r w:rsidR="00C368D8">
        <w:rPr>
          <w:bCs/>
        </w:rPr>
        <w:t xml:space="preserve"> April</w:t>
      </w:r>
      <w:r w:rsidR="0021711F" w:rsidRPr="00DC535D">
        <w:rPr>
          <w:bCs/>
        </w:rPr>
        <w:t xml:space="preserve"> and preliminary enquiries were commenced </w:t>
      </w:r>
      <w:r w:rsidR="00B71947">
        <w:rPr>
          <w:bCs/>
        </w:rPr>
        <w:t>later that day</w:t>
      </w:r>
      <w:r w:rsidR="0021711F" w:rsidRPr="00DC535D">
        <w:rPr>
          <w:bCs/>
        </w:rPr>
        <w:t>.</w:t>
      </w:r>
      <w:r w:rsidR="0021711F">
        <w:rPr>
          <w:bCs/>
        </w:rPr>
        <w:t xml:space="preserve"> A decision was taken to investigate the incident and </w:t>
      </w:r>
      <w:r w:rsidR="0021711F" w:rsidRPr="001512AA">
        <w:rPr>
          <w:bCs/>
        </w:rPr>
        <w:t xml:space="preserve">Sellafield </w:t>
      </w:r>
      <w:r w:rsidR="00795892" w:rsidRPr="001512AA">
        <w:rPr>
          <w:bCs/>
        </w:rPr>
        <w:t>L</w:t>
      </w:r>
      <w:r w:rsidR="00795892">
        <w:rPr>
          <w:bCs/>
        </w:rPr>
        <w:t>imited were</w:t>
      </w:r>
      <w:r w:rsidR="0021711F">
        <w:rPr>
          <w:bCs/>
        </w:rPr>
        <w:t xml:space="preserve"> informed </w:t>
      </w:r>
      <w:r w:rsidR="0021711F" w:rsidRPr="001512AA">
        <w:rPr>
          <w:bCs/>
        </w:rPr>
        <w:t>of the decision to investigate on 22</w:t>
      </w:r>
      <w:r w:rsidR="00B71947">
        <w:rPr>
          <w:bCs/>
        </w:rPr>
        <w:t xml:space="preserve"> May</w:t>
      </w:r>
      <w:r w:rsidR="0021711F" w:rsidRPr="00DC535D">
        <w:rPr>
          <w:bCs/>
        </w:rPr>
        <w:t>. The investigation is still on-going</w:t>
      </w:r>
      <w:r w:rsidR="00766692">
        <w:rPr>
          <w:bCs/>
        </w:rPr>
        <w:t xml:space="preserve"> and a further update will be provided within the next WCSSG report</w:t>
      </w:r>
      <w:r w:rsidR="0021711F" w:rsidRPr="00DC535D">
        <w:rPr>
          <w:bCs/>
        </w:rPr>
        <w:t xml:space="preserve">. </w:t>
      </w:r>
    </w:p>
    <w:p w14:paraId="5B8D1814" w14:textId="013736DD" w:rsidR="00A56145" w:rsidRPr="00781B31" w:rsidRDefault="00A56145" w:rsidP="00A56145">
      <w:pPr>
        <w:rPr>
          <w:u w:val="single"/>
        </w:rPr>
      </w:pPr>
      <w:r w:rsidRPr="00781B31">
        <w:rPr>
          <w:u w:val="single"/>
        </w:rPr>
        <w:lastRenderedPageBreak/>
        <w:t xml:space="preserve">Minimum Safe Staffing Levels </w:t>
      </w:r>
      <w:r w:rsidR="00A42468" w:rsidRPr="00781B31">
        <w:rPr>
          <w:u w:val="single"/>
        </w:rPr>
        <w:t xml:space="preserve">(MSSL) </w:t>
      </w:r>
      <w:r w:rsidRPr="00781B31">
        <w:rPr>
          <w:u w:val="single"/>
        </w:rPr>
        <w:t>and Emergency Preparedness</w:t>
      </w:r>
    </w:p>
    <w:p w14:paraId="4EE1935B" w14:textId="3F45EE7A" w:rsidR="00A56145" w:rsidRPr="009815EE" w:rsidRDefault="00A56145" w:rsidP="00A56145">
      <w:r w:rsidRPr="009815EE">
        <w:t xml:space="preserve">In October 2025, </w:t>
      </w:r>
      <w:r w:rsidR="00C958D8">
        <w:t xml:space="preserve">we </w:t>
      </w:r>
      <w:r w:rsidRPr="009815EE">
        <w:t>issued an enforcement letter</w:t>
      </w:r>
      <w:r w:rsidR="004869AB">
        <w:t xml:space="preserve"> (see section 4) </w:t>
      </w:r>
      <w:r w:rsidRPr="009815EE">
        <w:t xml:space="preserve">to Sellafield Limited following an inspection of emergency preparedness and resilience arrangements at the site. The letter focused on the high number and ongoing nature of MSSL shortfalls and the potential cumulative impact these could have on the reliable delivery of the site’s radiation emergency plan. While individual staffing shortfalls had not resulted in immediate safety concerns, </w:t>
      </w:r>
      <w:r w:rsidR="00A06DA2">
        <w:t>we</w:t>
      </w:r>
      <w:r w:rsidRPr="009815EE">
        <w:t xml:space="preserve"> considered that the overall pattern raised questions about sustained resilience and required regulatory attention.</w:t>
      </w:r>
    </w:p>
    <w:p w14:paraId="3EDEDD9B" w14:textId="470B8444" w:rsidR="00A56145" w:rsidRPr="009815EE" w:rsidRDefault="00A06DA2" w:rsidP="00A56145">
      <w:r>
        <w:t>We</w:t>
      </w:r>
      <w:r w:rsidR="00A56145" w:rsidRPr="009815EE">
        <w:t xml:space="preserve"> set out clear expectations for Sellafield Limited to review and strengthen its arrangements, particularly by ensuring staffing focused on activities that could affect emergency response, that staffing assumptions are underpinned by up</w:t>
      </w:r>
      <w:r w:rsidR="00A56145" w:rsidRPr="009815EE">
        <w:noBreakHyphen/>
        <w:t>to</w:t>
      </w:r>
      <w:r w:rsidR="00A56145" w:rsidRPr="009815EE">
        <w:noBreakHyphen/>
        <w:t>date safety cases, and that the site has an improved understanding of aggregated risk and site</w:t>
      </w:r>
      <w:r w:rsidR="00A56145" w:rsidRPr="009815EE">
        <w:noBreakHyphen/>
        <w:t>wide resilience. Sellafield Limited was asked to respond formally and to demonstrate how improvements would be delivered and sustained, with further engagement and oversight planned.</w:t>
      </w:r>
    </w:p>
    <w:p w14:paraId="6FE3ECA3" w14:textId="7B84ADA3" w:rsidR="0025499F" w:rsidRPr="009815EE" w:rsidRDefault="0025499F" w:rsidP="0025499F">
      <w:pPr>
        <w:rPr>
          <w:bCs/>
        </w:rPr>
      </w:pPr>
      <w:r w:rsidRPr="009815EE">
        <w:rPr>
          <w:bCs/>
        </w:rPr>
        <w:t xml:space="preserve">In March 2026, Sellafield Limited responded to the enforcement letter, acknowledging </w:t>
      </w:r>
      <w:r w:rsidR="00154CA0">
        <w:rPr>
          <w:bCs/>
        </w:rPr>
        <w:t>our</w:t>
      </w:r>
      <w:r w:rsidRPr="009815EE">
        <w:rPr>
          <w:bCs/>
        </w:rPr>
        <w:t xml:space="preserve"> concerns and recognising the need to strengthen assurance around minimum staffing for emergency roles and to avoid normalisation of staffing shortfalls. Sellafield Limited confirmed that it remains confident in its ability to implement the site emergency plan, but outlined steps being taken to improve clarity, proportionality and organisational alignment, including the establishment of a senior</w:t>
      </w:r>
      <w:r w:rsidRPr="009815EE">
        <w:rPr>
          <w:bCs/>
        </w:rPr>
        <w:noBreakHyphen/>
        <w:t>led cross</w:t>
      </w:r>
      <w:r w:rsidRPr="009815EE">
        <w:rPr>
          <w:bCs/>
        </w:rPr>
        <w:noBreakHyphen/>
        <w:t xml:space="preserve">functional steering group to drive and oversee improvements. </w:t>
      </w:r>
      <w:r w:rsidR="00154CA0">
        <w:rPr>
          <w:bCs/>
        </w:rPr>
        <w:t>We</w:t>
      </w:r>
      <w:r w:rsidRPr="009815EE">
        <w:rPr>
          <w:bCs/>
        </w:rPr>
        <w:t xml:space="preserve"> will continue to engage with Sellafield Limited and provide regulatory oversight in line with the response received.</w:t>
      </w:r>
    </w:p>
    <w:p w14:paraId="669F3D9E" w14:textId="08D397ED" w:rsidR="002A0005" w:rsidRDefault="002A0005" w:rsidP="0021711F">
      <w:pPr>
        <w:rPr>
          <w:bCs/>
          <w:u w:val="single"/>
        </w:rPr>
      </w:pPr>
      <w:r>
        <w:rPr>
          <w:bCs/>
          <w:u w:val="single"/>
        </w:rPr>
        <w:t>LAEMG</w:t>
      </w:r>
    </w:p>
    <w:p w14:paraId="556CEDCA" w14:textId="6F8ABBE0" w:rsidR="002A0005" w:rsidRDefault="002A0005" w:rsidP="0021711F">
      <w:pPr>
        <w:rPr>
          <w:bCs/>
        </w:rPr>
      </w:pPr>
      <w:r>
        <w:rPr>
          <w:bCs/>
        </w:rPr>
        <w:t xml:space="preserve">Following an event </w:t>
      </w:r>
      <w:r w:rsidR="001A1D4B">
        <w:rPr>
          <w:bCs/>
        </w:rPr>
        <w:t xml:space="preserve">during a training exercise where a fire hose became detached </w:t>
      </w:r>
      <w:r w:rsidR="000C45C4">
        <w:rPr>
          <w:bCs/>
        </w:rPr>
        <w:t xml:space="preserve">in an uncontrolled manner, we issued an enforcement letter </w:t>
      </w:r>
      <w:r w:rsidR="003E1273">
        <w:rPr>
          <w:bCs/>
        </w:rPr>
        <w:t xml:space="preserve">(see Section 4) </w:t>
      </w:r>
      <w:r w:rsidR="000C45C4">
        <w:rPr>
          <w:bCs/>
        </w:rPr>
        <w:t xml:space="preserve">to Sellafield Limited that related to their work </w:t>
      </w:r>
      <w:r w:rsidR="003E1273">
        <w:rPr>
          <w:bCs/>
        </w:rPr>
        <w:t>control arrangement and adequacy of their risk assessment. Sellafield Limited reacted promptly following the event to address these shortfalls</w:t>
      </w:r>
      <w:r w:rsidR="000B2F97">
        <w:rPr>
          <w:bCs/>
        </w:rPr>
        <w:t>.</w:t>
      </w:r>
    </w:p>
    <w:p w14:paraId="4A673010" w14:textId="244604EA" w:rsidR="000B2F97" w:rsidRPr="00781B31" w:rsidRDefault="000B2F97" w:rsidP="0021711F">
      <w:pPr>
        <w:rPr>
          <w:bCs/>
        </w:rPr>
      </w:pPr>
      <w:r>
        <w:rPr>
          <w:bCs/>
        </w:rPr>
        <w:t>A further incident occurred during February 2026 where a crack was observ</w:t>
      </w:r>
      <w:r w:rsidR="002177DE">
        <w:rPr>
          <w:bCs/>
        </w:rPr>
        <w:t xml:space="preserve">ed in a plant used to combust waste solvents. </w:t>
      </w:r>
      <w:r w:rsidR="00801343">
        <w:rPr>
          <w:bCs/>
        </w:rPr>
        <w:t>We undertook follow up enquiries</w:t>
      </w:r>
      <w:r w:rsidR="00AA097D">
        <w:rPr>
          <w:bCs/>
        </w:rPr>
        <w:t xml:space="preserve"> and Sellafield Limited embarked upon an optioneering exercise to </w:t>
      </w:r>
      <w:r w:rsidR="002C7C3E">
        <w:rPr>
          <w:bCs/>
        </w:rPr>
        <w:t xml:space="preserve">assess potential repair options and future operational adjustments. We </w:t>
      </w:r>
      <w:r w:rsidR="00AE3277">
        <w:rPr>
          <w:bCs/>
        </w:rPr>
        <w:t xml:space="preserve">are awaiting the outcome of this work and will assess it to judge whether the remedial action </w:t>
      </w:r>
      <w:r w:rsidR="00FE34AE">
        <w:rPr>
          <w:bCs/>
        </w:rPr>
        <w:t>is adequate or whether further regulatory action is appropriate.</w:t>
      </w:r>
    </w:p>
    <w:p w14:paraId="494B53B2" w14:textId="77777777" w:rsidR="0021711F" w:rsidRPr="00AC5C17" w:rsidRDefault="0021711F" w:rsidP="00781B31">
      <w:pPr>
        <w:rPr>
          <w:rFonts w:eastAsia="Times New Roman"/>
          <w:bCs/>
          <w:szCs w:val="24"/>
          <w:lang w:bidi="ar-SA"/>
        </w:rPr>
      </w:pPr>
    </w:p>
    <w:p w14:paraId="01896590" w14:textId="77777777" w:rsidR="00AC5C17" w:rsidRPr="00550077" w:rsidRDefault="00AC5C17" w:rsidP="00550077"/>
    <w:p w14:paraId="2297234F" w14:textId="77777777" w:rsidR="00745534" w:rsidRPr="00F26684" w:rsidRDefault="00745534" w:rsidP="000A58A7">
      <w:pPr>
        <w:pStyle w:val="Heading1"/>
        <w:rPr>
          <w:caps/>
        </w:rPr>
      </w:pPr>
      <w:bookmarkStart w:id="11" w:name="_Toc95889185"/>
      <w:bookmarkStart w:id="12" w:name="_Toc124509193"/>
      <w:r w:rsidRPr="00F26684">
        <w:lastRenderedPageBreak/>
        <w:t>Regulatory Activity</w:t>
      </w:r>
      <w:bookmarkEnd w:id="11"/>
      <w:bookmarkEnd w:id="12"/>
    </w:p>
    <w:p w14:paraId="72E8EC79" w14:textId="4377C296" w:rsidR="007451D0" w:rsidRPr="00F26684" w:rsidRDefault="00745534" w:rsidP="00E9002F">
      <w:r w:rsidRPr="00F26684">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4C234C28" w14:textId="79C27A79" w:rsidR="00745534" w:rsidRPr="00F26684" w:rsidRDefault="00745534" w:rsidP="00745534">
      <w:pPr>
        <w:spacing w:before="240" w:after="120"/>
        <w:rPr>
          <w:b/>
        </w:rPr>
      </w:pPr>
      <w:r w:rsidRPr="00F26684">
        <w:rPr>
          <w:b/>
        </w:rPr>
        <w:t xml:space="preserve">Table </w:t>
      </w:r>
      <w:r w:rsidRPr="00F26684">
        <w:rPr>
          <w:b/>
        </w:rPr>
        <w:fldChar w:fldCharType="begin"/>
      </w:r>
      <w:r w:rsidRPr="00F26684">
        <w:rPr>
          <w:b/>
        </w:rPr>
        <w:instrText xml:space="preserve"> SEQ Table \* ARABIC </w:instrText>
      </w:r>
      <w:r w:rsidRPr="00F26684">
        <w:rPr>
          <w:b/>
        </w:rPr>
        <w:fldChar w:fldCharType="separate"/>
      </w:r>
      <w:r w:rsidR="00F528FE">
        <w:rPr>
          <w:b/>
          <w:noProof/>
        </w:rPr>
        <w:t>1</w:t>
      </w:r>
      <w:r w:rsidRPr="00F26684">
        <w:rPr>
          <w:b/>
        </w:rPr>
        <w:fldChar w:fldCharType="end"/>
      </w:r>
      <w:r w:rsidRPr="00F26684">
        <w:rPr>
          <w:b/>
        </w:rPr>
        <w:t>: Licence Instruments</w:t>
      </w:r>
      <w:r w:rsidR="006D1427">
        <w:rPr>
          <w:b/>
        </w:rPr>
        <w:t>,</w:t>
      </w:r>
      <w:r w:rsidRPr="00F26684">
        <w:rPr>
          <w:b/>
        </w:rPr>
        <w:t xml:space="preserve"> Enforcement Notices </w:t>
      </w:r>
      <w:r w:rsidR="003401A7" w:rsidRPr="00F26684">
        <w:rPr>
          <w:b/>
        </w:rPr>
        <w:t xml:space="preserve">and </w:t>
      </w:r>
      <w:r w:rsidR="003401A7">
        <w:rPr>
          <w:b/>
        </w:rPr>
        <w:t xml:space="preserve">Letters </w:t>
      </w:r>
      <w:r w:rsidRPr="00F26684">
        <w:rPr>
          <w:b/>
        </w:rPr>
        <w:t>Issued by ONR during this period</w:t>
      </w:r>
    </w:p>
    <w:tbl>
      <w:tblPr>
        <w:tblStyle w:val="ONRTable1"/>
        <w:tblW w:w="5000" w:type="pct"/>
        <w:tblInd w:w="5" w:type="dxa"/>
        <w:tblLook w:val="01E0" w:firstRow="1" w:lastRow="1" w:firstColumn="1" w:lastColumn="1" w:noHBand="0" w:noVBand="0"/>
      </w:tblPr>
      <w:tblGrid>
        <w:gridCol w:w="1401"/>
        <w:gridCol w:w="2240"/>
        <w:gridCol w:w="1794"/>
        <w:gridCol w:w="3591"/>
        <w:tblGridChange w:id="13">
          <w:tblGrid>
            <w:gridCol w:w="1401"/>
            <w:gridCol w:w="2240"/>
            <w:gridCol w:w="1794"/>
            <w:gridCol w:w="3591"/>
          </w:tblGrid>
        </w:tblGridChange>
      </w:tblGrid>
      <w:tr w:rsidR="000A58A7" w:rsidRPr="00EB7E6E" w14:paraId="0268BAAE" w14:textId="77777777" w:rsidTr="00781B31">
        <w:trPr>
          <w:cnfStyle w:val="100000000000" w:firstRow="1" w:lastRow="0" w:firstColumn="0" w:lastColumn="0" w:oddVBand="0" w:evenVBand="0" w:oddHBand="0" w:evenHBand="0" w:firstRowFirstColumn="0" w:firstRowLastColumn="0" w:lastRowFirstColumn="0" w:lastRowLastColumn="0"/>
        </w:trPr>
        <w:tc>
          <w:tcPr>
            <w:tcW w:w="776" w:type="pct"/>
          </w:tcPr>
          <w:p w14:paraId="012D6D1B" w14:textId="77777777" w:rsidR="00745534" w:rsidRPr="00F26684" w:rsidRDefault="00745534" w:rsidP="00021FB4">
            <w:pPr>
              <w:spacing w:before="60" w:after="60"/>
              <w:rPr>
                <w:b w:val="0"/>
              </w:rPr>
            </w:pPr>
            <w:r w:rsidRPr="00F26684">
              <w:rPr>
                <w:b w:val="0"/>
              </w:rPr>
              <w:t>Date</w:t>
            </w:r>
          </w:p>
        </w:tc>
        <w:tc>
          <w:tcPr>
            <w:tcW w:w="1241" w:type="pct"/>
          </w:tcPr>
          <w:p w14:paraId="46BF5EBA" w14:textId="77777777" w:rsidR="00745534" w:rsidRPr="00F26684" w:rsidRDefault="00745534" w:rsidP="00021FB4">
            <w:pPr>
              <w:spacing w:before="60" w:after="60"/>
              <w:rPr>
                <w:b w:val="0"/>
              </w:rPr>
            </w:pPr>
            <w:r w:rsidRPr="00F26684">
              <w:rPr>
                <w:b w:val="0"/>
              </w:rPr>
              <w:t>Type</w:t>
            </w:r>
          </w:p>
        </w:tc>
        <w:tc>
          <w:tcPr>
            <w:tcW w:w="994" w:type="pct"/>
          </w:tcPr>
          <w:p w14:paraId="36A1EF12" w14:textId="77777777" w:rsidR="00745534" w:rsidRPr="00F26684" w:rsidRDefault="00745534" w:rsidP="00021FB4">
            <w:pPr>
              <w:spacing w:before="60" w:after="60"/>
              <w:rPr>
                <w:b w:val="0"/>
              </w:rPr>
            </w:pPr>
            <w:r w:rsidRPr="00F26684">
              <w:rPr>
                <w:b w:val="0"/>
              </w:rPr>
              <w:t>Ref. No.</w:t>
            </w:r>
          </w:p>
        </w:tc>
        <w:tc>
          <w:tcPr>
            <w:tcW w:w="1989" w:type="pct"/>
          </w:tcPr>
          <w:p w14:paraId="7D5D613F" w14:textId="77777777" w:rsidR="00745534" w:rsidRPr="00F26684" w:rsidRDefault="00745534" w:rsidP="00021FB4">
            <w:pPr>
              <w:spacing w:before="60" w:after="60"/>
              <w:rPr>
                <w:b w:val="0"/>
              </w:rPr>
            </w:pPr>
            <w:r w:rsidRPr="00F26684">
              <w:rPr>
                <w:b w:val="0"/>
              </w:rPr>
              <w:t>Description</w:t>
            </w:r>
          </w:p>
        </w:tc>
      </w:tr>
      <w:tr w:rsidR="0039361B" w:rsidRPr="00EB7E6E" w14:paraId="2574562C" w14:textId="77777777" w:rsidTr="00B218D4">
        <w:tc>
          <w:tcPr>
            <w:tcW w:w="776" w:type="pct"/>
          </w:tcPr>
          <w:p w14:paraId="36AB80D0" w14:textId="42B9547F" w:rsidR="00C15782" w:rsidRPr="003B4639" w:rsidRDefault="00C15782" w:rsidP="00C15782">
            <w:pPr>
              <w:spacing w:before="60" w:after="60"/>
            </w:pPr>
            <w:r w:rsidRPr="009815EE">
              <w:t>21/10/25</w:t>
            </w:r>
          </w:p>
        </w:tc>
        <w:tc>
          <w:tcPr>
            <w:tcW w:w="1241" w:type="pct"/>
          </w:tcPr>
          <w:p w14:paraId="6C798254" w14:textId="5AEB6C45" w:rsidR="00C15782" w:rsidRPr="003B4639" w:rsidRDefault="00C15782" w:rsidP="00C15782">
            <w:pPr>
              <w:spacing w:before="60" w:after="60"/>
            </w:pPr>
            <w:r>
              <w:t>Enforcement letter</w:t>
            </w:r>
          </w:p>
        </w:tc>
        <w:tc>
          <w:tcPr>
            <w:tcW w:w="994" w:type="pct"/>
          </w:tcPr>
          <w:p w14:paraId="0C89B765" w14:textId="14A56EA2" w:rsidR="00C15782" w:rsidRPr="003B4639" w:rsidRDefault="00C15782" w:rsidP="00C15782">
            <w:pPr>
              <w:spacing w:before="60" w:after="60"/>
              <w:jc w:val="center"/>
            </w:pPr>
            <w:r w:rsidRPr="009815EE">
              <w:t>ONR-EL-25-24</w:t>
            </w:r>
          </w:p>
        </w:tc>
        <w:tc>
          <w:tcPr>
            <w:tcW w:w="1989" w:type="pct"/>
          </w:tcPr>
          <w:p w14:paraId="1A4D604E" w14:textId="2991EEFB" w:rsidR="00C15782" w:rsidRPr="003B4639" w:rsidRDefault="00C15782" w:rsidP="00C15782">
            <w:pPr>
              <w:spacing w:before="60" w:after="60"/>
            </w:pPr>
            <w:r w:rsidRPr="009815EE">
              <w:rPr>
                <w:iCs/>
              </w:rPr>
              <w:t>Aggregated impact of Minimum Safe Staffing Level (MSSL) events</w:t>
            </w:r>
          </w:p>
        </w:tc>
      </w:tr>
      <w:tr w:rsidR="0039361B" w:rsidRPr="00EB7E6E" w14:paraId="4C421B04" w14:textId="77777777" w:rsidTr="00B218D4">
        <w:tc>
          <w:tcPr>
            <w:tcW w:w="776" w:type="pct"/>
          </w:tcPr>
          <w:p w14:paraId="7590D10B" w14:textId="17057D2F" w:rsidR="00C15782" w:rsidRDefault="00C15782" w:rsidP="00C15782">
            <w:pPr>
              <w:spacing w:before="60" w:after="60"/>
            </w:pPr>
            <w:r w:rsidRPr="003B4639">
              <w:t>31/10/25</w:t>
            </w:r>
          </w:p>
        </w:tc>
        <w:tc>
          <w:tcPr>
            <w:tcW w:w="1241" w:type="pct"/>
          </w:tcPr>
          <w:p w14:paraId="4FB08676" w14:textId="48A0443F" w:rsidR="00C15782" w:rsidRDefault="00C15782" w:rsidP="00C15782">
            <w:pPr>
              <w:spacing w:before="60" w:after="60"/>
            </w:pPr>
            <w:r w:rsidRPr="003B4639">
              <w:t>Hold Point Release</w:t>
            </w:r>
          </w:p>
        </w:tc>
        <w:tc>
          <w:tcPr>
            <w:tcW w:w="994" w:type="pct"/>
          </w:tcPr>
          <w:p w14:paraId="42233342" w14:textId="47670C5D" w:rsidR="00C15782" w:rsidRDefault="00C15782" w:rsidP="00C15782">
            <w:pPr>
              <w:spacing w:before="60" w:after="60"/>
              <w:jc w:val="center"/>
            </w:pPr>
            <w:r w:rsidRPr="003B4639">
              <w:t>HPCP line 620</w:t>
            </w:r>
          </w:p>
        </w:tc>
        <w:tc>
          <w:tcPr>
            <w:tcW w:w="1989" w:type="pct"/>
          </w:tcPr>
          <w:p w14:paraId="5B725560" w14:textId="57521FB4" w:rsidR="00C15782" w:rsidRPr="00B6528F" w:rsidRDefault="00C15782" w:rsidP="00C15782">
            <w:pPr>
              <w:spacing w:before="60" w:after="60"/>
            </w:pPr>
            <w:r w:rsidRPr="003B4639">
              <w:t>Agreement to commence managing plutonium residues as waste through the Waste Treatment Complex (Residues to Waste Phase 1)</w:t>
            </w:r>
          </w:p>
        </w:tc>
      </w:tr>
      <w:tr w:rsidR="0039361B" w:rsidRPr="00EB7E6E" w14:paraId="00E37916" w14:textId="77777777" w:rsidTr="00B218D4">
        <w:tc>
          <w:tcPr>
            <w:tcW w:w="776" w:type="pct"/>
          </w:tcPr>
          <w:p w14:paraId="12BC854D" w14:textId="73AF232D" w:rsidR="00C15782" w:rsidRDefault="00C15782" w:rsidP="00C15782">
            <w:pPr>
              <w:spacing w:before="60" w:after="60"/>
            </w:pPr>
            <w:r>
              <w:t>12 December 2025</w:t>
            </w:r>
          </w:p>
        </w:tc>
        <w:tc>
          <w:tcPr>
            <w:tcW w:w="1241" w:type="pct"/>
          </w:tcPr>
          <w:p w14:paraId="6552A513" w14:textId="6522DAF8" w:rsidR="00C15782" w:rsidRDefault="00C15782" w:rsidP="00C15782">
            <w:pPr>
              <w:spacing w:before="60" w:after="60"/>
            </w:pPr>
            <w:r>
              <w:t>Hold Point Release</w:t>
            </w:r>
          </w:p>
        </w:tc>
        <w:tc>
          <w:tcPr>
            <w:tcW w:w="994" w:type="pct"/>
          </w:tcPr>
          <w:p w14:paraId="2E93BC65" w14:textId="0B24E09B" w:rsidR="00C15782" w:rsidRPr="008F1BF0" w:rsidRDefault="00C15782" w:rsidP="00C15782">
            <w:pPr>
              <w:spacing w:before="60" w:after="60"/>
              <w:jc w:val="center"/>
            </w:pPr>
            <w:r>
              <w:t>HPCP Line 553</w:t>
            </w:r>
          </w:p>
        </w:tc>
        <w:tc>
          <w:tcPr>
            <w:tcW w:w="1989" w:type="pct"/>
          </w:tcPr>
          <w:p w14:paraId="74AF3725" w14:textId="739F5C36" w:rsidR="00C15782" w:rsidRPr="00F3618E" w:rsidRDefault="00C15782" w:rsidP="00C15782">
            <w:pPr>
              <w:spacing w:before="60" w:after="60"/>
            </w:pPr>
            <w:r w:rsidRPr="00B6528F">
              <w:t>Modifications to Second Extension overflow arrangements to close a safety case shortfall including updates to HAZAN D4.8 and a potential change to OR17.</w:t>
            </w:r>
          </w:p>
        </w:tc>
      </w:tr>
      <w:tr w:rsidR="00272160" w:rsidRPr="00EB7E6E" w14:paraId="4CB82658" w14:textId="77777777" w:rsidTr="00B218D4">
        <w:tc>
          <w:tcPr>
            <w:tcW w:w="776" w:type="pct"/>
          </w:tcPr>
          <w:p w14:paraId="24E85E6A" w14:textId="39EA470B" w:rsidR="00C15782" w:rsidRDefault="00C15782" w:rsidP="00C15782">
            <w:pPr>
              <w:spacing w:before="60" w:after="60"/>
            </w:pPr>
            <w:r>
              <w:t>13 January 2026</w:t>
            </w:r>
          </w:p>
        </w:tc>
        <w:tc>
          <w:tcPr>
            <w:tcW w:w="1241" w:type="pct"/>
          </w:tcPr>
          <w:p w14:paraId="017AD58A" w14:textId="5E4206E0" w:rsidR="00C15782" w:rsidRDefault="00C15782" w:rsidP="00C15782">
            <w:pPr>
              <w:spacing w:before="60" w:after="60"/>
            </w:pPr>
            <w:r>
              <w:t>Enforcement Letter</w:t>
            </w:r>
          </w:p>
        </w:tc>
        <w:tc>
          <w:tcPr>
            <w:tcW w:w="994" w:type="pct"/>
          </w:tcPr>
          <w:p w14:paraId="605EB81E" w14:textId="25BF0CAB" w:rsidR="00C15782" w:rsidRDefault="00C15782" w:rsidP="00C15782">
            <w:r>
              <w:t xml:space="preserve">ENF-01017 </w:t>
            </w:r>
          </w:p>
        </w:tc>
        <w:tc>
          <w:tcPr>
            <w:tcW w:w="1989" w:type="pct"/>
          </w:tcPr>
          <w:p w14:paraId="2CCA3E74" w14:textId="121CF002" w:rsidR="00C15782" w:rsidRPr="00781B31" w:rsidRDefault="00C15782" w:rsidP="00C15782">
            <w:pPr>
              <w:pStyle w:val="ONRNormal"/>
              <w:rPr>
                <w:sz w:val="24"/>
                <w:szCs w:val="24"/>
              </w:rPr>
            </w:pPr>
            <w:r w:rsidRPr="00781B31">
              <w:rPr>
                <w:sz w:val="24"/>
                <w:szCs w:val="24"/>
              </w:rPr>
              <w:t>Identification, sentencing and investigation of high potential events and their precursors</w:t>
            </w:r>
          </w:p>
        </w:tc>
      </w:tr>
      <w:tr w:rsidR="00272160" w:rsidRPr="00EB7E6E" w14:paraId="14974D64" w14:textId="77777777" w:rsidTr="00B218D4">
        <w:tc>
          <w:tcPr>
            <w:tcW w:w="776" w:type="pct"/>
          </w:tcPr>
          <w:p w14:paraId="6ABAD4D2" w14:textId="5CB39CAF" w:rsidR="00C15782" w:rsidRDefault="00C15782" w:rsidP="00C15782">
            <w:pPr>
              <w:spacing w:before="60" w:after="60"/>
            </w:pPr>
            <w:r>
              <w:t>12 February 2026</w:t>
            </w:r>
          </w:p>
        </w:tc>
        <w:tc>
          <w:tcPr>
            <w:tcW w:w="1241" w:type="pct"/>
          </w:tcPr>
          <w:p w14:paraId="1C837C7E" w14:textId="6E5443AE" w:rsidR="00C15782" w:rsidRDefault="00C15782" w:rsidP="00C15782">
            <w:pPr>
              <w:spacing w:before="60" w:after="60"/>
            </w:pPr>
            <w:r>
              <w:t>Enforcement Letter</w:t>
            </w:r>
          </w:p>
        </w:tc>
        <w:tc>
          <w:tcPr>
            <w:tcW w:w="994" w:type="pct"/>
          </w:tcPr>
          <w:p w14:paraId="7B4BBF71" w14:textId="32E46526" w:rsidR="00C15782" w:rsidRDefault="00C15782" w:rsidP="00781B31">
            <w:r>
              <w:t>ENF-01027</w:t>
            </w:r>
          </w:p>
        </w:tc>
        <w:tc>
          <w:tcPr>
            <w:tcW w:w="1989" w:type="pct"/>
          </w:tcPr>
          <w:p w14:paraId="23FC51CE" w14:textId="3C348373" w:rsidR="00C15782" w:rsidRPr="000A553A" w:rsidRDefault="00C15782" w:rsidP="00C15782">
            <w:pPr>
              <w:pStyle w:val="ONRNormal"/>
              <w:rPr>
                <w:sz w:val="24"/>
                <w:szCs w:val="24"/>
              </w:rPr>
            </w:pPr>
            <w:r w:rsidRPr="00DF59ED">
              <w:rPr>
                <w:szCs w:val="24"/>
              </w:rPr>
              <w:t>Site Licence Condition 28 -Compliance</w:t>
            </w:r>
            <w:r w:rsidRPr="00DF59ED" w:rsidDel="00F84131">
              <w:rPr>
                <w:szCs w:val="24"/>
              </w:rPr>
              <w:t xml:space="preserve"> </w:t>
            </w:r>
          </w:p>
        </w:tc>
      </w:tr>
      <w:tr w:rsidR="00C15782" w:rsidRPr="00EB7E6E" w14:paraId="5D23DF31" w14:textId="77777777" w:rsidTr="00781B31">
        <w:tc>
          <w:tcPr>
            <w:tcW w:w="776" w:type="pct"/>
          </w:tcPr>
          <w:p w14:paraId="06CE6461" w14:textId="1A3096BE" w:rsidR="00C15782" w:rsidRPr="00B16493" w:rsidRDefault="004F6036" w:rsidP="00C15782">
            <w:pPr>
              <w:spacing w:before="60" w:after="60"/>
            </w:pPr>
            <w:r>
              <w:t>27 March 2026</w:t>
            </w:r>
          </w:p>
        </w:tc>
        <w:tc>
          <w:tcPr>
            <w:tcW w:w="1241" w:type="pct"/>
          </w:tcPr>
          <w:p w14:paraId="36ED9570" w14:textId="08C73205" w:rsidR="00C15782" w:rsidRPr="00B16493" w:rsidRDefault="00AB143C" w:rsidP="00C15782">
            <w:pPr>
              <w:spacing w:before="60" w:after="60"/>
            </w:pPr>
            <w:r w:rsidRPr="00AB143C">
              <w:t>Enforcement Letter</w:t>
            </w:r>
          </w:p>
        </w:tc>
        <w:tc>
          <w:tcPr>
            <w:tcW w:w="994" w:type="pct"/>
          </w:tcPr>
          <w:p w14:paraId="538ABCFF" w14:textId="3FC0B1F4" w:rsidR="00C15782" w:rsidRPr="00EB7E6E" w:rsidRDefault="00F1346D" w:rsidP="00F1346D">
            <w:pPr>
              <w:spacing w:before="60" w:after="60"/>
              <w:jc w:val="center"/>
              <w:rPr>
                <w:highlight w:val="yellow"/>
              </w:rPr>
            </w:pPr>
            <w:r w:rsidRPr="00F1346D">
              <w:t xml:space="preserve">EL-2445 </w:t>
            </w:r>
          </w:p>
        </w:tc>
        <w:tc>
          <w:tcPr>
            <w:tcW w:w="1989" w:type="pct"/>
          </w:tcPr>
          <w:p w14:paraId="0C8172F5" w14:textId="357FEE1A" w:rsidR="00C15782" w:rsidRPr="00781B31" w:rsidRDefault="009D3E4A" w:rsidP="00781B31">
            <w:pPr>
              <w:spacing w:before="60" w:after="60"/>
              <w:rPr>
                <w:szCs w:val="24"/>
              </w:rPr>
            </w:pPr>
            <w:r>
              <w:rPr>
                <w:szCs w:val="24"/>
                <w:lang w:bidi="ar-SA"/>
              </w:rPr>
              <w:t>I</w:t>
            </w:r>
            <w:r w:rsidR="006854CB" w:rsidRPr="006854CB">
              <w:rPr>
                <w:szCs w:val="24"/>
                <w:lang w:bidi="ar-SA"/>
              </w:rPr>
              <w:t>ncident  identified at the Low Active Effluent Management Group (LAEMG)</w:t>
            </w:r>
          </w:p>
        </w:tc>
      </w:tr>
    </w:tbl>
    <w:p w14:paraId="647E9FB4" w14:textId="2B956D18" w:rsidR="00745534" w:rsidRDefault="00745534" w:rsidP="00E569AE">
      <w:pPr>
        <w:sectPr w:rsidR="00745534" w:rsidSect="000E4D5E">
          <w:pgSz w:w="11906" w:h="16838" w:code="9"/>
          <w:pgMar w:top="1440" w:right="1440" w:bottom="1440" w:left="1440" w:header="431" w:footer="567" w:gutter="0"/>
          <w:cols w:space="708"/>
          <w:docGrid w:linePitch="360"/>
        </w:sectPr>
      </w:pPr>
      <w:r w:rsidRPr="00690387">
        <w:t xml:space="preserve">Reports detailing the above regulatory decisions can be found on the ONR website at </w:t>
      </w:r>
      <w:hyperlink r:id="rId31" w:history="1">
        <w:r w:rsidRPr="00690387">
          <w:rPr>
            <w:rStyle w:val="Hyperlink"/>
          </w:rPr>
          <w:t>http://www.onr.org.uk/pars/</w:t>
        </w:r>
      </w:hyperlink>
      <w:r w:rsidRPr="00690387">
        <w:t>.</w:t>
      </w:r>
    </w:p>
    <w:p w14:paraId="68C1B5FF" w14:textId="77777777" w:rsidR="00745534" w:rsidRPr="002D1551" w:rsidRDefault="00745534" w:rsidP="006D53D9">
      <w:pPr>
        <w:pStyle w:val="Heading1"/>
        <w:rPr>
          <w:caps/>
        </w:rPr>
      </w:pPr>
      <w:bookmarkStart w:id="14" w:name="_Toc95889186"/>
      <w:bookmarkStart w:id="15" w:name="_Toc124509194"/>
      <w:r>
        <w:lastRenderedPageBreak/>
        <w:t>News from ONR</w:t>
      </w:r>
      <w:bookmarkEnd w:id="14"/>
      <w:bookmarkEnd w:id="15"/>
    </w:p>
    <w:p w14:paraId="636171D6" w14:textId="5B77D105" w:rsidR="00745534" w:rsidRDefault="00745534" w:rsidP="00BA14A6">
      <w:r w:rsidRPr="002D1551">
        <w:t xml:space="preserve">For the latest </w:t>
      </w:r>
      <w:r w:rsidRPr="006C37A9">
        <w:t xml:space="preserve">news and information from </w:t>
      </w:r>
      <w:r w:rsidR="005B7B04">
        <w:t>ONR</w:t>
      </w:r>
      <w:r w:rsidRPr="006C37A9">
        <w:t xml:space="preserve">, please read and subscribe to our regular email </w:t>
      </w:r>
      <w:r w:rsidR="008D1126" w:rsidRPr="006C37A9">
        <w:t>new</w:t>
      </w:r>
      <w:r w:rsidR="008D1126">
        <w:t>sle</w:t>
      </w:r>
      <w:r w:rsidR="008D1126" w:rsidRPr="006C37A9">
        <w:t>tter</w:t>
      </w:r>
      <w:r w:rsidR="00BA14A6" w:rsidRPr="006C37A9">
        <w:t xml:space="preserve"> </w:t>
      </w:r>
      <w:r w:rsidRPr="006C37A9">
        <w:t xml:space="preserve">‘ONR News’ at </w:t>
      </w:r>
      <w:hyperlink r:id="rId3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6" w:name="_Toc95889187"/>
      <w:bookmarkStart w:id="17" w:name="_Toc124509195"/>
      <w:r>
        <w:t>Contacts</w:t>
      </w:r>
      <w:bookmarkEnd w:id="16"/>
      <w:bookmarkEnd w:id="17"/>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3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34"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5" w:history="1">
        <w:r w:rsidRPr="002D1551">
          <w:rPr>
            <w:rStyle w:val="Hyperlink"/>
          </w:rPr>
          <w:t>http://www.onr.org.uk/feedback.htm</w:t>
        </w:r>
      </w:hyperlink>
      <w:r w:rsidRPr="002D1551">
        <w:t xml:space="preserve">. </w:t>
      </w:r>
    </w:p>
    <w:p w14:paraId="6A738AAF" w14:textId="58085E4B" w:rsidR="00745534" w:rsidRPr="002D1551" w:rsidRDefault="00745534" w:rsidP="006D53D9">
      <w:pPr>
        <w:rPr>
          <w:rFonts w:ascii="Times New Roman" w:hAnsi="Times New Roman"/>
        </w:rPr>
      </w:pPr>
      <w:r w:rsidRPr="002D1551">
        <w:t>If you wish to reuse this information visit</w:t>
      </w:r>
      <w:r w:rsidR="002A7B8C">
        <w:t xml:space="preserve">: </w:t>
      </w:r>
      <w:r w:rsidR="002A7B8C" w:rsidRPr="002A7B8C">
        <w:t>https://www.onr.org.uk/access-to-information/copyright/</w:t>
      </w:r>
      <w:r w:rsidR="002A7B8C" w:rsidRPr="002A7B8C" w:rsidDel="008D1126">
        <w:t xml:space="preserve"> </w:t>
      </w:r>
      <w:r w:rsidRPr="002D1551">
        <w:t xml:space="preserve"> for details. </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50FED" w14:textId="77777777" w:rsidR="00C60FF6" w:rsidRDefault="00C60FF6" w:rsidP="007D199A">
      <w:pPr>
        <w:spacing w:after="0"/>
      </w:pPr>
      <w:r>
        <w:separator/>
      </w:r>
    </w:p>
    <w:p w14:paraId="0B10DAD5" w14:textId="77777777" w:rsidR="00C60FF6" w:rsidRDefault="00C60FF6"/>
  </w:endnote>
  <w:endnote w:type="continuationSeparator" w:id="0">
    <w:p w14:paraId="5FA862E1" w14:textId="77777777" w:rsidR="00C60FF6" w:rsidRDefault="00C60FF6" w:rsidP="007D199A">
      <w:pPr>
        <w:spacing w:after="0"/>
      </w:pPr>
      <w:r>
        <w:continuationSeparator/>
      </w:r>
    </w:p>
    <w:p w14:paraId="59E62B0D" w14:textId="77777777" w:rsidR="00C60FF6" w:rsidRDefault="00C60FF6"/>
  </w:endnote>
  <w:endnote w:type="continuationNotice" w:id="1">
    <w:p w14:paraId="3D3822D8" w14:textId="77777777" w:rsidR="00C60FF6" w:rsidRDefault="00C60F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2F98E" w14:textId="77777777" w:rsidR="00F1607F" w:rsidRDefault="00F16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6FD44" w14:textId="77777777" w:rsidR="00F1607F" w:rsidRPr="006A525B" w:rsidRDefault="00F1607F" w:rsidP="007C3C1D">
    <w:pPr>
      <w:pStyle w:val="Footer"/>
      <w:jc w:val="left"/>
      <w:rPr>
        <w:szCs w:val="24"/>
      </w:rPr>
    </w:pPr>
    <w:r w:rsidRPr="006A525B">
      <w:rPr>
        <w:szCs w:val="24"/>
      </w:rPr>
      <w:t>ONR-DOC-TEMP-</w:t>
    </w:r>
    <w:r>
      <w:rPr>
        <w:szCs w:val="24"/>
      </w:rPr>
      <w:t>008</w:t>
    </w:r>
    <w:r w:rsidRPr="006A525B">
      <w:rPr>
        <w:szCs w:val="24"/>
      </w:rPr>
      <w:t xml:space="preserve"> (Issue </w:t>
    </w:r>
    <w:r>
      <w:rPr>
        <w:szCs w:val="24"/>
      </w:rPr>
      <w:t>10.1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A1993" w14:textId="77777777" w:rsidR="00F1607F" w:rsidRDefault="00F160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E7571" w14:textId="77777777" w:rsidR="00625A39" w:rsidRDefault="00625A39">
    <w:pPr>
      <w:pStyle w:val="Footer"/>
    </w:pPr>
  </w:p>
  <w:p w14:paraId="2977978F" w14:textId="77777777" w:rsidR="00330F90" w:rsidRDefault="00330F9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p w14:paraId="6E92C466" w14:textId="77777777" w:rsidR="00330F90" w:rsidRDefault="00330F9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6210" w14:textId="77777777" w:rsidR="00625A39" w:rsidRDefault="00625A39">
    <w:pPr>
      <w:pStyle w:val="Footer"/>
    </w:pPr>
  </w:p>
  <w:p w14:paraId="5821D024" w14:textId="77777777" w:rsidR="00330F90" w:rsidRDefault="00330F9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BF9D0" w14:textId="77777777" w:rsidR="00C60FF6" w:rsidRPr="005E0344" w:rsidRDefault="00C60FF6" w:rsidP="005E0344">
      <w:pPr>
        <w:spacing w:after="120"/>
        <w:rPr>
          <w:color w:val="000000" w:themeColor="text2"/>
        </w:rPr>
      </w:pPr>
      <w:r w:rsidRPr="005E0344">
        <w:rPr>
          <w:color w:val="000000" w:themeColor="text2"/>
        </w:rPr>
        <w:separator/>
      </w:r>
    </w:p>
  </w:footnote>
  <w:footnote w:type="continuationSeparator" w:id="0">
    <w:p w14:paraId="0022A07D" w14:textId="77777777" w:rsidR="00C60FF6" w:rsidRPr="005E0344" w:rsidRDefault="00C60FF6" w:rsidP="0090581D">
      <w:pPr>
        <w:spacing w:after="120"/>
        <w:rPr>
          <w:color w:val="000000" w:themeColor="text2"/>
        </w:rPr>
      </w:pPr>
      <w:r w:rsidRPr="005E0344">
        <w:rPr>
          <w:color w:val="000000" w:themeColor="text2"/>
        </w:rPr>
        <w:continuationSeparator/>
      </w:r>
    </w:p>
    <w:p w14:paraId="4B73831F" w14:textId="77777777" w:rsidR="00C60FF6" w:rsidRDefault="00C60FF6"/>
  </w:footnote>
  <w:footnote w:type="continuationNotice" w:id="1">
    <w:p w14:paraId="4D3B71A8" w14:textId="77777777" w:rsidR="00C60FF6" w:rsidRDefault="00C60FF6">
      <w:pPr>
        <w:spacing w:after="0"/>
      </w:pPr>
    </w:p>
    <w:p w14:paraId="7C84155E" w14:textId="77777777" w:rsidR="00C60FF6" w:rsidRDefault="00C60F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772A7" w14:textId="77777777" w:rsidR="00F1607F" w:rsidRDefault="00F16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27D8" w14:textId="77777777" w:rsidR="00F1607F" w:rsidRDefault="00F160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4ABEE" w14:textId="77777777" w:rsidR="00F1607F" w:rsidRDefault="00F160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FDB96" w14:textId="77777777" w:rsidR="00625A39" w:rsidRDefault="00625A39">
    <w:pPr>
      <w:pStyle w:val="Header"/>
    </w:pPr>
  </w:p>
  <w:p w14:paraId="1C7DE680" w14:textId="77777777" w:rsidR="00330F90" w:rsidRDefault="00330F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1936" w14:textId="77777777" w:rsidR="00625A39" w:rsidRDefault="00625A39">
    <w:pPr>
      <w:pStyle w:val="Header"/>
    </w:pPr>
  </w:p>
  <w:p w14:paraId="0ABC6800" w14:textId="77777777" w:rsidR="00330F90" w:rsidRDefault="00330F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pPr>
      <w:pStyle w:val="Header"/>
    </w:pPr>
  </w:p>
  <w:p w14:paraId="5303A99A" w14:textId="77777777" w:rsidR="00330F90" w:rsidRDefault="00330F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7BA7D3C"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25241">
          <w:rPr>
            <w:rStyle w:val="Style4"/>
          </w:rPr>
          <w:t>Sellafield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25241">
          <w:rPr>
            <w:rStyle w:val="Style4"/>
          </w:rPr>
          <w:t>Sellafield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FF7350">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6CED"/>
    <w:multiLevelType w:val="hybridMultilevel"/>
    <w:tmpl w:val="F80EF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6361B"/>
    <w:multiLevelType w:val="hybridMultilevel"/>
    <w:tmpl w:val="D248A50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 w15:restartNumberingAfterBreak="0">
    <w:nsid w:val="19B150D2"/>
    <w:multiLevelType w:val="hybridMultilevel"/>
    <w:tmpl w:val="B1E05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B17380"/>
    <w:multiLevelType w:val="multilevel"/>
    <w:tmpl w:val="A56CC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5601E2"/>
    <w:multiLevelType w:val="hybridMultilevel"/>
    <w:tmpl w:val="CF6AD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4C5D39"/>
    <w:multiLevelType w:val="hybridMultilevel"/>
    <w:tmpl w:val="8DA6A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F96198"/>
    <w:multiLevelType w:val="multilevel"/>
    <w:tmpl w:val="0809001F"/>
    <w:lvl w:ilvl="0">
      <w:start w:val="1"/>
      <w:numFmt w:val="decimal"/>
      <w:pStyle w:val="TSBullet2Circ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706A39"/>
    <w:multiLevelType w:val="multilevel"/>
    <w:tmpl w:val="22124D60"/>
    <w:lvl w:ilvl="0">
      <w:start w:val="1"/>
      <w:numFmt w:val="decimal"/>
      <w:pStyle w:val="TSNumberedParagraph1"/>
      <w:lvlText w:val="%1."/>
      <w:lvlJc w:val="left"/>
      <w:pPr>
        <w:ind w:left="720" w:hanging="720"/>
      </w:pPr>
      <w:rPr>
        <w:sz w:val="22"/>
      </w:rPr>
    </w:lvl>
    <w:lvl w:ilvl="1">
      <w:start w:val="1"/>
      <w:numFmt w:val="decimal"/>
      <w:lvlText w:val="%1.%2"/>
      <w:lvlJc w:val="left"/>
      <w:pPr>
        <w:ind w:left="720" w:hanging="72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A131EFE"/>
    <w:multiLevelType w:val="multilevel"/>
    <w:tmpl w:val="603C673E"/>
    <w:lvl w:ilvl="0">
      <w:start w:val="1"/>
      <w:numFmt w:val="decimal"/>
      <w:pStyle w:val="Number"/>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lowerLetter"/>
      <w:lvlRestart w:val="0"/>
      <w:lvlText w:val="%5)"/>
      <w:lvlJc w:val="left"/>
      <w:pPr>
        <w:tabs>
          <w:tab w:val="num" w:pos="1440"/>
        </w:tabs>
        <w:ind w:left="1440" w:hanging="720"/>
      </w:pPr>
    </w:lvl>
    <w:lvl w:ilvl="5">
      <w:start w:val="1"/>
      <w:numFmt w:val="lowerRoman"/>
      <w:lvlText w:val="%6)"/>
      <w:lvlJc w:val="left"/>
      <w:pPr>
        <w:tabs>
          <w:tab w:val="num" w:pos="2041"/>
        </w:tabs>
        <w:ind w:left="2041" w:hanging="601"/>
      </w:p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12" w15:restartNumberingAfterBreak="0">
    <w:nsid w:val="41D0031D"/>
    <w:multiLevelType w:val="hybridMultilevel"/>
    <w:tmpl w:val="8E98FBB8"/>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38B52E6"/>
    <w:multiLevelType w:val="hybridMultilevel"/>
    <w:tmpl w:val="3F063AD0"/>
    <w:lvl w:ilvl="0" w:tplc="5DF037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7F2F90"/>
    <w:multiLevelType w:val="hybridMultilevel"/>
    <w:tmpl w:val="E37E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230B94"/>
    <w:multiLevelType w:val="hybridMultilevel"/>
    <w:tmpl w:val="294CD476"/>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9204625">
    <w:abstractNumId w:val="18"/>
  </w:num>
  <w:num w:numId="2" w16cid:durableId="1667323368">
    <w:abstractNumId w:val="17"/>
  </w:num>
  <w:num w:numId="3" w16cid:durableId="1735470086">
    <w:abstractNumId w:val="8"/>
  </w:num>
  <w:num w:numId="4" w16cid:durableId="1946691219">
    <w:abstractNumId w:val="16"/>
  </w:num>
  <w:num w:numId="5" w16cid:durableId="825172123">
    <w:abstractNumId w:val="10"/>
  </w:num>
  <w:num w:numId="6" w16cid:durableId="1849905066">
    <w:abstractNumId w:val="9"/>
  </w:num>
  <w:num w:numId="7" w16cid:durableId="260379409">
    <w:abstractNumId w:val="6"/>
  </w:num>
  <w:num w:numId="8" w16cid:durableId="11598121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9" w16cid:durableId="18991703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3919531">
    <w:abstractNumId w:val="1"/>
  </w:num>
  <w:num w:numId="11" w16cid:durableId="374819769">
    <w:abstractNumId w:val="13"/>
  </w:num>
  <w:num w:numId="12" w16cid:durableId="44572287">
    <w:abstractNumId w:val="4"/>
  </w:num>
  <w:num w:numId="13" w16cid:durableId="44262647">
    <w:abstractNumId w:val="5"/>
  </w:num>
  <w:num w:numId="14" w16cid:durableId="1877619215">
    <w:abstractNumId w:val="2"/>
  </w:num>
  <w:num w:numId="15" w16cid:durableId="569459721">
    <w:abstractNumId w:val="3"/>
  </w:num>
  <w:num w:numId="16" w16cid:durableId="28386388">
    <w:abstractNumId w:val="14"/>
  </w:num>
  <w:num w:numId="17" w16cid:durableId="560599490">
    <w:abstractNumId w:val="0"/>
  </w:num>
  <w:num w:numId="18" w16cid:durableId="795754061">
    <w:abstractNumId w:val="12"/>
  </w:num>
  <w:num w:numId="19" w16cid:durableId="1806700795">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530"/>
    <w:rsid w:val="00000F8B"/>
    <w:rsid w:val="00001561"/>
    <w:rsid w:val="00002389"/>
    <w:rsid w:val="00002D95"/>
    <w:rsid w:val="00002F03"/>
    <w:rsid w:val="00004C16"/>
    <w:rsid w:val="00004C5E"/>
    <w:rsid w:val="000050B4"/>
    <w:rsid w:val="00006A0C"/>
    <w:rsid w:val="00006C0D"/>
    <w:rsid w:val="000073B7"/>
    <w:rsid w:val="00007BF1"/>
    <w:rsid w:val="00007FDE"/>
    <w:rsid w:val="00011177"/>
    <w:rsid w:val="00012558"/>
    <w:rsid w:val="00013C84"/>
    <w:rsid w:val="0001433E"/>
    <w:rsid w:val="000144B2"/>
    <w:rsid w:val="00014814"/>
    <w:rsid w:val="00017AC9"/>
    <w:rsid w:val="000213A0"/>
    <w:rsid w:val="00021648"/>
    <w:rsid w:val="00021FB4"/>
    <w:rsid w:val="000244C9"/>
    <w:rsid w:val="00024522"/>
    <w:rsid w:val="00024B2E"/>
    <w:rsid w:val="0002713C"/>
    <w:rsid w:val="00027F4F"/>
    <w:rsid w:val="00030430"/>
    <w:rsid w:val="0003078E"/>
    <w:rsid w:val="00030ADE"/>
    <w:rsid w:val="0003180F"/>
    <w:rsid w:val="00031B89"/>
    <w:rsid w:val="00034765"/>
    <w:rsid w:val="000356D2"/>
    <w:rsid w:val="0003693D"/>
    <w:rsid w:val="00042387"/>
    <w:rsid w:val="0004392B"/>
    <w:rsid w:val="00043B2F"/>
    <w:rsid w:val="0004440F"/>
    <w:rsid w:val="00044732"/>
    <w:rsid w:val="00047452"/>
    <w:rsid w:val="00052C8A"/>
    <w:rsid w:val="0005380F"/>
    <w:rsid w:val="00053917"/>
    <w:rsid w:val="000548C8"/>
    <w:rsid w:val="00054D4C"/>
    <w:rsid w:val="00061CD1"/>
    <w:rsid w:val="00062620"/>
    <w:rsid w:val="00062C8D"/>
    <w:rsid w:val="000638AC"/>
    <w:rsid w:val="00064519"/>
    <w:rsid w:val="0006476E"/>
    <w:rsid w:val="00071224"/>
    <w:rsid w:val="00071EDE"/>
    <w:rsid w:val="00072625"/>
    <w:rsid w:val="0007336D"/>
    <w:rsid w:val="000736C0"/>
    <w:rsid w:val="00073AFD"/>
    <w:rsid w:val="00074A19"/>
    <w:rsid w:val="00075605"/>
    <w:rsid w:val="00075C66"/>
    <w:rsid w:val="00075D89"/>
    <w:rsid w:val="00080564"/>
    <w:rsid w:val="0008094A"/>
    <w:rsid w:val="000817D4"/>
    <w:rsid w:val="00081A0B"/>
    <w:rsid w:val="00082879"/>
    <w:rsid w:val="00083C7E"/>
    <w:rsid w:val="00084076"/>
    <w:rsid w:val="000846B4"/>
    <w:rsid w:val="000876B1"/>
    <w:rsid w:val="0009043F"/>
    <w:rsid w:val="00090AF2"/>
    <w:rsid w:val="00090C31"/>
    <w:rsid w:val="00090CA0"/>
    <w:rsid w:val="00091EEA"/>
    <w:rsid w:val="00091FCF"/>
    <w:rsid w:val="00093AA5"/>
    <w:rsid w:val="0009647F"/>
    <w:rsid w:val="00096684"/>
    <w:rsid w:val="000A0CC1"/>
    <w:rsid w:val="000A105C"/>
    <w:rsid w:val="000A1252"/>
    <w:rsid w:val="000A14DD"/>
    <w:rsid w:val="000A17A8"/>
    <w:rsid w:val="000A1A91"/>
    <w:rsid w:val="000A1E3F"/>
    <w:rsid w:val="000A3164"/>
    <w:rsid w:val="000A4358"/>
    <w:rsid w:val="000A4A82"/>
    <w:rsid w:val="000A4BA8"/>
    <w:rsid w:val="000A553A"/>
    <w:rsid w:val="000A58A7"/>
    <w:rsid w:val="000A6FE5"/>
    <w:rsid w:val="000A776F"/>
    <w:rsid w:val="000B29A5"/>
    <w:rsid w:val="000B2F97"/>
    <w:rsid w:val="000B3FAD"/>
    <w:rsid w:val="000B6115"/>
    <w:rsid w:val="000B6BCA"/>
    <w:rsid w:val="000B77B4"/>
    <w:rsid w:val="000C0519"/>
    <w:rsid w:val="000C08A3"/>
    <w:rsid w:val="000C08D2"/>
    <w:rsid w:val="000C0FB1"/>
    <w:rsid w:val="000C246F"/>
    <w:rsid w:val="000C2CCC"/>
    <w:rsid w:val="000C2DDC"/>
    <w:rsid w:val="000C2E10"/>
    <w:rsid w:val="000C3E10"/>
    <w:rsid w:val="000C4539"/>
    <w:rsid w:val="000C45C4"/>
    <w:rsid w:val="000C53A4"/>
    <w:rsid w:val="000C6BBF"/>
    <w:rsid w:val="000C73D7"/>
    <w:rsid w:val="000D1FE3"/>
    <w:rsid w:val="000D2FD4"/>
    <w:rsid w:val="000D32DF"/>
    <w:rsid w:val="000D40E9"/>
    <w:rsid w:val="000D5AD2"/>
    <w:rsid w:val="000E14A0"/>
    <w:rsid w:val="000E32A8"/>
    <w:rsid w:val="000E4D5E"/>
    <w:rsid w:val="000E5716"/>
    <w:rsid w:val="000E5C44"/>
    <w:rsid w:val="000E636D"/>
    <w:rsid w:val="000E6C04"/>
    <w:rsid w:val="000F1AEB"/>
    <w:rsid w:val="000F1B7B"/>
    <w:rsid w:val="000F2ED4"/>
    <w:rsid w:val="000F526C"/>
    <w:rsid w:val="000F62D3"/>
    <w:rsid w:val="000F6DEE"/>
    <w:rsid w:val="000F7F8A"/>
    <w:rsid w:val="00100068"/>
    <w:rsid w:val="00100496"/>
    <w:rsid w:val="0010275D"/>
    <w:rsid w:val="001028E8"/>
    <w:rsid w:val="00104084"/>
    <w:rsid w:val="001041A6"/>
    <w:rsid w:val="00105C29"/>
    <w:rsid w:val="00114350"/>
    <w:rsid w:val="00115FBA"/>
    <w:rsid w:val="00116CB1"/>
    <w:rsid w:val="001207BF"/>
    <w:rsid w:val="00120BC8"/>
    <w:rsid w:val="00122FCC"/>
    <w:rsid w:val="00123BCF"/>
    <w:rsid w:val="00124C2B"/>
    <w:rsid w:val="00126752"/>
    <w:rsid w:val="001273AC"/>
    <w:rsid w:val="00130B30"/>
    <w:rsid w:val="00131030"/>
    <w:rsid w:val="00131953"/>
    <w:rsid w:val="00132047"/>
    <w:rsid w:val="001324E6"/>
    <w:rsid w:val="0013428C"/>
    <w:rsid w:val="00134DF7"/>
    <w:rsid w:val="001350CD"/>
    <w:rsid w:val="00140E1C"/>
    <w:rsid w:val="00141E89"/>
    <w:rsid w:val="001430B8"/>
    <w:rsid w:val="00143B58"/>
    <w:rsid w:val="00143C77"/>
    <w:rsid w:val="00145B8F"/>
    <w:rsid w:val="00146993"/>
    <w:rsid w:val="00147AE4"/>
    <w:rsid w:val="00150063"/>
    <w:rsid w:val="001501F0"/>
    <w:rsid w:val="00154CA0"/>
    <w:rsid w:val="00155B8E"/>
    <w:rsid w:val="00155E32"/>
    <w:rsid w:val="001571E5"/>
    <w:rsid w:val="0015757D"/>
    <w:rsid w:val="00160168"/>
    <w:rsid w:val="00160A3B"/>
    <w:rsid w:val="0016232E"/>
    <w:rsid w:val="001625A5"/>
    <w:rsid w:val="001634B1"/>
    <w:rsid w:val="001669BD"/>
    <w:rsid w:val="00166EF5"/>
    <w:rsid w:val="00167E76"/>
    <w:rsid w:val="00170434"/>
    <w:rsid w:val="0017078B"/>
    <w:rsid w:val="00171A6C"/>
    <w:rsid w:val="00171C69"/>
    <w:rsid w:val="00172ECD"/>
    <w:rsid w:val="001739AA"/>
    <w:rsid w:val="00176449"/>
    <w:rsid w:val="00177666"/>
    <w:rsid w:val="00180ADE"/>
    <w:rsid w:val="00180C22"/>
    <w:rsid w:val="001810A4"/>
    <w:rsid w:val="0018112C"/>
    <w:rsid w:val="001814F7"/>
    <w:rsid w:val="00181DAF"/>
    <w:rsid w:val="001849CA"/>
    <w:rsid w:val="00185410"/>
    <w:rsid w:val="00185EB3"/>
    <w:rsid w:val="00186486"/>
    <w:rsid w:val="00186F4C"/>
    <w:rsid w:val="001871E9"/>
    <w:rsid w:val="001877D0"/>
    <w:rsid w:val="00187EDD"/>
    <w:rsid w:val="00191A5A"/>
    <w:rsid w:val="00192352"/>
    <w:rsid w:val="001923AA"/>
    <w:rsid w:val="00193351"/>
    <w:rsid w:val="00193EB9"/>
    <w:rsid w:val="001949FD"/>
    <w:rsid w:val="00194D7C"/>
    <w:rsid w:val="001958AA"/>
    <w:rsid w:val="00196CC8"/>
    <w:rsid w:val="001972E9"/>
    <w:rsid w:val="001979DC"/>
    <w:rsid w:val="00197EB8"/>
    <w:rsid w:val="001A1D4B"/>
    <w:rsid w:val="001A27D3"/>
    <w:rsid w:val="001A2C77"/>
    <w:rsid w:val="001A3BD6"/>
    <w:rsid w:val="001A45B3"/>
    <w:rsid w:val="001A70D5"/>
    <w:rsid w:val="001A7EE3"/>
    <w:rsid w:val="001B22E8"/>
    <w:rsid w:val="001B3638"/>
    <w:rsid w:val="001B380B"/>
    <w:rsid w:val="001B5943"/>
    <w:rsid w:val="001B6431"/>
    <w:rsid w:val="001B6AF8"/>
    <w:rsid w:val="001B7CEA"/>
    <w:rsid w:val="001B7E31"/>
    <w:rsid w:val="001C35E3"/>
    <w:rsid w:val="001C3774"/>
    <w:rsid w:val="001C3FB7"/>
    <w:rsid w:val="001C4B2C"/>
    <w:rsid w:val="001C4D63"/>
    <w:rsid w:val="001C4DA0"/>
    <w:rsid w:val="001C6AE2"/>
    <w:rsid w:val="001C6CE9"/>
    <w:rsid w:val="001C6E83"/>
    <w:rsid w:val="001C7081"/>
    <w:rsid w:val="001C7552"/>
    <w:rsid w:val="001C7A4C"/>
    <w:rsid w:val="001D0DE0"/>
    <w:rsid w:val="001D0EC7"/>
    <w:rsid w:val="001D2C3B"/>
    <w:rsid w:val="001D2E21"/>
    <w:rsid w:val="001D3D33"/>
    <w:rsid w:val="001D424C"/>
    <w:rsid w:val="001D4AFC"/>
    <w:rsid w:val="001D50AF"/>
    <w:rsid w:val="001D5434"/>
    <w:rsid w:val="001D5AFF"/>
    <w:rsid w:val="001D6E85"/>
    <w:rsid w:val="001D74B4"/>
    <w:rsid w:val="001D7ABF"/>
    <w:rsid w:val="001E0352"/>
    <w:rsid w:val="001E03E1"/>
    <w:rsid w:val="001E18DB"/>
    <w:rsid w:val="001E2C2B"/>
    <w:rsid w:val="001E7833"/>
    <w:rsid w:val="001F059F"/>
    <w:rsid w:val="001F2D31"/>
    <w:rsid w:val="001F3833"/>
    <w:rsid w:val="001F47A7"/>
    <w:rsid w:val="001F5B91"/>
    <w:rsid w:val="001F6416"/>
    <w:rsid w:val="001F68C6"/>
    <w:rsid w:val="001F70A6"/>
    <w:rsid w:val="001F7283"/>
    <w:rsid w:val="002001CB"/>
    <w:rsid w:val="00200811"/>
    <w:rsid w:val="002009DE"/>
    <w:rsid w:val="00200B0D"/>
    <w:rsid w:val="00200CA1"/>
    <w:rsid w:val="00201F26"/>
    <w:rsid w:val="0020266F"/>
    <w:rsid w:val="00202839"/>
    <w:rsid w:val="00202842"/>
    <w:rsid w:val="002045B0"/>
    <w:rsid w:val="00206F87"/>
    <w:rsid w:val="00210FDF"/>
    <w:rsid w:val="002110FF"/>
    <w:rsid w:val="00211117"/>
    <w:rsid w:val="002117C8"/>
    <w:rsid w:val="00211880"/>
    <w:rsid w:val="0021338D"/>
    <w:rsid w:val="00214D43"/>
    <w:rsid w:val="00217082"/>
    <w:rsid w:val="0021711F"/>
    <w:rsid w:val="002177DE"/>
    <w:rsid w:val="002212BA"/>
    <w:rsid w:val="0022237A"/>
    <w:rsid w:val="00223090"/>
    <w:rsid w:val="002238B4"/>
    <w:rsid w:val="00223E5A"/>
    <w:rsid w:val="00226078"/>
    <w:rsid w:val="00226BF7"/>
    <w:rsid w:val="0023090F"/>
    <w:rsid w:val="00230B9D"/>
    <w:rsid w:val="00230E0B"/>
    <w:rsid w:val="00231000"/>
    <w:rsid w:val="002316CC"/>
    <w:rsid w:val="002319AB"/>
    <w:rsid w:val="002319AC"/>
    <w:rsid w:val="00234342"/>
    <w:rsid w:val="0023543F"/>
    <w:rsid w:val="002359CF"/>
    <w:rsid w:val="00235C72"/>
    <w:rsid w:val="00235EE3"/>
    <w:rsid w:val="00235FF5"/>
    <w:rsid w:val="0023626E"/>
    <w:rsid w:val="002362BE"/>
    <w:rsid w:val="0023759D"/>
    <w:rsid w:val="00237B8D"/>
    <w:rsid w:val="0024040D"/>
    <w:rsid w:val="00240D31"/>
    <w:rsid w:val="002418DF"/>
    <w:rsid w:val="00241FFE"/>
    <w:rsid w:val="00243F4B"/>
    <w:rsid w:val="00244195"/>
    <w:rsid w:val="00246D44"/>
    <w:rsid w:val="00247C03"/>
    <w:rsid w:val="00250F96"/>
    <w:rsid w:val="0025177C"/>
    <w:rsid w:val="00251CD7"/>
    <w:rsid w:val="0025499F"/>
    <w:rsid w:val="00255FA3"/>
    <w:rsid w:val="002565D8"/>
    <w:rsid w:val="00257121"/>
    <w:rsid w:val="00257288"/>
    <w:rsid w:val="00257305"/>
    <w:rsid w:val="00257C2D"/>
    <w:rsid w:val="00260756"/>
    <w:rsid w:val="00261FB6"/>
    <w:rsid w:val="002629F8"/>
    <w:rsid w:val="00263396"/>
    <w:rsid w:val="00263D49"/>
    <w:rsid w:val="00264246"/>
    <w:rsid w:val="00264250"/>
    <w:rsid w:val="00264729"/>
    <w:rsid w:val="002659FA"/>
    <w:rsid w:val="00265A22"/>
    <w:rsid w:val="00265CD5"/>
    <w:rsid w:val="00266775"/>
    <w:rsid w:val="0026712D"/>
    <w:rsid w:val="002671C5"/>
    <w:rsid w:val="00267815"/>
    <w:rsid w:val="002701B6"/>
    <w:rsid w:val="00271F2B"/>
    <w:rsid w:val="00271F47"/>
    <w:rsid w:val="00271FF9"/>
    <w:rsid w:val="00272160"/>
    <w:rsid w:val="002728F2"/>
    <w:rsid w:val="00273A89"/>
    <w:rsid w:val="00273B8B"/>
    <w:rsid w:val="002740A2"/>
    <w:rsid w:val="00275FF1"/>
    <w:rsid w:val="00280DDF"/>
    <w:rsid w:val="00281651"/>
    <w:rsid w:val="002816C7"/>
    <w:rsid w:val="002820C4"/>
    <w:rsid w:val="00283699"/>
    <w:rsid w:val="0028568E"/>
    <w:rsid w:val="0028581B"/>
    <w:rsid w:val="002858E1"/>
    <w:rsid w:val="002862E8"/>
    <w:rsid w:val="002866BF"/>
    <w:rsid w:val="002867A4"/>
    <w:rsid w:val="002869A3"/>
    <w:rsid w:val="0029105C"/>
    <w:rsid w:val="002917FF"/>
    <w:rsid w:val="00292ADF"/>
    <w:rsid w:val="0029393E"/>
    <w:rsid w:val="002939B3"/>
    <w:rsid w:val="00295A49"/>
    <w:rsid w:val="00295F2F"/>
    <w:rsid w:val="0029646B"/>
    <w:rsid w:val="0029654C"/>
    <w:rsid w:val="002A0005"/>
    <w:rsid w:val="002A0DEC"/>
    <w:rsid w:val="002A4B9A"/>
    <w:rsid w:val="002A54C7"/>
    <w:rsid w:val="002A6A7A"/>
    <w:rsid w:val="002A7B8C"/>
    <w:rsid w:val="002B07AE"/>
    <w:rsid w:val="002B1C53"/>
    <w:rsid w:val="002B53BB"/>
    <w:rsid w:val="002B579B"/>
    <w:rsid w:val="002B6F65"/>
    <w:rsid w:val="002B7EC0"/>
    <w:rsid w:val="002C0FE5"/>
    <w:rsid w:val="002C25C0"/>
    <w:rsid w:val="002C3203"/>
    <w:rsid w:val="002C38CF"/>
    <w:rsid w:val="002C44A2"/>
    <w:rsid w:val="002C7C3E"/>
    <w:rsid w:val="002D2F9A"/>
    <w:rsid w:val="002D4A57"/>
    <w:rsid w:val="002D58CB"/>
    <w:rsid w:val="002D73E4"/>
    <w:rsid w:val="002E0BE4"/>
    <w:rsid w:val="002E2ACE"/>
    <w:rsid w:val="002E3532"/>
    <w:rsid w:val="002E3B58"/>
    <w:rsid w:val="002E3E8A"/>
    <w:rsid w:val="002E4361"/>
    <w:rsid w:val="002E43CE"/>
    <w:rsid w:val="002E4989"/>
    <w:rsid w:val="002E4F93"/>
    <w:rsid w:val="002E5349"/>
    <w:rsid w:val="002E642C"/>
    <w:rsid w:val="002E6A6A"/>
    <w:rsid w:val="002E7454"/>
    <w:rsid w:val="002F1330"/>
    <w:rsid w:val="002F1D72"/>
    <w:rsid w:val="002F1D7C"/>
    <w:rsid w:val="002F2939"/>
    <w:rsid w:val="002F29AE"/>
    <w:rsid w:val="002F3397"/>
    <w:rsid w:val="002F3C1D"/>
    <w:rsid w:val="002F42CD"/>
    <w:rsid w:val="002F4C03"/>
    <w:rsid w:val="002F52D5"/>
    <w:rsid w:val="002F61A3"/>
    <w:rsid w:val="002F6578"/>
    <w:rsid w:val="002F66FB"/>
    <w:rsid w:val="002F75B8"/>
    <w:rsid w:val="003000B0"/>
    <w:rsid w:val="003002D9"/>
    <w:rsid w:val="00300625"/>
    <w:rsid w:val="00301FA9"/>
    <w:rsid w:val="0030380D"/>
    <w:rsid w:val="00307589"/>
    <w:rsid w:val="00307D61"/>
    <w:rsid w:val="00307EDC"/>
    <w:rsid w:val="00312411"/>
    <w:rsid w:val="0031311D"/>
    <w:rsid w:val="00315847"/>
    <w:rsid w:val="0031608D"/>
    <w:rsid w:val="00316272"/>
    <w:rsid w:val="00316814"/>
    <w:rsid w:val="003173AD"/>
    <w:rsid w:val="0031798D"/>
    <w:rsid w:val="00321380"/>
    <w:rsid w:val="00321547"/>
    <w:rsid w:val="00322626"/>
    <w:rsid w:val="00323557"/>
    <w:rsid w:val="00323E71"/>
    <w:rsid w:val="00324B11"/>
    <w:rsid w:val="00326F77"/>
    <w:rsid w:val="00330C67"/>
    <w:rsid w:val="00330F90"/>
    <w:rsid w:val="00331AB8"/>
    <w:rsid w:val="0033292B"/>
    <w:rsid w:val="00333AA0"/>
    <w:rsid w:val="003401A7"/>
    <w:rsid w:val="003401B0"/>
    <w:rsid w:val="0034031F"/>
    <w:rsid w:val="003419A0"/>
    <w:rsid w:val="003429B0"/>
    <w:rsid w:val="00342F11"/>
    <w:rsid w:val="00344D51"/>
    <w:rsid w:val="003458A1"/>
    <w:rsid w:val="00345E09"/>
    <w:rsid w:val="00346486"/>
    <w:rsid w:val="00346C8E"/>
    <w:rsid w:val="003556B1"/>
    <w:rsid w:val="0036088D"/>
    <w:rsid w:val="00362789"/>
    <w:rsid w:val="00362954"/>
    <w:rsid w:val="0036311D"/>
    <w:rsid w:val="00363300"/>
    <w:rsid w:val="0036497F"/>
    <w:rsid w:val="00364C55"/>
    <w:rsid w:val="00365F1E"/>
    <w:rsid w:val="00366489"/>
    <w:rsid w:val="00366DB0"/>
    <w:rsid w:val="003679EB"/>
    <w:rsid w:val="00367BD5"/>
    <w:rsid w:val="003716D0"/>
    <w:rsid w:val="00372DD4"/>
    <w:rsid w:val="0037457B"/>
    <w:rsid w:val="00375997"/>
    <w:rsid w:val="00376A11"/>
    <w:rsid w:val="003776D6"/>
    <w:rsid w:val="0038021E"/>
    <w:rsid w:val="00380F8B"/>
    <w:rsid w:val="0038404B"/>
    <w:rsid w:val="0038583C"/>
    <w:rsid w:val="00387212"/>
    <w:rsid w:val="00390327"/>
    <w:rsid w:val="003913BF"/>
    <w:rsid w:val="00393066"/>
    <w:rsid w:val="00393520"/>
    <w:rsid w:val="0039361B"/>
    <w:rsid w:val="003936C8"/>
    <w:rsid w:val="00393B78"/>
    <w:rsid w:val="00394302"/>
    <w:rsid w:val="00396263"/>
    <w:rsid w:val="0039662B"/>
    <w:rsid w:val="003A01E9"/>
    <w:rsid w:val="003A0894"/>
    <w:rsid w:val="003A2996"/>
    <w:rsid w:val="003A335C"/>
    <w:rsid w:val="003A5625"/>
    <w:rsid w:val="003A7E1C"/>
    <w:rsid w:val="003B2C02"/>
    <w:rsid w:val="003B373D"/>
    <w:rsid w:val="003B388A"/>
    <w:rsid w:val="003B76DF"/>
    <w:rsid w:val="003C0306"/>
    <w:rsid w:val="003C114C"/>
    <w:rsid w:val="003C23FB"/>
    <w:rsid w:val="003C38CD"/>
    <w:rsid w:val="003C3D9D"/>
    <w:rsid w:val="003C465D"/>
    <w:rsid w:val="003C4909"/>
    <w:rsid w:val="003C4F4D"/>
    <w:rsid w:val="003C6598"/>
    <w:rsid w:val="003C6642"/>
    <w:rsid w:val="003C7A50"/>
    <w:rsid w:val="003C7D08"/>
    <w:rsid w:val="003D00B2"/>
    <w:rsid w:val="003D3E61"/>
    <w:rsid w:val="003D3F0E"/>
    <w:rsid w:val="003D495D"/>
    <w:rsid w:val="003D5D7D"/>
    <w:rsid w:val="003D733E"/>
    <w:rsid w:val="003D7635"/>
    <w:rsid w:val="003E098E"/>
    <w:rsid w:val="003E10A1"/>
    <w:rsid w:val="003E1273"/>
    <w:rsid w:val="003E2945"/>
    <w:rsid w:val="003E2FAE"/>
    <w:rsid w:val="003E3BEE"/>
    <w:rsid w:val="003E41F7"/>
    <w:rsid w:val="003E4527"/>
    <w:rsid w:val="003E46CD"/>
    <w:rsid w:val="003E52DA"/>
    <w:rsid w:val="003E5421"/>
    <w:rsid w:val="003E7D6C"/>
    <w:rsid w:val="003F0615"/>
    <w:rsid w:val="003F0EB0"/>
    <w:rsid w:val="004006BA"/>
    <w:rsid w:val="00400E28"/>
    <w:rsid w:val="00401467"/>
    <w:rsid w:val="00401861"/>
    <w:rsid w:val="00402415"/>
    <w:rsid w:val="00402CE7"/>
    <w:rsid w:val="004078D6"/>
    <w:rsid w:val="00407CF7"/>
    <w:rsid w:val="004104D5"/>
    <w:rsid w:val="004107F2"/>
    <w:rsid w:val="00411311"/>
    <w:rsid w:val="00412943"/>
    <w:rsid w:val="00414332"/>
    <w:rsid w:val="00415D17"/>
    <w:rsid w:val="00415D8B"/>
    <w:rsid w:val="00415ED6"/>
    <w:rsid w:val="00417CAF"/>
    <w:rsid w:val="00420A11"/>
    <w:rsid w:val="00421BA1"/>
    <w:rsid w:val="00422265"/>
    <w:rsid w:val="0042306E"/>
    <w:rsid w:val="004232C4"/>
    <w:rsid w:val="00427442"/>
    <w:rsid w:val="00431907"/>
    <w:rsid w:val="00433005"/>
    <w:rsid w:val="00435605"/>
    <w:rsid w:val="00435A8A"/>
    <w:rsid w:val="004373A7"/>
    <w:rsid w:val="00437D94"/>
    <w:rsid w:val="0044030C"/>
    <w:rsid w:val="00441628"/>
    <w:rsid w:val="00441A49"/>
    <w:rsid w:val="00445CE0"/>
    <w:rsid w:val="004504A8"/>
    <w:rsid w:val="00451081"/>
    <w:rsid w:val="004515AD"/>
    <w:rsid w:val="00451F20"/>
    <w:rsid w:val="00454323"/>
    <w:rsid w:val="00455476"/>
    <w:rsid w:val="00456EFC"/>
    <w:rsid w:val="0045782E"/>
    <w:rsid w:val="00461191"/>
    <w:rsid w:val="00461918"/>
    <w:rsid w:val="00464622"/>
    <w:rsid w:val="004648A4"/>
    <w:rsid w:val="00464CA2"/>
    <w:rsid w:val="00465021"/>
    <w:rsid w:val="00465621"/>
    <w:rsid w:val="004666B9"/>
    <w:rsid w:val="004705A9"/>
    <w:rsid w:val="00470ABE"/>
    <w:rsid w:val="00471021"/>
    <w:rsid w:val="00471380"/>
    <w:rsid w:val="00474A7D"/>
    <w:rsid w:val="00475335"/>
    <w:rsid w:val="00481291"/>
    <w:rsid w:val="0048215C"/>
    <w:rsid w:val="00482FF4"/>
    <w:rsid w:val="00483830"/>
    <w:rsid w:val="00484496"/>
    <w:rsid w:val="00484B72"/>
    <w:rsid w:val="00486998"/>
    <w:rsid w:val="004869AB"/>
    <w:rsid w:val="00487848"/>
    <w:rsid w:val="00490A99"/>
    <w:rsid w:val="0049140B"/>
    <w:rsid w:val="00493CAE"/>
    <w:rsid w:val="00494F0D"/>
    <w:rsid w:val="004955B4"/>
    <w:rsid w:val="00495CA9"/>
    <w:rsid w:val="00496BFD"/>
    <w:rsid w:val="004A0B80"/>
    <w:rsid w:val="004A100E"/>
    <w:rsid w:val="004A1F76"/>
    <w:rsid w:val="004A2E6C"/>
    <w:rsid w:val="004A3DF2"/>
    <w:rsid w:val="004A5228"/>
    <w:rsid w:val="004A56C6"/>
    <w:rsid w:val="004A5CC2"/>
    <w:rsid w:val="004A5DF7"/>
    <w:rsid w:val="004B2BFA"/>
    <w:rsid w:val="004B36BD"/>
    <w:rsid w:val="004B5BE0"/>
    <w:rsid w:val="004B7E30"/>
    <w:rsid w:val="004C08F5"/>
    <w:rsid w:val="004C0BCE"/>
    <w:rsid w:val="004C11A5"/>
    <w:rsid w:val="004C1268"/>
    <w:rsid w:val="004C1BE7"/>
    <w:rsid w:val="004C20B8"/>
    <w:rsid w:val="004C248C"/>
    <w:rsid w:val="004C2E6D"/>
    <w:rsid w:val="004C361D"/>
    <w:rsid w:val="004C4891"/>
    <w:rsid w:val="004C4B73"/>
    <w:rsid w:val="004C4C43"/>
    <w:rsid w:val="004C656E"/>
    <w:rsid w:val="004C66DD"/>
    <w:rsid w:val="004D15FC"/>
    <w:rsid w:val="004D16D7"/>
    <w:rsid w:val="004D16D8"/>
    <w:rsid w:val="004D1F70"/>
    <w:rsid w:val="004D2C89"/>
    <w:rsid w:val="004D378C"/>
    <w:rsid w:val="004D52AD"/>
    <w:rsid w:val="004D5ED6"/>
    <w:rsid w:val="004D62BB"/>
    <w:rsid w:val="004D6ECF"/>
    <w:rsid w:val="004D7198"/>
    <w:rsid w:val="004E3932"/>
    <w:rsid w:val="004E3F54"/>
    <w:rsid w:val="004E4D9F"/>
    <w:rsid w:val="004E5D59"/>
    <w:rsid w:val="004E6CB8"/>
    <w:rsid w:val="004E6D3B"/>
    <w:rsid w:val="004E6E14"/>
    <w:rsid w:val="004E6FAC"/>
    <w:rsid w:val="004E73AA"/>
    <w:rsid w:val="004E7D0B"/>
    <w:rsid w:val="004E7D23"/>
    <w:rsid w:val="004F04CB"/>
    <w:rsid w:val="004F0CDF"/>
    <w:rsid w:val="004F1E79"/>
    <w:rsid w:val="004F2E75"/>
    <w:rsid w:val="004F2F8E"/>
    <w:rsid w:val="004F38A3"/>
    <w:rsid w:val="004F3BBF"/>
    <w:rsid w:val="004F4889"/>
    <w:rsid w:val="004F4D37"/>
    <w:rsid w:val="004F4EF9"/>
    <w:rsid w:val="004F5F33"/>
    <w:rsid w:val="004F6036"/>
    <w:rsid w:val="005005FC"/>
    <w:rsid w:val="0050103A"/>
    <w:rsid w:val="005013F9"/>
    <w:rsid w:val="005019D9"/>
    <w:rsid w:val="005026B0"/>
    <w:rsid w:val="005034B3"/>
    <w:rsid w:val="0050394B"/>
    <w:rsid w:val="005046F4"/>
    <w:rsid w:val="00511B0F"/>
    <w:rsid w:val="005120CA"/>
    <w:rsid w:val="00512180"/>
    <w:rsid w:val="00513354"/>
    <w:rsid w:val="0051500C"/>
    <w:rsid w:val="00515D57"/>
    <w:rsid w:val="00520BF7"/>
    <w:rsid w:val="00521760"/>
    <w:rsid w:val="00522336"/>
    <w:rsid w:val="0052254D"/>
    <w:rsid w:val="00523740"/>
    <w:rsid w:val="00524858"/>
    <w:rsid w:val="0052539C"/>
    <w:rsid w:val="00525EAD"/>
    <w:rsid w:val="0052664C"/>
    <w:rsid w:val="0052695B"/>
    <w:rsid w:val="00526F90"/>
    <w:rsid w:val="005279E3"/>
    <w:rsid w:val="00530937"/>
    <w:rsid w:val="00532745"/>
    <w:rsid w:val="005332F2"/>
    <w:rsid w:val="0053377B"/>
    <w:rsid w:val="00533CA6"/>
    <w:rsid w:val="0053412B"/>
    <w:rsid w:val="005344F7"/>
    <w:rsid w:val="005402F4"/>
    <w:rsid w:val="00541BDC"/>
    <w:rsid w:val="00542BD1"/>
    <w:rsid w:val="0054377F"/>
    <w:rsid w:val="005438E7"/>
    <w:rsid w:val="005443EC"/>
    <w:rsid w:val="005457F2"/>
    <w:rsid w:val="00545CB5"/>
    <w:rsid w:val="00547EAF"/>
    <w:rsid w:val="00550077"/>
    <w:rsid w:val="0055188D"/>
    <w:rsid w:val="00552177"/>
    <w:rsid w:val="00552A4A"/>
    <w:rsid w:val="00552AEA"/>
    <w:rsid w:val="0055388E"/>
    <w:rsid w:val="00554486"/>
    <w:rsid w:val="00554795"/>
    <w:rsid w:val="00557A3E"/>
    <w:rsid w:val="005611D2"/>
    <w:rsid w:val="00563F8D"/>
    <w:rsid w:val="00567710"/>
    <w:rsid w:val="0057086C"/>
    <w:rsid w:val="005709E5"/>
    <w:rsid w:val="00570F13"/>
    <w:rsid w:val="00572F17"/>
    <w:rsid w:val="00573443"/>
    <w:rsid w:val="00574317"/>
    <w:rsid w:val="005754AE"/>
    <w:rsid w:val="0057711B"/>
    <w:rsid w:val="00577FB5"/>
    <w:rsid w:val="00577FBE"/>
    <w:rsid w:val="005806FA"/>
    <w:rsid w:val="00581385"/>
    <w:rsid w:val="00581710"/>
    <w:rsid w:val="005817F7"/>
    <w:rsid w:val="005852D1"/>
    <w:rsid w:val="00586D96"/>
    <w:rsid w:val="00587A22"/>
    <w:rsid w:val="0059299D"/>
    <w:rsid w:val="00592B5F"/>
    <w:rsid w:val="00593E42"/>
    <w:rsid w:val="00594F2B"/>
    <w:rsid w:val="00595716"/>
    <w:rsid w:val="00595C8C"/>
    <w:rsid w:val="00596382"/>
    <w:rsid w:val="00597747"/>
    <w:rsid w:val="0059796A"/>
    <w:rsid w:val="005A0233"/>
    <w:rsid w:val="005A027B"/>
    <w:rsid w:val="005A3BB6"/>
    <w:rsid w:val="005A461E"/>
    <w:rsid w:val="005A4CDD"/>
    <w:rsid w:val="005A6786"/>
    <w:rsid w:val="005A6915"/>
    <w:rsid w:val="005A7E58"/>
    <w:rsid w:val="005B2460"/>
    <w:rsid w:val="005B3FBB"/>
    <w:rsid w:val="005B57E4"/>
    <w:rsid w:val="005B58AF"/>
    <w:rsid w:val="005B5ABD"/>
    <w:rsid w:val="005B604F"/>
    <w:rsid w:val="005B6BB7"/>
    <w:rsid w:val="005B77F6"/>
    <w:rsid w:val="005B7B04"/>
    <w:rsid w:val="005C084C"/>
    <w:rsid w:val="005C087D"/>
    <w:rsid w:val="005C0F53"/>
    <w:rsid w:val="005C140A"/>
    <w:rsid w:val="005C1E52"/>
    <w:rsid w:val="005C57BD"/>
    <w:rsid w:val="005C5B11"/>
    <w:rsid w:val="005C6763"/>
    <w:rsid w:val="005D210B"/>
    <w:rsid w:val="005D269C"/>
    <w:rsid w:val="005D3164"/>
    <w:rsid w:val="005D36D6"/>
    <w:rsid w:val="005D4821"/>
    <w:rsid w:val="005D5AA5"/>
    <w:rsid w:val="005D5C2E"/>
    <w:rsid w:val="005D5DAD"/>
    <w:rsid w:val="005D65BC"/>
    <w:rsid w:val="005D78EC"/>
    <w:rsid w:val="005E0344"/>
    <w:rsid w:val="005E04D5"/>
    <w:rsid w:val="005E37A4"/>
    <w:rsid w:val="005E3936"/>
    <w:rsid w:val="005E440B"/>
    <w:rsid w:val="005E5058"/>
    <w:rsid w:val="005E5F20"/>
    <w:rsid w:val="005E6729"/>
    <w:rsid w:val="005F164B"/>
    <w:rsid w:val="005F2C85"/>
    <w:rsid w:val="005F3433"/>
    <w:rsid w:val="005F368F"/>
    <w:rsid w:val="005F49D8"/>
    <w:rsid w:val="005F4B5B"/>
    <w:rsid w:val="005F56F4"/>
    <w:rsid w:val="00602743"/>
    <w:rsid w:val="006027A9"/>
    <w:rsid w:val="0060371F"/>
    <w:rsid w:val="00605ADB"/>
    <w:rsid w:val="00605BAE"/>
    <w:rsid w:val="00606432"/>
    <w:rsid w:val="00607DE0"/>
    <w:rsid w:val="0061026E"/>
    <w:rsid w:val="00611706"/>
    <w:rsid w:val="00611966"/>
    <w:rsid w:val="00611A72"/>
    <w:rsid w:val="00611C9F"/>
    <w:rsid w:val="00612B25"/>
    <w:rsid w:val="0061345F"/>
    <w:rsid w:val="0061736D"/>
    <w:rsid w:val="00620161"/>
    <w:rsid w:val="0062216B"/>
    <w:rsid w:val="006238A0"/>
    <w:rsid w:val="006248DE"/>
    <w:rsid w:val="00624F6D"/>
    <w:rsid w:val="00625A39"/>
    <w:rsid w:val="006261D8"/>
    <w:rsid w:val="006267F9"/>
    <w:rsid w:val="00627555"/>
    <w:rsid w:val="006277B0"/>
    <w:rsid w:val="006277F4"/>
    <w:rsid w:val="006278CC"/>
    <w:rsid w:val="00630286"/>
    <w:rsid w:val="00630FF3"/>
    <w:rsid w:val="00631C76"/>
    <w:rsid w:val="006322A0"/>
    <w:rsid w:val="0063274C"/>
    <w:rsid w:val="00633F1D"/>
    <w:rsid w:val="00635446"/>
    <w:rsid w:val="00635A25"/>
    <w:rsid w:val="006361FD"/>
    <w:rsid w:val="006363C6"/>
    <w:rsid w:val="00640B69"/>
    <w:rsid w:val="00640EA6"/>
    <w:rsid w:val="0064214E"/>
    <w:rsid w:val="0064226F"/>
    <w:rsid w:val="00642DDB"/>
    <w:rsid w:val="006440FB"/>
    <w:rsid w:val="0064410F"/>
    <w:rsid w:val="00645861"/>
    <w:rsid w:val="0064637F"/>
    <w:rsid w:val="00647DA9"/>
    <w:rsid w:val="006523BF"/>
    <w:rsid w:val="00652452"/>
    <w:rsid w:val="00653298"/>
    <w:rsid w:val="00654465"/>
    <w:rsid w:val="0065753E"/>
    <w:rsid w:val="0066282B"/>
    <w:rsid w:val="00663A7C"/>
    <w:rsid w:val="00664312"/>
    <w:rsid w:val="006652AC"/>
    <w:rsid w:val="006659EB"/>
    <w:rsid w:val="006667D4"/>
    <w:rsid w:val="006672CD"/>
    <w:rsid w:val="00667636"/>
    <w:rsid w:val="0066780F"/>
    <w:rsid w:val="00667DF2"/>
    <w:rsid w:val="006708F3"/>
    <w:rsid w:val="00670DF1"/>
    <w:rsid w:val="00671262"/>
    <w:rsid w:val="00671345"/>
    <w:rsid w:val="006719AF"/>
    <w:rsid w:val="00671CBD"/>
    <w:rsid w:val="00672A9B"/>
    <w:rsid w:val="006749E6"/>
    <w:rsid w:val="00675884"/>
    <w:rsid w:val="00675AEC"/>
    <w:rsid w:val="00677992"/>
    <w:rsid w:val="006823F7"/>
    <w:rsid w:val="006829FD"/>
    <w:rsid w:val="006833F8"/>
    <w:rsid w:val="00684C90"/>
    <w:rsid w:val="006854CB"/>
    <w:rsid w:val="00685E00"/>
    <w:rsid w:val="00687686"/>
    <w:rsid w:val="00687789"/>
    <w:rsid w:val="0069612D"/>
    <w:rsid w:val="0069637C"/>
    <w:rsid w:val="00696962"/>
    <w:rsid w:val="00696EE0"/>
    <w:rsid w:val="006976BD"/>
    <w:rsid w:val="00697980"/>
    <w:rsid w:val="006A0065"/>
    <w:rsid w:val="006A1841"/>
    <w:rsid w:val="006A19EF"/>
    <w:rsid w:val="006A43D5"/>
    <w:rsid w:val="006A525B"/>
    <w:rsid w:val="006A75A6"/>
    <w:rsid w:val="006A7E02"/>
    <w:rsid w:val="006B01C2"/>
    <w:rsid w:val="006B0339"/>
    <w:rsid w:val="006B07D2"/>
    <w:rsid w:val="006B1D7C"/>
    <w:rsid w:val="006B2E5D"/>
    <w:rsid w:val="006B7A47"/>
    <w:rsid w:val="006C045F"/>
    <w:rsid w:val="006C0587"/>
    <w:rsid w:val="006C10F2"/>
    <w:rsid w:val="006C3D0D"/>
    <w:rsid w:val="006C3FB2"/>
    <w:rsid w:val="006C4196"/>
    <w:rsid w:val="006C56F7"/>
    <w:rsid w:val="006C63B0"/>
    <w:rsid w:val="006C73E0"/>
    <w:rsid w:val="006C76A2"/>
    <w:rsid w:val="006C792E"/>
    <w:rsid w:val="006C7FCA"/>
    <w:rsid w:val="006D03DE"/>
    <w:rsid w:val="006D051A"/>
    <w:rsid w:val="006D1064"/>
    <w:rsid w:val="006D116C"/>
    <w:rsid w:val="006D1427"/>
    <w:rsid w:val="006D1E80"/>
    <w:rsid w:val="006D4033"/>
    <w:rsid w:val="006D53D9"/>
    <w:rsid w:val="006D54FE"/>
    <w:rsid w:val="006D700D"/>
    <w:rsid w:val="006E0D66"/>
    <w:rsid w:val="006E6C2B"/>
    <w:rsid w:val="006E6E69"/>
    <w:rsid w:val="006E7392"/>
    <w:rsid w:val="006E7C42"/>
    <w:rsid w:val="006F0F0F"/>
    <w:rsid w:val="006F105B"/>
    <w:rsid w:val="006F168A"/>
    <w:rsid w:val="006F18B4"/>
    <w:rsid w:val="006F3D92"/>
    <w:rsid w:val="006F5076"/>
    <w:rsid w:val="006F5293"/>
    <w:rsid w:val="006F56AC"/>
    <w:rsid w:val="006F5F9D"/>
    <w:rsid w:val="006F6009"/>
    <w:rsid w:val="006F649A"/>
    <w:rsid w:val="00700255"/>
    <w:rsid w:val="00700FF0"/>
    <w:rsid w:val="00701423"/>
    <w:rsid w:val="0070321D"/>
    <w:rsid w:val="0070445B"/>
    <w:rsid w:val="007068BA"/>
    <w:rsid w:val="00710445"/>
    <w:rsid w:val="00711A78"/>
    <w:rsid w:val="007126FE"/>
    <w:rsid w:val="0071365B"/>
    <w:rsid w:val="00715BCA"/>
    <w:rsid w:val="00716AB1"/>
    <w:rsid w:val="00716F1E"/>
    <w:rsid w:val="0071727C"/>
    <w:rsid w:val="00717B8B"/>
    <w:rsid w:val="00721783"/>
    <w:rsid w:val="00721D63"/>
    <w:rsid w:val="00722EAB"/>
    <w:rsid w:val="00724127"/>
    <w:rsid w:val="007278AB"/>
    <w:rsid w:val="00727E7E"/>
    <w:rsid w:val="007307B6"/>
    <w:rsid w:val="00731A80"/>
    <w:rsid w:val="00732C7B"/>
    <w:rsid w:val="007335E3"/>
    <w:rsid w:val="00733900"/>
    <w:rsid w:val="00734D2B"/>
    <w:rsid w:val="00736599"/>
    <w:rsid w:val="00737705"/>
    <w:rsid w:val="0074004D"/>
    <w:rsid w:val="007408D4"/>
    <w:rsid w:val="00740A89"/>
    <w:rsid w:val="00741B66"/>
    <w:rsid w:val="00741C53"/>
    <w:rsid w:val="007420AC"/>
    <w:rsid w:val="007421AA"/>
    <w:rsid w:val="007422AB"/>
    <w:rsid w:val="00742617"/>
    <w:rsid w:val="00743942"/>
    <w:rsid w:val="007440AF"/>
    <w:rsid w:val="007447EC"/>
    <w:rsid w:val="00745127"/>
    <w:rsid w:val="007451D0"/>
    <w:rsid w:val="00745534"/>
    <w:rsid w:val="00753C3B"/>
    <w:rsid w:val="00754404"/>
    <w:rsid w:val="007551A6"/>
    <w:rsid w:val="0075526E"/>
    <w:rsid w:val="0075538C"/>
    <w:rsid w:val="00760725"/>
    <w:rsid w:val="00761750"/>
    <w:rsid w:val="00762DF5"/>
    <w:rsid w:val="00763364"/>
    <w:rsid w:val="00763C8D"/>
    <w:rsid w:val="0076496A"/>
    <w:rsid w:val="00765D0E"/>
    <w:rsid w:val="00766692"/>
    <w:rsid w:val="007672C3"/>
    <w:rsid w:val="00767A36"/>
    <w:rsid w:val="00770A82"/>
    <w:rsid w:val="00770BC4"/>
    <w:rsid w:val="00771164"/>
    <w:rsid w:val="00771F93"/>
    <w:rsid w:val="00773A01"/>
    <w:rsid w:val="00774DBE"/>
    <w:rsid w:val="0077777C"/>
    <w:rsid w:val="007777C5"/>
    <w:rsid w:val="0077781D"/>
    <w:rsid w:val="00777B43"/>
    <w:rsid w:val="0078033A"/>
    <w:rsid w:val="00780A7F"/>
    <w:rsid w:val="00780EFB"/>
    <w:rsid w:val="007814AB"/>
    <w:rsid w:val="00781B31"/>
    <w:rsid w:val="007826DD"/>
    <w:rsid w:val="00782B92"/>
    <w:rsid w:val="00783AFA"/>
    <w:rsid w:val="00785427"/>
    <w:rsid w:val="00785E39"/>
    <w:rsid w:val="00790540"/>
    <w:rsid w:val="007908C0"/>
    <w:rsid w:val="00790C4E"/>
    <w:rsid w:val="007915F1"/>
    <w:rsid w:val="00792AC6"/>
    <w:rsid w:val="00795892"/>
    <w:rsid w:val="007968CA"/>
    <w:rsid w:val="007974BA"/>
    <w:rsid w:val="007977DE"/>
    <w:rsid w:val="00797B92"/>
    <w:rsid w:val="007A03A4"/>
    <w:rsid w:val="007A1A18"/>
    <w:rsid w:val="007A1F59"/>
    <w:rsid w:val="007A3949"/>
    <w:rsid w:val="007A4108"/>
    <w:rsid w:val="007A43FF"/>
    <w:rsid w:val="007A45B8"/>
    <w:rsid w:val="007A4DE4"/>
    <w:rsid w:val="007A4EC2"/>
    <w:rsid w:val="007A517F"/>
    <w:rsid w:val="007A7E3A"/>
    <w:rsid w:val="007B0098"/>
    <w:rsid w:val="007B0D54"/>
    <w:rsid w:val="007B3918"/>
    <w:rsid w:val="007B47F2"/>
    <w:rsid w:val="007B49C3"/>
    <w:rsid w:val="007B7EBD"/>
    <w:rsid w:val="007C0911"/>
    <w:rsid w:val="007C2D1E"/>
    <w:rsid w:val="007C2F0D"/>
    <w:rsid w:val="007C3574"/>
    <w:rsid w:val="007C3C1D"/>
    <w:rsid w:val="007C42A9"/>
    <w:rsid w:val="007C4C64"/>
    <w:rsid w:val="007C5562"/>
    <w:rsid w:val="007C63D3"/>
    <w:rsid w:val="007C6420"/>
    <w:rsid w:val="007D0E1C"/>
    <w:rsid w:val="007D18B8"/>
    <w:rsid w:val="007D199A"/>
    <w:rsid w:val="007D2D1B"/>
    <w:rsid w:val="007D2E4E"/>
    <w:rsid w:val="007D2EBE"/>
    <w:rsid w:val="007D456D"/>
    <w:rsid w:val="007D4993"/>
    <w:rsid w:val="007D5084"/>
    <w:rsid w:val="007D50E4"/>
    <w:rsid w:val="007E1A5B"/>
    <w:rsid w:val="007E1C07"/>
    <w:rsid w:val="007E3353"/>
    <w:rsid w:val="007E4212"/>
    <w:rsid w:val="007E5531"/>
    <w:rsid w:val="007F24B6"/>
    <w:rsid w:val="007F485D"/>
    <w:rsid w:val="007F4EF8"/>
    <w:rsid w:val="007F6DF2"/>
    <w:rsid w:val="007F7862"/>
    <w:rsid w:val="007F7CC3"/>
    <w:rsid w:val="00800365"/>
    <w:rsid w:val="00801343"/>
    <w:rsid w:val="00802066"/>
    <w:rsid w:val="008038EE"/>
    <w:rsid w:val="00803D94"/>
    <w:rsid w:val="008044C2"/>
    <w:rsid w:val="0080462B"/>
    <w:rsid w:val="00805643"/>
    <w:rsid w:val="008072C7"/>
    <w:rsid w:val="0081003B"/>
    <w:rsid w:val="00810C8C"/>
    <w:rsid w:val="0081122C"/>
    <w:rsid w:val="008117A8"/>
    <w:rsid w:val="0081192C"/>
    <w:rsid w:val="00812527"/>
    <w:rsid w:val="008134CE"/>
    <w:rsid w:val="00813E39"/>
    <w:rsid w:val="00817BF4"/>
    <w:rsid w:val="0082033C"/>
    <w:rsid w:val="0082285B"/>
    <w:rsid w:val="008229BA"/>
    <w:rsid w:val="00823841"/>
    <w:rsid w:val="00824151"/>
    <w:rsid w:val="00826BB1"/>
    <w:rsid w:val="0083219C"/>
    <w:rsid w:val="008322E7"/>
    <w:rsid w:val="00834028"/>
    <w:rsid w:val="008366AC"/>
    <w:rsid w:val="008372A3"/>
    <w:rsid w:val="0084061E"/>
    <w:rsid w:val="008416EF"/>
    <w:rsid w:val="00842A30"/>
    <w:rsid w:val="008434AC"/>
    <w:rsid w:val="00845390"/>
    <w:rsid w:val="00845CAE"/>
    <w:rsid w:val="0084601B"/>
    <w:rsid w:val="008473E7"/>
    <w:rsid w:val="008474C7"/>
    <w:rsid w:val="0085156F"/>
    <w:rsid w:val="008528D8"/>
    <w:rsid w:val="00854EEB"/>
    <w:rsid w:val="00855B68"/>
    <w:rsid w:val="00856A1C"/>
    <w:rsid w:val="008600F7"/>
    <w:rsid w:val="00860149"/>
    <w:rsid w:val="008601CD"/>
    <w:rsid w:val="0086027C"/>
    <w:rsid w:val="008606F0"/>
    <w:rsid w:val="00860B18"/>
    <w:rsid w:val="00862060"/>
    <w:rsid w:val="00863A5C"/>
    <w:rsid w:val="00863B9D"/>
    <w:rsid w:val="00864073"/>
    <w:rsid w:val="00865489"/>
    <w:rsid w:val="0086553D"/>
    <w:rsid w:val="00865FEB"/>
    <w:rsid w:val="008664B2"/>
    <w:rsid w:val="00867CC2"/>
    <w:rsid w:val="00870CEC"/>
    <w:rsid w:val="0087207C"/>
    <w:rsid w:val="00874AA6"/>
    <w:rsid w:val="00874FEB"/>
    <w:rsid w:val="0087725D"/>
    <w:rsid w:val="00880608"/>
    <w:rsid w:val="00881B6F"/>
    <w:rsid w:val="008825DA"/>
    <w:rsid w:val="00882AA4"/>
    <w:rsid w:val="00883E22"/>
    <w:rsid w:val="00884884"/>
    <w:rsid w:val="00884A20"/>
    <w:rsid w:val="00884E43"/>
    <w:rsid w:val="008859B3"/>
    <w:rsid w:val="00887B4A"/>
    <w:rsid w:val="00887EC6"/>
    <w:rsid w:val="0089084C"/>
    <w:rsid w:val="008911A4"/>
    <w:rsid w:val="00893409"/>
    <w:rsid w:val="00893D9F"/>
    <w:rsid w:val="00895D12"/>
    <w:rsid w:val="00895D92"/>
    <w:rsid w:val="00896B2D"/>
    <w:rsid w:val="008970E4"/>
    <w:rsid w:val="008A088B"/>
    <w:rsid w:val="008A1F88"/>
    <w:rsid w:val="008A2379"/>
    <w:rsid w:val="008A30A6"/>
    <w:rsid w:val="008A3A7D"/>
    <w:rsid w:val="008A3D8E"/>
    <w:rsid w:val="008A4329"/>
    <w:rsid w:val="008A578E"/>
    <w:rsid w:val="008A6B87"/>
    <w:rsid w:val="008B1519"/>
    <w:rsid w:val="008B2309"/>
    <w:rsid w:val="008B302F"/>
    <w:rsid w:val="008B3943"/>
    <w:rsid w:val="008B6646"/>
    <w:rsid w:val="008B6906"/>
    <w:rsid w:val="008B7BCC"/>
    <w:rsid w:val="008C1138"/>
    <w:rsid w:val="008C14DC"/>
    <w:rsid w:val="008C50C3"/>
    <w:rsid w:val="008C7094"/>
    <w:rsid w:val="008C753F"/>
    <w:rsid w:val="008C7675"/>
    <w:rsid w:val="008C7CB7"/>
    <w:rsid w:val="008D1126"/>
    <w:rsid w:val="008D1815"/>
    <w:rsid w:val="008D19D4"/>
    <w:rsid w:val="008D2B97"/>
    <w:rsid w:val="008D4432"/>
    <w:rsid w:val="008D47AB"/>
    <w:rsid w:val="008D49A5"/>
    <w:rsid w:val="008D4CC6"/>
    <w:rsid w:val="008D56AE"/>
    <w:rsid w:val="008D6C81"/>
    <w:rsid w:val="008D6CF6"/>
    <w:rsid w:val="008D75C9"/>
    <w:rsid w:val="008D75F3"/>
    <w:rsid w:val="008D7C18"/>
    <w:rsid w:val="008D7C57"/>
    <w:rsid w:val="008E05B4"/>
    <w:rsid w:val="008E0FBB"/>
    <w:rsid w:val="008E2148"/>
    <w:rsid w:val="008E2880"/>
    <w:rsid w:val="008E2FB3"/>
    <w:rsid w:val="008E3B2E"/>
    <w:rsid w:val="008E4871"/>
    <w:rsid w:val="008E6602"/>
    <w:rsid w:val="008E6CF0"/>
    <w:rsid w:val="008E780D"/>
    <w:rsid w:val="008E7DCC"/>
    <w:rsid w:val="008F00E1"/>
    <w:rsid w:val="008F09F4"/>
    <w:rsid w:val="008F1439"/>
    <w:rsid w:val="008F1CF2"/>
    <w:rsid w:val="008F7051"/>
    <w:rsid w:val="008F7952"/>
    <w:rsid w:val="00901F31"/>
    <w:rsid w:val="0090241E"/>
    <w:rsid w:val="009033A9"/>
    <w:rsid w:val="00903A9B"/>
    <w:rsid w:val="009044D8"/>
    <w:rsid w:val="00905095"/>
    <w:rsid w:val="0090530A"/>
    <w:rsid w:val="0090581D"/>
    <w:rsid w:val="00910E3F"/>
    <w:rsid w:val="009122E4"/>
    <w:rsid w:val="0091383E"/>
    <w:rsid w:val="0091439C"/>
    <w:rsid w:val="00915E14"/>
    <w:rsid w:val="00917B6F"/>
    <w:rsid w:val="00920572"/>
    <w:rsid w:val="00920BF2"/>
    <w:rsid w:val="00921C6D"/>
    <w:rsid w:val="00921EBA"/>
    <w:rsid w:val="009226CD"/>
    <w:rsid w:val="009236A9"/>
    <w:rsid w:val="00925241"/>
    <w:rsid w:val="00925B2A"/>
    <w:rsid w:val="00926A8D"/>
    <w:rsid w:val="00926B6A"/>
    <w:rsid w:val="00931394"/>
    <w:rsid w:val="00932006"/>
    <w:rsid w:val="00932360"/>
    <w:rsid w:val="009349A9"/>
    <w:rsid w:val="00936C52"/>
    <w:rsid w:val="0094060A"/>
    <w:rsid w:val="009419E6"/>
    <w:rsid w:val="0094304E"/>
    <w:rsid w:val="00945CBF"/>
    <w:rsid w:val="009460AB"/>
    <w:rsid w:val="00946148"/>
    <w:rsid w:val="00946962"/>
    <w:rsid w:val="00950036"/>
    <w:rsid w:val="00954851"/>
    <w:rsid w:val="0095489B"/>
    <w:rsid w:val="00954D7A"/>
    <w:rsid w:val="00955FC1"/>
    <w:rsid w:val="009561F1"/>
    <w:rsid w:val="00956869"/>
    <w:rsid w:val="00956D4E"/>
    <w:rsid w:val="009575C4"/>
    <w:rsid w:val="0095777A"/>
    <w:rsid w:val="0095787C"/>
    <w:rsid w:val="00957FF4"/>
    <w:rsid w:val="00963615"/>
    <w:rsid w:val="0096498F"/>
    <w:rsid w:val="00965F3B"/>
    <w:rsid w:val="00966F07"/>
    <w:rsid w:val="00966FB9"/>
    <w:rsid w:val="009670C5"/>
    <w:rsid w:val="009671CD"/>
    <w:rsid w:val="0096776D"/>
    <w:rsid w:val="00970643"/>
    <w:rsid w:val="00970B75"/>
    <w:rsid w:val="00972154"/>
    <w:rsid w:val="00972F49"/>
    <w:rsid w:val="00973E24"/>
    <w:rsid w:val="0097434D"/>
    <w:rsid w:val="00974B56"/>
    <w:rsid w:val="009751A9"/>
    <w:rsid w:val="009751B5"/>
    <w:rsid w:val="009765B4"/>
    <w:rsid w:val="00977A84"/>
    <w:rsid w:val="009806DC"/>
    <w:rsid w:val="00980F9C"/>
    <w:rsid w:val="00982434"/>
    <w:rsid w:val="00982FA6"/>
    <w:rsid w:val="009862B0"/>
    <w:rsid w:val="0098632B"/>
    <w:rsid w:val="00986E0F"/>
    <w:rsid w:val="00992288"/>
    <w:rsid w:val="009932E3"/>
    <w:rsid w:val="00997BFB"/>
    <w:rsid w:val="009A0B1B"/>
    <w:rsid w:val="009A0D89"/>
    <w:rsid w:val="009A1C0F"/>
    <w:rsid w:val="009A5071"/>
    <w:rsid w:val="009A7348"/>
    <w:rsid w:val="009A79BE"/>
    <w:rsid w:val="009B0AAC"/>
    <w:rsid w:val="009B17EE"/>
    <w:rsid w:val="009B462C"/>
    <w:rsid w:val="009B4C9A"/>
    <w:rsid w:val="009B5883"/>
    <w:rsid w:val="009B6014"/>
    <w:rsid w:val="009B63BB"/>
    <w:rsid w:val="009B6F35"/>
    <w:rsid w:val="009B7CF0"/>
    <w:rsid w:val="009C15F3"/>
    <w:rsid w:val="009C243E"/>
    <w:rsid w:val="009C3689"/>
    <w:rsid w:val="009C3A55"/>
    <w:rsid w:val="009C4358"/>
    <w:rsid w:val="009C6236"/>
    <w:rsid w:val="009C62F7"/>
    <w:rsid w:val="009C64C2"/>
    <w:rsid w:val="009C7300"/>
    <w:rsid w:val="009C777B"/>
    <w:rsid w:val="009C7D99"/>
    <w:rsid w:val="009D2D79"/>
    <w:rsid w:val="009D3E4A"/>
    <w:rsid w:val="009D413B"/>
    <w:rsid w:val="009D5267"/>
    <w:rsid w:val="009D586D"/>
    <w:rsid w:val="009D6541"/>
    <w:rsid w:val="009E07C2"/>
    <w:rsid w:val="009E07F2"/>
    <w:rsid w:val="009E0E52"/>
    <w:rsid w:val="009E1C77"/>
    <w:rsid w:val="009E3714"/>
    <w:rsid w:val="009E3901"/>
    <w:rsid w:val="009E54D9"/>
    <w:rsid w:val="009E5EA5"/>
    <w:rsid w:val="009F01A7"/>
    <w:rsid w:val="009F1F58"/>
    <w:rsid w:val="009F3B00"/>
    <w:rsid w:val="009F5828"/>
    <w:rsid w:val="009F72F9"/>
    <w:rsid w:val="009F7CEE"/>
    <w:rsid w:val="00A00205"/>
    <w:rsid w:val="00A00415"/>
    <w:rsid w:val="00A00AF0"/>
    <w:rsid w:val="00A01300"/>
    <w:rsid w:val="00A02534"/>
    <w:rsid w:val="00A03782"/>
    <w:rsid w:val="00A0441E"/>
    <w:rsid w:val="00A04DF2"/>
    <w:rsid w:val="00A06DA2"/>
    <w:rsid w:val="00A117C5"/>
    <w:rsid w:val="00A13047"/>
    <w:rsid w:val="00A14A1A"/>
    <w:rsid w:val="00A14B5A"/>
    <w:rsid w:val="00A15BD2"/>
    <w:rsid w:val="00A17387"/>
    <w:rsid w:val="00A176BC"/>
    <w:rsid w:val="00A215EA"/>
    <w:rsid w:val="00A22E24"/>
    <w:rsid w:val="00A257BB"/>
    <w:rsid w:val="00A2778E"/>
    <w:rsid w:val="00A303B9"/>
    <w:rsid w:val="00A3090F"/>
    <w:rsid w:val="00A31AC7"/>
    <w:rsid w:val="00A3567F"/>
    <w:rsid w:val="00A37698"/>
    <w:rsid w:val="00A412F9"/>
    <w:rsid w:val="00A41ED3"/>
    <w:rsid w:val="00A42468"/>
    <w:rsid w:val="00A426F0"/>
    <w:rsid w:val="00A431E7"/>
    <w:rsid w:val="00A4412D"/>
    <w:rsid w:val="00A50B7F"/>
    <w:rsid w:val="00A535E1"/>
    <w:rsid w:val="00A56145"/>
    <w:rsid w:val="00A567F9"/>
    <w:rsid w:val="00A63868"/>
    <w:rsid w:val="00A64DF6"/>
    <w:rsid w:val="00A65BE4"/>
    <w:rsid w:val="00A663C3"/>
    <w:rsid w:val="00A66602"/>
    <w:rsid w:val="00A666FC"/>
    <w:rsid w:val="00A672F7"/>
    <w:rsid w:val="00A67904"/>
    <w:rsid w:val="00A71EE9"/>
    <w:rsid w:val="00A71F25"/>
    <w:rsid w:val="00A72207"/>
    <w:rsid w:val="00A728D0"/>
    <w:rsid w:val="00A72FEA"/>
    <w:rsid w:val="00A73717"/>
    <w:rsid w:val="00A741E4"/>
    <w:rsid w:val="00A7421D"/>
    <w:rsid w:val="00A752B5"/>
    <w:rsid w:val="00A75709"/>
    <w:rsid w:val="00A77984"/>
    <w:rsid w:val="00A800B2"/>
    <w:rsid w:val="00A81D82"/>
    <w:rsid w:val="00A81D92"/>
    <w:rsid w:val="00A82007"/>
    <w:rsid w:val="00A83B25"/>
    <w:rsid w:val="00A83DB6"/>
    <w:rsid w:val="00A8447D"/>
    <w:rsid w:val="00A84D7D"/>
    <w:rsid w:val="00A86699"/>
    <w:rsid w:val="00A866C5"/>
    <w:rsid w:val="00A866F1"/>
    <w:rsid w:val="00A90A44"/>
    <w:rsid w:val="00A9112C"/>
    <w:rsid w:val="00A9118F"/>
    <w:rsid w:val="00A9163C"/>
    <w:rsid w:val="00A91FE1"/>
    <w:rsid w:val="00A93D46"/>
    <w:rsid w:val="00A93E33"/>
    <w:rsid w:val="00A957B4"/>
    <w:rsid w:val="00A96544"/>
    <w:rsid w:val="00AA097D"/>
    <w:rsid w:val="00AA1D8F"/>
    <w:rsid w:val="00AA2506"/>
    <w:rsid w:val="00AA31F3"/>
    <w:rsid w:val="00AA3AAA"/>
    <w:rsid w:val="00AA475A"/>
    <w:rsid w:val="00AA4CB6"/>
    <w:rsid w:val="00AA7CD9"/>
    <w:rsid w:val="00AB0318"/>
    <w:rsid w:val="00AB143C"/>
    <w:rsid w:val="00AB3819"/>
    <w:rsid w:val="00AB423B"/>
    <w:rsid w:val="00AB5A31"/>
    <w:rsid w:val="00AB6970"/>
    <w:rsid w:val="00AB69A3"/>
    <w:rsid w:val="00AC0918"/>
    <w:rsid w:val="00AC0BDC"/>
    <w:rsid w:val="00AC1939"/>
    <w:rsid w:val="00AC2A82"/>
    <w:rsid w:val="00AC36D5"/>
    <w:rsid w:val="00AC3C3A"/>
    <w:rsid w:val="00AC4122"/>
    <w:rsid w:val="00AC461F"/>
    <w:rsid w:val="00AC59E2"/>
    <w:rsid w:val="00AC5C17"/>
    <w:rsid w:val="00AC77AE"/>
    <w:rsid w:val="00AC7C05"/>
    <w:rsid w:val="00AC7CD9"/>
    <w:rsid w:val="00AD167C"/>
    <w:rsid w:val="00AD17C7"/>
    <w:rsid w:val="00AD388B"/>
    <w:rsid w:val="00AD4041"/>
    <w:rsid w:val="00AD40D1"/>
    <w:rsid w:val="00AD7284"/>
    <w:rsid w:val="00AE008D"/>
    <w:rsid w:val="00AE1A19"/>
    <w:rsid w:val="00AE2C56"/>
    <w:rsid w:val="00AE302B"/>
    <w:rsid w:val="00AE3277"/>
    <w:rsid w:val="00AE3743"/>
    <w:rsid w:val="00AE58B1"/>
    <w:rsid w:val="00AE700A"/>
    <w:rsid w:val="00AE7F69"/>
    <w:rsid w:val="00AF0495"/>
    <w:rsid w:val="00AF0627"/>
    <w:rsid w:val="00AF1C2B"/>
    <w:rsid w:val="00AF25C1"/>
    <w:rsid w:val="00AF3CC8"/>
    <w:rsid w:val="00AF4669"/>
    <w:rsid w:val="00AF4F00"/>
    <w:rsid w:val="00AF73CE"/>
    <w:rsid w:val="00B0003E"/>
    <w:rsid w:val="00B01568"/>
    <w:rsid w:val="00B018D2"/>
    <w:rsid w:val="00B05CB1"/>
    <w:rsid w:val="00B06A7F"/>
    <w:rsid w:val="00B072D3"/>
    <w:rsid w:val="00B078E1"/>
    <w:rsid w:val="00B07CA4"/>
    <w:rsid w:val="00B07D5A"/>
    <w:rsid w:val="00B107E0"/>
    <w:rsid w:val="00B13501"/>
    <w:rsid w:val="00B13FD1"/>
    <w:rsid w:val="00B15F31"/>
    <w:rsid w:val="00B163F5"/>
    <w:rsid w:val="00B16493"/>
    <w:rsid w:val="00B16BE5"/>
    <w:rsid w:val="00B20457"/>
    <w:rsid w:val="00B20F3D"/>
    <w:rsid w:val="00B214D7"/>
    <w:rsid w:val="00B215A8"/>
    <w:rsid w:val="00B218D4"/>
    <w:rsid w:val="00B21CEF"/>
    <w:rsid w:val="00B21CFE"/>
    <w:rsid w:val="00B25405"/>
    <w:rsid w:val="00B259DF"/>
    <w:rsid w:val="00B25DC7"/>
    <w:rsid w:val="00B26932"/>
    <w:rsid w:val="00B2760B"/>
    <w:rsid w:val="00B316F2"/>
    <w:rsid w:val="00B31E10"/>
    <w:rsid w:val="00B324DF"/>
    <w:rsid w:val="00B32D2F"/>
    <w:rsid w:val="00B36AD5"/>
    <w:rsid w:val="00B379CD"/>
    <w:rsid w:val="00B37B11"/>
    <w:rsid w:val="00B40575"/>
    <w:rsid w:val="00B40EB1"/>
    <w:rsid w:val="00B4125F"/>
    <w:rsid w:val="00B44B1F"/>
    <w:rsid w:val="00B44D70"/>
    <w:rsid w:val="00B45625"/>
    <w:rsid w:val="00B47EEC"/>
    <w:rsid w:val="00B50687"/>
    <w:rsid w:val="00B5286F"/>
    <w:rsid w:val="00B52C44"/>
    <w:rsid w:val="00B543B0"/>
    <w:rsid w:val="00B55D06"/>
    <w:rsid w:val="00B55EBD"/>
    <w:rsid w:val="00B6150A"/>
    <w:rsid w:val="00B61883"/>
    <w:rsid w:val="00B61F50"/>
    <w:rsid w:val="00B63246"/>
    <w:rsid w:val="00B64141"/>
    <w:rsid w:val="00B64E72"/>
    <w:rsid w:val="00B6528F"/>
    <w:rsid w:val="00B65584"/>
    <w:rsid w:val="00B66DCE"/>
    <w:rsid w:val="00B700D7"/>
    <w:rsid w:val="00B71947"/>
    <w:rsid w:val="00B75DAA"/>
    <w:rsid w:val="00B77536"/>
    <w:rsid w:val="00B77913"/>
    <w:rsid w:val="00B81AF1"/>
    <w:rsid w:val="00B82408"/>
    <w:rsid w:val="00B824FB"/>
    <w:rsid w:val="00B82646"/>
    <w:rsid w:val="00B840C8"/>
    <w:rsid w:val="00B84367"/>
    <w:rsid w:val="00B865EC"/>
    <w:rsid w:val="00B86C89"/>
    <w:rsid w:val="00B90CE6"/>
    <w:rsid w:val="00B964EE"/>
    <w:rsid w:val="00B97359"/>
    <w:rsid w:val="00B97A8F"/>
    <w:rsid w:val="00BA14A6"/>
    <w:rsid w:val="00BA1A32"/>
    <w:rsid w:val="00BA21F4"/>
    <w:rsid w:val="00BA39B6"/>
    <w:rsid w:val="00BA3E27"/>
    <w:rsid w:val="00BA4E58"/>
    <w:rsid w:val="00BA7074"/>
    <w:rsid w:val="00BA7F1B"/>
    <w:rsid w:val="00BB1304"/>
    <w:rsid w:val="00BB16B8"/>
    <w:rsid w:val="00BB23D0"/>
    <w:rsid w:val="00BB3CF2"/>
    <w:rsid w:val="00BB47B9"/>
    <w:rsid w:val="00BB515F"/>
    <w:rsid w:val="00BB5EEA"/>
    <w:rsid w:val="00BB624C"/>
    <w:rsid w:val="00BB67DB"/>
    <w:rsid w:val="00BB7829"/>
    <w:rsid w:val="00BB7DE6"/>
    <w:rsid w:val="00BC16AF"/>
    <w:rsid w:val="00BC2F41"/>
    <w:rsid w:val="00BC50B9"/>
    <w:rsid w:val="00BC5AB2"/>
    <w:rsid w:val="00BC5EED"/>
    <w:rsid w:val="00BC6C70"/>
    <w:rsid w:val="00BD044F"/>
    <w:rsid w:val="00BD0D19"/>
    <w:rsid w:val="00BD1457"/>
    <w:rsid w:val="00BD29A5"/>
    <w:rsid w:val="00BD2BCA"/>
    <w:rsid w:val="00BD3DDA"/>
    <w:rsid w:val="00BD5D65"/>
    <w:rsid w:val="00BD68FE"/>
    <w:rsid w:val="00BD7DAB"/>
    <w:rsid w:val="00BE15CB"/>
    <w:rsid w:val="00BE1652"/>
    <w:rsid w:val="00BE1B9C"/>
    <w:rsid w:val="00BE2AD9"/>
    <w:rsid w:val="00BE4EF2"/>
    <w:rsid w:val="00BE75BC"/>
    <w:rsid w:val="00BF16EB"/>
    <w:rsid w:val="00BF27FE"/>
    <w:rsid w:val="00BF3030"/>
    <w:rsid w:val="00BF3F7C"/>
    <w:rsid w:val="00BF5404"/>
    <w:rsid w:val="00BF6341"/>
    <w:rsid w:val="00BF6866"/>
    <w:rsid w:val="00BF6C5E"/>
    <w:rsid w:val="00C00D18"/>
    <w:rsid w:val="00C0118B"/>
    <w:rsid w:val="00C0242B"/>
    <w:rsid w:val="00C0260D"/>
    <w:rsid w:val="00C043B3"/>
    <w:rsid w:val="00C079AB"/>
    <w:rsid w:val="00C10E61"/>
    <w:rsid w:val="00C10E79"/>
    <w:rsid w:val="00C14787"/>
    <w:rsid w:val="00C14B56"/>
    <w:rsid w:val="00C15662"/>
    <w:rsid w:val="00C15782"/>
    <w:rsid w:val="00C1596D"/>
    <w:rsid w:val="00C15B8D"/>
    <w:rsid w:val="00C16B2D"/>
    <w:rsid w:val="00C16FF0"/>
    <w:rsid w:val="00C17010"/>
    <w:rsid w:val="00C1739B"/>
    <w:rsid w:val="00C17F2A"/>
    <w:rsid w:val="00C20562"/>
    <w:rsid w:val="00C211D8"/>
    <w:rsid w:val="00C21263"/>
    <w:rsid w:val="00C215C3"/>
    <w:rsid w:val="00C21B75"/>
    <w:rsid w:val="00C23A96"/>
    <w:rsid w:val="00C248F7"/>
    <w:rsid w:val="00C249C6"/>
    <w:rsid w:val="00C24FDF"/>
    <w:rsid w:val="00C25D98"/>
    <w:rsid w:val="00C2633C"/>
    <w:rsid w:val="00C27F50"/>
    <w:rsid w:val="00C30606"/>
    <w:rsid w:val="00C32CC1"/>
    <w:rsid w:val="00C32CD4"/>
    <w:rsid w:val="00C335C5"/>
    <w:rsid w:val="00C335EA"/>
    <w:rsid w:val="00C368D8"/>
    <w:rsid w:val="00C402D9"/>
    <w:rsid w:val="00C419B3"/>
    <w:rsid w:val="00C426EC"/>
    <w:rsid w:val="00C450E2"/>
    <w:rsid w:val="00C451B4"/>
    <w:rsid w:val="00C45CDC"/>
    <w:rsid w:val="00C465DF"/>
    <w:rsid w:val="00C50129"/>
    <w:rsid w:val="00C51566"/>
    <w:rsid w:val="00C52D03"/>
    <w:rsid w:val="00C537EF"/>
    <w:rsid w:val="00C55D2E"/>
    <w:rsid w:val="00C60350"/>
    <w:rsid w:val="00C604E3"/>
    <w:rsid w:val="00C60AFC"/>
    <w:rsid w:val="00C60FF6"/>
    <w:rsid w:val="00C62052"/>
    <w:rsid w:val="00C6457C"/>
    <w:rsid w:val="00C6483C"/>
    <w:rsid w:val="00C648EA"/>
    <w:rsid w:val="00C64AE9"/>
    <w:rsid w:val="00C66480"/>
    <w:rsid w:val="00C67DD8"/>
    <w:rsid w:val="00C70CFF"/>
    <w:rsid w:val="00C70D00"/>
    <w:rsid w:val="00C70DCC"/>
    <w:rsid w:val="00C718FE"/>
    <w:rsid w:val="00C73977"/>
    <w:rsid w:val="00C73FB5"/>
    <w:rsid w:val="00C74C54"/>
    <w:rsid w:val="00C75012"/>
    <w:rsid w:val="00C77837"/>
    <w:rsid w:val="00C778A8"/>
    <w:rsid w:val="00C807CB"/>
    <w:rsid w:val="00C81F5B"/>
    <w:rsid w:val="00C82FD8"/>
    <w:rsid w:val="00C840BE"/>
    <w:rsid w:val="00C85918"/>
    <w:rsid w:val="00C86CEC"/>
    <w:rsid w:val="00C8773D"/>
    <w:rsid w:val="00C87ABB"/>
    <w:rsid w:val="00C90062"/>
    <w:rsid w:val="00C90869"/>
    <w:rsid w:val="00C911AF"/>
    <w:rsid w:val="00C917B8"/>
    <w:rsid w:val="00C91831"/>
    <w:rsid w:val="00C93932"/>
    <w:rsid w:val="00C953DF"/>
    <w:rsid w:val="00C958D8"/>
    <w:rsid w:val="00C95E5F"/>
    <w:rsid w:val="00C96306"/>
    <w:rsid w:val="00CA0F05"/>
    <w:rsid w:val="00CA447A"/>
    <w:rsid w:val="00CA5DB3"/>
    <w:rsid w:val="00CB02EC"/>
    <w:rsid w:val="00CB1882"/>
    <w:rsid w:val="00CB2590"/>
    <w:rsid w:val="00CB2A7D"/>
    <w:rsid w:val="00CB2B7B"/>
    <w:rsid w:val="00CB4749"/>
    <w:rsid w:val="00CC0068"/>
    <w:rsid w:val="00CC059B"/>
    <w:rsid w:val="00CC1EEB"/>
    <w:rsid w:val="00CC42FD"/>
    <w:rsid w:val="00CC4872"/>
    <w:rsid w:val="00CC7432"/>
    <w:rsid w:val="00CC7BFD"/>
    <w:rsid w:val="00CD27A4"/>
    <w:rsid w:val="00CD35C9"/>
    <w:rsid w:val="00CD46C9"/>
    <w:rsid w:val="00CD5401"/>
    <w:rsid w:val="00CD5617"/>
    <w:rsid w:val="00CD59B1"/>
    <w:rsid w:val="00CE19DA"/>
    <w:rsid w:val="00CE2709"/>
    <w:rsid w:val="00CE2D64"/>
    <w:rsid w:val="00CE2FA9"/>
    <w:rsid w:val="00CE3139"/>
    <w:rsid w:val="00CE3469"/>
    <w:rsid w:val="00CE4743"/>
    <w:rsid w:val="00CE6198"/>
    <w:rsid w:val="00CE7631"/>
    <w:rsid w:val="00CE7762"/>
    <w:rsid w:val="00CE7D33"/>
    <w:rsid w:val="00CF05D1"/>
    <w:rsid w:val="00CF1BC9"/>
    <w:rsid w:val="00CF2DB5"/>
    <w:rsid w:val="00CF4D93"/>
    <w:rsid w:val="00CF6230"/>
    <w:rsid w:val="00CF6487"/>
    <w:rsid w:val="00CF7E3F"/>
    <w:rsid w:val="00D00BCE"/>
    <w:rsid w:val="00D017FC"/>
    <w:rsid w:val="00D0226A"/>
    <w:rsid w:val="00D04326"/>
    <w:rsid w:val="00D0443A"/>
    <w:rsid w:val="00D05D2B"/>
    <w:rsid w:val="00D06FD4"/>
    <w:rsid w:val="00D11E00"/>
    <w:rsid w:val="00D12709"/>
    <w:rsid w:val="00D1293E"/>
    <w:rsid w:val="00D1294D"/>
    <w:rsid w:val="00D13147"/>
    <w:rsid w:val="00D13A3D"/>
    <w:rsid w:val="00D14971"/>
    <w:rsid w:val="00D15253"/>
    <w:rsid w:val="00D157FF"/>
    <w:rsid w:val="00D15F10"/>
    <w:rsid w:val="00D170A9"/>
    <w:rsid w:val="00D24B3F"/>
    <w:rsid w:val="00D25A91"/>
    <w:rsid w:val="00D30453"/>
    <w:rsid w:val="00D31F0D"/>
    <w:rsid w:val="00D32475"/>
    <w:rsid w:val="00D34F91"/>
    <w:rsid w:val="00D36488"/>
    <w:rsid w:val="00D37711"/>
    <w:rsid w:val="00D37D81"/>
    <w:rsid w:val="00D408AB"/>
    <w:rsid w:val="00D41D6B"/>
    <w:rsid w:val="00D43981"/>
    <w:rsid w:val="00D44CEB"/>
    <w:rsid w:val="00D44CFC"/>
    <w:rsid w:val="00D463FF"/>
    <w:rsid w:val="00D4641B"/>
    <w:rsid w:val="00D4680D"/>
    <w:rsid w:val="00D46E67"/>
    <w:rsid w:val="00D47CCC"/>
    <w:rsid w:val="00D509D4"/>
    <w:rsid w:val="00D52166"/>
    <w:rsid w:val="00D52783"/>
    <w:rsid w:val="00D527EE"/>
    <w:rsid w:val="00D529DA"/>
    <w:rsid w:val="00D55AFF"/>
    <w:rsid w:val="00D56ED3"/>
    <w:rsid w:val="00D5715A"/>
    <w:rsid w:val="00D615D6"/>
    <w:rsid w:val="00D61DE6"/>
    <w:rsid w:val="00D630F1"/>
    <w:rsid w:val="00D63200"/>
    <w:rsid w:val="00D63A85"/>
    <w:rsid w:val="00D63E40"/>
    <w:rsid w:val="00D67023"/>
    <w:rsid w:val="00D675F0"/>
    <w:rsid w:val="00D707BD"/>
    <w:rsid w:val="00D71687"/>
    <w:rsid w:val="00D7290A"/>
    <w:rsid w:val="00D7474F"/>
    <w:rsid w:val="00D74813"/>
    <w:rsid w:val="00D75DFA"/>
    <w:rsid w:val="00D76A57"/>
    <w:rsid w:val="00D807D4"/>
    <w:rsid w:val="00D813D8"/>
    <w:rsid w:val="00D8266A"/>
    <w:rsid w:val="00D827AD"/>
    <w:rsid w:val="00D8280C"/>
    <w:rsid w:val="00D82EF8"/>
    <w:rsid w:val="00D84875"/>
    <w:rsid w:val="00D87907"/>
    <w:rsid w:val="00D901A2"/>
    <w:rsid w:val="00D92CB6"/>
    <w:rsid w:val="00D949B8"/>
    <w:rsid w:val="00D96F96"/>
    <w:rsid w:val="00D9737E"/>
    <w:rsid w:val="00D97A9F"/>
    <w:rsid w:val="00D97AE4"/>
    <w:rsid w:val="00DA1180"/>
    <w:rsid w:val="00DA30BC"/>
    <w:rsid w:val="00DA440C"/>
    <w:rsid w:val="00DA45FB"/>
    <w:rsid w:val="00DA5450"/>
    <w:rsid w:val="00DA663C"/>
    <w:rsid w:val="00DA69C2"/>
    <w:rsid w:val="00DA6D70"/>
    <w:rsid w:val="00DA73CA"/>
    <w:rsid w:val="00DA7C96"/>
    <w:rsid w:val="00DB1472"/>
    <w:rsid w:val="00DB1791"/>
    <w:rsid w:val="00DB1E17"/>
    <w:rsid w:val="00DB31BB"/>
    <w:rsid w:val="00DB42BE"/>
    <w:rsid w:val="00DB46D4"/>
    <w:rsid w:val="00DB59DE"/>
    <w:rsid w:val="00DB6050"/>
    <w:rsid w:val="00DB6453"/>
    <w:rsid w:val="00DB6646"/>
    <w:rsid w:val="00DB66B0"/>
    <w:rsid w:val="00DB70CA"/>
    <w:rsid w:val="00DB7C93"/>
    <w:rsid w:val="00DC20D5"/>
    <w:rsid w:val="00DC2665"/>
    <w:rsid w:val="00DC2A11"/>
    <w:rsid w:val="00DC2C34"/>
    <w:rsid w:val="00DC412B"/>
    <w:rsid w:val="00DC538E"/>
    <w:rsid w:val="00DC5456"/>
    <w:rsid w:val="00DC6712"/>
    <w:rsid w:val="00DD0A59"/>
    <w:rsid w:val="00DD0D80"/>
    <w:rsid w:val="00DD2BD4"/>
    <w:rsid w:val="00DD4ED3"/>
    <w:rsid w:val="00DD5292"/>
    <w:rsid w:val="00DD5986"/>
    <w:rsid w:val="00DD6ABF"/>
    <w:rsid w:val="00DE1111"/>
    <w:rsid w:val="00DE1796"/>
    <w:rsid w:val="00DE2C87"/>
    <w:rsid w:val="00DE3FDE"/>
    <w:rsid w:val="00DE459A"/>
    <w:rsid w:val="00DE56C7"/>
    <w:rsid w:val="00DE659A"/>
    <w:rsid w:val="00DF09A1"/>
    <w:rsid w:val="00DF1B0A"/>
    <w:rsid w:val="00DF27DA"/>
    <w:rsid w:val="00DF3DD2"/>
    <w:rsid w:val="00DF4455"/>
    <w:rsid w:val="00DF459D"/>
    <w:rsid w:val="00DF4C74"/>
    <w:rsid w:val="00DF4DBE"/>
    <w:rsid w:val="00DF59ED"/>
    <w:rsid w:val="00DF7310"/>
    <w:rsid w:val="00DF7F55"/>
    <w:rsid w:val="00E016A3"/>
    <w:rsid w:val="00E0310D"/>
    <w:rsid w:val="00E03BC0"/>
    <w:rsid w:val="00E03EDC"/>
    <w:rsid w:val="00E04168"/>
    <w:rsid w:val="00E06C44"/>
    <w:rsid w:val="00E06EB7"/>
    <w:rsid w:val="00E06FF9"/>
    <w:rsid w:val="00E111FD"/>
    <w:rsid w:val="00E1147C"/>
    <w:rsid w:val="00E114FD"/>
    <w:rsid w:val="00E1161B"/>
    <w:rsid w:val="00E13437"/>
    <w:rsid w:val="00E21058"/>
    <w:rsid w:val="00E21429"/>
    <w:rsid w:val="00E22D6D"/>
    <w:rsid w:val="00E26EF0"/>
    <w:rsid w:val="00E27840"/>
    <w:rsid w:val="00E322A0"/>
    <w:rsid w:val="00E326B8"/>
    <w:rsid w:val="00E32D19"/>
    <w:rsid w:val="00E34C7E"/>
    <w:rsid w:val="00E350A2"/>
    <w:rsid w:val="00E35F08"/>
    <w:rsid w:val="00E375E4"/>
    <w:rsid w:val="00E40349"/>
    <w:rsid w:val="00E40820"/>
    <w:rsid w:val="00E40A66"/>
    <w:rsid w:val="00E415BC"/>
    <w:rsid w:val="00E416FB"/>
    <w:rsid w:val="00E42DEB"/>
    <w:rsid w:val="00E43E51"/>
    <w:rsid w:val="00E44110"/>
    <w:rsid w:val="00E44CBC"/>
    <w:rsid w:val="00E44E6C"/>
    <w:rsid w:val="00E4658F"/>
    <w:rsid w:val="00E50149"/>
    <w:rsid w:val="00E50A5F"/>
    <w:rsid w:val="00E5313A"/>
    <w:rsid w:val="00E53240"/>
    <w:rsid w:val="00E54A67"/>
    <w:rsid w:val="00E54FD0"/>
    <w:rsid w:val="00E55879"/>
    <w:rsid w:val="00E56931"/>
    <w:rsid w:val="00E569AE"/>
    <w:rsid w:val="00E573AF"/>
    <w:rsid w:val="00E57468"/>
    <w:rsid w:val="00E57AF3"/>
    <w:rsid w:val="00E6094F"/>
    <w:rsid w:val="00E61C0D"/>
    <w:rsid w:val="00E62045"/>
    <w:rsid w:val="00E63EB4"/>
    <w:rsid w:val="00E64A9C"/>
    <w:rsid w:val="00E66160"/>
    <w:rsid w:val="00E66760"/>
    <w:rsid w:val="00E71329"/>
    <w:rsid w:val="00E73934"/>
    <w:rsid w:val="00E75923"/>
    <w:rsid w:val="00E76BFC"/>
    <w:rsid w:val="00E77C44"/>
    <w:rsid w:val="00E8318E"/>
    <w:rsid w:val="00E8363B"/>
    <w:rsid w:val="00E83FD7"/>
    <w:rsid w:val="00E84966"/>
    <w:rsid w:val="00E85281"/>
    <w:rsid w:val="00E87C4D"/>
    <w:rsid w:val="00E9002F"/>
    <w:rsid w:val="00E91FF1"/>
    <w:rsid w:val="00E92383"/>
    <w:rsid w:val="00E92453"/>
    <w:rsid w:val="00E955AB"/>
    <w:rsid w:val="00E958C3"/>
    <w:rsid w:val="00E95982"/>
    <w:rsid w:val="00E97BB1"/>
    <w:rsid w:val="00EA1B3A"/>
    <w:rsid w:val="00EA1C9F"/>
    <w:rsid w:val="00EA1F8B"/>
    <w:rsid w:val="00EA2109"/>
    <w:rsid w:val="00EA2EB8"/>
    <w:rsid w:val="00EA42EC"/>
    <w:rsid w:val="00EB02C5"/>
    <w:rsid w:val="00EB1A0B"/>
    <w:rsid w:val="00EB1D2E"/>
    <w:rsid w:val="00EB1FC2"/>
    <w:rsid w:val="00EB259C"/>
    <w:rsid w:val="00EB2B17"/>
    <w:rsid w:val="00EB2BE5"/>
    <w:rsid w:val="00EB332D"/>
    <w:rsid w:val="00EB50F7"/>
    <w:rsid w:val="00EB6730"/>
    <w:rsid w:val="00EB7E6E"/>
    <w:rsid w:val="00EC02AC"/>
    <w:rsid w:val="00EC0774"/>
    <w:rsid w:val="00EC1D7D"/>
    <w:rsid w:val="00EC21CC"/>
    <w:rsid w:val="00EC2477"/>
    <w:rsid w:val="00EC2752"/>
    <w:rsid w:val="00EC3EC7"/>
    <w:rsid w:val="00EC4D29"/>
    <w:rsid w:val="00ED08BC"/>
    <w:rsid w:val="00ED19CC"/>
    <w:rsid w:val="00ED23E8"/>
    <w:rsid w:val="00ED4D4E"/>
    <w:rsid w:val="00EE0C77"/>
    <w:rsid w:val="00EE10C0"/>
    <w:rsid w:val="00EE27B8"/>
    <w:rsid w:val="00EE47A3"/>
    <w:rsid w:val="00EE4E54"/>
    <w:rsid w:val="00EE7266"/>
    <w:rsid w:val="00EE7780"/>
    <w:rsid w:val="00EE7C9D"/>
    <w:rsid w:val="00EF0F12"/>
    <w:rsid w:val="00EF138F"/>
    <w:rsid w:val="00EF2D44"/>
    <w:rsid w:val="00EF2F62"/>
    <w:rsid w:val="00EF4334"/>
    <w:rsid w:val="00EF5522"/>
    <w:rsid w:val="00F00362"/>
    <w:rsid w:val="00F023F7"/>
    <w:rsid w:val="00F03D01"/>
    <w:rsid w:val="00F04EA6"/>
    <w:rsid w:val="00F06817"/>
    <w:rsid w:val="00F12578"/>
    <w:rsid w:val="00F12CDE"/>
    <w:rsid w:val="00F1346D"/>
    <w:rsid w:val="00F15910"/>
    <w:rsid w:val="00F15A06"/>
    <w:rsid w:val="00F1607F"/>
    <w:rsid w:val="00F17872"/>
    <w:rsid w:val="00F22619"/>
    <w:rsid w:val="00F23E93"/>
    <w:rsid w:val="00F25E62"/>
    <w:rsid w:val="00F26684"/>
    <w:rsid w:val="00F26E7F"/>
    <w:rsid w:val="00F27B8F"/>
    <w:rsid w:val="00F27F17"/>
    <w:rsid w:val="00F30417"/>
    <w:rsid w:val="00F307CB"/>
    <w:rsid w:val="00F30A50"/>
    <w:rsid w:val="00F30C8F"/>
    <w:rsid w:val="00F32C94"/>
    <w:rsid w:val="00F3618E"/>
    <w:rsid w:val="00F374F0"/>
    <w:rsid w:val="00F37519"/>
    <w:rsid w:val="00F403A7"/>
    <w:rsid w:val="00F405AD"/>
    <w:rsid w:val="00F40672"/>
    <w:rsid w:val="00F41AA1"/>
    <w:rsid w:val="00F43306"/>
    <w:rsid w:val="00F436BB"/>
    <w:rsid w:val="00F43A57"/>
    <w:rsid w:val="00F4510D"/>
    <w:rsid w:val="00F4519F"/>
    <w:rsid w:val="00F466CA"/>
    <w:rsid w:val="00F47145"/>
    <w:rsid w:val="00F528FE"/>
    <w:rsid w:val="00F538B5"/>
    <w:rsid w:val="00F545BF"/>
    <w:rsid w:val="00F55E41"/>
    <w:rsid w:val="00F56768"/>
    <w:rsid w:val="00F5686D"/>
    <w:rsid w:val="00F56C4B"/>
    <w:rsid w:val="00F56D99"/>
    <w:rsid w:val="00F57F54"/>
    <w:rsid w:val="00F60FA1"/>
    <w:rsid w:val="00F624EF"/>
    <w:rsid w:val="00F638B4"/>
    <w:rsid w:val="00F63DAA"/>
    <w:rsid w:val="00F65592"/>
    <w:rsid w:val="00F66E9D"/>
    <w:rsid w:val="00F6720F"/>
    <w:rsid w:val="00F71B56"/>
    <w:rsid w:val="00F71C1D"/>
    <w:rsid w:val="00F72519"/>
    <w:rsid w:val="00F72788"/>
    <w:rsid w:val="00F72DBD"/>
    <w:rsid w:val="00F7381C"/>
    <w:rsid w:val="00F76E3C"/>
    <w:rsid w:val="00F77DDF"/>
    <w:rsid w:val="00F8070A"/>
    <w:rsid w:val="00F82226"/>
    <w:rsid w:val="00F832C8"/>
    <w:rsid w:val="00F83D85"/>
    <w:rsid w:val="00F84131"/>
    <w:rsid w:val="00F84C46"/>
    <w:rsid w:val="00F8682B"/>
    <w:rsid w:val="00F86A75"/>
    <w:rsid w:val="00F86A8D"/>
    <w:rsid w:val="00F86DA0"/>
    <w:rsid w:val="00F873B3"/>
    <w:rsid w:val="00F87E83"/>
    <w:rsid w:val="00F91010"/>
    <w:rsid w:val="00F9475D"/>
    <w:rsid w:val="00F96829"/>
    <w:rsid w:val="00F97519"/>
    <w:rsid w:val="00F976BB"/>
    <w:rsid w:val="00FA0DE4"/>
    <w:rsid w:val="00FA1481"/>
    <w:rsid w:val="00FA1DE7"/>
    <w:rsid w:val="00FA2CB3"/>
    <w:rsid w:val="00FA2F2F"/>
    <w:rsid w:val="00FA33FE"/>
    <w:rsid w:val="00FA3DD1"/>
    <w:rsid w:val="00FA417D"/>
    <w:rsid w:val="00FA42B9"/>
    <w:rsid w:val="00FA43C7"/>
    <w:rsid w:val="00FA6F90"/>
    <w:rsid w:val="00FA6FB6"/>
    <w:rsid w:val="00FA7492"/>
    <w:rsid w:val="00FA755A"/>
    <w:rsid w:val="00FA7883"/>
    <w:rsid w:val="00FB0145"/>
    <w:rsid w:val="00FB21D1"/>
    <w:rsid w:val="00FB2B0F"/>
    <w:rsid w:val="00FB2F53"/>
    <w:rsid w:val="00FB4F6B"/>
    <w:rsid w:val="00FB5FE1"/>
    <w:rsid w:val="00FB651A"/>
    <w:rsid w:val="00FC0E8D"/>
    <w:rsid w:val="00FC24A3"/>
    <w:rsid w:val="00FC381B"/>
    <w:rsid w:val="00FC3F51"/>
    <w:rsid w:val="00FC46EF"/>
    <w:rsid w:val="00FC5244"/>
    <w:rsid w:val="00FC7E55"/>
    <w:rsid w:val="00FD0A34"/>
    <w:rsid w:val="00FD11AB"/>
    <w:rsid w:val="00FD1FDD"/>
    <w:rsid w:val="00FD31B3"/>
    <w:rsid w:val="00FD33C5"/>
    <w:rsid w:val="00FD3B04"/>
    <w:rsid w:val="00FD4204"/>
    <w:rsid w:val="00FD4327"/>
    <w:rsid w:val="00FD623E"/>
    <w:rsid w:val="00FD679B"/>
    <w:rsid w:val="00FD7107"/>
    <w:rsid w:val="00FD73FD"/>
    <w:rsid w:val="00FD799C"/>
    <w:rsid w:val="00FE01D4"/>
    <w:rsid w:val="00FE06AB"/>
    <w:rsid w:val="00FE17ED"/>
    <w:rsid w:val="00FE1DBB"/>
    <w:rsid w:val="00FE34AE"/>
    <w:rsid w:val="00FE4068"/>
    <w:rsid w:val="00FE4358"/>
    <w:rsid w:val="00FE4D84"/>
    <w:rsid w:val="00FE5390"/>
    <w:rsid w:val="00FF202D"/>
    <w:rsid w:val="00FF265D"/>
    <w:rsid w:val="00FF289B"/>
    <w:rsid w:val="00FF3CCB"/>
    <w:rsid w:val="00FF4608"/>
    <w:rsid w:val="00FF57B5"/>
    <w:rsid w:val="00FF6B46"/>
    <w:rsid w:val="00FF7350"/>
    <w:rsid w:val="00FF7845"/>
    <w:rsid w:val="050114FA"/>
    <w:rsid w:val="057A69FC"/>
    <w:rsid w:val="0BC67862"/>
    <w:rsid w:val="1EE80632"/>
    <w:rsid w:val="2562DA0A"/>
    <w:rsid w:val="26B41157"/>
    <w:rsid w:val="29159220"/>
    <w:rsid w:val="2D26F8EB"/>
    <w:rsid w:val="30125129"/>
    <w:rsid w:val="37436714"/>
    <w:rsid w:val="500E8731"/>
    <w:rsid w:val="52AAB4D8"/>
    <w:rsid w:val="5B2DF1EE"/>
    <w:rsid w:val="7879A5F0"/>
    <w:rsid w:val="7A1C86B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59657FE-C4AD-40A2-A82B-06B136AB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uiPriority w:val="9"/>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uiPriority w:val="9"/>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99"/>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4"/>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Bullet2Circle">
    <w:name w:val="TS Bullet 2 Circle"/>
    <w:basedOn w:val="Normal"/>
    <w:rsid w:val="00D00BCE"/>
    <w:pPr>
      <w:numPr>
        <w:numId w:val="7"/>
      </w:numPr>
      <w:spacing w:line="240" w:lineRule="auto"/>
      <w:ind w:left="1080"/>
      <w:contextualSpacing/>
    </w:pPr>
    <w:rPr>
      <w:rFonts w:eastAsia="Times New Roman" w:cs="Times New Roman"/>
      <w:sz w:val="22"/>
      <w:szCs w:val="24"/>
      <w:lang w:bidi="ar-SA"/>
    </w:rPr>
  </w:style>
  <w:style w:type="character" w:customStyle="1" w:styleId="ONRNormalChar">
    <w:name w:val="ONR Normal Char"/>
    <w:link w:val="ONRNormal"/>
    <w:rsid w:val="00D00BCE"/>
    <w:rPr>
      <w:rFonts w:ascii="Arial" w:hAnsi="Arial"/>
    </w:rPr>
  </w:style>
  <w:style w:type="paragraph" w:customStyle="1" w:styleId="ONRNormal">
    <w:name w:val="ONR Normal"/>
    <w:link w:val="ONRNormalChar"/>
    <w:locked/>
    <w:rsid w:val="00D00BCE"/>
    <w:pPr>
      <w:spacing w:after="120"/>
    </w:pPr>
    <w:rPr>
      <w:rFonts w:ascii="Arial" w:hAnsi="Arial"/>
    </w:rPr>
  </w:style>
  <w:style w:type="paragraph" w:customStyle="1" w:styleId="Number">
    <w:name w:val="Number"/>
    <w:basedOn w:val="Normal"/>
    <w:rsid w:val="0034031F"/>
    <w:pPr>
      <w:numPr>
        <w:numId w:val="8"/>
      </w:numPr>
      <w:spacing w:line="240" w:lineRule="auto"/>
      <w:ind w:left="0" w:firstLine="0"/>
      <w:jc w:val="both"/>
    </w:pPr>
    <w:rPr>
      <w:rFonts w:eastAsia="Times New Roman" w:cs="Times New Roman"/>
      <w:szCs w:val="24"/>
      <w:lang w:bidi="ar-SA"/>
    </w:rPr>
  </w:style>
  <w:style w:type="paragraph" w:styleId="Revision">
    <w:name w:val="Revision"/>
    <w:hidden/>
    <w:uiPriority w:val="99"/>
    <w:semiHidden/>
    <w:rsid w:val="00F1607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1607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1607F"/>
    <w:rPr>
      <w:rFonts w:ascii="Arial" w:eastAsiaTheme="minorHAnsi" w:hAnsi="Arial" w:cstheme="minorBidi"/>
      <w:b/>
      <w:bCs/>
      <w:lang w:eastAsia="en-US" w:bidi="he-IL"/>
    </w:rPr>
  </w:style>
  <w:style w:type="paragraph" w:styleId="NormalWeb">
    <w:name w:val="Normal (Web)"/>
    <w:basedOn w:val="Normal"/>
    <w:uiPriority w:val="99"/>
    <w:rsid w:val="008859B3"/>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TSNumberedParagraph1Char">
    <w:name w:val="TS Numbered Paragraph 1 Char"/>
    <w:link w:val="TSNumberedParagraph1"/>
    <w:locked/>
    <w:rsid w:val="00D36488"/>
    <w:rPr>
      <w:rFonts w:ascii="Arial" w:eastAsia="Times New Roman" w:hAnsi="Arial" w:cs="Times New Roman"/>
      <w:caps/>
      <w:szCs w:val="24"/>
    </w:rPr>
  </w:style>
  <w:style w:type="paragraph" w:customStyle="1" w:styleId="TSNumberedParagraph1">
    <w:name w:val="TS Numbered Paragraph 1"/>
    <w:basedOn w:val="Normal"/>
    <w:link w:val="TSNumberedParagraph1Char"/>
    <w:qFormat/>
    <w:rsid w:val="00D36488"/>
    <w:pPr>
      <w:numPr>
        <w:numId w:val="9"/>
      </w:numPr>
      <w:tabs>
        <w:tab w:val="num" w:pos="-31680"/>
      </w:tabs>
      <w:spacing w:after="220" w:line="240" w:lineRule="auto"/>
      <w:outlineLvl w:val="0"/>
    </w:pPr>
    <w:rPr>
      <w:rFonts w:eastAsia="Times New Roman" w:cs="Times New Roman"/>
      <w:caps/>
      <w:sz w:val="20"/>
      <w:szCs w:val="24"/>
      <w:lang w:eastAsia="en-GB" w:bidi="ar-SA"/>
    </w:rPr>
  </w:style>
  <w:style w:type="paragraph" w:customStyle="1" w:styleId="Default">
    <w:name w:val="Default"/>
    <w:rsid w:val="00AA2506"/>
    <w:pPr>
      <w:autoSpaceDE w:val="0"/>
      <w:autoSpaceDN w:val="0"/>
      <w:adjustRightInd w:val="0"/>
    </w:pPr>
    <w:rPr>
      <w:rFonts w:ascii="Arial" w:eastAsiaTheme="minorHAnsi" w:hAnsi="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7201485">
      <w:bodyDiv w:val="1"/>
      <w:marLeft w:val="0"/>
      <w:marRight w:val="0"/>
      <w:marTop w:val="0"/>
      <w:marBottom w:val="0"/>
      <w:divBdr>
        <w:top w:val="none" w:sz="0" w:space="0" w:color="auto"/>
        <w:left w:val="none" w:sz="0" w:space="0" w:color="auto"/>
        <w:bottom w:val="none" w:sz="0" w:space="0" w:color="auto"/>
        <w:right w:val="none" w:sz="0" w:space="0" w:color="auto"/>
      </w:divBdr>
    </w:div>
    <w:div w:id="2938299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59615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7981140">
      <w:bodyDiv w:val="1"/>
      <w:marLeft w:val="0"/>
      <w:marRight w:val="0"/>
      <w:marTop w:val="0"/>
      <w:marBottom w:val="0"/>
      <w:divBdr>
        <w:top w:val="none" w:sz="0" w:space="0" w:color="auto"/>
        <w:left w:val="none" w:sz="0" w:space="0" w:color="auto"/>
        <w:bottom w:val="none" w:sz="0" w:space="0" w:color="auto"/>
        <w:right w:val="none" w:sz="0" w:space="0" w:color="auto"/>
      </w:divBdr>
    </w:div>
    <w:div w:id="106129104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279297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1403603">
      <w:bodyDiv w:val="1"/>
      <w:marLeft w:val="0"/>
      <w:marRight w:val="0"/>
      <w:marTop w:val="0"/>
      <w:marBottom w:val="0"/>
      <w:divBdr>
        <w:top w:val="none" w:sz="0" w:space="0" w:color="auto"/>
        <w:left w:val="none" w:sz="0" w:space="0" w:color="auto"/>
        <w:bottom w:val="none" w:sz="0" w:space="0" w:color="auto"/>
        <w:right w:val="none" w:sz="0" w:space="0" w:color="auto"/>
      </w:divBdr>
    </w:div>
    <w:div w:id="1501391287">
      <w:bodyDiv w:val="1"/>
      <w:marLeft w:val="0"/>
      <w:marRight w:val="0"/>
      <w:marTop w:val="0"/>
      <w:marBottom w:val="0"/>
      <w:divBdr>
        <w:top w:val="none" w:sz="0" w:space="0" w:color="auto"/>
        <w:left w:val="none" w:sz="0" w:space="0" w:color="auto"/>
        <w:bottom w:val="none" w:sz="0" w:space="0" w:color="auto"/>
        <w:right w:val="none" w:sz="0" w:space="0" w:color="auto"/>
      </w:divBdr>
    </w:div>
    <w:div w:id="16275414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llc/" TargetMode="External"/><Relationship Id="rId25" Type="http://schemas.openxmlformats.org/officeDocument/2006/relationships/header" Target="header8.xml"/><Relationship Id="rId33" Type="http://schemas.openxmlformats.org/officeDocument/2006/relationships/hyperlink" Target="http://www.onr.org.uk"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hyperlink" Target="http://www.onr.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onr.org.uk/onrnews" TargetMode="External"/><Relationship Id="rId37"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www.onr.org.uk./intervention-records"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onr.org.uk/pa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mailto:contact@onr.gov.uk" TargetMode="External"/><Relationship Id="rId35" Type="http://schemas.openxmlformats.org/officeDocument/2006/relationships/hyperlink" Target="http://www.onr.org.uk/feedback.htm" TargetMode="Externa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7BF1"/>
    <w:rsid w:val="000356D2"/>
    <w:rsid w:val="000A3330"/>
    <w:rsid w:val="000A361D"/>
    <w:rsid w:val="000C3E10"/>
    <w:rsid w:val="00183F29"/>
    <w:rsid w:val="001923AA"/>
    <w:rsid w:val="001D12E5"/>
    <w:rsid w:val="0023090F"/>
    <w:rsid w:val="002550FD"/>
    <w:rsid w:val="002876CA"/>
    <w:rsid w:val="0029646B"/>
    <w:rsid w:val="002B2F1F"/>
    <w:rsid w:val="002B5120"/>
    <w:rsid w:val="002E6EDF"/>
    <w:rsid w:val="002F3C1D"/>
    <w:rsid w:val="002F6578"/>
    <w:rsid w:val="00321547"/>
    <w:rsid w:val="00333F8E"/>
    <w:rsid w:val="00350199"/>
    <w:rsid w:val="00395A40"/>
    <w:rsid w:val="0041364E"/>
    <w:rsid w:val="00446E2F"/>
    <w:rsid w:val="00551C58"/>
    <w:rsid w:val="005F4596"/>
    <w:rsid w:val="00611F13"/>
    <w:rsid w:val="00626CD0"/>
    <w:rsid w:val="00652452"/>
    <w:rsid w:val="0066282B"/>
    <w:rsid w:val="006712ED"/>
    <w:rsid w:val="0067599E"/>
    <w:rsid w:val="006A46C7"/>
    <w:rsid w:val="006C1690"/>
    <w:rsid w:val="006F2417"/>
    <w:rsid w:val="00700255"/>
    <w:rsid w:val="007154C5"/>
    <w:rsid w:val="007226B6"/>
    <w:rsid w:val="00736EC1"/>
    <w:rsid w:val="007A03A4"/>
    <w:rsid w:val="007B0D54"/>
    <w:rsid w:val="007C34EC"/>
    <w:rsid w:val="007C6811"/>
    <w:rsid w:val="007C7BF1"/>
    <w:rsid w:val="007D04C5"/>
    <w:rsid w:val="007E2E60"/>
    <w:rsid w:val="007E4212"/>
    <w:rsid w:val="008335C3"/>
    <w:rsid w:val="00835E07"/>
    <w:rsid w:val="0086625F"/>
    <w:rsid w:val="008B6BFC"/>
    <w:rsid w:val="008F6507"/>
    <w:rsid w:val="00930749"/>
    <w:rsid w:val="0094060A"/>
    <w:rsid w:val="00977A16"/>
    <w:rsid w:val="00A03F17"/>
    <w:rsid w:val="00A215A3"/>
    <w:rsid w:val="00AB423B"/>
    <w:rsid w:val="00AD6FEA"/>
    <w:rsid w:val="00AE7612"/>
    <w:rsid w:val="00B20430"/>
    <w:rsid w:val="00B31D02"/>
    <w:rsid w:val="00B536F7"/>
    <w:rsid w:val="00B662B4"/>
    <w:rsid w:val="00B8168A"/>
    <w:rsid w:val="00B865EC"/>
    <w:rsid w:val="00BA7436"/>
    <w:rsid w:val="00BA7F1B"/>
    <w:rsid w:val="00BC5EED"/>
    <w:rsid w:val="00BD29A5"/>
    <w:rsid w:val="00BD5D65"/>
    <w:rsid w:val="00BD7DAB"/>
    <w:rsid w:val="00C21263"/>
    <w:rsid w:val="00C258BF"/>
    <w:rsid w:val="00C355CC"/>
    <w:rsid w:val="00C41BCC"/>
    <w:rsid w:val="00C53BB7"/>
    <w:rsid w:val="00C561EC"/>
    <w:rsid w:val="00C6082C"/>
    <w:rsid w:val="00C73F3A"/>
    <w:rsid w:val="00C74C54"/>
    <w:rsid w:val="00CC0FF2"/>
    <w:rsid w:val="00D05D02"/>
    <w:rsid w:val="00D0735F"/>
    <w:rsid w:val="00D21D2E"/>
    <w:rsid w:val="00D227BE"/>
    <w:rsid w:val="00D44AEF"/>
    <w:rsid w:val="00D52783"/>
    <w:rsid w:val="00D55E39"/>
    <w:rsid w:val="00D675F0"/>
    <w:rsid w:val="00D70477"/>
    <w:rsid w:val="00DB7313"/>
    <w:rsid w:val="00DD7BA4"/>
    <w:rsid w:val="00DE1111"/>
    <w:rsid w:val="00DF54D0"/>
    <w:rsid w:val="00E318CE"/>
    <w:rsid w:val="00E44E6C"/>
    <w:rsid w:val="00E55761"/>
    <w:rsid w:val="00E5692B"/>
    <w:rsid w:val="00E646E1"/>
    <w:rsid w:val="00E81BB7"/>
    <w:rsid w:val="00EE24FC"/>
    <w:rsid w:val="00F27F17"/>
    <w:rsid w:val="00F405AD"/>
    <w:rsid w:val="00F855E6"/>
    <w:rsid w:val="00F93872"/>
    <w:rsid w:val="00FA7492"/>
    <w:rsid w:val="00FD7C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12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20</Pages>
  <Words>5294</Words>
  <Characters>30181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Sellafield</vt:lpstr>
    </vt:vector>
  </TitlesOfParts>
  <Manager>Office for Nuclear Regulation</Manager>
  <Company>Sellafield Ltd</Company>
  <LinksUpToDate>false</LinksUpToDate>
  <CharactersWithSpaces>35405</CharactersWithSpaces>
  <SharedDoc>false</SharedDoc>
  <HLinks>
    <vt:vector size="102" baseType="variant">
      <vt:variant>
        <vt:i4>2687037</vt:i4>
      </vt:variant>
      <vt:variant>
        <vt:i4>54</vt:i4>
      </vt:variant>
      <vt:variant>
        <vt:i4>0</vt:i4>
      </vt:variant>
      <vt:variant>
        <vt:i4>5</vt:i4>
      </vt:variant>
      <vt:variant>
        <vt:lpwstr>http://www.onr.org.uk/copyright.htm</vt:lpwstr>
      </vt:variant>
      <vt:variant>
        <vt:lpwstr/>
      </vt:variant>
      <vt:variant>
        <vt:i4>7143466</vt:i4>
      </vt:variant>
      <vt:variant>
        <vt:i4>51</vt:i4>
      </vt:variant>
      <vt:variant>
        <vt:i4>0</vt:i4>
      </vt:variant>
      <vt:variant>
        <vt:i4>5</vt:i4>
      </vt:variant>
      <vt:variant>
        <vt:lpwstr>blocked::blocked::BLOCKED::http://www.hse.gov.uk/copyright</vt:lpwstr>
      </vt:variant>
      <vt:variant>
        <vt:lpwstr/>
      </vt:variant>
      <vt:variant>
        <vt:i4>6946943</vt:i4>
      </vt:variant>
      <vt:variant>
        <vt:i4>48</vt:i4>
      </vt:variant>
      <vt:variant>
        <vt:i4>0</vt:i4>
      </vt:variant>
      <vt:variant>
        <vt:i4>5</vt:i4>
      </vt:variant>
      <vt:variant>
        <vt:lpwstr>http://www.onr.org.uk/feedback.htm</vt:lpwstr>
      </vt:variant>
      <vt:variant>
        <vt:lpwstr/>
      </vt:variant>
      <vt:variant>
        <vt:i4>196723</vt:i4>
      </vt:variant>
      <vt:variant>
        <vt:i4>45</vt:i4>
      </vt:variant>
      <vt:variant>
        <vt:i4>0</vt:i4>
      </vt:variant>
      <vt:variant>
        <vt:i4>5</vt:i4>
      </vt:variant>
      <vt:variant>
        <vt:lpwstr>mailto:Contact@onr.gov.uk</vt:lpwstr>
      </vt:variant>
      <vt:variant>
        <vt:lpwstr/>
      </vt:variant>
      <vt:variant>
        <vt:i4>6553639</vt:i4>
      </vt:variant>
      <vt:variant>
        <vt:i4>42</vt:i4>
      </vt:variant>
      <vt:variant>
        <vt:i4>0</vt:i4>
      </vt:variant>
      <vt:variant>
        <vt:i4>5</vt:i4>
      </vt:variant>
      <vt:variant>
        <vt:lpwstr>http://www.onr.org.uk/</vt:lpwstr>
      </vt:variant>
      <vt:variant>
        <vt:lpwstr/>
      </vt:variant>
      <vt:variant>
        <vt:i4>1245279</vt:i4>
      </vt:variant>
      <vt:variant>
        <vt:i4>39</vt:i4>
      </vt:variant>
      <vt:variant>
        <vt:i4>0</vt:i4>
      </vt:variant>
      <vt:variant>
        <vt:i4>5</vt:i4>
      </vt:variant>
      <vt:variant>
        <vt:lpwstr>http://www.onr.org.uk/onrnews</vt:lpwstr>
      </vt:variant>
      <vt:variant>
        <vt:lpwstr/>
      </vt:variant>
      <vt:variant>
        <vt:i4>7733285</vt:i4>
      </vt:variant>
      <vt:variant>
        <vt:i4>36</vt:i4>
      </vt:variant>
      <vt:variant>
        <vt:i4>0</vt:i4>
      </vt:variant>
      <vt:variant>
        <vt:i4>5</vt:i4>
      </vt:variant>
      <vt:variant>
        <vt:lpwstr>http://www.onr.org.uk/pars/</vt:lpwstr>
      </vt:variant>
      <vt:variant>
        <vt:lpwstr/>
      </vt:variant>
      <vt:variant>
        <vt:i4>196723</vt:i4>
      </vt:variant>
      <vt:variant>
        <vt:i4>30</vt:i4>
      </vt:variant>
      <vt:variant>
        <vt:i4>0</vt:i4>
      </vt:variant>
      <vt:variant>
        <vt:i4>5</vt:i4>
      </vt:variant>
      <vt:variant>
        <vt:lpwstr>mailto:contact@onr.gov.uk</vt:lpwstr>
      </vt:variant>
      <vt:variant>
        <vt:lpwstr/>
      </vt:variant>
      <vt:variant>
        <vt:i4>6553639</vt:i4>
      </vt:variant>
      <vt:variant>
        <vt:i4>27</vt:i4>
      </vt:variant>
      <vt:variant>
        <vt:i4>0</vt:i4>
      </vt:variant>
      <vt:variant>
        <vt:i4>5</vt:i4>
      </vt:variant>
      <vt:variant>
        <vt:lpwstr>http://www.onr.org.uk/</vt:lpwstr>
      </vt:variant>
      <vt:variant>
        <vt:lpwstr/>
      </vt:variant>
      <vt:variant>
        <vt:i4>3604607</vt:i4>
      </vt:variant>
      <vt:variant>
        <vt:i4>24</vt:i4>
      </vt:variant>
      <vt:variant>
        <vt:i4>0</vt:i4>
      </vt:variant>
      <vt:variant>
        <vt:i4>5</vt:i4>
      </vt:variant>
      <vt:variant>
        <vt:lpwstr>http://www.onr.org.uk./intervention-records</vt:lpwstr>
      </vt:variant>
      <vt:variant>
        <vt:lpwstr/>
      </vt:variant>
      <vt:variant>
        <vt:i4>1048628</vt:i4>
      </vt:variant>
      <vt:variant>
        <vt:i4>20</vt:i4>
      </vt:variant>
      <vt:variant>
        <vt:i4>0</vt:i4>
      </vt:variant>
      <vt:variant>
        <vt:i4>5</vt:i4>
      </vt:variant>
      <vt:variant>
        <vt:lpwstr/>
      </vt:variant>
      <vt:variant>
        <vt:lpwstr>_Toc124509195</vt:lpwstr>
      </vt:variant>
      <vt:variant>
        <vt:i4>1048628</vt:i4>
      </vt:variant>
      <vt:variant>
        <vt:i4>17</vt:i4>
      </vt:variant>
      <vt:variant>
        <vt:i4>0</vt:i4>
      </vt:variant>
      <vt:variant>
        <vt:i4>5</vt:i4>
      </vt:variant>
      <vt:variant>
        <vt:lpwstr/>
      </vt:variant>
      <vt:variant>
        <vt:lpwstr>_Toc124509194</vt:lpwstr>
      </vt:variant>
      <vt:variant>
        <vt:i4>1048628</vt:i4>
      </vt:variant>
      <vt:variant>
        <vt:i4>14</vt:i4>
      </vt:variant>
      <vt:variant>
        <vt:i4>0</vt:i4>
      </vt:variant>
      <vt:variant>
        <vt:i4>5</vt:i4>
      </vt:variant>
      <vt:variant>
        <vt:lpwstr/>
      </vt:variant>
      <vt:variant>
        <vt:lpwstr>_Toc124509193</vt:lpwstr>
      </vt:variant>
      <vt:variant>
        <vt:i4>1048628</vt:i4>
      </vt:variant>
      <vt:variant>
        <vt:i4>11</vt:i4>
      </vt:variant>
      <vt:variant>
        <vt:i4>0</vt:i4>
      </vt:variant>
      <vt:variant>
        <vt:i4>5</vt:i4>
      </vt:variant>
      <vt:variant>
        <vt:lpwstr/>
      </vt:variant>
      <vt:variant>
        <vt:lpwstr>_Toc124509192</vt:lpwstr>
      </vt:variant>
      <vt:variant>
        <vt:i4>1048628</vt:i4>
      </vt:variant>
      <vt:variant>
        <vt:i4>8</vt:i4>
      </vt:variant>
      <vt:variant>
        <vt:i4>0</vt:i4>
      </vt:variant>
      <vt:variant>
        <vt:i4>5</vt:i4>
      </vt:variant>
      <vt:variant>
        <vt:lpwstr/>
      </vt:variant>
      <vt:variant>
        <vt:lpwstr>_Toc124509191</vt:lpwstr>
      </vt:variant>
      <vt:variant>
        <vt:i4>1048628</vt:i4>
      </vt:variant>
      <vt:variant>
        <vt:i4>5</vt:i4>
      </vt:variant>
      <vt:variant>
        <vt:i4>0</vt:i4>
      </vt:variant>
      <vt:variant>
        <vt:i4>5</vt:i4>
      </vt:variant>
      <vt:variant>
        <vt:lpwstr/>
      </vt:variant>
      <vt:variant>
        <vt:lpwstr>_Toc124509190</vt:lpwstr>
      </vt:variant>
      <vt:variant>
        <vt:i4>2555944</vt:i4>
      </vt:variant>
      <vt:variant>
        <vt:i4>0</vt:i4>
      </vt:variant>
      <vt:variant>
        <vt:i4>0</vt:i4>
      </vt:variant>
      <vt:variant>
        <vt:i4>5</vt:i4>
      </vt:variant>
      <vt:variant>
        <vt:lpwstr>http://www.onr.org.uk/llc/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Sellafield</dc:title>
  <dc:subject>[Subtitle or description]</dc:subject>
  <dc:creator>Liam Dunning</dc:creator>
  <cp:keywords>[Key words separated by commas]</cp:keywords>
  <dc:description/>
  <cp:lastModifiedBy>Kayleigh Parry</cp:lastModifiedBy>
  <cp:revision>19</cp:revision>
  <cp:lastPrinted>2026-04-24T10:49:00Z</cp:lastPrinted>
  <dcterms:created xsi:type="dcterms:W3CDTF">2026-04-24T08:39:00Z</dcterms:created>
  <dcterms:modified xsi:type="dcterms:W3CDTF">2026-04-24T10:49:00Z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