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7A3F77"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3B6E53" w:rsidRDefault="00595C8C" w:rsidP="00595C8C">
            <w:pPr>
              <w:pStyle w:val="InnerCoverTitle"/>
              <w:rPr>
                <w:sz w:val="36"/>
                <w:szCs w:val="36"/>
              </w:rPr>
            </w:pPr>
            <w:r w:rsidRPr="003B6E53">
              <w:rPr>
                <w:sz w:val="36"/>
                <w:szCs w:val="36"/>
              </w:rPr>
              <w:t xml:space="preserve">ONR </w:t>
            </w:r>
            <w:r w:rsidR="00837918" w:rsidRPr="003B6E53">
              <w:rPr>
                <w:sz w:val="36"/>
                <w:szCs w:val="36"/>
              </w:rPr>
              <w:t>site report</w:t>
            </w:r>
          </w:p>
          <w:p w14:paraId="7C4EA414" w14:textId="32F7DB93" w:rsidR="00D0226A" w:rsidRPr="007A3F77" w:rsidRDefault="00414BF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A3F77" w:rsidRPr="007A3F77">
                  <w:rPr>
                    <w:rStyle w:val="Style7"/>
                  </w:rPr>
                  <w:t>Nuclear Restoration S</w:t>
                </w:r>
                <w:r w:rsidR="007A3F77">
                  <w:rPr>
                    <w:rStyle w:val="Style7"/>
                  </w:rPr>
                  <w:t>ervices Ltd</w:t>
                </w:r>
              </w:sdtContent>
            </w:sdt>
            <w:r w:rsidR="002B07AE" w:rsidRPr="007A3F77">
              <w:rPr>
                <w:sz w:val="72"/>
                <w:szCs w:val="72"/>
              </w:rPr>
              <w:t xml:space="preserve"> </w:t>
            </w:r>
            <w:r w:rsidR="0061026E" w:rsidRPr="007A3F77">
              <w:rPr>
                <w:sz w:val="36"/>
                <w:szCs w:val="36"/>
              </w:rPr>
              <w:t>–</w:t>
            </w:r>
            <w:r w:rsidR="002B07AE" w:rsidRPr="007A3F77">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53A69">
                      <w:rPr>
                        <w:rStyle w:val="Style7"/>
                      </w:rPr>
                      <w:t>Harwell</w:t>
                    </w:r>
                  </w:sdtContent>
                </w:sdt>
              </w:sdtContent>
            </w:sdt>
          </w:p>
        </w:tc>
      </w:tr>
    </w:tbl>
    <w:p w14:paraId="56A09D10" w14:textId="779E3F86" w:rsidR="00D0226A" w:rsidRPr="007A3F77"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7A3F77" w:rsidRDefault="00D0226A">
      <w:pPr>
        <w:spacing w:after="0"/>
      </w:pPr>
    </w:p>
    <w:p w14:paraId="6D1C8B33" w14:textId="77777777" w:rsidR="00267815" w:rsidRPr="007A3F77" w:rsidRDefault="00267815">
      <w:pPr>
        <w:spacing w:after="0"/>
      </w:pPr>
      <w:r w:rsidRPr="007A3F77">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94C9964" w:rsidR="00004C16" w:rsidRDefault="00414BF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A3F77">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3A69">
            <w:rPr>
              <w:rStyle w:val="Style3"/>
            </w:rPr>
            <w:t>Harwell</w:t>
          </w:r>
        </w:sdtContent>
      </w:sdt>
    </w:p>
    <w:p w14:paraId="2A318818" w14:textId="6844C3A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753A69" w:rsidRPr="006408B5">
        <w:rPr>
          <w:rStyle w:val="Style2"/>
          <w:sz w:val="28"/>
          <w:szCs w:val="28"/>
        </w:rPr>
        <w:t xml:space="preserve">1 July </w:t>
      </w:r>
      <w:r w:rsidR="007A7E3A" w:rsidRPr="006408B5">
        <w:rPr>
          <w:rStyle w:val="Style2"/>
          <w:sz w:val="28"/>
          <w:szCs w:val="28"/>
        </w:rPr>
        <w:t xml:space="preserve">– </w:t>
      </w:r>
      <w:r w:rsidR="00753A69" w:rsidRPr="006408B5">
        <w:rPr>
          <w:rStyle w:val="Style2"/>
          <w:sz w:val="28"/>
          <w:szCs w:val="28"/>
        </w:rPr>
        <w:t xml:space="preserve">31 December </w:t>
      </w:r>
      <w:r w:rsidR="006408B5" w:rsidRPr="006408B5">
        <w:rPr>
          <w:rStyle w:val="Style2"/>
          <w:sz w:val="28"/>
          <w:szCs w:val="28"/>
        </w:rPr>
        <w:t>2025</w:t>
      </w:r>
    </w:p>
    <w:p w14:paraId="61A25C0F" w14:textId="39EC7DBA" w:rsidR="00004C16" w:rsidRDefault="00004C16" w:rsidP="00004C16">
      <w:pPr>
        <w:rPr>
          <w:sz w:val="28"/>
          <w:szCs w:val="28"/>
        </w:rPr>
      </w:pPr>
    </w:p>
    <w:p w14:paraId="4D99E381" w14:textId="7E23EC0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408B5">
        <w:rPr>
          <w:szCs w:val="24"/>
        </w:rPr>
        <w:t>Nominated Site Inspector</w:t>
      </w:r>
    </w:p>
    <w:p w14:paraId="23B9A867" w14:textId="2EDD8FB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6408B5">
        <w:rPr>
          <w:szCs w:val="24"/>
        </w:rPr>
        <w:t>Head of Safety Regulation, DFW Sub</w:t>
      </w:r>
      <w:r w:rsidR="00D563E2">
        <w:rPr>
          <w:szCs w:val="24"/>
        </w:rPr>
        <w:t>division</w:t>
      </w:r>
    </w:p>
    <w:p w14:paraId="247E3769" w14:textId="71FA3082"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63E2">
            <w:rPr>
              <w:szCs w:val="24"/>
            </w:rPr>
            <w:t>1</w:t>
          </w:r>
        </w:sdtContent>
      </w:sdt>
    </w:p>
    <w:p w14:paraId="19206F45" w14:textId="5F661817" w:rsidR="00004C16" w:rsidRPr="0016079B" w:rsidRDefault="008227C8" w:rsidP="00004C16">
      <w:pPr>
        <w:rPr>
          <w:szCs w:val="24"/>
        </w:rPr>
      </w:pPr>
      <w:r>
        <w:rPr>
          <w:b/>
          <w:bCs/>
          <w:szCs w:val="24"/>
        </w:rPr>
        <w:t>Published</w:t>
      </w:r>
      <w:r w:rsidR="00004C16" w:rsidRPr="0016079B">
        <w:rPr>
          <w:szCs w:val="24"/>
        </w:rPr>
        <w:t xml:space="preserve">: </w:t>
      </w:r>
      <w:r w:rsidR="00697D74">
        <w:rPr>
          <w:szCs w:val="24"/>
        </w:rPr>
        <w:t>April</w:t>
      </w:r>
      <w:r w:rsidR="00D563E2">
        <w:rPr>
          <w:szCs w:val="24"/>
        </w:rPr>
        <w:t xml:space="preserve"> 2026</w:t>
      </w:r>
    </w:p>
    <w:p w14:paraId="71445457" w14:textId="1AC9D5E9" w:rsidR="00595C8C" w:rsidRDefault="00004C16" w:rsidP="003B6E53">
      <w:r w:rsidRPr="0016079B">
        <w:rPr>
          <w:b/>
          <w:bCs/>
          <w:szCs w:val="24"/>
        </w:rPr>
        <w:t xml:space="preserve">Record </w:t>
      </w:r>
      <w:r w:rsidR="008227C8">
        <w:rPr>
          <w:b/>
          <w:bCs/>
          <w:szCs w:val="24"/>
        </w:rPr>
        <w:t>reference</w:t>
      </w:r>
      <w:r w:rsidRPr="0016079B">
        <w:rPr>
          <w:szCs w:val="24"/>
        </w:rPr>
        <w:t xml:space="preserve">: </w:t>
      </w:r>
      <w:r w:rsidR="003B6E53" w:rsidRPr="003B6E53">
        <w:rPr>
          <w:szCs w:val="24"/>
        </w:rPr>
        <w:t>2026/8276</w:t>
      </w:r>
    </w:p>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E51855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D563E2">
        <w:t xml:space="preserve">Harwell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8213D98"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76D3A">
        <w:t>Harwell Site Stakeholder Group m</w:t>
      </w:r>
      <w:r w:rsidR="000E4D5E" w:rsidRPr="002D1551">
        <w:t>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0F7EDDF" w:rsidR="00BE1652" w:rsidRDefault="000952FA" w:rsidP="00BE1652">
      <w:pPr>
        <w:spacing w:before="240" w:after="120"/>
      </w:pPr>
      <w:r>
        <w:t>Our</w:t>
      </w:r>
      <w:r w:rsidR="00BE1652" w:rsidRPr="00690387">
        <w:t xml:space="preserve"> site inspector made inspections on the following dates during the report period</w:t>
      </w:r>
      <w:r w:rsidR="00D5282D">
        <w:t xml:space="preserve"> of 1 July to 31 December 2025:</w:t>
      </w:r>
    </w:p>
    <w:p w14:paraId="5B0C2AF7" w14:textId="072B1E76" w:rsidR="00D5282D" w:rsidRDefault="004B0008" w:rsidP="00BD49A3">
      <w:pPr>
        <w:pStyle w:val="Bulletlist1"/>
      </w:pPr>
      <w:r>
        <w:t xml:space="preserve">19 August 2025  </w:t>
      </w:r>
    </w:p>
    <w:p w14:paraId="64B30BF5" w14:textId="504E4287" w:rsidR="009D457F" w:rsidRPr="00956373" w:rsidRDefault="009D457F" w:rsidP="00BD49A3">
      <w:pPr>
        <w:pStyle w:val="Bulletlist1"/>
        <w:rPr>
          <w:lang w:val="fr-FR"/>
        </w:rPr>
      </w:pPr>
      <w:r w:rsidRPr="00956373">
        <w:rPr>
          <w:lang w:val="fr-FR"/>
        </w:rPr>
        <w:t xml:space="preserve">22 October 2025 </w:t>
      </w:r>
    </w:p>
    <w:p w14:paraId="0C58D2E5" w14:textId="655B11F4" w:rsidR="009A3D32" w:rsidRDefault="009A3D32" w:rsidP="00BD49A3">
      <w:pPr>
        <w:pStyle w:val="Bulletlist1"/>
      </w:pPr>
      <w:r w:rsidRPr="00621ADF">
        <w:t xml:space="preserve">12 November 2025  </w:t>
      </w:r>
    </w:p>
    <w:p w14:paraId="21759376" w14:textId="77777777" w:rsidR="00BD49A3" w:rsidRPr="00621ADF" w:rsidRDefault="00BD49A3"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E2467B9" w14:textId="77777777" w:rsidR="00105D53" w:rsidRDefault="00745534" w:rsidP="00745534">
      <w:r w:rsidRPr="00690387">
        <w:t xml:space="preserve">In this period, routine inspections of </w:t>
      </w:r>
      <w:r w:rsidR="00105D53">
        <w:t>Nuclear Restoration Services Ltd Harwell</w:t>
      </w:r>
      <w:r w:rsidRPr="00690387">
        <w:t xml:space="preserve"> covered</w:t>
      </w:r>
      <w:r w:rsidR="00105D53">
        <w:t xml:space="preserve">: </w:t>
      </w:r>
    </w:p>
    <w:p w14:paraId="659E6916" w14:textId="56A221CE" w:rsidR="0083076B" w:rsidRDefault="0083076B" w:rsidP="00FF1CBB">
      <w:pPr>
        <w:pStyle w:val="Bulletlist1"/>
      </w:pPr>
      <w:r>
        <w:t>Security</w:t>
      </w:r>
      <w:r w:rsidR="00FF1CBB">
        <w:t xml:space="preserve"> preparedness</w:t>
      </w:r>
      <w:r>
        <w:t xml:space="preserve"> </w:t>
      </w:r>
      <w:r w:rsidR="00E030C8">
        <w:t xml:space="preserve">inspection and </w:t>
      </w:r>
      <w:r w:rsidR="00FF1CBB">
        <w:t xml:space="preserve">response </w:t>
      </w:r>
      <w:r w:rsidR="00E030C8">
        <w:t>demonst</w:t>
      </w:r>
      <w:r w:rsidR="00FF1CBB">
        <w:t>r</w:t>
      </w:r>
      <w:r w:rsidR="00E030C8">
        <w:t>ation</w:t>
      </w:r>
    </w:p>
    <w:p w14:paraId="31FBCF63" w14:textId="08EAE2FA" w:rsidR="00745534" w:rsidRDefault="0083076B" w:rsidP="00FF1CBB">
      <w:pPr>
        <w:pStyle w:val="Bulletlist1"/>
      </w:pPr>
      <w:r>
        <w:t xml:space="preserve">Transport </w:t>
      </w:r>
      <w:r w:rsidR="00DC5F35">
        <w:t>emergency preparedness</w:t>
      </w:r>
      <w:r w:rsidR="00745534">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088809CF" w14:textId="77777777" w:rsidR="007C7890" w:rsidRPr="00690387" w:rsidRDefault="007C7890" w:rsidP="00745534"/>
    <w:p w14:paraId="1B6D946D" w14:textId="59EBE05D" w:rsidR="00745534" w:rsidRPr="002D1551" w:rsidRDefault="00745534" w:rsidP="0016079B">
      <w:pPr>
        <w:pStyle w:val="Heading2"/>
      </w:pPr>
      <w:r w:rsidRPr="002D1551">
        <w:t xml:space="preserve">Other </w:t>
      </w:r>
      <w:r w:rsidR="00A67D75">
        <w:t>w</w:t>
      </w:r>
      <w:r w:rsidRPr="002D1551">
        <w:t>ork</w:t>
      </w:r>
    </w:p>
    <w:p w14:paraId="4CDFB249" w14:textId="5381F5F0" w:rsidR="00733767" w:rsidRDefault="00C2693A" w:rsidP="00C610E1">
      <w:pPr>
        <w:pStyle w:val="F9-Paragraph"/>
      </w:pPr>
      <w:r w:rsidRPr="00D36931">
        <w:t xml:space="preserve">Throughout this reporting period, </w:t>
      </w:r>
      <w:r w:rsidR="0076334B">
        <w:t xml:space="preserve">our </w:t>
      </w:r>
      <w:r w:rsidRPr="00D36931">
        <w:t xml:space="preserve">nominated site safety inspector held regular meetings with the leadership team </w:t>
      </w:r>
      <w:r>
        <w:t xml:space="preserve">at Nuclear Restoration Services </w:t>
      </w:r>
      <w:r w:rsidRPr="00D36931">
        <w:t xml:space="preserve">Ltd </w:t>
      </w:r>
      <w:r>
        <w:t xml:space="preserve">Harwell </w:t>
      </w:r>
      <w:r w:rsidRPr="00D36931">
        <w:t>to maintain situational awareness of matters related to nuclear</w:t>
      </w:r>
      <w:r w:rsidR="00C610E1">
        <w:t xml:space="preserve"> and</w:t>
      </w:r>
      <w:r w:rsidRPr="00D36931">
        <w:t xml:space="preserve"> </w:t>
      </w:r>
      <w:r w:rsidR="00C610E1" w:rsidRPr="009F3750">
        <w:t>conventional health and safety</w:t>
      </w:r>
      <w:r w:rsidR="00C610E1">
        <w:t xml:space="preserve">. </w:t>
      </w:r>
      <w:r w:rsidR="0038662B">
        <w:t xml:space="preserve"> </w:t>
      </w:r>
      <w:r w:rsidR="00E62B64">
        <w:t xml:space="preserve">We have </w:t>
      </w:r>
      <w:r w:rsidR="008A5E02">
        <w:t xml:space="preserve">undertaken </w:t>
      </w:r>
      <w:r w:rsidR="00EB08B3">
        <w:t>a review of</w:t>
      </w:r>
      <w:r w:rsidR="00A87E2A">
        <w:t xml:space="preserve"> </w:t>
      </w:r>
      <w:r w:rsidR="00E62B64">
        <w:t xml:space="preserve">our </w:t>
      </w:r>
      <w:r w:rsidR="000714B7">
        <w:t xml:space="preserve">regulatory approach </w:t>
      </w:r>
      <w:r w:rsidR="00C37521">
        <w:t>cove</w:t>
      </w:r>
      <w:r w:rsidR="00192840">
        <w:t>r</w:t>
      </w:r>
      <w:r w:rsidR="00C37521">
        <w:t>ing the Harwell site</w:t>
      </w:r>
      <w:r w:rsidR="00012FD8">
        <w:t xml:space="preserve"> </w:t>
      </w:r>
      <w:r w:rsidR="00D14B84">
        <w:t xml:space="preserve">in accordance </w:t>
      </w:r>
      <w:r w:rsidR="00151F22" w:rsidRPr="00151F22">
        <w:t>with the principles of RITE (Risk-Informed Targeted Engagement)</w:t>
      </w:r>
      <w:r w:rsidR="004E08F9">
        <w:t xml:space="preserve">. </w:t>
      </w:r>
      <w:r w:rsidR="002E5D89">
        <w:t>To s</w:t>
      </w:r>
      <w:r w:rsidR="00733D0D">
        <w:t>ummar</w:t>
      </w:r>
      <w:r w:rsidR="002E5D89">
        <w:t xml:space="preserve">ise the outcome from the review, </w:t>
      </w:r>
      <w:r w:rsidR="00554AC8">
        <w:t xml:space="preserve">we </w:t>
      </w:r>
      <w:r w:rsidR="009F3750" w:rsidRPr="009F3750">
        <w:t xml:space="preserve">will be focusing more </w:t>
      </w:r>
      <w:r w:rsidR="00833CAD">
        <w:t xml:space="preserve">attention </w:t>
      </w:r>
      <w:r w:rsidR="009F3750" w:rsidRPr="009F3750">
        <w:t xml:space="preserve">on conventional health and safety than nuclear safety, in line with current safety risks, and holding </w:t>
      </w:r>
      <w:r w:rsidR="009F3750">
        <w:t xml:space="preserve">Nuclear Restoration Services </w:t>
      </w:r>
      <w:r w:rsidR="009F3750" w:rsidRPr="00D36931">
        <w:t>Ltd</w:t>
      </w:r>
      <w:r w:rsidR="009F3750" w:rsidRPr="009F3750">
        <w:t xml:space="preserve"> to account for the delivery of decommissioning</w:t>
      </w:r>
      <w:r w:rsidR="009F3750">
        <w:t>.</w:t>
      </w:r>
      <w:r w:rsidR="00410F30">
        <w:t xml:space="preserve"> </w:t>
      </w:r>
    </w:p>
    <w:p w14:paraId="4A26C656" w14:textId="46D60D8C" w:rsidR="00733767" w:rsidRDefault="00AB49CA" w:rsidP="00151F22">
      <w:pPr>
        <w:pStyle w:val="F9-Paragraph"/>
      </w:pPr>
      <w:r>
        <w:t xml:space="preserve">The </w:t>
      </w:r>
      <w:r w:rsidR="00CA66BC">
        <w:t xml:space="preserve">key </w:t>
      </w:r>
      <w:r>
        <w:t xml:space="preserve">outcomes of the </w:t>
      </w:r>
      <w:r w:rsidR="003A0054">
        <w:t xml:space="preserve">review in to the </w:t>
      </w:r>
      <w:r w:rsidR="00833CAD">
        <w:t xml:space="preserve">regulatory approach </w:t>
      </w:r>
      <w:r w:rsidR="003A0054">
        <w:t>affecting Harwell w</w:t>
      </w:r>
      <w:r w:rsidR="00CA66BC">
        <w:t>ere as</w:t>
      </w:r>
      <w:r>
        <w:t xml:space="preserve"> follow</w:t>
      </w:r>
      <w:r w:rsidR="00CA66BC">
        <w:t>s</w:t>
      </w:r>
      <w:r>
        <w:t xml:space="preserve">: </w:t>
      </w:r>
    </w:p>
    <w:p w14:paraId="38B5C07E" w14:textId="4466835F" w:rsidR="00CA3676" w:rsidRDefault="00DD27F6" w:rsidP="0020616D">
      <w:pPr>
        <w:pStyle w:val="Bulletlist1"/>
      </w:pPr>
      <w:r>
        <w:t xml:space="preserve">We </w:t>
      </w:r>
      <w:r w:rsidR="00CA3676" w:rsidRPr="00CA3676">
        <w:t xml:space="preserve">will have an increased focus on conventional health and safety rather than predominantly nuclear safety, in line with current site risks. This will mean for example that </w:t>
      </w:r>
      <w:r>
        <w:t xml:space="preserve">we </w:t>
      </w:r>
      <w:r w:rsidR="00CA3676" w:rsidRPr="00CA3676">
        <w:t xml:space="preserve">will not permission major projects unless they have a significant nuclear safety component. Rather,  </w:t>
      </w:r>
      <w:r>
        <w:t xml:space="preserve">we </w:t>
      </w:r>
      <w:r w:rsidR="00CA3676" w:rsidRPr="00CA3676">
        <w:t>will regulate them under the Health and Safety at Work etc Act 1974, in particular the Construction (Design and Management) Regulations 2015.</w:t>
      </w:r>
    </w:p>
    <w:p w14:paraId="237E7614" w14:textId="499CF931" w:rsidR="009F7AA3" w:rsidRDefault="00DC2696" w:rsidP="0020616D">
      <w:pPr>
        <w:pStyle w:val="Bulletlist1"/>
      </w:pPr>
      <w:r w:rsidRPr="00DC2696">
        <w:t xml:space="preserve">Regarding nuclear safety, </w:t>
      </w:r>
      <w:r w:rsidR="00CC3495">
        <w:t xml:space="preserve">we </w:t>
      </w:r>
      <w:r w:rsidRPr="00DC2696">
        <w:t xml:space="preserve">will target the following subset of licence conditions at </w:t>
      </w:r>
      <w:r w:rsidR="0079355F">
        <w:t xml:space="preserve">Nuclear Restoration Services </w:t>
      </w:r>
      <w:r w:rsidR="0079355F" w:rsidRPr="00D36931">
        <w:t>Ltd</w:t>
      </w:r>
      <w:r w:rsidRPr="00DC2696">
        <w:t xml:space="preserve"> sites</w:t>
      </w:r>
      <w:r>
        <w:t xml:space="preserve">: </w:t>
      </w:r>
    </w:p>
    <w:p w14:paraId="6D20D8D5" w14:textId="3FEDEE4D" w:rsidR="00EB000A" w:rsidRDefault="00EB000A" w:rsidP="0020616D">
      <w:pPr>
        <w:pStyle w:val="Bulletlist2"/>
      </w:pPr>
      <w:r>
        <w:t>LC10 – Training</w:t>
      </w:r>
    </w:p>
    <w:p w14:paraId="4E62A661" w14:textId="77777777" w:rsidR="0020616D" w:rsidRDefault="00EB000A" w:rsidP="0020616D">
      <w:pPr>
        <w:pStyle w:val="Bulletlist2"/>
      </w:pPr>
      <w:r>
        <w:t>LC12 – Duly authorised and other suitably qualified and experienced persons</w:t>
      </w:r>
    </w:p>
    <w:p w14:paraId="4E119AA3" w14:textId="451193DF" w:rsidR="00EB000A" w:rsidRDefault="00EB000A" w:rsidP="0020616D">
      <w:pPr>
        <w:pStyle w:val="Bulletlist2"/>
      </w:pPr>
      <w:r>
        <w:t>LC17 – Management systems</w:t>
      </w:r>
    </w:p>
    <w:p w14:paraId="760EC234" w14:textId="77777777" w:rsidR="0020616D" w:rsidRDefault="00EB000A" w:rsidP="0020616D">
      <w:pPr>
        <w:pStyle w:val="Bulletlist2"/>
      </w:pPr>
      <w:r>
        <w:t>LC28 – Examination, inspection, maintenance and testing</w:t>
      </w:r>
    </w:p>
    <w:p w14:paraId="64F81AB2" w14:textId="464C3EB7" w:rsidR="00EB000A" w:rsidRDefault="00EB000A" w:rsidP="0020616D">
      <w:pPr>
        <w:pStyle w:val="Bulletlist2"/>
      </w:pPr>
      <w:r>
        <w:t>LC32 – Accumulation of radioactive waste</w:t>
      </w:r>
    </w:p>
    <w:p w14:paraId="27078D09" w14:textId="77777777" w:rsidR="0020616D" w:rsidRDefault="00EB000A" w:rsidP="0020616D">
      <w:pPr>
        <w:pStyle w:val="Bulletlist2"/>
      </w:pPr>
      <w:r>
        <w:t>LC34 – Leakage and escape of radioactive material and radioactive waste</w:t>
      </w:r>
    </w:p>
    <w:p w14:paraId="74BCB0CA" w14:textId="106FAB33" w:rsidR="00EB000A" w:rsidRDefault="00EB000A" w:rsidP="0020616D">
      <w:pPr>
        <w:pStyle w:val="Bulletlist2"/>
      </w:pPr>
      <w:r>
        <w:t>LC35 – Decommissioning</w:t>
      </w:r>
    </w:p>
    <w:p w14:paraId="3A0089F2" w14:textId="05D71CA3" w:rsidR="00CC2AC1" w:rsidRDefault="00EB000A" w:rsidP="0020616D">
      <w:pPr>
        <w:pStyle w:val="Bulletlist2"/>
      </w:pPr>
      <w:r>
        <w:t>LC36 – Organisational capability</w:t>
      </w:r>
    </w:p>
    <w:p w14:paraId="1AFD2FD2" w14:textId="0C164376" w:rsidR="00FA49F2" w:rsidRDefault="002A14D9" w:rsidP="0020616D">
      <w:pPr>
        <w:pStyle w:val="Bulletlist1"/>
        <w:numPr>
          <w:ilvl w:val="0"/>
          <w:numId w:val="0"/>
        </w:numPr>
        <w:ind w:left="360"/>
      </w:pPr>
      <w:r>
        <w:lastRenderedPageBreak/>
        <w:t>Notwithstanding this, a</w:t>
      </w:r>
      <w:r w:rsidRPr="002A14D9">
        <w:t xml:space="preserve">ll </w:t>
      </w:r>
      <w:r>
        <w:t xml:space="preserve">the </w:t>
      </w:r>
      <w:r w:rsidRPr="002A14D9">
        <w:t>licence conditions will still apply and ONR reserves the right to inspect against any of the licence conditions in the future should the need arise</w:t>
      </w:r>
      <w:r>
        <w:t>.</w:t>
      </w:r>
    </w:p>
    <w:p w14:paraId="4AB11ED6" w14:textId="0FAA983B" w:rsidR="00A1683F" w:rsidRDefault="007B4F16" w:rsidP="00697D74">
      <w:pPr>
        <w:pStyle w:val="Bulletlist1"/>
      </w:pPr>
      <w:r>
        <w:t xml:space="preserve">We </w:t>
      </w:r>
      <w:r w:rsidR="00A1683F">
        <w:t xml:space="preserve">will conduct more themed inspections rather than inspections focused on a single licence condition. This is expected to reduce the </w:t>
      </w:r>
      <w:r w:rsidR="00124524">
        <w:t xml:space="preserve">total </w:t>
      </w:r>
      <w:r w:rsidR="00A1683F">
        <w:t xml:space="preserve">number of inspections undertaken at </w:t>
      </w:r>
      <w:r w:rsidR="00697D74">
        <w:t xml:space="preserve">Nuclear Restoration Services </w:t>
      </w:r>
      <w:r w:rsidR="00697D74" w:rsidRPr="00D36931">
        <w:t>Ltd</w:t>
      </w:r>
      <w:r w:rsidR="00A1683F">
        <w:t xml:space="preserve"> sites</w:t>
      </w:r>
      <w:r w:rsidR="00697D74">
        <w:t xml:space="preserve">, </w:t>
      </w:r>
      <w:r w:rsidR="00697D74" w:rsidRPr="00697D74">
        <w:t xml:space="preserve">enabling us to deploy a more targeted and risk-based approach to regulatory activity across the </w:t>
      </w:r>
      <w:r w:rsidR="00697D74">
        <w:t xml:space="preserve">Nuclear Restoration Services </w:t>
      </w:r>
      <w:r w:rsidR="00697D74" w:rsidRPr="00D36931">
        <w:t>Ltd</w:t>
      </w:r>
      <w:r w:rsidR="00697D74" w:rsidRPr="00697D74">
        <w:t xml:space="preserve"> estate</w:t>
      </w:r>
      <w:r w:rsidR="00697D74">
        <w:t xml:space="preserve"> (</w:t>
      </w:r>
      <w:r w:rsidR="00697D74" w:rsidRPr="00697D74">
        <w:t>with regulatory resources focused on those sites presenting the highest level of risk</w:t>
      </w:r>
      <w:r w:rsidR="00697D74">
        <w:t>)</w:t>
      </w:r>
      <w:r w:rsidR="00A1683F">
        <w:t>.</w:t>
      </w:r>
    </w:p>
    <w:p w14:paraId="5C89B8C2" w14:textId="090C85F3" w:rsidR="00AC795E" w:rsidRDefault="007B4F16" w:rsidP="0020616D">
      <w:pPr>
        <w:pStyle w:val="Bulletlist1"/>
      </w:pPr>
      <w:r>
        <w:t xml:space="preserve">We </w:t>
      </w:r>
      <w:r w:rsidR="00AC795E">
        <w:t xml:space="preserve">will strengthen the way </w:t>
      </w:r>
      <w:r w:rsidR="00174423">
        <w:t xml:space="preserve">we </w:t>
      </w:r>
      <w:r w:rsidR="0080577B">
        <w:t xml:space="preserve"> </w:t>
      </w:r>
      <w:r w:rsidR="00AC795E">
        <w:t>work with the</w:t>
      </w:r>
      <w:r w:rsidR="00007FBD" w:rsidRPr="00007FBD">
        <w:t xml:space="preserve"> </w:t>
      </w:r>
      <w:r w:rsidR="00007FBD">
        <w:t xml:space="preserve">Nuclear Restoration Services </w:t>
      </w:r>
      <w:r w:rsidR="00007FBD" w:rsidRPr="00D36931">
        <w:t>Ltd</w:t>
      </w:r>
      <w:r w:rsidR="00007FBD" w:rsidRPr="00DC2696">
        <w:t xml:space="preserve"> </w:t>
      </w:r>
      <w:r w:rsidR="00AC795E">
        <w:t>internal oversight team, to leverage increased assurance from self-regulation of day-to-day safety, consistent with</w:t>
      </w:r>
      <w:r w:rsidR="0080577B">
        <w:t xml:space="preserve"> </w:t>
      </w:r>
      <w:r w:rsidR="00863435">
        <w:t xml:space="preserve">our </w:t>
      </w:r>
      <w:r w:rsidR="00AC795E">
        <w:t>enabling regulatory approach.</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163EE6CE" w14:textId="19E448C8" w:rsidR="008F493B" w:rsidRDefault="008F493B" w:rsidP="008F493B">
      <w:r w:rsidRPr="00690387">
        <w:t xml:space="preserve">There were no such matters or events of significance during the </w:t>
      </w:r>
      <w:r w:rsidR="00863435">
        <w:t xml:space="preserve">reporting </w:t>
      </w:r>
      <w:r w:rsidRPr="00690387">
        <w:t>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5E79BC3D" w14:textId="77777777" w:rsidR="00120570" w:rsidRPr="00690387" w:rsidRDefault="00120570" w:rsidP="00120570">
      <w:pPr>
        <w:pStyle w:val="Bulletlist1"/>
      </w:pPr>
      <w:r w:rsidRPr="00690387">
        <w:t xml:space="preserve">No </w:t>
      </w:r>
      <w:r>
        <w:t>licence instruments</w:t>
      </w:r>
      <w:r w:rsidRPr="00690387">
        <w:t xml:space="preserve">, </w:t>
      </w:r>
      <w:r>
        <w:t>e</w:t>
      </w:r>
      <w:r w:rsidRPr="00690387">
        <w:t xml:space="preserve">nforcement </w:t>
      </w:r>
      <w:r>
        <w:t>n</w:t>
      </w:r>
      <w:r w:rsidRPr="00690387">
        <w:t xml:space="preserve">otices or </w:t>
      </w:r>
      <w:r>
        <w:t>e</w:t>
      </w:r>
      <w:r w:rsidRPr="00690387">
        <w:t>nforcement letters were issued during this period.</w:t>
      </w: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C3A0B" w14:textId="77777777" w:rsidR="008D23C1" w:rsidRDefault="008D23C1" w:rsidP="007D199A">
      <w:pPr>
        <w:spacing w:after="0"/>
      </w:pPr>
      <w:r>
        <w:separator/>
      </w:r>
    </w:p>
    <w:p w14:paraId="295B6AA6" w14:textId="77777777" w:rsidR="008D23C1" w:rsidRDefault="008D23C1"/>
  </w:endnote>
  <w:endnote w:type="continuationSeparator" w:id="0">
    <w:p w14:paraId="1C34B715" w14:textId="77777777" w:rsidR="008D23C1" w:rsidRDefault="008D23C1" w:rsidP="007D199A">
      <w:pPr>
        <w:spacing w:after="0"/>
      </w:pPr>
      <w:r>
        <w:continuationSeparator/>
      </w:r>
    </w:p>
    <w:p w14:paraId="2D606ABC" w14:textId="77777777" w:rsidR="008D23C1" w:rsidRDefault="008D2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B23CC" w14:textId="77777777" w:rsidR="008D23C1" w:rsidRPr="005E0344" w:rsidRDefault="008D23C1" w:rsidP="005E0344">
      <w:pPr>
        <w:spacing w:after="120"/>
        <w:rPr>
          <w:color w:val="000000" w:themeColor="text2"/>
        </w:rPr>
      </w:pPr>
      <w:r w:rsidRPr="005E0344">
        <w:rPr>
          <w:color w:val="000000" w:themeColor="text2"/>
        </w:rPr>
        <w:separator/>
      </w:r>
    </w:p>
  </w:footnote>
  <w:footnote w:type="continuationSeparator" w:id="0">
    <w:p w14:paraId="00F920EE" w14:textId="77777777" w:rsidR="008D23C1" w:rsidRPr="005E0344" w:rsidRDefault="008D23C1" w:rsidP="0090581D">
      <w:pPr>
        <w:spacing w:after="120"/>
        <w:rPr>
          <w:color w:val="000000" w:themeColor="text2"/>
        </w:rPr>
      </w:pPr>
      <w:r w:rsidRPr="005E0344">
        <w:rPr>
          <w:color w:val="000000" w:themeColor="text2"/>
        </w:rPr>
        <w:continuationSeparator/>
      </w:r>
    </w:p>
    <w:p w14:paraId="7070FBD6" w14:textId="77777777" w:rsidR="008D23C1" w:rsidRDefault="008D23C1"/>
  </w:footnote>
  <w:footnote w:type="continuationNotice" w:id="1">
    <w:p w14:paraId="206294EA" w14:textId="77777777" w:rsidR="008D23C1" w:rsidRDefault="008D23C1">
      <w:pPr>
        <w:spacing w:after="0"/>
      </w:pPr>
    </w:p>
    <w:p w14:paraId="00F797B3" w14:textId="77777777" w:rsidR="008D23C1" w:rsidRDefault="008D2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83A2D18" w:rsidR="00177666" w:rsidRPr="002B07AE" w:rsidRDefault="00414BF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A3F77">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3A69">
          <w:rPr>
            <w:rStyle w:val="Style4"/>
          </w:rPr>
          <w:t>Harwell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63E2">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1230309987">
    <w:abstractNumId w:val="21"/>
  </w:num>
  <w:num w:numId="28" w16cid:durableId="865025806">
    <w:abstractNumId w:val="21"/>
  </w:num>
  <w:num w:numId="29" w16cid:durableId="141310547">
    <w:abstractNumId w:val="21"/>
  </w:num>
  <w:num w:numId="30" w16cid:durableId="2033340928">
    <w:abstractNumId w:val="21"/>
  </w:num>
  <w:num w:numId="31" w16cid:durableId="4985399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782"/>
    <w:rsid w:val="00004C16"/>
    <w:rsid w:val="00006AA0"/>
    <w:rsid w:val="00007FBD"/>
    <w:rsid w:val="00011177"/>
    <w:rsid w:val="000127B5"/>
    <w:rsid w:val="00012FD8"/>
    <w:rsid w:val="00014814"/>
    <w:rsid w:val="00024522"/>
    <w:rsid w:val="00024B2E"/>
    <w:rsid w:val="00027F4F"/>
    <w:rsid w:val="00030430"/>
    <w:rsid w:val="0003078E"/>
    <w:rsid w:val="00031B89"/>
    <w:rsid w:val="00031C86"/>
    <w:rsid w:val="000356BE"/>
    <w:rsid w:val="0003693D"/>
    <w:rsid w:val="00043F89"/>
    <w:rsid w:val="0004440F"/>
    <w:rsid w:val="00052C8A"/>
    <w:rsid w:val="000548C8"/>
    <w:rsid w:val="000714B7"/>
    <w:rsid w:val="00075605"/>
    <w:rsid w:val="00075C66"/>
    <w:rsid w:val="000817D4"/>
    <w:rsid w:val="00081A41"/>
    <w:rsid w:val="00082879"/>
    <w:rsid w:val="00091EEA"/>
    <w:rsid w:val="000952FA"/>
    <w:rsid w:val="000A105C"/>
    <w:rsid w:val="000A58A7"/>
    <w:rsid w:val="000A75DB"/>
    <w:rsid w:val="000B1957"/>
    <w:rsid w:val="000B71FB"/>
    <w:rsid w:val="000C2DDC"/>
    <w:rsid w:val="000D2FD4"/>
    <w:rsid w:val="000E20C9"/>
    <w:rsid w:val="000E4D5E"/>
    <w:rsid w:val="000E7936"/>
    <w:rsid w:val="000F048F"/>
    <w:rsid w:val="000F1B7B"/>
    <w:rsid w:val="000F2ED4"/>
    <w:rsid w:val="000F5383"/>
    <w:rsid w:val="001028E8"/>
    <w:rsid w:val="00105D53"/>
    <w:rsid w:val="00120570"/>
    <w:rsid w:val="00122FCC"/>
    <w:rsid w:val="00124524"/>
    <w:rsid w:val="00124C2B"/>
    <w:rsid w:val="00126752"/>
    <w:rsid w:val="00130B30"/>
    <w:rsid w:val="00140E1C"/>
    <w:rsid w:val="00146527"/>
    <w:rsid w:val="00147AE4"/>
    <w:rsid w:val="00151F22"/>
    <w:rsid w:val="0015538C"/>
    <w:rsid w:val="001571E5"/>
    <w:rsid w:val="0016079B"/>
    <w:rsid w:val="00174423"/>
    <w:rsid w:val="00177666"/>
    <w:rsid w:val="001849CA"/>
    <w:rsid w:val="00185410"/>
    <w:rsid w:val="00192352"/>
    <w:rsid w:val="00192840"/>
    <w:rsid w:val="001975D9"/>
    <w:rsid w:val="001C1C8D"/>
    <w:rsid w:val="001C4D63"/>
    <w:rsid w:val="001D096F"/>
    <w:rsid w:val="001D0DE0"/>
    <w:rsid w:val="001D5AFF"/>
    <w:rsid w:val="001D74B4"/>
    <w:rsid w:val="001D74DD"/>
    <w:rsid w:val="001E03E1"/>
    <w:rsid w:val="001E0875"/>
    <w:rsid w:val="001F059F"/>
    <w:rsid w:val="00200811"/>
    <w:rsid w:val="00200CA1"/>
    <w:rsid w:val="002010E7"/>
    <w:rsid w:val="00202842"/>
    <w:rsid w:val="0020616D"/>
    <w:rsid w:val="0021338D"/>
    <w:rsid w:val="00214D43"/>
    <w:rsid w:val="00222801"/>
    <w:rsid w:val="00223090"/>
    <w:rsid w:val="002238B4"/>
    <w:rsid w:val="002319AB"/>
    <w:rsid w:val="002319AC"/>
    <w:rsid w:val="00234342"/>
    <w:rsid w:val="00235EE3"/>
    <w:rsid w:val="0024040D"/>
    <w:rsid w:val="00251CD7"/>
    <w:rsid w:val="00255B4E"/>
    <w:rsid w:val="00255FA3"/>
    <w:rsid w:val="00257288"/>
    <w:rsid w:val="00261FB6"/>
    <w:rsid w:val="002629F8"/>
    <w:rsid w:val="00263396"/>
    <w:rsid w:val="00263C01"/>
    <w:rsid w:val="002659FA"/>
    <w:rsid w:val="00267815"/>
    <w:rsid w:val="002729ED"/>
    <w:rsid w:val="00280DDF"/>
    <w:rsid w:val="002917FF"/>
    <w:rsid w:val="00292ADF"/>
    <w:rsid w:val="002A0DEC"/>
    <w:rsid w:val="002A14D9"/>
    <w:rsid w:val="002A1C4E"/>
    <w:rsid w:val="002A3A99"/>
    <w:rsid w:val="002B07AE"/>
    <w:rsid w:val="002B1C53"/>
    <w:rsid w:val="002C0799"/>
    <w:rsid w:val="002C2BEB"/>
    <w:rsid w:val="002D21C5"/>
    <w:rsid w:val="002E0BE4"/>
    <w:rsid w:val="002E3B58"/>
    <w:rsid w:val="002E3E8A"/>
    <w:rsid w:val="002E5D89"/>
    <w:rsid w:val="002E6A6A"/>
    <w:rsid w:val="002F3397"/>
    <w:rsid w:val="00301FA9"/>
    <w:rsid w:val="0030380D"/>
    <w:rsid w:val="00312411"/>
    <w:rsid w:val="00323E71"/>
    <w:rsid w:val="00326F77"/>
    <w:rsid w:val="00331AB8"/>
    <w:rsid w:val="003401B0"/>
    <w:rsid w:val="003429B0"/>
    <w:rsid w:val="00344675"/>
    <w:rsid w:val="00346C8E"/>
    <w:rsid w:val="00367BD5"/>
    <w:rsid w:val="0038662B"/>
    <w:rsid w:val="00390327"/>
    <w:rsid w:val="00393066"/>
    <w:rsid w:val="00393B78"/>
    <w:rsid w:val="003A0054"/>
    <w:rsid w:val="003A01E9"/>
    <w:rsid w:val="003A7E1C"/>
    <w:rsid w:val="003B6E53"/>
    <w:rsid w:val="003B7F47"/>
    <w:rsid w:val="003C0306"/>
    <w:rsid w:val="003C114C"/>
    <w:rsid w:val="003C465D"/>
    <w:rsid w:val="003C4909"/>
    <w:rsid w:val="003D495D"/>
    <w:rsid w:val="003E098E"/>
    <w:rsid w:val="003E2FAE"/>
    <w:rsid w:val="003E532B"/>
    <w:rsid w:val="00407757"/>
    <w:rsid w:val="00407CF7"/>
    <w:rsid w:val="00410F30"/>
    <w:rsid w:val="00414BFB"/>
    <w:rsid w:val="00415ED6"/>
    <w:rsid w:val="00417CAF"/>
    <w:rsid w:val="00420A11"/>
    <w:rsid w:val="00422265"/>
    <w:rsid w:val="00431658"/>
    <w:rsid w:val="004373A7"/>
    <w:rsid w:val="00437D94"/>
    <w:rsid w:val="0044030C"/>
    <w:rsid w:val="0045489E"/>
    <w:rsid w:val="004648A4"/>
    <w:rsid w:val="00471380"/>
    <w:rsid w:val="00494F0D"/>
    <w:rsid w:val="00496BFD"/>
    <w:rsid w:val="004A3DF2"/>
    <w:rsid w:val="004A5AD4"/>
    <w:rsid w:val="004B0008"/>
    <w:rsid w:val="004B48B4"/>
    <w:rsid w:val="004C361D"/>
    <w:rsid w:val="004C4891"/>
    <w:rsid w:val="004D16D7"/>
    <w:rsid w:val="004D2C89"/>
    <w:rsid w:val="004E08F9"/>
    <w:rsid w:val="004E3932"/>
    <w:rsid w:val="004F1E79"/>
    <w:rsid w:val="004F20AB"/>
    <w:rsid w:val="004F5F33"/>
    <w:rsid w:val="0050103A"/>
    <w:rsid w:val="00504CA0"/>
    <w:rsid w:val="00511B0F"/>
    <w:rsid w:val="00532745"/>
    <w:rsid w:val="0055388E"/>
    <w:rsid w:val="00554AC8"/>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1ADF"/>
    <w:rsid w:val="006248DE"/>
    <w:rsid w:val="00625A39"/>
    <w:rsid w:val="00627555"/>
    <w:rsid w:val="006322A0"/>
    <w:rsid w:val="00632C28"/>
    <w:rsid w:val="006361FD"/>
    <w:rsid w:val="006408B5"/>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97D74"/>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0A95"/>
    <w:rsid w:val="00732C7B"/>
    <w:rsid w:val="00733767"/>
    <w:rsid w:val="00733D0D"/>
    <w:rsid w:val="00734D2B"/>
    <w:rsid w:val="00737705"/>
    <w:rsid w:val="007408D4"/>
    <w:rsid w:val="007420AC"/>
    <w:rsid w:val="00742617"/>
    <w:rsid w:val="00745534"/>
    <w:rsid w:val="00753A69"/>
    <w:rsid w:val="0076334B"/>
    <w:rsid w:val="00772847"/>
    <w:rsid w:val="00783AFA"/>
    <w:rsid w:val="00785427"/>
    <w:rsid w:val="00790540"/>
    <w:rsid w:val="0079355F"/>
    <w:rsid w:val="007968CA"/>
    <w:rsid w:val="00797E85"/>
    <w:rsid w:val="007A3F77"/>
    <w:rsid w:val="007A43FF"/>
    <w:rsid w:val="007A7E3A"/>
    <w:rsid w:val="007B1150"/>
    <w:rsid w:val="007B3918"/>
    <w:rsid w:val="007B4F16"/>
    <w:rsid w:val="007C2F0D"/>
    <w:rsid w:val="007C3C1D"/>
    <w:rsid w:val="007C75E8"/>
    <w:rsid w:val="007C7890"/>
    <w:rsid w:val="007D199A"/>
    <w:rsid w:val="007D2EBE"/>
    <w:rsid w:val="007E17D9"/>
    <w:rsid w:val="007E1C07"/>
    <w:rsid w:val="007E6878"/>
    <w:rsid w:val="007F24B6"/>
    <w:rsid w:val="00803D94"/>
    <w:rsid w:val="00805379"/>
    <w:rsid w:val="0080577B"/>
    <w:rsid w:val="008072C7"/>
    <w:rsid w:val="008227C8"/>
    <w:rsid w:val="008229BA"/>
    <w:rsid w:val="00824151"/>
    <w:rsid w:val="0083076B"/>
    <w:rsid w:val="00833CAD"/>
    <w:rsid w:val="00837918"/>
    <w:rsid w:val="0084061E"/>
    <w:rsid w:val="00845390"/>
    <w:rsid w:val="0084601B"/>
    <w:rsid w:val="00856FF6"/>
    <w:rsid w:val="008606F0"/>
    <w:rsid w:val="00863435"/>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A5E02"/>
    <w:rsid w:val="008B1519"/>
    <w:rsid w:val="008B2309"/>
    <w:rsid w:val="008B70F5"/>
    <w:rsid w:val="008B7BCC"/>
    <w:rsid w:val="008C50C3"/>
    <w:rsid w:val="008C7094"/>
    <w:rsid w:val="008D23C1"/>
    <w:rsid w:val="008D2B97"/>
    <w:rsid w:val="008D49A5"/>
    <w:rsid w:val="008D6C81"/>
    <w:rsid w:val="008E6CF0"/>
    <w:rsid w:val="008F1439"/>
    <w:rsid w:val="008F493B"/>
    <w:rsid w:val="008F7051"/>
    <w:rsid w:val="008F7952"/>
    <w:rsid w:val="009033A9"/>
    <w:rsid w:val="0090581D"/>
    <w:rsid w:val="0091439C"/>
    <w:rsid w:val="0092055F"/>
    <w:rsid w:val="00920572"/>
    <w:rsid w:val="00920BF2"/>
    <w:rsid w:val="00931394"/>
    <w:rsid w:val="009349A9"/>
    <w:rsid w:val="00936C52"/>
    <w:rsid w:val="009406AE"/>
    <w:rsid w:val="0095489B"/>
    <w:rsid w:val="00956373"/>
    <w:rsid w:val="00961730"/>
    <w:rsid w:val="00966FB9"/>
    <w:rsid w:val="009671CD"/>
    <w:rsid w:val="00972F49"/>
    <w:rsid w:val="009751A9"/>
    <w:rsid w:val="00980F9C"/>
    <w:rsid w:val="0098632B"/>
    <w:rsid w:val="009908E6"/>
    <w:rsid w:val="00997BFB"/>
    <w:rsid w:val="009A3D32"/>
    <w:rsid w:val="009A5071"/>
    <w:rsid w:val="009A7348"/>
    <w:rsid w:val="009B16B9"/>
    <w:rsid w:val="009B462C"/>
    <w:rsid w:val="009C15F3"/>
    <w:rsid w:val="009C3689"/>
    <w:rsid w:val="009D457F"/>
    <w:rsid w:val="009E07C2"/>
    <w:rsid w:val="009E0E52"/>
    <w:rsid w:val="009F3750"/>
    <w:rsid w:val="009F72F9"/>
    <w:rsid w:val="009F7AA3"/>
    <w:rsid w:val="00A00205"/>
    <w:rsid w:val="00A00AF0"/>
    <w:rsid w:val="00A14B5A"/>
    <w:rsid w:val="00A1683F"/>
    <w:rsid w:val="00A3567F"/>
    <w:rsid w:val="00A37698"/>
    <w:rsid w:val="00A41ED3"/>
    <w:rsid w:val="00A56421"/>
    <w:rsid w:val="00A63868"/>
    <w:rsid w:val="00A67D75"/>
    <w:rsid w:val="00A81D82"/>
    <w:rsid w:val="00A8491D"/>
    <w:rsid w:val="00A87E2A"/>
    <w:rsid w:val="00A9118F"/>
    <w:rsid w:val="00A93E33"/>
    <w:rsid w:val="00AA6E29"/>
    <w:rsid w:val="00AB49CA"/>
    <w:rsid w:val="00AB5413"/>
    <w:rsid w:val="00AB6970"/>
    <w:rsid w:val="00AC1939"/>
    <w:rsid w:val="00AC795E"/>
    <w:rsid w:val="00AC7C05"/>
    <w:rsid w:val="00AD167C"/>
    <w:rsid w:val="00AD17C7"/>
    <w:rsid w:val="00AD4041"/>
    <w:rsid w:val="00AD703D"/>
    <w:rsid w:val="00AE302B"/>
    <w:rsid w:val="00B16BE5"/>
    <w:rsid w:val="00B259DF"/>
    <w:rsid w:val="00B25F57"/>
    <w:rsid w:val="00B324DF"/>
    <w:rsid w:val="00B44B1F"/>
    <w:rsid w:val="00B64141"/>
    <w:rsid w:val="00B64E72"/>
    <w:rsid w:val="00B7331A"/>
    <w:rsid w:val="00B76D3A"/>
    <w:rsid w:val="00B77913"/>
    <w:rsid w:val="00B824FB"/>
    <w:rsid w:val="00B82646"/>
    <w:rsid w:val="00B97359"/>
    <w:rsid w:val="00B97A8F"/>
    <w:rsid w:val="00BA4E58"/>
    <w:rsid w:val="00BA6FDF"/>
    <w:rsid w:val="00BA7074"/>
    <w:rsid w:val="00BB7829"/>
    <w:rsid w:val="00BD1457"/>
    <w:rsid w:val="00BD49A3"/>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2693A"/>
    <w:rsid w:val="00C32CC1"/>
    <w:rsid w:val="00C35562"/>
    <w:rsid w:val="00C37521"/>
    <w:rsid w:val="00C426EC"/>
    <w:rsid w:val="00C5157F"/>
    <w:rsid w:val="00C610E1"/>
    <w:rsid w:val="00C6483C"/>
    <w:rsid w:val="00C64AE9"/>
    <w:rsid w:val="00C70CFF"/>
    <w:rsid w:val="00C718FE"/>
    <w:rsid w:val="00C72636"/>
    <w:rsid w:val="00C86CEC"/>
    <w:rsid w:val="00C8773D"/>
    <w:rsid w:val="00C87ABB"/>
    <w:rsid w:val="00C90062"/>
    <w:rsid w:val="00C91831"/>
    <w:rsid w:val="00C953DF"/>
    <w:rsid w:val="00CA1B18"/>
    <w:rsid w:val="00CA3676"/>
    <w:rsid w:val="00CA4547"/>
    <w:rsid w:val="00CA66BC"/>
    <w:rsid w:val="00CC2AC1"/>
    <w:rsid w:val="00CC3495"/>
    <w:rsid w:val="00CC3FCD"/>
    <w:rsid w:val="00CD3A3B"/>
    <w:rsid w:val="00CD5401"/>
    <w:rsid w:val="00CD7DAE"/>
    <w:rsid w:val="00CE2709"/>
    <w:rsid w:val="00CE2D64"/>
    <w:rsid w:val="00CE6198"/>
    <w:rsid w:val="00CF6230"/>
    <w:rsid w:val="00D017FC"/>
    <w:rsid w:val="00D0226A"/>
    <w:rsid w:val="00D04326"/>
    <w:rsid w:val="00D13147"/>
    <w:rsid w:val="00D14B84"/>
    <w:rsid w:val="00D25A34"/>
    <w:rsid w:val="00D314D7"/>
    <w:rsid w:val="00D463FF"/>
    <w:rsid w:val="00D5282D"/>
    <w:rsid w:val="00D563E2"/>
    <w:rsid w:val="00D5715A"/>
    <w:rsid w:val="00D65740"/>
    <w:rsid w:val="00D71687"/>
    <w:rsid w:val="00D74813"/>
    <w:rsid w:val="00DA30BC"/>
    <w:rsid w:val="00DA66D9"/>
    <w:rsid w:val="00DA69C2"/>
    <w:rsid w:val="00DA6D70"/>
    <w:rsid w:val="00DB00E2"/>
    <w:rsid w:val="00DB6050"/>
    <w:rsid w:val="00DB627C"/>
    <w:rsid w:val="00DC2696"/>
    <w:rsid w:val="00DC2C34"/>
    <w:rsid w:val="00DC5F35"/>
    <w:rsid w:val="00DD27F6"/>
    <w:rsid w:val="00DD4607"/>
    <w:rsid w:val="00DE2C87"/>
    <w:rsid w:val="00DE459A"/>
    <w:rsid w:val="00DF0078"/>
    <w:rsid w:val="00DF27DA"/>
    <w:rsid w:val="00DF4DBE"/>
    <w:rsid w:val="00E030C8"/>
    <w:rsid w:val="00E3233F"/>
    <w:rsid w:val="00E40820"/>
    <w:rsid w:val="00E43A69"/>
    <w:rsid w:val="00E45D76"/>
    <w:rsid w:val="00E4658F"/>
    <w:rsid w:val="00E54A67"/>
    <w:rsid w:val="00E61C0D"/>
    <w:rsid w:val="00E62B64"/>
    <w:rsid w:val="00E63EB4"/>
    <w:rsid w:val="00E66160"/>
    <w:rsid w:val="00E71329"/>
    <w:rsid w:val="00E8363B"/>
    <w:rsid w:val="00E84966"/>
    <w:rsid w:val="00E92383"/>
    <w:rsid w:val="00EA1B3A"/>
    <w:rsid w:val="00EA2109"/>
    <w:rsid w:val="00EB000A"/>
    <w:rsid w:val="00EB08B3"/>
    <w:rsid w:val="00EC74C8"/>
    <w:rsid w:val="00ED4D4E"/>
    <w:rsid w:val="00EE0C77"/>
    <w:rsid w:val="00EE4E54"/>
    <w:rsid w:val="00EF4334"/>
    <w:rsid w:val="00F24BBE"/>
    <w:rsid w:val="00F3584D"/>
    <w:rsid w:val="00F436BB"/>
    <w:rsid w:val="00F47145"/>
    <w:rsid w:val="00F545BF"/>
    <w:rsid w:val="00F71B56"/>
    <w:rsid w:val="00F77D1D"/>
    <w:rsid w:val="00F832C8"/>
    <w:rsid w:val="00F873B3"/>
    <w:rsid w:val="00FA2F2F"/>
    <w:rsid w:val="00FA33FE"/>
    <w:rsid w:val="00FA42B9"/>
    <w:rsid w:val="00FA49F2"/>
    <w:rsid w:val="00FA755A"/>
    <w:rsid w:val="00FB2B0F"/>
    <w:rsid w:val="00FB4F6B"/>
    <w:rsid w:val="00FB5FE1"/>
    <w:rsid w:val="00FC0E8D"/>
    <w:rsid w:val="00FC3503"/>
    <w:rsid w:val="00FC46EF"/>
    <w:rsid w:val="00FD31B3"/>
    <w:rsid w:val="00FD4204"/>
    <w:rsid w:val="00FE308B"/>
    <w:rsid w:val="00FF1CB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6AA0"/>
    <w:rsid w:val="000A75DB"/>
    <w:rsid w:val="00183F29"/>
    <w:rsid w:val="001A787E"/>
    <w:rsid w:val="001E0875"/>
    <w:rsid w:val="002550FD"/>
    <w:rsid w:val="00276BC4"/>
    <w:rsid w:val="002876CA"/>
    <w:rsid w:val="002C2BEB"/>
    <w:rsid w:val="002E6EDF"/>
    <w:rsid w:val="00333F8E"/>
    <w:rsid w:val="00350199"/>
    <w:rsid w:val="004A5AD4"/>
    <w:rsid w:val="004B48B4"/>
    <w:rsid w:val="005B0E31"/>
    <w:rsid w:val="00611F13"/>
    <w:rsid w:val="00626CD0"/>
    <w:rsid w:val="006B5054"/>
    <w:rsid w:val="006D0B50"/>
    <w:rsid w:val="007154C5"/>
    <w:rsid w:val="007B1F94"/>
    <w:rsid w:val="007D6F41"/>
    <w:rsid w:val="00835E07"/>
    <w:rsid w:val="00987C2D"/>
    <w:rsid w:val="00AB5413"/>
    <w:rsid w:val="00B1191E"/>
    <w:rsid w:val="00B7331A"/>
    <w:rsid w:val="00BA062A"/>
    <w:rsid w:val="00BA6FDF"/>
    <w:rsid w:val="00C41BCC"/>
    <w:rsid w:val="00C561EC"/>
    <w:rsid w:val="00C72636"/>
    <w:rsid w:val="00CF133E"/>
    <w:rsid w:val="00D314D7"/>
    <w:rsid w:val="00DD7BA4"/>
    <w:rsid w:val="00DF0078"/>
    <w:rsid w:val="00E318CE"/>
    <w:rsid w:val="00E3233F"/>
    <w:rsid w:val="00E646E1"/>
    <w:rsid w:val="00ED0AAC"/>
    <w:rsid w:val="00F80C35"/>
    <w:rsid w:val="00F93872"/>
    <w:rsid w:val="00FE3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lastModifiedBy>Linda Beckett</cp:lastModifiedBy>
  <cp:revision>4</cp:revision>
  <cp:lastPrinted>2016-11-28T11:35:00Z</cp:lastPrinted>
  <dcterms:created xsi:type="dcterms:W3CDTF">2026-04-07T08:15:00Z</dcterms:created>
  <dcterms:modified xsi:type="dcterms:W3CDTF">2026-04-17T10:27:00Z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