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D934C9A" w:rsidR="00D0226A" w:rsidRPr="001E03E1" w:rsidRDefault="001B06F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47AE7">
                  <w:rPr>
                    <w:rStyle w:val="Style7"/>
                  </w:rPr>
                  <w:t>NRS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727D9">
                      <w:rPr>
                        <w:rStyle w:val="Style7"/>
                      </w:rPr>
                      <w:t>Berkeley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AEBD5E1" w:rsidR="00004C16" w:rsidRDefault="001B06F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47AE7">
            <w:rPr>
              <w:rStyle w:val="Style3"/>
            </w:rPr>
            <w:t>NRS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3"/>
          </w:rPr>
        </w:sdtEndPr>
        <w:sdtContent>
          <w:r w:rsidR="004727D9" w:rsidRPr="004727D9">
            <w:rPr>
              <w:rStyle w:val="Style3"/>
            </w:rPr>
            <w:t>Berkeley</w:t>
          </w:r>
        </w:sdtContent>
      </w:sdt>
    </w:p>
    <w:p w14:paraId="2A318818" w14:textId="32CF93B4"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w:t>
      </w:r>
      <w:r w:rsidR="00547AE7">
        <w:rPr>
          <w:rStyle w:val="Style2"/>
          <w:sz w:val="28"/>
          <w:szCs w:val="28"/>
        </w:rPr>
        <w:t>uly</w:t>
      </w:r>
      <w:r w:rsidR="007A7E3A" w:rsidRPr="006D7038">
        <w:rPr>
          <w:rStyle w:val="Style2"/>
          <w:sz w:val="28"/>
          <w:szCs w:val="28"/>
        </w:rPr>
        <w:t xml:space="preserve"> –</w:t>
      </w:r>
      <w:r w:rsidR="006D7038" w:rsidRPr="006D7038">
        <w:rPr>
          <w:rStyle w:val="Style2"/>
          <w:sz w:val="28"/>
          <w:szCs w:val="28"/>
        </w:rPr>
        <w:t xml:space="preserve"> 3</w:t>
      </w:r>
      <w:r w:rsidR="00547AE7">
        <w:rPr>
          <w:rStyle w:val="Style2"/>
          <w:sz w:val="28"/>
          <w:szCs w:val="28"/>
        </w:rPr>
        <w:t>1</w:t>
      </w:r>
      <w:r w:rsidR="007A7E3A" w:rsidRPr="006D7038">
        <w:rPr>
          <w:rStyle w:val="Style2"/>
          <w:sz w:val="28"/>
          <w:szCs w:val="28"/>
        </w:rPr>
        <w:t xml:space="preserve"> </w:t>
      </w:r>
      <w:r w:rsidR="00547AE7">
        <w:rPr>
          <w:rStyle w:val="Style2"/>
          <w:sz w:val="28"/>
          <w:szCs w:val="28"/>
        </w:rPr>
        <w:t>December</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55C54B2B"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30C47D4E" w:rsidR="00004C16" w:rsidRPr="0016079B" w:rsidRDefault="00004C16" w:rsidP="001B06F1">
      <w:pPr>
        <w:rPr>
          <w:szCs w:val="24"/>
        </w:rPr>
      </w:pPr>
      <w:r w:rsidRPr="0016079B">
        <w:rPr>
          <w:b/>
          <w:bCs/>
          <w:szCs w:val="24"/>
        </w:rPr>
        <w:t>Approved by</w:t>
      </w:r>
      <w:r w:rsidR="003A7E1C" w:rsidRPr="0016079B">
        <w:rPr>
          <w:szCs w:val="24"/>
        </w:rPr>
        <w:t>:</w:t>
      </w:r>
      <w:r w:rsidRPr="0016079B">
        <w:rPr>
          <w:szCs w:val="24"/>
        </w:rPr>
        <w:t xml:space="preserve"> </w:t>
      </w:r>
      <w:r w:rsidR="001B06F1" w:rsidRPr="001B06F1">
        <w:rPr>
          <w:szCs w:val="24"/>
        </w:rPr>
        <w:t xml:space="preserve">Deputy DFW </w:t>
      </w:r>
      <w:r w:rsidR="00081287">
        <w:rPr>
          <w:szCs w:val="24"/>
        </w:rPr>
        <w:t>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Cs w:val="24"/>
            </w:rPr>
            <w:t>1</w:t>
          </w:r>
        </w:sdtContent>
      </w:sdt>
    </w:p>
    <w:p w14:paraId="19206F45" w14:textId="2333CFF6"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w:t>
      </w:r>
      <w:r w:rsidR="00547AE7">
        <w:rPr>
          <w:szCs w:val="24"/>
        </w:rPr>
        <w:t>anuary</w:t>
      </w:r>
      <w:r w:rsidR="00081287">
        <w:rPr>
          <w:szCs w:val="24"/>
        </w:rPr>
        <w:t xml:space="preserve"> 202</w:t>
      </w:r>
      <w:r w:rsidR="00547AE7">
        <w:rPr>
          <w:szCs w:val="24"/>
        </w:rPr>
        <w:t>6</w:t>
      </w:r>
    </w:p>
    <w:p w14:paraId="55057C62" w14:textId="66D049BE"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734CF6" w:rsidRPr="00734CF6">
        <w:rPr>
          <w:szCs w:val="24"/>
        </w:rPr>
        <w:t>202</w:t>
      </w:r>
      <w:r w:rsidR="00D7326A">
        <w:rPr>
          <w:szCs w:val="24"/>
        </w:rPr>
        <w:t>6</w:t>
      </w:r>
      <w:r w:rsidR="00734CF6" w:rsidRPr="00734CF6">
        <w:rPr>
          <w:szCs w:val="24"/>
        </w:rPr>
        <w:t>/</w:t>
      </w:r>
      <w:r w:rsidR="00D7326A">
        <w:rPr>
          <w:szCs w:val="24"/>
        </w:rPr>
        <w:t>101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65AD7D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727D9">
        <w:t>Berkeley</w:t>
      </w:r>
      <w:r w:rsidR="00A374DF">
        <w:t xml:space="preserve">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A9D707"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4727D9">
        <w:t>Berkeley</w:t>
      </w:r>
      <w:r w:rsidR="00A374DF">
        <w:t xml:space="preserve">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BC5A20D"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83607D">
          <w:rPr>
            <w:webHidden/>
          </w:rPr>
          <w:t>4</w:t>
        </w:r>
        <w:r w:rsidR="006134DB">
          <w:rPr>
            <w:webHidden/>
          </w:rPr>
          <w:fldChar w:fldCharType="end"/>
        </w:r>
      </w:hyperlink>
    </w:p>
    <w:p w14:paraId="14928A11" w14:textId="6D032AA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83607D">
          <w:rPr>
            <w:webHidden/>
          </w:rPr>
          <w:t>4</w:t>
        </w:r>
        <w:r>
          <w:rPr>
            <w:webHidden/>
          </w:rPr>
          <w:fldChar w:fldCharType="end"/>
        </w:r>
      </w:hyperlink>
    </w:p>
    <w:p w14:paraId="54C75DE7" w14:textId="259B7A6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83607D">
          <w:rPr>
            <w:webHidden/>
          </w:rPr>
          <w:t>7</w:t>
        </w:r>
        <w:r>
          <w:rPr>
            <w:webHidden/>
          </w:rPr>
          <w:fldChar w:fldCharType="end"/>
        </w:r>
      </w:hyperlink>
    </w:p>
    <w:p w14:paraId="7F6A5BCD" w14:textId="1F0FAB2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83607D">
          <w:rPr>
            <w:webHidden/>
          </w:rPr>
          <w:t>8</w:t>
        </w:r>
        <w:r>
          <w:rPr>
            <w:webHidden/>
          </w:rPr>
          <w:fldChar w:fldCharType="end"/>
        </w:r>
      </w:hyperlink>
    </w:p>
    <w:p w14:paraId="2E50D577" w14:textId="593DF19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83607D">
          <w:rPr>
            <w:webHidden/>
          </w:rPr>
          <w:t>9</w:t>
        </w:r>
        <w:r>
          <w:rPr>
            <w:webHidden/>
          </w:rPr>
          <w:fldChar w:fldCharType="end"/>
        </w:r>
      </w:hyperlink>
    </w:p>
    <w:p w14:paraId="6E19F1CC" w14:textId="022B975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83607D">
          <w:rPr>
            <w:webHidden/>
          </w:rPr>
          <w:t>9</w:t>
        </w:r>
        <w:r>
          <w:rPr>
            <w:webHidden/>
          </w:rPr>
          <w:fldChar w:fldCharType="end"/>
        </w:r>
      </w:hyperlink>
    </w:p>
    <w:p w14:paraId="745E0875" w14:textId="0BCFAD66"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83607D">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9A2AF55" w:rsidR="00BE1652" w:rsidRPr="00690387" w:rsidRDefault="000952FA" w:rsidP="00BE1652">
      <w:pPr>
        <w:spacing w:before="240" w:after="120"/>
      </w:pPr>
      <w:r>
        <w:t>Our</w:t>
      </w:r>
      <w:r w:rsidR="00BE1652" w:rsidRPr="00690387">
        <w:t xml:space="preserve"> site inspector made inspections on the following dates during the report </w:t>
      </w:r>
      <w:r w:rsidR="00BE1652" w:rsidRPr="00A06212">
        <w:t xml:space="preserve">period </w:t>
      </w:r>
      <w:r w:rsidR="00A06212" w:rsidRPr="00A06212">
        <w:t>1 J</w:t>
      </w:r>
      <w:r w:rsidR="00547AE7">
        <w:t>uly</w:t>
      </w:r>
      <w:r w:rsidR="00A06212" w:rsidRPr="00A06212">
        <w:t xml:space="preserve"> – 3</w:t>
      </w:r>
      <w:r w:rsidR="00547AE7">
        <w:t>1</w:t>
      </w:r>
      <w:r w:rsidR="00A06212" w:rsidRPr="00A06212">
        <w:t xml:space="preserve"> </w:t>
      </w:r>
      <w:r w:rsidR="00547AE7">
        <w:t>December</w:t>
      </w:r>
      <w:r w:rsidR="00A06212" w:rsidRPr="00A06212">
        <w:t xml:space="preserve"> 2025</w:t>
      </w:r>
      <w:r w:rsidR="00BE1652" w:rsidRPr="00A06212">
        <w:t>:</w:t>
      </w:r>
    </w:p>
    <w:p w14:paraId="4FB9EB7D" w14:textId="3837C2D9" w:rsidR="00547AE7" w:rsidRPr="00547AE7" w:rsidRDefault="00A437E4" w:rsidP="00547AE7">
      <w:pPr>
        <w:pStyle w:val="TSBullet1Square"/>
        <w:rPr>
          <w:sz w:val="24"/>
        </w:rPr>
      </w:pPr>
      <w:bookmarkStart w:id="4" w:name="_Toc95889183"/>
      <w:bookmarkStart w:id="5" w:name="_Toc180135449"/>
      <w:r>
        <w:rPr>
          <w:sz w:val="24"/>
        </w:rPr>
        <w:t xml:space="preserve">28 </w:t>
      </w:r>
      <w:r w:rsidR="00547AE7" w:rsidRPr="00547AE7">
        <w:rPr>
          <w:sz w:val="24"/>
        </w:rPr>
        <w:t>August 2025</w:t>
      </w:r>
    </w:p>
    <w:p w14:paraId="2A8BEF61" w14:textId="5BD22874" w:rsidR="00547AE7" w:rsidRPr="00547AE7" w:rsidRDefault="00A01A9F" w:rsidP="00547AE7">
      <w:pPr>
        <w:pStyle w:val="TSBullet1Square"/>
        <w:rPr>
          <w:sz w:val="24"/>
        </w:rPr>
      </w:pPr>
      <w:r>
        <w:rPr>
          <w:sz w:val="24"/>
        </w:rPr>
        <w:t>10</w:t>
      </w:r>
      <w:r w:rsidR="005B3FDF">
        <w:rPr>
          <w:sz w:val="24"/>
        </w:rPr>
        <w:t xml:space="preserve"> &amp;</w:t>
      </w:r>
      <w:r w:rsidR="00770AE8">
        <w:rPr>
          <w:sz w:val="24"/>
        </w:rPr>
        <w:t xml:space="preserve"> 23</w:t>
      </w:r>
      <w:r>
        <w:rPr>
          <w:sz w:val="24"/>
        </w:rPr>
        <w:t xml:space="preserve"> </w:t>
      </w:r>
      <w:r w:rsidR="00547AE7" w:rsidRPr="00547AE7">
        <w:rPr>
          <w:sz w:val="24"/>
        </w:rPr>
        <w:t>September 2025</w:t>
      </w:r>
    </w:p>
    <w:p w14:paraId="556B3554" w14:textId="3C7353E6" w:rsidR="00547AE7" w:rsidRPr="00547AE7" w:rsidRDefault="005B3FDF" w:rsidP="00547AE7">
      <w:pPr>
        <w:pStyle w:val="TSBullet1Square"/>
        <w:rPr>
          <w:sz w:val="24"/>
        </w:rPr>
      </w:pPr>
      <w:r>
        <w:rPr>
          <w:sz w:val="24"/>
        </w:rPr>
        <w:t xml:space="preserve">15 </w:t>
      </w:r>
      <w:r w:rsidR="00547AE7" w:rsidRPr="00547AE7">
        <w:rPr>
          <w:sz w:val="24"/>
        </w:rPr>
        <w:t>October 2025</w:t>
      </w:r>
    </w:p>
    <w:p w14:paraId="0CE9B03C" w14:textId="407AA878" w:rsidR="00547AE7" w:rsidRPr="00547AE7" w:rsidRDefault="00A437E4" w:rsidP="00547AE7">
      <w:pPr>
        <w:pStyle w:val="TSBullet1Square"/>
        <w:rPr>
          <w:sz w:val="24"/>
        </w:rPr>
      </w:pPr>
      <w:r>
        <w:rPr>
          <w:sz w:val="24"/>
        </w:rPr>
        <w:t xml:space="preserve">6 </w:t>
      </w:r>
      <w:r w:rsidR="00547AE7" w:rsidRPr="00547AE7">
        <w:rPr>
          <w:sz w:val="24"/>
        </w:rPr>
        <w:t>November 2025</w:t>
      </w:r>
    </w:p>
    <w:p w14:paraId="7C1AA3AB" w14:textId="58EE3DBF" w:rsidR="00547AE7" w:rsidRPr="00547AE7" w:rsidRDefault="00A437E4" w:rsidP="00547AE7">
      <w:pPr>
        <w:pStyle w:val="TSBullet1Square"/>
        <w:rPr>
          <w:sz w:val="24"/>
        </w:rPr>
      </w:pPr>
      <w:r>
        <w:rPr>
          <w:sz w:val="24"/>
        </w:rPr>
        <w:t xml:space="preserve">11 </w:t>
      </w:r>
      <w:r w:rsidR="00547AE7" w:rsidRPr="00547AE7">
        <w:rPr>
          <w:sz w:val="24"/>
        </w:rPr>
        <w:t>December 2025</w:t>
      </w:r>
    </w:p>
    <w:p w14:paraId="0AA57C97" w14:textId="4A942FC6" w:rsidR="00183D39" w:rsidRPr="00547AE7" w:rsidRDefault="00183D39" w:rsidP="00547AE7">
      <w:pPr>
        <w:pStyle w:val="TSBullet1Square"/>
        <w:numPr>
          <w:ilvl w:val="0"/>
          <w:numId w:val="0"/>
        </w:numPr>
        <w:ind w:left="1440"/>
        <w:jc w:val="both"/>
        <w:rPr>
          <w:rFonts w:cs="Arial"/>
          <w:sz w:val="24"/>
        </w:rPr>
      </w:pP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D91DF3D" w:rsidR="00745534" w:rsidRDefault="00745534" w:rsidP="00745534">
      <w:r w:rsidRPr="00690387">
        <w:t xml:space="preserve">In this period, routine inspections of </w:t>
      </w:r>
      <w:r w:rsidR="004727D9">
        <w:t>Berkeley</w:t>
      </w:r>
      <w:r w:rsidRPr="00690387">
        <w:t xml:space="preserve"> covered the following:</w:t>
      </w:r>
      <w:r>
        <w:t xml:space="preserve"> </w:t>
      </w:r>
    </w:p>
    <w:p w14:paraId="1E4C1DD2" w14:textId="0E5A1F6B" w:rsidR="00745534" w:rsidRPr="004727D9" w:rsidRDefault="00745534" w:rsidP="00745534">
      <w:pPr>
        <w:pStyle w:val="Bulletlist1"/>
      </w:pPr>
      <w:r w:rsidRPr="004727D9">
        <w:t>management of operations including control and supervision</w:t>
      </w:r>
    </w:p>
    <w:p w14:paraId="6920CC4A" w14:textId="32740D82" w:rsidR="00745534" w:rsidRPr="004727D9" w:rsidRDefault="00745534" w:rsidP="00745534">
      <w:pPr>
        <w:pStyle w:val="Bulletlist1"/>
      </w:pPr>
      <w:r w:rsidRPr="004727D9">
        <w:t>staff training, qualifications and experience</w:t>
      </w:r>
    </w:p>
    <w:p w14:paraId="2A4A2C45" w14:textId="29371290" w:rsidR="00745534" w:rsidRPr="004727D9" w:rsidRDefault="00745534" w:rsidP="00745534">
      <w:pPr>
        <w:pStyle w:val="Bulletlist1"/>
      </w:pPr>
      <w:r w:rsidRPr="004727D9">
        <w:t>modifications to plant, equipment and safety cases</w:t>
      </w:r>
    </w:p>
    <w:p w14:paraId="7A91106E" w14:textId="40CFEC17" w:rsidR="00745534" w:rsidRPr="004727D9" w:rsidRDefault="00745534" w:rsidP="00745534">
      <w:pPr>
        <w:pStyle w:val="Bulletlist1"/>
      </w:pPr>
      <w:r w:rsidRPr="004727D9">
        <w:t>plant construction and/or commissioning</w:t>
      </w:r>
    </w:p>
    <w:p w14:paraId="6F3A37BE" w14:textId="2153412D" w:rsidR="00745534" w:rsidRPr="004727D9" w:rsidRDefault="00745534" w:rsidP="00745534">
      <w:pPr>
        <w:pStyle w:val="Bulletlist1"/>
      </w:pPr>
      <w:r w:rsidRPr="004727D9">
        <w:t>decommissioning</w:t>
      </w:r>
    </w:p>
    <w:p w14:paraId="3E1927D4" w14:textId="77777777" w:rsidR="007B1150" w:rsidRPr="004727D9" w:rsidRDefault="00745534" w:rsidP="00745534">
      <w:pPr>
        <w:pStyle w:val="Bulletlist1"/>
      </w:pPr>
      <w:r w:rsidRPr="004727D9">
        <w:t>conventional (non-nuclear) health and safety</w:t>
      </w:r>
    </w:p>
    <w:p w14:paraId="47C54130" w14:textId="59169AD2" w:rsidR="00745534" w:rsidRPr="004727D9" w:rsidRDefault="007B1150" w:rsidP="00745534">
      <w:pPr>
        <w:pStyle w:val="Bulletlist1"/>
      </w:pPr>
      <w:r w:rsidRPr="004727D9">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B71D582" w14:textId="229F54CB" w:rsidR="003051C8" w:rsidRDefault="003051C8" w:rsidP="003051C8">
      <w:pPr>
        <w:pStyle w:val="F9-Paragraph"/>
      </w:pPr>
      <w:r w:rsidRPr="0031292D">
        <w:t xml:space="preserve">The site inspector attended the </w:t>
      </w:r>
      <w:r>
        <w:t xml:space="preserve">Nuclear Restoration Services’ </w:t>
      </w:r>
      <w:r w:rsidRPr="0031292D">
        <w:t xml:space="preserve">Oldbury, Berkeley and Hinkley Point A Quarterly Regulator Interface Meeting on </w:t>
      </w:r>
      <w:r w:rsidR="00A76613">
        <w:t>14</w:t>
      </w:r>
      <w:r w:rsidR="00675602">
        <w:t xml:space="preserve"> July</w:t>
      </w:r>
      <w:r>
        <w:t xml:space="preserve"> 202</w:t>
      </w:r>
      <w:r w:rsidR="00771879">
        <w:t xml:space="preserve">5 and </w:t>
      </w:r>
      <w:r w:rsidR="000B5E43">
        <w:t>14 October</w:t>
      </w:r>
      <w:r w:rsidR="009B489C">
        <w:t xml:space="preserve"> 2025</w:t>
      </w:r>
      <w:r>
        <w:t xml:space="preserve"> </w:t>
      </w:r>
      <w:r w:rsidRPr="0031292D">
        <w:t>to discuss issues, events and project milestone updates at the sites.</w:t>
      </w:r>
      <w:r>
        <w:t xml:space="preserve"> The overall site performance across the NRS southwest region remains adequate and no new </w:t>
      </w:r>
      <w:r w:rsidR="000A4951">
        <w:t xml:space="preserve">significant </w:t>
      </w:r>
      <w:r>
        <w:t xml:space="preserve">issues were identified. </w:t>
      </w:r>
      <w:r w:rsidRPr="000300CA">
        <w:t xml:space="preserve"> </w:t>
      </w:r>
      <w:r>
        <w:t xml:space="preserve"> </w:t>
      </w:r>
    </w:p>
    <w:p w14:paraId="7918A1D5" w14:textId="612AFD31" w:rsidR="003051C8" w:rsidRDefault="003051C8" w:rsidP="003051C8">
      <w:pPr>
        <w:pStyle w:val="F9-Paragraph"/>
      </w:pPr>
      <w:r>
        <w:t xml:space="preserve">The site inspector held regular meetings with the </w:t>
      </w:r>
      <w:r w:rsidR="00F61C55">
        <w:t>s</w:t>
      </w:r>
      <w:r>
        <w:t xml:space="preserve">ite </w:t>
      </w:r>
      <w:r w:rsidR="00F61C55">
        <w:t>d</w:t>
      </w:r>
      <w:r>
        <w:t>irector and weekly keep-in-touch meetings with the operational staff on site. During these meetings they discussed regulatory issues, site incidents, future permissioning and progress with significant decommissioning milestone delivery.</w:t>
      </w:r>
    </w:p>
    <w:p w14:paraId="41055EC4" w14:textId="15317CD5" w:rsidR="003051C8" w:rsidRDefault="003051C8" w:rsidP="003051C8">
      <w:pPr>
        <w:pStyle w:val="F9-Paragraph"/>
      </w:pPr>
      <w:r w:rsidRPr="004A2C1B">
        <w:t xml:space="preserve">The site inspector </w:t>
      </w:r>
      <w:r w:rsidR="003E5249">
        <w:t>also permission</w:t>
      </w:r>
      <w:r w:rsidR="00D5331C">
        <w:t>ed</w:t>
      </w:r>
      <w:r w:rsidR="003E5249">
        <w:t xml:space="preserve"> t</w:t>
      </w:r>
      <w:r w:rsidR="00D5331C">
        <w:t xml:space="preserve">he recommencement of </w:t>
      </w:r>
      <w:r w:rsidR="003E5249">
        <w:t xml:space="preserve">retrievals from the shielded area </w:t>
      </w:r>
      <w:r w:rsidR="00867F6B">
        <w:t xml:space="preserve">which included an enhanced implementation monitoring and control </w:t>
      </w:r>
      <w:r w:rsidR="00D5331C">
        <w:t>inspection</w:t>
      </w:r>
      <w:r w:rsidRPr="004A2C1B">
        <w:t>.</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42B787E1" w14:textId="480C1FD6" w:rsidR="003C4017" w:rsidRDefault="000952FA" w:rsidP="003C401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417BBF5F" w:rsidR="00745534" w:rsidRPr="00690387" w:rsidRDefault="003C4017" w:rsidP="003C4017">
      <w:pPr>
        <w:pStyle w:val="Bulletlist1"/>
      </w:pPr>
      <w:r w:rsidRPr="003C4017">
        <w:t>No licence instruments, enforcement notices or enforcement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91831" w14:textId="77777777" w:rsidR="00B0248D" w:rsidRDefault="00B0248D" w:rsidP="007D199A">
      <w:pPr>
        <w:spacing w:after="0"/>
      </w:pPr>
      <w:r>
        <w:separator/>
      </w:r>
    </w:p>
    <w:p w14:paraId="66B1D615" w14:textId="77777777" w:rsidR="00B0248D" w:rsidRDefault="00B0248D"/>
  </w:endnote>
  <w:endnote w:type="continuationSeparator" w:id="0">
    <w:p w14:paraId="68951D2D" w14:textId="77777777" w:rsidR="00B0248D" w:rsidRDefault="00B0248D" w:rsidP="007D199A">
      <w:pPr>
        <w:spacing w:after="0"/>
      </w:pPr>
      <w:r>
        <w:continuationSeparator/>
      </w:r>
    </w:p>
    <w:p w14:paraId="3B8D26E2" w14:textId="77777777" w:rsidR="00B0248D" w:rsidRDefault="00B02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F235E" w14:textId="77777777" w:rsidR="00B0248D" w:rsidRPr="005E0344" w:rsidRDefault="00B0248D" w:rsidP="005E0344">
      <w:pPr>
        <w:spacing w:after="120"/>
        <w:rPr>
          <w:color w:val="000000" w:themeColor="text2"/>
        </w:rPr>
      </w:pPr>
      <w:r w:rsidRPr="005E0344">
        <w:rPr>
          <w:color w:val="000000" w:themeColor="text2"/>
        </w:rPr>
        <w:separator/>
      </w:r>
    </w:p>
  </w:footnote>
  <w:footnote w:type="continuationSeparator" w:id="0">
    <w:p w14:paraId="24B7E996" w14:textId="77777777" w:rsidR="00B0248D" w:rsidRPr="005E0344" w:rsidRDefault="00B0248D" w:rsidP="0090581D">
      <w:pPr>
        <w:spacing w:after="120"/>
        <w:rPr>
          <w:color w:val="000000" w:themeColor="text2"/>
        </w:rPr>
      </w:pPr>
      <w:r w:rsidRPr="005E0344">
        <w:rPr>
          <w:color w:val="000000" w:themeColor="text2"/>
        </w:rPr>
        <w:continuationSeparator/>
      </w:r>
    </w:p>
    <w:p w14:paraId="3E88E746" w14:textId="77777777" w:rsidR="00B0248D" w:rsidRDefault="00B0248D"/>
  </w:footnote>
  <w:footnote w:type="continuationNotice" w:id="1">
    <w:p w14:paraId="6E9561F6" w14:textId="77777777" w:rsidR="00B0248D" w:rsidRDefault="00B0248D">
      <w:pPr>
        <w:spacing w:after="0"/>
      </w:pPr>
    </w:p>
    <w:p w14:paraId="73DC0164" w14:textId="77777777" w:rsidR="00B0248D" w:rsidRDefault="00B02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C7B0668" w:rsidR="00177666" w:rsidRPr="002B07AE" w:rsidRDefault="001B06F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47AE7">
          <w:rPr>
            <w:rStyle w:val="Style4"/>
          </w:rPr>
          <w:t>NRS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727D9">
          <w:rPr>
            <w:rStyle w:val="Style4"/>
          </w:rPr>
          <w:t>Berkeley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799615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A75"/>
    <w:rsid w:val="00002F03"/>
    <w:rsid w:val="00004C16"/>
    <w:rsid w:val="00011177"/>
    <w:rsid w:val="000127B5"/>
    <w:rsid w:val="00014814"/>
    <w:rsid w:val="00024522"/>
    <w:rsid w:val="00024B2E"/>
    <w:rsid w:val="00027F4F"/>
    <w:rsid w:val="00030430"/>
    <w:rsid w:val="0003078E"/>
    <w:rsid w:val="00031B89"/>
    <w:rsid w:val="0003693D"/>
    <w:rsid w:val="000436B3"/>
    <w:rsid w:val="00043F89"/>
    <w:rsid w:val="0004440F"/>
    <w:rsid w:val="00052C8A"/>
    <w:rsid w:val="000548C8"/>
    <w:rsid w:val="00057CBB"/>
    <w:rsid w:val="00075605"/>
    <w:rsid w:val="00075C66"/>
    <w:rsid w:val="00081287"/>
    <w:rsid w:val="000817D4"/>
    <w:rsid w:val="00082879"/>
    <w:rsid w:val="00091EEA"/>
    <w:rsid w:val="000952FA"/>
    <w:rsid w:val="000A105C"/>
    <w:rsid w:val="000A4951"/>
    <w:rsid w:val="000A58A7"/>
    <w:rsid w:val="000A75DB"/>
    <w:rsid w:val="000B1957"/>
    <w:rsid w:val="000B5E43"/>
    <w:rsid w:val="000C12BD"/>
    <w:rsid w:val="000C2DDC"/>
    <w:rsid w:val="000D2FD4"/>
    <w:rsid w:val="000E4D5E"/>
    <w:rsid w:val="000E7936"/>
    <w:rsid w:val="000F048F"/>
    <w:rsid w:val="000F1B7B"/>
    <w:rsid w:val="000F2ED4"/>
    <w:rsid w:val="000F5383"/>
    <w:rsid w:val="00100AF8"/>
    <w:rsid w:val="001028E8"/>
    <w:rsid w:val="00122FCC"/>
    <w:rsid w:val="00124C2B"/>
    <w:rsid w:val="00126752"/>
    <w:rsid w:val="00130B30"/>
    <w:rsid w:val="00140E1C"/>
    <w:rsid w:val="00146527"/>
    <w:rsid w:val="00147AE4"/>
    <w:rsid w:val="001571E5"/>
    <w:rsid w:val="0016079B"/>
    <w:rsid w:val="00177666"/>
    <w:rsid w:val="00183D39"/>
    <w:rsid w:val="001849CA"/>
    <w:rsid w:val="00185410"/>
    <w:rsid w:val="00192352"/>
    <w:rsid w:val="001975D9"/>
    <w:rsid w:val="001B06F1"/>
    <w:rsid w:val="001C1C8D"/>
    <w:rsid w:val="001C4D63"/>
    <w:rsid w:val="001D096F"/>
    <w:rsid w:val="001D0DE0"/>
    <w:rsid w:val="001D5AFF"/>
    <w:rsid w:val="001D74B4"/>
    <w:rsid w:val="001E03E1"/>
    <w:rsid w:val="001E0875"/>
    <w:rsid w:val="001F059F"/>
    <w:rsid w:val="00200811"/>
    <w:rsid w:val="00200CA1"/>
    <w:rsid w:val="00202842"/>
    <w:rsid w:val="00207AE5"/>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D1A0A"/>
    <w:rsid w:val="002E0BE4"/>
    <w:rsid w:val="002E3B58"/>
    <w:rsid w:val="002E3E8A"/>
    <w:rsid w:val="002E6A6A"/>
    <w:rsid w:val="002F3397"/>
    <w:rsid w:val="00301FA9"/>
    <w:rsid w:val="0030380D"/>
    <w:rsid w:val="003051C8"/>
    <w:rsid w:val="00312411"/>
    <w:rsid w:val="00313E63"/>
    <w:rsid w:val="00323E71"/>
    <w:rsid w:val="00324E2F"/>
    <w:rsid w:val="00326F77"/>
    <w:rsid w:val="00331AB8"/>
    <w:rsid w:val="003401B0"/>
    <w:rsid w:val="003429B0"/>
    <w:rsid w:val="00344675"/>
    <w:rsid w:val="00346C8E"/>
    <w:rsid w:val="00367BD5"/>
    <w:rsid w:val="00390327"/>
    <w:rsid w:val="00393066"/>
    <w:rsid w:val="00393B78"/>
    <w:rsid w:val="00395CAD"/>
    <w:rsid w:val="003A01E9"/>
    <w:rsid w:val="003A7E1C"/>
    <w:rsid w:val="003B7F47"/>
    <w:rsid w:val="003C0306"/>
    <w:rsid w:val="003C114C"/>
    <w:rsid w:val="003C4017"/>
    <w:rsid w:val="003C465D"/>
    <w:rsid w:val="003C4909"/>
    <w:rsid w:val="003D495D"/>
    <w:rsid w:val="003E098E"/>
    <w:rsid w:val="003E0B93"/>
    <w:rsid w:val="003E2FAE"/>
    <w:rsid w:val="003E5249"/>
    <w:rsid w:val="00407757"/>
    <w:rsid w:val="00407CF7"/>
    <w:rsid w:val="00415ED6"/>
    <w:rsid w:val="00417CAF"/>
    <w:rsid w:val="00420A11"/>
    <w:rsid w:val="00422265"/>
    <w:rsid w:val="004373A7"/>
    <w:rsid w:val="00437D94"/>
    <w:rsid w:val="0044030C"/>
    <w:rsid w:val="00461271"/>
    <w:rsid w:val="004648A4"/>
    <w:rsid w:val="00471380"/>
    <w:rsid w:val="004727D9"/>
    <w:rsid w:val="00494F0D"/>
    <w:rsid w:val="00496BFD"/>
    <w:rsid w:val="004A3DF2"/>
    <w:rsid w:val="004B07C2"/>
    <w:rsid w:val="004B48B4"/>
    <w:rsid w:val="004C361D"/>
    <w:rsid w:val="004C4891"/>
    <w:rsid w:val="004D16D7"/>
    <w:rsid w:val="004D2C89"/>
    <w:rsid w:val="004E3932"/>
    <w:rsid w:val="004F1E79"/>
    <w:rsid w:val="004F5F33"/>
    <w:rsid w:val="0050103A"/>
    <w:rsid w:val="00504CA0"/>
    <w:rsid w:val="00511B0F"/>
    <w:rsid w:val="00517E56"/>
    <w:rsid w:val="00520109"/>
    <w:rsid w:val="0052453B"/>
    <w:rsid w:val="00532745"/>
    <w:rsid w:val="00547AE7"/>
    <w:rsid w:val="0055388E"/>
    <w:rsid w:val="0055629B"/>
    <w:rsid w:val="005754AE"/>
    <w:rsid w:val="00577FB5"/>
    <w:rsid w:val="00583330"/>
    <w:rsid w:val="005852D1"/>
    <w:rsid w:val="00586D96"/>
    <w:rsid w:val="00587A22"/>
    <w:rsid w:val="0059299D"/>
    <w:rsid w:val="00595C8C"/>
    <w:rsid w:val="00597747"/>
    <w:rsid w:val="005A4CDD"/>
    <w:rsid w:val="005B3FDF"/>
    <w:rsid w:val="005B57E4"/>
    <w:rsid w:val="005B5ABD"/>
    <w:rsid w:val="005B7B04"/>
    <w:rsid w:val="005C140A"/>
    <w:rsid w:val="005C1E52"/>
    <w:rsid w:val="005C6763"/>
    <w:rsid w:val="005D3164"/>
    <w:rsid w:val="005D69BC"/>
    <w:rsid w:val="005E0344"/>
    <w:rsid w:val="005E0991"/>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45AD3"/>
    <w:rsid w:val="00653298"/>
    <w:rsid w:val="00663A7C"/>
    <w:rsid w:val="00667DF2"/>
    <w:rsid w:val="00670DF1"/>
    <w:rsid w:val="00671345"/>
    <w:rsid w:val="006728CA"/>
    <w:rsid w:val="00672A9B"/>
    <w:rsid w:val="00675602"/>
    <w:rsid w:val="00675884"/>
    <w:rsid w:val="00675AEC"/>
    <w:rsid w:val="00687789"/>
    <w:rsid w:val="00693997"/>
    <w:rsid w:val="00696EE0"/>
    <w:rsid w:val="00697980"/>
    <w:rsid w:val="006A19EF"/>
    <w:rsid w:val="006A4295"/>
    <w:rsid w:val="006A43D5"/>
    <w:rsid w:val="006A525B"/>
    <w:rsid w:val="006A7173"/>
    <w:rsid w:val="006B5054"/>
    <w:rsid w:val="006C045F"/>
    <w:rsid w:val="006C0D83"/>
    <w:rsid w:val="006C4196"/>
    <w:rsid w:val="006C63B0"/>
    <w:rsid w:val="006C76A2"/>
    <w:rsid w:val="006C792E"/>
    <w:rsid w:val="006D116C"/>
    <w:rsid w:val="006D53D9"/>
    <w:rsid w:val="006D7038"/>
    <w:rsid w:val="006E7C42"/>
    <w:rsid w:val="006F168A"/>
    <w:rsid w:val="006F5076"/>
    <w:rsid w:val="006F6009"/>
    <w:rsid w:val="0070321D"/>
    <w:rsid w:val="007068BA"/>
    <w:rsid w:val="00716AB1"/>
    <w:rsid w:val="00721402"/>
    <w:rsid w:val="00721D63"/>
    <w:rsid w:val="00725486"/>
    <w:rsid w:val="00732C7B"/>
    <w:rsid w:val="00734CF6"/>
    <w:rsid w:val="00734D2B"/>
    <w:rsid w:val="00737705"/>
    <w:rsid w:val="007408D4"/>
    <w:rsid w:val="007420AC"/>
    <w:rsid w:val="00742617"/>
    <w:rsid w:val="00745534"/>
    <w:rsid w:val="00770AE8"/>
    <w:rsid w:val="00771879"/>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13A54"/>
    <w:rsid w:val="008227C8"/>
    <w:rsid w:val="008229BA"/>
    <w:rsid w:val="00824151"/>
    <w:rsid w:val="0083607D"/>
    <w:rsid w:val="00837918"/>
    <w:rsid w:val="0084061E"/>
    <w:rsid w:val="00845390"/>
    <w:rsid w:val="0084601B"/>
    <w:rsid w:val="00856FF6"/>
    <w:rsid w:val="008606F0"/>
    <w:rsid w:val="00865489"/>
    <w:rsid w:val="0086553D"/>
    <w:rsid w:val="00867F6B"/>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4520"/>
    <w:rsid w:val="0095489B"/>
    <w:rsid w:val="00960209"/>
    <w:rsid w:val="00961730"/>
    <w:rsid w:val="00966FB9"/>
    <w:rsid w:val="009671CD"/>
    <w:rsid w:val="00972F49"/>
    <w:rsid w:val="009751A9"/>
    <w:rsid w:val="00980F9C"/>
    <w:rsid w:val="0098632B"/>
    <w:rsid w:val="00997A70"/>
    <w:rsid w:val="00997BFB"/>
    <w:rsid w:val="009A5071"/>
    <w:rsid w:val="009A7348"/>
    <w:rsid w:val="009B16B9"/>
    <w:rsid w:val="009B462C"/>
    <w:rsid w:val="009B489C"/>
    <w:rsid w:val="009C15F3"/>
    <w:rsid w:val="009C3689"/>
    <w:rsid w:val="009E07C2"/>
    <w:rsid w:val="009E0E52"/>
    <w:rsid w:val="009F72F9"/>
    <w:rsid w:val="00A00205"/>
    <w:rsid w:val="00A00AF0"/>
    <w:rsid w:val="00A01A9F"/>
    <w:rsid w:val="00A06212"/>
    <w:rsid w:val="00A14B5A"/>
    <w:rsid w:val="00A3567F"/>
    <w:rsid w:val="00A374DF"/>
    <w:rsid w:val="00A37698"/>
    <w:rsid w:val="00A41ED3"/>
    <w:rsid w:val="00A437E4"/>
    <w:rsid w:val="00A5584E"/>
    <w:rsid w:val="00A56421"/>
    <w:rsid w:val="00A63868"/>
    <w:rsid w:val="00A67C98"/>
    <w:rsid w:val="00A67D75"/>
    <w:rsid w:val="00A76613"/>
    <w:rsid w:val="00A81D82"/>
    <w:rsid w:val="00A8491D"/>
    <w:rsid w:val="00A86112"/>
    <w:rsid w:val="00A9118F"/>
    <w:rsid w:val="00A93E33"/>
    <w:rsid w:val="00AA6E29"/>
    <w:rsid w:val="00AB5413"/>
    <w:rsid w:val="00AB6970"/>
    <w:rsid w:val="00AC1939"/>
    <w:rsid w:val="00AC7C05"/>
    <w:rsid w:val="00AD167C"/>
    <w:rsid w:val="00AD17C7"/>
    <w:rsid w:val="00AD4041"/>
    <w:rsid w:val="00AE302B"/>
    <w:rsid w:val="00B0248D"/>
    <w:rsid w:val="00B16BE5"/>
    <w:rsid w:val="00B259DF"/>
    <w:rsid w:val="00B25F57"/>
    <w:rsid w:val="00B324DF"/>
    <w:rsid w:val="00B44B1F"/>
    <w:rsid w:val="00B64141"/>
    <w:rsid w:val="00B64E72"/>
    <w:rsid w:val="00B77913"/>
    <w:rsid w:val="00B822E4"/>
    <w:rsid w:val="00B824FB"/>
    <w:rsid w:val="00B82646"/>
    <w:rsid w:val="00B97359"/>
    <w:rsid w:val="00B97A8F"/>
    <w:rsid w:val="00BA4E58"/>
    <w:rsid w:val="00BA6FDF"/>
    <w:rsid w:val="00BA7074"/>
    <w:rsid w:val="00BB7829"/>
    <w:rsid w:val="00BD1457"/>
    <w:rsid w:val="00BD2C62"/>
    <w:rsid w:val="00BE1652"/>
    <w:rsid w:val="00BE2AD9"/>
    <w:rsid w:val="00BF27FE"/>
    <w:rsid w:val="00C043B3"/>
    <w:rsid w:val="00C067C7"/>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4C77"/>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CF7683"/>
    <w:rsid w:val="00D017FC"/>
    <w:rsid w:val="00D0226A"/>
    <w:rsid w:val="00D04326"/>
    <w:rsid w:val="00D13147"/>
    <w:rsid w:val="00D463FF"/>
    <w:rsid w:val="00D5331C"/>
    <w:rsid w:val="00D5715A"/>
    <w:rsid w:val="00D63253"/>
    <w:rsid w:val="00D71687"/>
    <w:rsid w:val="00D7326A"/>
    <w:rsid w:val="00D74813"/>
    <w:rsid w:val="00DA30BC"/>
    <w:rsid w:val="00DA69C2"/>
    <w:rsid w:val="00DA6D70"/>
    <w:rsid w:val="00DB00E2"/>
    <w:rsid w:val="00DB6050"/>
    <w:rsid w:val="00DB627C"/>
    <w:rsid w:val="00DB6F91"/>
    <w:rsid w:val="00DC2C34"/>
    <w:rsid w:val="00DD4607"/>
    <w:rsid w:val="00DE2C87"/>
    <w:rsid w:val="00DE459A"/>
    <w:rsid w:val="00DF0078"/>
    <w:rsid w:val="00DF27DA"/>
    <w:rsid w:val="00DF4DBE"/>
    <w:rsid w:val="00E02765"/>
    <w:rsid w:val="00E2026A"/>
    <w:rsid w:val="00E3233F"/>
    <w:rsid w:val="00E40820"/>
    <w:rsid w:val="00E4658F"/>
    <w:rsid w:val="00E54A67"/>
    <w:rsid w:val="00E61C0D"/>
    <w:rsid w:val="00E63EB4"/>
    <w:rsid w:val="00E66160"/>
    <w:rsid w:val="00E71329"/>
    <w:rsid w:val="00E74498"/>
    <w:rsid w:val="00E8363B"/>
    <w:rsid w:val="00E84966"/>
    <w:rsid w:val="00E92383"/>
    <w:rsid w:val="00EA1B3A"/>
    <w:rsid w:val="00EA2109"/>
    <w:rsid w:val="00ED4D4E"/>
    <w:rsid w:val="00EE0C77"/>
    <w:rsid w:val="00EE0FFC"/>
    <w:rsid w:val="00EE4E54"/>
    <w:rsid w:val="00EF4334"/>
    <w:rsid w:val="00F3584D"/>
    <w:rsid w:val="00F436BB"/>
    <w:rsid w:val="00F47145"/>
    <w:rsid w:val="00F545BF"/>
    <w:rsid w:val="00F61C55"/>
    <w:rsid w:val="00F65026"/>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1B9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07AE5"/>
    <w:rsid w:val="00252568"/>
    <w:rsid w:val="002550FD"/>
    <w:rsid w:val="00276BC4"/>
    <w:rsid w:val="002876CA"/>
    <w:rsid w:val="002D1A0A"/>
    <w:rsid w:val="002E6EDF"/>
    <w:rsid w:val="00333F8E"/>
    <w:rsid w:val="00350199"/>
    <w:rsid w:val="00395CAD"/>
    <w:rsid w:val="00480B14"/>
    <w:rsid w:val="004B48B4"/>
    <w:rsid w:val="00520109"/>
    <w:rsid w:val="0055629B"/>
    <w:rsid w:val="005B0E31"/>
    <w:rsid w:val="005C4E2E"/>
    <w:rsid w:val="005F0D4E"/>
    <w:rsid w:val="00611F13"/>
    <w:rsid w:val="00626CD0"/>
    <w:rsid w:val="006728CA"/>
    <w:rsid w:val="00693997"/>
    <w:rsid w:val="006B5054"/>
    <w:rsid w:val="006C0D83"/>
    <w:rsid w:val="007154C5"/>
    <w:rsid w:val="007A2863"/>
    <w:rsid w:val="007B1F94"/>
    <w:rsid w:val="007D6F41"/>
    <w:rsid w:val="00835E07"/>
    <w:rsid w:val="00987C2D"/>
    <w:rsid w:val="00A26833"/>
    <w:rsid w:val="00A5584E"/>
    <w:rsid w:val="00A6605E"/>
    <w:rsid w:val="00A86112"/>
    <w:rsid w:val="00AB5413"/>
    <w:rsid w:val="00B1191E"/>
    <w:rsid w:val="00B822E4"/>
    <w:rsid w:val="00BA062A"/>
    <w:rsid w:val="00BA6FDF"/>
    <w:rsid w:val="00BD2C62"/>
    <w:rsid w:val="00C41BCC"/>
    <w:rsid w:val="00C561EC"/>
    <w:rsid w:val="00C72636"/>
    <w:rsid w:val="00DD7BA4"/>
    <w:rsid w:val="00DF0078"/>
    <w:rsid w:val="00E02765"/>
    <w:rsid w:val="00E318CE"/>
    <w:rsid w:val="00E3233F"/>
    <w:rsid w:val="00E646E1"/>
    <w:rsid w:val="00E74498"/>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4</cp:revision>
  <cp:lastPrinted>2016-11-28T11:35:00Z</cp:lastPrinted>
  <dcterms:created xsi:type="dcterms:W3CDTF">2026-01-12T09:59:00Z</dcterms:created>
  <dcterms:modified xsi:type="dcterms:W3CDTF">2026-01-13T09:25:00Z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