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12DAED30"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DC306FE" w:rsidR="00D0226A" w:rsidRPr="001E03E1" w:rsidRDefault="00CC6EEF"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EA4AF6">
                  <w:rPr>
                    <w:rStyle w:val="Style7"/>
                  </w:rPr>
                  <w:t>AWE</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76B3F">
                      <w:rPr>
                        <w:rFonts w:ascii="Arial Bold" w:hAnsi="Arial Bold"/>
                        <w:b w:val="0"/>
                        <w:sz w:val="36"/>
                      </w:rPr>
                      <w:t>Nuclear Security Technologies</w:t>
                    </w:r>
                  </w:sdtContent>
                </w:sdt>
              </w:sdtContent>
            </w:sdt>
          </w:p>
        </w:tc>
      </w:tr>
    </w:tbl>
    <w:p w14:paraId="56A09D10" w14:textId="779E3F86" w:rsidR="00D0226A" w:rsidRDefault="0016079B">
      <w:pPr>
        <w:spacing w:after="0"/>
      </w:pPr>
      <w:r>
        <w:rPr>
          <w:noProof/>
        </w:rPr>
        <w:drawing>
          <wp:anchor distT="0" distB="0" distL="114300" distR="114300" simplePos="0" relativeHeight="251658240"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420CFDB" w:rsidR="00004C16" w:rsidRDefault="00CC6EEF"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EA4AF6">
            <w:rPr>
              <w:rStyle w:val="Style3"/>
            </w:rPr>
            <w:t>AWE</w:t>
          </w:r>
        </w:sdtContent>
      </w:sdt>
      <w:r w:rsidR="002B07AE">
        <w:rPr>
          <w:rStyle w:val="Style2"/>
        </w:rPr>
        <w:t xml:space="preserve"> </w:t>
      </w:r>
      <w:r w:rsidR="002F2BA7">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64997">
            <w:rPr>
              <w:rStyle w:val="Style3"/>
            </w:rPr>
            <w:t xml:space="preserve">Nuclear Security </w:t>
          </w:r>
          <w:r w:rsidR="00C81328">
            <w:rPr>
              <w:rStyle w:val="Style3"/>
            </w:rPr>
            <w:t>Technologies</w:t>
          </w:r>
        </w:sdtContent>
      </w:sdt>
    </w:p>
    <w:p w14:paraId="2A318818" w14:textId="186C2B6F"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9B2E0B">
        <w:rPr>
          <w:rStyle w:val="Style2"/>
          <w:sz w:val="28"/>
          <w:szCs w:val="28"/>
        </w:rPr>
        <w:t>1</w:t>
      </w:r>
      <w:r w:rsidR="00EC36C9">
        <w:rPr>
          <w:rStyle w:val="Style2"/>
          <w:sz w:val="28"/>
          <w:szCs w:val="28"/>
        </w:rPr>
        <w:t xml:space="preserve"> April</w:t>
      </w:r>
      <w:r w:rsidR="003A5BAB" w:rsidRPr="00E0435B">
        <w:rPr>
          <w:rStyle w:val="Style2"/>
          <w:sz w:val="28"/>
          <w:szCs w:val="28"/>
        </w:rPr>
        <w:t xml:space="preserve"> 202</w:t>
      </w:r>
      <w:r w:rsidR="00EC36C9">
        <w:rPr>
          <w:rStyle w:val="Style2"/>
          <w:sz w:val="28"/>
          <w:szCs w:val="28"/>
        </w:rPr>
        <w:t>5</w:t>
      </w:r>
      <w:r w:rsidR="003A5BAB">
        <w:rPr>
          <w:rStyle w:val="Style2"/>
          <w:sz w:val="28"/>
          <w:szCs w:val="28"/>
        </w:rPr>
        <w:t xml:space="preserve"> to </w:t>
      </w:r>
      <w:r w:rsidR="00484079">
        <w:rPr>
          <w:rStyle w:val="Style2"/>
          <w:sz w:val="28"/>
          <w:szCs w:val="28"/>
        </w:rPr>
        <w:t>3</w:t>
      </w:r>
      <w:r w:rsidR="00EC36C9">
        <w:rPr>
          <w:rStyle w:val="Style2"/>
          <w:sz w:val="28"/>
          <w:szCs w:val="28"/>
        </w:rPr>
        <w:t xml:space="preserve">0 September </w:t>
      </w:r>
      <w:r w:rsidR="003A5BAB">
        <w:rPr>
          <w:rStyle w:val="Style2"/>
          <w:sz w:val="28"/>
          <w:szCs w:val="28"/>
        </w:rPr>
        <w:t>2025</w:t>
      </w:r>
    </w:p>
    <w:p w14:paraId="61A25C0F" w14:textId="39EC7DBA" w:rsidR="00004C16" w:rsidRDefault="00004C16" w:rsidP="00004C16">
      <w:pPr>
        <w:rPr>
          <w:sz w:val="28"/>
          <w:szCs w:val="28"/>
        </w:rPr>
      </w:pPr>
    </w:p>
    <w:p w14:paraId="4D99E381" w14:textId="46F92680"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BB1311">
        <w:rPr>
          <w:szCs w:val="24"/>
        </w:rPr>
        <w:t xml:space="preserve">Explosives </w:t>
      </w:r>
      <w:r w:rsidR="0024219B">
        <w:rPr>
          <w:szCs w:val="24"/>
        </w:rPr>
        <w:t>Business Unit Site Inspector</w:t>
      </w:r>
    </w:p>
    <w:p w14:paraId="23B9A867" w14:textId="32A27223" w:rsidR="00004C16" w:rsidRPr="0016079B" w:rsidRDefault="00004C16" w:rsidP="00004C16">
      <w:pPr>
        <w:rPr>
          <w:szCs w:val="24"/>
        </w:rPr>
      </w:pPr>
      <w:r w:rsidRPr="0016079B">
        <w:rPr>
          <w:b/>
          <w:bCs/>
          <w:szCs w:val="24"/>
        </w:rPr>
        <w:t>Approved by</w:t>
      </w:r>
      <w:r w:rsidR="003A7E1C" w:rsidRPr="0016079B">
        <w:rPr>
          <w:szCs w:val="24"/>
        </w:rPr>
        <w:t>:</w:t>
      </w:r>
      <w:r w:rsidR="005E7D0D">
        <w:rPr>
          <w:szCs w:val="24"/>
        </w:rPr>
        <w:t xml:space="preserve"> </w:t>
      </w:r>
      <w:r w:rsidR="00BB1311" w:rsidRPr="00E0435B">
        <w:rPr>
          <w:szCs w:val="24"/>
        </w:rPr>
        <w:t>Nominated Site Inspector</w:t>
      </w:r>
    </w:p>
    <w:p w14:paraId="247E3769" w14:textId="3AB7B546"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proofErr w:type="gramStart"/>
          <w:r w:rsidR="000635CC">
            <w:rPr>
              <w:szCs w:val="24"/>
            </w:rPr>
            <w:t>1</w:t>
          </w:r>
          <w:proofErr w:type="gramEnd"/>
        </w:sdtContent>
      </w:sdt>
    </w:p>
    <w:p w14:paraId="19206F45" w14:textId="33E04708" w:rsidR="00004C16" w:rsidRPr="0016079B" w:rsidRDefault="008227C8" w:rsidP="00004C16">
      <w:pPr>
        <w:rPr>
          <w:szCs w:val="24"/>
        </w:rPr>
      </w:pPr>
      <w:r>
        <w:rPr>
          <w:b/>
          <w:bCs/>
          <w:szCs w:val="24"/>
        </w:rPr>
        <w:t>Published</w:t>
      </w:r>
      <w:r w:rsidR="00004C16" w:rsidRPr="00C22176">
        <w:rPr>
          <w:szCs w:val="24"/>
        </w:rPr>
        <w:t xml:space="preserve">: </w:t>
      </w:r>
      <w:r w:rsidR="00032877" w:rsidRPr="00C22176">
        <w:rPr>
          <w:szCs w:val="24"/>
        </w:rPr>
        <w:t>Oct</w:t>
      </w:r>
      <w:r w:rsidR="00EC36C9" w:rsidRPr="00C22176">
        <w:rPr>
          <w:szCs w:val="24"/>
        </w:rPr>
        <w:t xml:space="preserve"> </w:t>
      </w:r>
      <w:r w:rsidR="000D51DF" w:rsidRPr="00C22176">
        <w:rPr>
          <w:szCs w:val="24"/>
        </w:rPr>
        <w:t>2025</w:t>
      </w:r>
    </w:p>
    <w:p w14:paraId="55057C62" w14:textId="3F4E630B"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41308F" w:rsidRPr="0041308F">
        <w:rPr>
          <w:szCs w:val="24"/>
        </w:rPr>
        <w:t>2025/</w:t>
      </w:r>
      <w:r w:rsidR="00C22176" w:rsidRPr="00C22176">
        <w:rPr>
          <w:szCs w:val="24"/>
        </w:rPr>
        <w:t>34380</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4197A5A"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590232" w:rsidRPr="00E0435B">
        <w:t xml:space="preserve">AWE Local Liaison Committee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3B4C417"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26217F" w:rsidRPr="00E0435B">
        <w:t>AWE Local Liaison Committee</w:t>
      </w:r>
      <w:r w:rsidR="000E4D5E" w:rsidRPr="002D1551">
        <w:t xml:space="preserve"> meetings where these reports </w:t>
      </w:r>
      <w:proofErr w:type="gramStart"/>
      <w:r w:rsidR="000E4D5E" w:rsidRPr="002D1551">
        <w:t>are presented</w:t>
      </w:r>
      <w:proofErr w:type="gramEnd"/>
      <w:r w:rsidR="000E4D5E" w:rsidRPr="002D1551">
        <w:t xml:space="preserve">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091EC195" w14:textId="5C33792C" w:rsidR="00046160" w:rsidRDefault="00EA7676" w:rsidP="00FA2F2F">
      <w:pPr>
        <w:spacing w:before="240" w:after="120"/>
      </w:pPr>
      <w:r>
        <w:t>Our site inspectors</w:t>
      </w:r>
      <w:r w:rsidR="00EF4EA1">
        <w:t xml:space="preserve"> undertook</w:t>
      </w:r>
      <w:r>
        <w:t xml:space="preserve"> inspections on the following dates during the report</w:t>
      </w:r>
      <w:r w:rsidR="00102FAD">
        <w:t>ing</w:t>
      </w:r>
      <w:r>
        <w:t xml:space="preserve"> period </w:t>
      </w:r>
      <w:r w:rsidR="00BE2261">
        <w:t xml:space="preserve">1 </w:t>
      </w:r>
      <w:r w:rsidR="00091D75">
        <w:t>April 2025</w:t>
      </w:r>
      <w:r>
        <w:t xml:space="preserve"> to </w:t>
      </w:r>
      <w:r w:rsidR="00BE2261">
        <w:t>3</w:t>
      </w:r>
      <w:r w:rsidR="00C659D6">
        <w:t>0</w:t>
      </w:r>
      <w:r w:rsidR="00091D75">
        <w:t xml:space="preserve"> September</w:t>
      </w:r>
      <w:r w:rsidR="00BE2261">
        <w:t xml:space="preserve"> </w:t>
      </w:r>
      <w:r>
        <w:t>2025:</w:t>
      </w:r>
    </w:p>
    <w:p w14:paraId="076D35C4" w14:textId="55C52058" w:rsidR="00046160" w:rsidRPr="00B73557" w:rsidRDefault="001E6CF1" w:rsidP="00046160">
      <w:pPr>
        <w:spacing w:before="240" w:after="120"/>
      </w:pPr>
      <w:r w:rsidRPr="00B73557">
        <w:t>9 April 2025</w:t>
      </w:r>
    </w:p>
    <w:p w14:paraId="2E76E913" w14:textId="05FEA7A8" w:rsidR="00084C22" w:rsidRPr="00B73557" w:rsidRDefault="00084C22" w:rsidP="00046160">
      <w:pPr>
        <w:spacing w:before="240" w:after="120"/>
      </w:pPr>
      <w:r w:rsidRPr="00B73557">
        <w:t>13 May 2025</w:t>
      </w:r>
    </w:p>
    <w:p w14:paraId="03B46704" w14:textId="07DFB3BE" w:rsidR="00046160" w:rsidRPr="00B73557" w:rsidRDefault="001E6CF1" w:rsidP="00046160">
      <w:pPr>
        <w:spacing w:before="240" w:after="120"/>
      </w:pPr>
      <w:proofErr w:type="gramStart"/>
      <w:r w:rsidRPr="00B73557">
        <w:t>1</w:t>
      </w:r>
      <w:r w:rsidR="005536F1">
        <w:t>0</w:t>
      </w:r>
      <w:proofErr w:type="gramEnd"/>
      <w:r w:rsidRPr="00B73557">
        <w:t xml:space="preserve"> &amp; 16 June 2025</w:t>
      </w:r>
    </w:p>
    <w:p w14:paraId="3AE0AA84" w14:textId="4EF986B8" w:rsidR="00046160" w:rsidRPr="00B73557" w:rsidRDefault="00084C22" w:rsidP="00046160">
      <w:pPr>
        <w:spacing w:before="240" w:after="120"/>
      </w:pPr>
      <w:r w:rsidRPr="00B73557">
        <w:t>17 July 2025</w:t>
      </w:r>
    </w:p>
    <w:p w14:paraId="10C8194F" w14:textId="28D1255D" w:rsidR="00046160" w:rsidRPr="00B73557" w:rsidRDefault="00B73557" w:rsidP="00FA2F2F">
      <w:pPr>
        <w:spacing w:before="240" w:after="120"/>
        <w:sectPr w:rsidR="00046160" w:rsidRPr="00B73557" w:rsidSect="000E4D5E">
          <w:pgSz w:w="11906" w:h="16838" w:code="9"/>
          <w:pgMar w:top="1440" w:right="1440" w:bottom="1440" w:left="1440" w:header="397" w:footer="397" w:gutter="0"/>
          <w:cols w:space="312"/>
          <w:docGrid w:linePitch="360"/>
        </w:sectPr>
      </w:pPr>
      <w:proofErr w:type="gramStart"/>
      <w:r w:rsidRPr="00B73557">
        <w:t>10</w:t>
      </w:r>
      <w:proofErr w:type="gramEnd"/>
      <w:r w:rsidRPr="00B73557">
        <w:t xml:space="preserve"> &amp; 11 September 2025</w:t>
      </w:r>
    </w:p>
    <w:p w14:paraId="728A6882" w14:textId="42D23D6E" w:rsidR="00745534" w:rsidRDefault="00745534" w:rsidP="006134DB">
      <w:pPr>
        <w:pStyle w:val="Heading1"/>
      </w:pPr>
      <w:bookmarkStart w:id="4" w:name="_Toc95889183"/>
      <w:bookmarkStart w:id="5" w:name="_Toc180135449"/>
      <w:r>
        <w:lastRenderedPageBreak/>
        <w:t xml:space="preserve">Routine </w:t>
      </w:r>
      <w:r w:rsidR="00A67D75">
        <w:t>m</w:t>
      </w:r>
      <w:r>
        <w:t>atters</w:t>
      </w:r>
      <w:bookmarkEnd w:id="4"/>
      <w:bookmarkEnd w:id="5"/>
    </w:p>
    <w:p w14:paraId="771D2A3D" w14:textId="5C256786" w:rsidR="00A33F33" w:rsidRPr="00751867" w:rsidRDefault="00A33F33" w:rsidP="00A33F33">
      <w:pPr>
        <w:rPr>
          <w:sz w:val="36"/>
          <w:szCs w:val="36"/>
        </w:rPr>
      </w:pPr>
      <w:r w:rsidRPr="00751867">
        <w:rPr>
          <w:sz w:val="36"/>
          <w:szCs w:val="36"/>
        </w:rPr>
        <w:t>2.1 Inspections</w:t>
      </w:r>
    </w:p>
    <w:p w14:paraId="1A073E93" w14:textId="535C941D" w:rsidR="009C220B" w:rsidRPr="00690387" w:rsidRDefault="009C220B" w:rsidP="008A7293">
      <w:r w:rsidRPr="00690387">
        <w:t xml:space="preserve">Inspections </w:t>
      </w:r>
      <w:proofErr w:type="gramStart"/>
      <w:r w:rsidRPr="00690387">
        <w:t>are undertaken</w:t>
      </w:r>
      <w:proofErr w:type="gramEnd"/>
      <w:r w:rsidRPr="00690387">
        <w:t xml:space="preserve"> as part of the process for monitoring compliance with: </w:t>
      </w:r>
    </w:p>
    <w:p w14:paraId="22F83E2F" w14:textId="77777777" w:rsidR="009C220B" w:rsidRPr="00690387" w:rsidRDefault="009C220B" w:rsidP="008A7293">
      <w:pPr>
        <w:pStyle w:val="Bulletlist1"/>
      </w:pPr>
      <w:r w:rsidRPr="00690387">
        <w:t xml:space="preserve">the conditions attached by ONR to the nuclear site licence granted under the Nuclear Installations Act 1965 (NIA65) (as amended); </w:t>
      </w:r>
    </w:p>
    <w:p w14:paraId="28764E11" w14:textId="77777777" w:rsidR="009C220B" w:rsidRPr="00690387" w:rsidRDefault="009C220B" w:rsidP="008A7293">
      <w:pPr>
        <w:pStyle w:val="Bulletlist1"/>
      </w:pPr>
      <w:r w:rsidRPr="00690387">
        <w:t>the Energy Act 2013</w:t>
      </w:r>
      <w:r>
        <w:t>;</w:t>
      </w:r>
    </w:p>
    <w:p w14:paraId="5D9DB678" w14:textId="77777777" w:rsidR="009C220B" w:rsidRPr="00690387" w:rsidRDefault="009C220B" w:rsidP="008A7293">
      <w:pPr>
        <w:pStyle w:val="Bulletlist1"/>
      </w:pPr>
      <w:r w:rsidRPr="00690387">
        <w:t>the Health and Safety at Work</w:t>
      </w:r>
      <w:r>
        <w:t xml:space="preserve"> etc</w:t>
      </w:r>
      <w:r w:rsidRPr="00690387">
        <w:t xml:space="preserve"> Act 1974 (HSWA74); and </w:t>
      </w:r>
    </w:p>
    <w:p w14:paraId="066E00B3" w14:textId="77777777" w:rsidR="009C220B" w:rsidRPr="00690387" w:rsidRDefault="009C220B" w:rsidP="008A7293">
      <w:pPr>
        <w:pStyle w:val="Bulletlist1"/>
      </w:pPr>
      <w:r w:rsidRPr="00690387">
        <w:t xml:space="preserve">regulations made under HSWA74, for example the Ionising Radiations Regulations 2017 (IRR17) and the Management of Health and Safety at Work Regulations 1999 (MHSWR99). </w:t>
      </w:r>
    </w:p>
    <w:p w14:paraId="451D841B" w14:textId="77777777" w:rsidR="009C220B" w:rsidRDefault="009C220B" w:rsidP="008A7293">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w:t>
      </w:r>
      <w:proofErr w:type="gramStart"/>
      <w:r w:rsidRPr="00BA4851">
        <w:t>is required</w:t>
      </w:r>
      <w:proofErr w:type="gramEnd"/>
      <w:r w:rsidRPr="00BA4851">
        <w:t xml:space="preserve"> to make and implement adequate arrangements under the conditions attached to the licence to ensure legal compliance. Inspections seek to judge both the adequacy of these </w:t>
      </w:r>
      <w:r w:rsidRPr="000479BE">
        <w:t>arrangements and their implementation.</w:t>
      </w:r>
    </w:p>
    <w:p w14:paraId="1861D8AD" w14:textId="28EF322C" w:rsidR="009C220B" w:rsidRPr="000479BE" w:rsidRDefault="00454ABE" w:rsidP="00D8405A">
      <w:r w:rsidRPr="00454ABE">
        <w:t>In this period, routine inspections covered the following:</w:t>
      </w:r>
      <w:r w:rsidR="002B30B9">
        <w:t xml:space="preserve"> </w:t>
      </w:r>
    </w:p>
    <w:p w14:paraId="7CC228A8" w14:textId="77777777" w:rsidR="009C220B" w:rsidRPr="000479BE" w:rsidRDefault="009C220B" w:rsidP="008A7293">
      <w:pPr>
        <w:pStyle w:val="Bulletlist1"/>
      </w:pPr>
      <w:r w:rsidRPr="000479BE">
        <w:t xml:space="preserve">management of operations including control and supervision; </w:t>
      </w:r>
    </w:p>
    <w:p w14:paraId="3F9E9DA2" w14:textId="77777777" w:rsidR="009C220B" w:rsidRPr="000479BE" w:rsidRDefault="009C220B" w:rsidP="008A7293">
      <w:pPr>
        <w:pStyle w:val="Bulletlist1"/>
      </w:pPr>
      <w:r w:rsidRPr="000479BE">
        <w:t xml:space="preserve">staff training, qualifications and experience; </w:t>
      </w:r>
    </w:p>
    <w:p w14:paraId="336AF5E7" w14:textId="4BBD7BDA" w:rsidR="009C220B" w:rsidRDefault="009C220B" w:rsidP="00B96A28">
      <w:pPr>
        <w:pStyle w:val="Bulletlist1"/>
      </w:pPr>
      <w:r w:rsidRPr="000479BE">
        <w:t xml:space="preserve">plant construction and/or commissioning; </w:t>
      </w:r>
    </w:p>
    <w:p w14:paraId="29686773" w14:textId="77777777" w:rsidR="009C220B" w:rsidRPr="000479BE" w:rsidRDefault="009C220B" w:rsidP="008A7293">
      <w:pPr>
        <w:pStyle w:val="Bulletlist1"/>
      </w:pPr>
      <w:r>
        <w:t>fire safety;</w:t>
      </w:r>
    </w:p>
    <w:p w14:paraId="25529CD8" w14:textId="77777777" w:rsidR="009C220B" w:rsidRDefault="009C220B" w:rsidP="008A7293">
      <w:pPr>
        <w:pStyle w:val="Bulletlist1"/>
      </w:pPr>
      <w:r>
        <w:t>emergency preparedness.</w:t>
      </w:r>
    </w:p>
    <w:p w14:paraId="5461FE06" w14:textId="7C564496" w:rsidR="00827705" w:rsidRDefault="00827705" w:rsidP="00827705">
      <w:pPr>
        <w:pStyle w:val="Bulletlist1"/>
        <w:numPr>
          <w:ilvl w:val="0"/>
          <w:numId w:val="0"/>
        </w:numPr>
      </w:pPr>
      <w:r>
        <w:t>All rated ad</w:t>
      </w:r>
      <w:r w:rsidR="00C26FAD">
        <w:t>e</w:t>
      </w:r>
      <w:r>
        <w:t>q</w:t>
      </w:r>
      <w:r w:rsidR="00C26FAD">
        <w:t>ua</w:t>
      </w:r>
      <w:r>
        <w:t>te.</w:t>
      </w:r>
    </w:p>
    <w:p w14:paraId="34410504" w14:textId="50B85CEA" w:rsidR="002F436A" w:rsidRDefault="007E3476" w:rsidP="007E3476">
      <w:pPr>
        <w:pStyle w:val="Bulletlist1"/>
        <w:numPr>
          <w:ilvl w:val="0"/>
          <w:numId w:val="0"/>
        </w:numPr>
      </w:pPr>
      <w:r>
        <w:t>R</w:t>
      </w:r>
      <w:r w:rsidR="002F436A" w:rsidRPr="00EA0798">
        <w:t xml:space="preserve">eported previously, </w:t>
      </w:r>
      <w:r w:rsidR="002F436A">
        <w:t xml:space="preserve">ONR returned AWE to routine regulatory attention in March 2025, and in this reporting period AWE continue to sustain that performance. </w:t>
      </w:r>
    </w:p>
    <w:p w14:paraId="0A5F3302" w14:textId="77777777" w:rsidR="005F604C" w:rsidRPr="0045518D" w:rsidRDefault="00745534" w:rsidP="00B77D12">
      <w:pPr>
        <w:pStyle w:val="Heading2"/>
        <w:numPr>
          <w:ilvl w:val="0"/>
          <w:numId w:val="0"/>
        </w:numPr>
        <w:spacing w:before="0" w:after="0"/>
        <w:ind w:left="851" w:hanging="851"/>
        <w:rPr>
          <w:color w:val="000000" w:themeColor="text1"/>
          <w:sz w:val="24"/>
          <w:szCs w:val="24"/>
        </w:rPr>
      </w:pPr>
      <w:r w:rsidRPr="0045518D">
        <w:rPr>
          <w:color w:val="000000" w:themeColor="text1"/>
          <w:sz w:val="24"/>
          <w:szCs w:val="24"/>
        </w:rPr>
        <w:t xml:space="preserve">Members of the public who would like further information on </w:t>
      </w:r>
      <w:r w:rsidR="008728C5" w:rsidRPr="0045518D">
        <w:rPr>
          <w:color w:val="000000" w:themeColor="text1"/>
          <w:sz w:val="24"/>
          <w:szCs w:val="24"/>
        </w:rPr>
        <w:t xml:space="preserve">our </w:t>
      </w:r>
      <w:r w:rsidRPr="0045518D">
        <w:rPr>
          <w:color w:val="000000" w:themeColor="text1"/>
          <w:sz w:val="24"/>
          <w:szCs w:val="24"/>
        </w:rPr>
        <w:t>inspection activities</w:t>
      </w:r>
    </w:p>
    <w:p w14:paraId="5D7D6885" w14:textId="414EE2CA" w:rsidR="008F7952" w:rsidRPr="005F604C" w:rsidRDefault="00745534" w:rsidP="00B77D12">
      <w:pPr>
        <w:pStyle w:val="Heading2"/>
        <w:numPr>
          <w:ilvl w:val="0"/>
          <w:numId w:val="0"/>
        </w:numPr>
        <w:spacing w:before="0" w:after="0"/>
        <w:rPr>
          <w:sz w:val="24"/>
          <w:szCs w:val="24"/>
        </w:rPr>
      </w:pPr>
      <w:r w:rsidRPr="0045518D">
        <w:rPr>
          <w:color w:val="000000" w:themeColor="text1"/>
          <w:sz w:val="24"/>
          <w:szCs w:val="24"/>
        </w:rPr>
        <w:t xml:space="preserve">during the reporting period can view site </w:t>
      </w:r>
      <w:r w:rsidR="00344675" w:rsidRPr="0045518D">
        <w:rPr>
          <w:color w:val="000000" w:themeColor="text1"/>
          <w:sz w:val="24"/>
          <w:szCs w:val="24"/>
        </w:rPr>
        <w:t>i</w:t>
      </w:r>
      <w:r w:rsidR="00CA4547" w:rsidRPr="0045518D">
        <w:rPr>
          <w:color w:val="000000" w:themeColor="text1"/>
          <w:sz w:val="24"/>
          <w:szCs w:val="24"/>
        </w:rPr>
        <w:t xml:space="preserve">nspection </w:t>
      </w:r>
      <w:r w:rsidR="00344675" w:rsidRPr="0045518D">
        <w:rPr>
          <w:color w:val="000000" w:themeColor="text1"/>
          <w:sz w:val="24"/>
          <w:szCs w:val="24"/>
        </w:rPr>
        <w:t>r</w:t>
      </w:r>
      <w:r w:rsidR="00CA4547" w:rsidRPr="0045518D">
        <w:rPr>
          <w:color w:val="000000" w:themeColor="text1"/>
          <w:sz w:val="24"/>
          <w:szCs w:val="24"/>
        </w:rPr>
        <w:t xml:space="preserve">ecords </w:t>
      </w:r>
      <w:r w:rsidRPr="0045518D">
        <w:rPr>
          <w:color w:val="000000" w:themeColor="text1"/>
          <w:sz w:val="24"/>
          <w:szCs w:val="24"/>
        </w:rPr>
        <w:t>on our website</w:t>
      </w:r>
      <w:r w:rsidR="00CA4547" w:rsidRPr="0045518D">
        <w:rPr>
          <w:color w:val="000000" w:themeColor="text1"/>
          <w:sz w:val="24"/>
          <w:szCs w:val="24"/>
        </w:rPr>
        <w:t>:</w:t>
      </w:r>
      <w:r w:rsidR="00344675" w:rsidRPr="0045518D">
        <w:rPr>
          <w:color w:val="000000" w:themeColor="text1"/>
          <w:sz w:val="24"/>
          <w:szCs w:val="24"/>
        </w:rPr>
        <w:t xml:space="preserve"> </w:t>
      </w:r>
      <w:hyperlink r:id="rId20" w:history="1">
        <w:r w:rsidR="00344675" w:rsidRPr="005F604C">
          <w:rPr>
            <w:rStyle w:val="Hyperlink"/>
            <w:sz w:val="24"/>
            <w:szCs w:val="24"/>
          </w:rPr>
          <w:t>www.onr.org.uk/publications/regulatory-reports/site-specific-reports/inspection-records</w:t>
        </w:r>
      </w:hyperlink>
      <w:r w:rsidR="00344675" w:rsidRPr="005F604C">
        <w:rPr>
          <w:sz w:val="24"/>
          <w:szCs w:val="24"/>
        </w:rPr>
        <w:t>.</w:t>
      </w:r>
    </w:p>
    <w:p w14:paraId="654EAF6C" w14:textId="7FE06BC5" w:rsidR="00745534" w:rsidRPr="00690387" w:rsidRDefault="00745534" w:rsidP="00B77D12">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42F9EFD7" w:rsidR="00745534" w:rsidRPr="002D1551" w:rsidRDefault="00745534" w:rsidP="0021188B">
      <w:pPr>
        <w:pStyle w:val="Heading2"/>
        <w:numPr>
          <w:ilvl w:val="1"/>
          <w:numId w:val="27"/>
        </w:numPr>
        <w:ind w:left="851" w:hanging="851"/>
      </w:pPr>
      <w:r w:rsidRPr="002D1551">
        <w:lastRenderedPageBreak/>
        <w:t xml:space="preserve">Other </w:t>
      </w:r>
      <w:r w:rsidR="00A67D75">
        <w:t>w</w:t>
      </w:r>
      <w:r w:rsidRPr="002D1551">
        <w:t>ork</w:t>
      </w:r>
    </w:p>
    <w:p w14:paraId="33E59C72" w14:textId="6DD59AD0" w:rsidR="00745534" w:rsidRDefault="004A47D8" w:rsidP="00B77D12">
      <w:r>
        <w:t xml:space="preserve">Our </w:t>
      </w:r>
      <w:r w:rsidRPr="00CD38F5">
        <w:t>site inspectors continue to hold periodic meetings with the safety representatives within their operational areas, to support their function of representing employees and receiving information on matters affecting their health, safety</w:t>
      </w:r>
      <w:r>
        <w:t>,</w:t>
      </w:r>
      <w:r w:rsidRPr="00CD38F5">
        <w:t xml:space="preserve"> and welfare at work.</w:t>
      </w:r>
    </w:p>
    <w:p w14:paraId="11508A8B" w14:textId="0CEBDC8A" w:rsidR="00783D69" w:rsidRPr="00783D69" w:rsidRDefault="00783D69" w:rsidP="00783D69">
      <w:pPr>
        <w:jc w:val="both"/>
        <w:rPr>
          <w:noProof/>
        </w:rPr>
      </w:pPr>
      <w:r w:rsidRPr="00783D69">
        <w:rPr>
          <w:noProof/>
        </w:rPr>
        <w:t xml:space="preserve">AWE has </w:t>
      </w:r>
      <w:r w:rsidR="00C26FAD">
        <w:rPr>
          <w:noProof/>
        </w:rPr>
        <w:t xml:space="preserve">initiated </w:t>
      </w:r>
      <w:r w:rsidRPr="00783D69">
        <w:rPr>
          <w:noProof/>
        </w:rPr>
        <w:t>its new Business Unit operating model, which seeks to deliver its current and future programme requirements, and create a more efficient, resilient and flexible organisational capability. Prior to AWE implementing the new operating model</w:t>
      </w:r>
      <w:r w:rsidR="00C26FAD">
        <w:rPr>
          <w:noProof/>
        </w:rPr>
        <w:t>,</w:t>
      </w:r>
      <w:r w:rsidRPr="00783D69">
        <w:rPr>
          <w:noProof/>
        </w:rPr>
        <w:t xml:space="preserve"> we carried out  interventions to provide ourselves the assurance that AWE is implementing these changes with due attention to safety and has appropriate governance and oversight arrangements. Overall, we were satisfied that AWE provided adequate evidence to demonstrate its readiness to </w:t>
      </w:r>
      <w:r w:rsidR="00C26FAD">
        <w:rPr>
          <w:noProof/>
        </w:rPr>
        <w:t xml:space="preserve">initiate </w:t>
      </w:r>
      <w:r w:rsidRPr="00783D69">
        <w:rPr>
          <w:noProof/>
        </w:rPr>
        <w:t xml:space="preserve"> the Business Units, and we will continue to monitor their implementation.</w:t>
      </w:r>
    </w:p>
    <w:p w14:paraId="48412B98" w14:textId="2EC3AC8D" w:rsidR="003A39F4" w:rsidRPr="00321B14" w:rsidRDefault="003A39F4" w:rsidP="003A39F4">
      <w:pPr>
        <w:rPr>
          <w:szCs w:val="24"/>
        </w:rPr>
      </w:pPr>
      <w:r w:rsidRPr="00321B14">
        <w:rPr>
          <w:szCs w:val="24"/>
          <w:lang w:eastAsia="en-GB"/>
        </w:rPr>
        <w:t>We continue to provide advice to local planning authorities on any planning applications for developments around nuclear sites</w:t>
      </w:r>
      <w:proofErr w:type="gramStart"/>
      <w:r w:rsidRPr="00321B14">
        <w:rPr>
          <w:szCs w:val="24"/>
          <w:lang w:eastAsia="en-GB"/>
        </w:rPr>
        <w:t xml:space="preserve">.  </w:t>
      </w:r>
      <w:proofErr w:type="gramEnd"/>
    </w:p>
    <w:p w14:paraId="4C929298" w14:textId="214C4895" w:rsidR="00745534" w:rsidRPr="002D1551" w:rsidRDefault="00745534" w:rsidP="000A58A7">
      <w:pPr>
        <w:pStyle w:val="Heading1"/>
        <w:rPr>
          <w:caps/>
        </w:rPr>
      </w:pPr>
      <w:bookmarkStart w:id="6" w:name="_Toc95889184"/>
      <w:bookmarkStart w:id="7" w:name="_Toc180135450"/>
      <w:r>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w:t>
      </w:r>
      <w:proofErr w:type="gramStart"/>
      <w:r w:rsidRPr="00690387">
        <w:t>are required</w:t>
      </w:r>
      <w:proofErr w:type="gramEnd"/>
      <w:r w:rsidRPr="00690387">
        <w:t xml:space="preserve">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6E84F9AA" w14:textId="4F7843CB" w:rsidR="001E7A3D" w:rsidRPr="00690387" w:rsidRDefault="001E7A3D" w:rsidP="00DA563F">
      <w:r>
        <w:t>E</w:t>
      </w:r>
      <w:r w:rsidRPr="00690387">
        <w:t>vent</w:t>
      </w:r>
      <w:r>
        <w:t>s</w:t>
      </w:r>
      <w:r w:rsidRPr="00690387">
        <w:t xml:space="preserve"> of </w:t>
      </w:r>
      <w:r>
        <w:t xml:space="preserve">significant </w:t>
      </w:r>
      <w:r w:rsidRPr="00690387">
        <w:t>note during the period w</w:t>
      </w:r>
      <w:r>
        <w:t>ere</w:t>
      </w:r>
      <w:r w:rsidRPr="00690387">
        <w:t>:</w:t>
      </w:r>
    </w:p>
    <w:p w14:paraId="7E6AD5EE" w14:textId="42B91155" w:rsidR="001E7A3D" w:rsidRPr="00D26852" w:rsidRDefault="00100581" w:rsidP="001E7A3D">
      <w:pPr>
        <w:pStyle w:val="Bulletlist1"/>
        <w:jc w:val="both"/>
      </w:pPr>
      <w:r>
        <w:t xml:space="preserve">ONR’s investigation into the </w:t>
      </w:r>
      <w:r w:rsidR="005F1A53">
        <w:t xml:space="preserve">Hub Construction Enclave </w:t>
      </w:r>
      <w:r>
        <w:t xml:space="preserve">fatality </w:t>
      </w:r>
      <w:r w:rsidR="007F3500">
        <w:t>continues and further information will be rele</w:t>
      </w:r>
      <w:r w:rsidR="00153352">
        <w:t>a</w:t>
      </w:r>
      <w:r w:rsidR="007F3500">
        <w:t xml:space="preserve">sed when </w:t>
      </w:r>
      <w:r w:rsidR="0071162A">
        <w:t>available.</w:t>
      </w:r>
      <w:r w:rsidR="00AD454B" w:rsidRPr="00D26852">
        <w:t xml:space="preserve"> </w:t>
      </w:r>
    </w:p>
    <w:p w14:paraId="7554F05E" w14:textId="6DEAC904" w:rsidR="008A1F15" w:rsidRDefault="008A1F15" w:rsidP="00662BD7">
      <w:pPr>
        <w:pStyle w:val="Bulletlist1"/>
        <w:rPr>
          <w:lang w:eastAsia="en-GB" w:bidi="ar-SA"/>
        </w:rPr>
      </w:pPr>
      <w:r>
        <w:rPr>
          <w:lang w:eastAsia="en-GB" w:bidi="ar-SA"/>
        </w:rPr>
        <w:t>In August</w:t>
      </w:r>
      <w:r w:rsidR="007251F2">
        <w:rPr>
          <w:lang w:eastAsia="en-GB" w:bidi="ar-SA"/>
        </w:rPr>
        <w:t xml:space="preserve"> we closed an improvement notice issued to AWE after the company successfully addressed a safety concern at its Aldermaston site. </w:t>
      </w:r>
      <w:r w:rsidR="00C1317B">
        <w:rPr>
          <w:lang w:eastAsia="en-GB" w:bidi="ar-SA"/>
        </w:rPr>
        <w:t>The improvement notice required AWE to better plan, oversee and control activ</w:t>
      </w:r>
      <w:r w:rsidR="00C66437">
        <w:rPr>
          <w:lang w:eastAsia="en-GB" w:bidi="ar-SA"/>
        </w:rPr>
        <w:t>ities in the E</w:t>
      </w:r>
      <w:r w:rsidR="00022DDA">
        <w:rPr>
          <w:lang w:eastAsia="en-GB" w:bidi="ar-SA"/>
        </w:rPr>
        <w:t>xplosive</w:t>
      </w:r>
      <w:r w:rsidR="00C66437">
        <w:rPr>
          <w:lang w:eastAsia="en-GB" w:bidi="ar-SA"/>
        </w:rPr>
        <w:t xml:space="preserve"> Techn</w:t>
      </w:r>
      <w:r w:rsidR="005C681D">
        <w:rPr>
          <w:lang w:eastAsia="en-GB" w:bidi="ar-SA"/>
        </w:rPr>
        <w:t>ology Centre.</w:t>
      </w:r>
      <w:r w:rsidR="00DE7841">
        <w:rPr>
          <w:lang w:eastAsia="en-GB" w:bidi="ar-SA"/>
        </w:rPr>
        <w:t xml:space="preserve"> The activities being undertaken in the facility cannot lead to a radi</w:t>
      </w:r>
      <w:r w:rsidR="000A776C">
        <w:rPr>
          <w:lang w:eastAsia="en-GB" w:bidi="ar-SA"/>
        </w:rPr>
        <w:t>ological risk. There was no risk to the public or the environment from this event.</w:t>
      </w:r>
    </w:p>
    <w:p w14:paraId="11401C63" w14:textId="351B47B4" w:rsidR="001E7A3D" w:rsidRPr="00091B56" w:rsidRDefault="001E7A3D" w:rsidP="001E7A3D">
      <w:pPr>
        <w:pStyle w:val="Bulletlist1"/>
        <w:numPr>
          <w:ilvl w:val="0"/>
          <w:numId w:val="0"/>
        </w:numPr>
        <w:ind w:left="360"/>
        <w:jc w:val="both"/>
        <w:rPr>
          <w:rFonts w:ascii="Calibri" w:hAnsi="Calibri"/>
          <w:lang w:eastAsia="en-GB" w:bidi="ar-SA"/>
        </w:rPr>
      </w:pP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 xml:space="preserve">issue regulatory documents, which either permit an activity or require </w:t>
      </w:r>
      <w:proofErr w:type="gramStart"/>
      <w:r w:rsidR="00745534" w:rsidRPr="00690387">
        <w:t>some</w:t>
      </w:r>
      <w:proofErr w:type="gramEnd"/>
      <w:r w:rsidR="00745534" w:rsidRPr="00690387">
        <w:t xml:space="preserve"> form of action to </w:t>
      </w:r>
      <w:proofErr w:type="gramStart"/>
      <w:r w:rsidR="00745534" w:rsidRPr="00690387">
        <w:t>be taken</w:t>
      </w:r>
      <w:proofErr w:type="gramEnd"/>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4AA1A6D4" w14:textId="77777777" w:rsidR="004B530D" w:rsidRPr="00FB6379" w:rsidRDefault="004B530D" w:rsidP="004B530D">
      <w:pPr>
        <w:pStyle w:val="Bulletlist1"/>
      </w:pPr>
      <w:r w:rsidRPr="00FB6379">
        <w:t xml:space="preserve">Table </w:t>
      </w:r>
      <w:r w:rsidRPr="00FB6379">
        <w:fldChar w:fldCharType="begin"/>
      </w:r>
      <w:r w:rsidRPr="00FB6379">
        <w:instrText xml:space="preserve"> SEQ Table \* ARABIC </w:instrText>
      </w:r>
      <w:r w:rsidRPr="00FB6379">
        <w:fldChar w:fldCharType="separate"/>
      </w:r>
      <w:r w:rsidRPr="00FB6379">
        <w:t>1</w:t>
      </w:r>
      <w:r w:rsidRPr="00FB6379">
        <w:fldChar w:fldCharType="end"/>
      </w:r>
      <w:r w:rsidRPr="00FB6379">
        <w:t xml:space="preserve">: Licence </w:t>
      </w:r>
      <w:r>
        <w:t>i</w:t>
      </w:r>
      <w:r w:rsidRPr="00FB6379">
        <w:t xml:space="preserve">nstruments and </w:t>
      </w:r>
      <w:r>
        <w:t>e</w:t>
      </w:r>
      <w:r w:rsidRPr="00FB6379">
        <w:t xml:space="preserve">nforcement </w:t>
      </w:r>
      <w:r>
        <w:t>n</w:t>
      </w:r>
      <w:r w:rsidRPr="00FB6379">
        <w:t xml:space="preserve">otices </w:t>
      </w:r>
      <w:r>
        <w:t>i</w:t>
      </w:r>
      <w:r w:rsidRPr="00FB6379">
        <w:t>ssued by ONR during this period</w:t>
      </w:r>
    </w:p>
    <w:tbl>
      <w:tblPr>
        <w:tblStyle w:val="ONRTable1"/>
        <w:tblW w:w="5000" w:type="pct"/>
        <w:tblInd w:w="5" w:type="dxa"/>
        <w:tblLook w:val="01E0" w:firstRow="1" w:lastRow="1" w:firstColumn="1" w:lastColumn="1" w:noHBand="0" w:noVBand="0"/>
      </w:tblPr>
      <w:tblGrid>
        <w:gridCol w:w="1428"/>
        <w:gridCol w:w="2271"/>
        <w:gridCol w:w="1451"/>
        <w:gridCol w:w="3876"/>
      </w:tblGrid>
      <w:tr w:rsidR="006B5AE6" w:rsidRPr="000A58A7" w14:paraId="1A68FFD5" w14:textId="77777777" w:rsidTr="009219AE">
        <w:trPr>
          <w:cnfStyle w:val="100000000000" w:firstRow="1" w:lastRow="0" w:firstColumn="0" w:lastColumn="0" w:oddVBand="0" w:evenVBand="0" w:oddHBand="0" w:evenHBand="0" w:firstRowFirstColumn="0" w:firstRowLastColumn="0" w:lastRowFirstColumn="0" w:lastRowLastColumn="0"/>
        </w:trPr>
        <w:tc>
          <w:tcPr>
            <w:tcW w:w="791" w:type="pct"/>
          </w:tcPr>
          <w:p w14:paraId="3689F6AC" w14:textId="77777777" w:rsidR="004B530D" w:rsidRPr="000A58A7" w:rsidRDefault="004B530D">
            <w:pPr>
              <w:spacing w:before="60" w:after="60"/>
              <w:rPr>
                <w:b w:val="0"/>
              </w:rPr>
            </w:pPr>
            <w:r w:rsidRPr="000A58A7">
              <w:rPr>
                <w:b w:val="0"/>
              </w:rPr>
              <w:t>Date</w:t>
            </w:r>
          </w:p>
        </w:tc>
        <w:tc>
          <w:tcPr>
            <w:tcW w:w="1258" w:type="pct"/>
          </w:tcPr>
          <w:p w14:paraId="65C8EE49" w14:textId="77777777" w:rsidR="004B530D" w:rsidRPr="000A58A7" w:rsidRDefault="004B530D">
            <w:pPr>
              <w:spacing w:before="60" w:after="60"/>
              <w:rPr>
                <w:b w:val="0"/>
              </w:rPr>
            </w:pPr>
            <w:r w:rsidRPr="000A58A7">
              <w:rPr>
                <w:b w:val="0"/>
              </w:rPr>
              <w:t>Type</w:t>
            </w:r>
          </w:p>
        </w:tc>
        <w:tc>
          <w:tcPr>
            <w:tcW w:w="804" w:type="pct"/>
          </w:tcPr>
          <w:p w14:paraId="686A637F" w14:textId="77777777" w:rsidR="004B530D" w:rsidRPr="000A58A7" w:rsidRDefault="004B530D">
            <w:pPr>
              <w:spacing w:before="60" w:after="60"/>
              <w:rPr>
                <w:b w:val="0"/>
              </w:rPr>
            </w:pPr>
            <w:r w:rsidRPr="000A58A7">
              <w:rPr>
                <w:b w:val="0"/>
              </w:rPr>
              <w:t>Ref</w:t>
            </w:r>
            <w:r>
              <w:rPr>
                <w:b w:val="0"/>
              </w:rPr>
              <w:t>erence</w:t>
            </w:r>
          </w:p>
        </w:tc>
        <w:tc>
          <w:tcPr>
            <w:tcW w:w="2147" w:type="pct"/>
          </w:tcPr>
          <w:p w14:paraId="5477FE70" w14:textId="77777777" w:rsidR="004B530D" w:rsidRPr="000A58A7" w:rsidRDefault="004B530D">
            <w:pPr>
              <w:spacing w:before="60" w:after="60"/>
              <w:rPr>
                <w:b w:val="0"/>
              </w:rPr>
            </w:pPr>
            <w:r w:rsidRPr="000A58A7">
              <w:rPr>
                <w:b w:val="0"/>
              </w:rPr>
              <w:t>Description</w:t>
            </w:r>
          </w:p>
        </w:tc>
      </w:tr>
      <w:tr w:rsidR="006B5AE6" w:rsidRPr="00BA4851" w14:paraId="223BA5E4" w14:textId="77777777" w:rsidTr="009219AE">
        <w:tc>
          <w:tcPr>
            <w:tcW w:w="791" w:type="pct"/>
          </w:tcPr>
          <w:p w14:paraId="492B4C7F" w14:textId="0ADD8257" w:rsidR="004B530D" w:rsidRPr="00BA4851" w:rsidRDefault="00AF1810">
            <w:pPr>
              <w:spacing w:before="60" w:after="60"/>
            </w:pPr>
            <w:r>
              <w:t>N/A</w:t>
            </w:r>
          </w:p>
        </w:tc>
        <w:tc>
          <w:tcPr>
            <w:tcW w:w="1258" w:type="pct"/>
          </w:tcPr>
          <w:p w14:paraId="1D226DDE" w14:textId="36F40C57" w:rsidR="004B530D" w:rsidRPr="00BA4851" w:rsidRDefault="004B530D">
            <w:pPr>
              <w:spacing w:before="60" w:after="60"/>
            </w:pPr>
          </w:p>
        </w:tc>
        <w:tc>
          <w:tcPr>
            <w:tcW w:w="804" w:type="pct"/>
          </w:tcPr>
          <w:p w14:paraId="4CDDAD4C" w14:textId="7AA56A83" w:rsidR="004B530D" w:rsidRPr="00BA4851" w:rsidRDefault="004B530D">
            <w:pPr>
              <w:spacing w:before="60" w:after="60"/>
            </w:pPr>
          </w:p>
        </w:tc>
        <w:tc>
          <w:tcPr>
            <w:tcW w:w="2147" w:type="pct"/>
          </w:tcPr>
          <w:p w14:paraId="6F4E19AB" w14:textId="59F3D7AA" w:rsidR="004B530D" w:rsidRPr="00BA4851" w:rsidRDefault="004B530D">
            <w:pPr>
              <w:spacing w:before="60" w:after="60"/>
            </w:pPr>
          </w:p>
        </w:tc>
      </w:tr>
    </w:tbl>
    <w:p w14:paraId="247F6F8B" w14:textId="77777777" w:rsidR="004B530D" w:rsidRPr="00690387" w:rsidRDefault="004B530D" w:rsidP="004B530D">
      <w:pPr>
        <w:pStyle w:val="Bulletlist1"/>
        <w:numPr>
          <w:ilvl w:val="0"/>
          <w:numId w:val="0"/>
        </w:numPr>
        <w:ind w:left="360" w:hanging="360"/>
      </w:pPr>
    </w:p>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proofErr w:type="gramStart"/>
      <w:r w:rsidRPr="002A3A99">
        <w:rPr>
          <w:lang w:val="fr-FR"/>
        </w:rPr>
        <w:t>E</w:t>
      </w:r>
      <w:r w:rsidR="00745534" w:rsidRPr="002A3A99">
        <w:rPr>
          <w:lang w:val="fr-FR"/>
        </w:rPr>
        <w:t>mail:</w:t>
      </w:r>
      <w:proofErr w:type="gramEnd"/>
      <w:r w:rsidR="00745534" w:rsidRPr="002A3A99">
        <w:rPr>
          <w:lang w:val="fr-FR"/>
        </w:rPr>
        <w:t xml:space="preserve">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B70A1" w14:textId="77777777" w:rsidR="00EC312F" w:rsidRDefault="00EC312F" w:rsidP="007D199A">
      <w:pPr>
        <w:spacing w:after="0"/>
      </w:pPr>
      <w:r>
        <w:separator/>
      </w:r>
    </w:p>
    <w:p w14:paraId="4D2C9127" w14:textId="77777777" w:rsidR="00EC312F" w:rsidRDefault="00EC312F"/>
  </w:endnote>
  <w:endnote w:type="continuationSeparator" w:id="0">
    <w:p w14:paraId="63E75190" w14:textId="77777777" w:rsidR="00EC312F" w:rsidRDefault="00EC312F" w:rsidP="007D199A">
      <w:pPr>
        <w:spacing w:after="0"/>
      </w:pPr>
      <w:r>
        <w:continuationSeparator/>
      </w:r>
    </w:p>
    <w:p w14:paraId="3C30EB1D" w14:textId="77777777" w:rsidR="00EC312F" w:rsidRDefault="00EC31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6079E" w14:textId="77777777" w:rsidR="00EC312F" w:rsidRPr="005E0344" w:rsidRDefault="00EC312F" w:rsidP="005E0344">
      <w:pPr>
        <w:spacing w:after="120"/>
        <w:rPr>
          <w:color w:val="000000" w:themeColor="text2"/>
        </w:rPr>
      </w:pPr>
      <w:r w:rsidRPr="005E0344">
        <w:rPr>
          <w:color w:val="000000" w:themeColor="text2"/>
        </w:rPr>
        <w:separator/>
      </w:r>
    </w:p>
  </w:footnote>
  <w:footnote w:type="continuationSeparator" w:id="0">
    <w:p w14:paraId="4786C527" w14:textId="77777777" w:rsidR="00EC312F" w:rsidRPr="005E0344" w:rsidRDefault="00EC312F" w:rsidP="0090581D">
      <w:pPr>
        <w:spacing w:after="120"/>
        <w:rPr>
          <w:color w:val="000000" w:themeColor="text2"/>
        </w:rPr>
      </w:pPr>
      <w:r w:rsidRPr="005E0344">
        <w:rPr>
          <w:color w:val="000000" w:themeColor="text2"/>
        </w:rPr>
        <w:continuationSeparator/>
      </w:r>
    </w:p>
    <w:p w14:paraId="18463260" w14:textId="77777777" w:rsidR="00EC312F" w:rsidRDefault="00EC312F"/>
  </w:footnote>
  <w:footnote w:type="continuationNotice" w:id="1">
    <w:p w14:paraId="2BE5CFB8" w14:textId="77777777" w:rsidR="00EC312F" w:rsidRDefault="00EC312F">
      <w:pPr>
        <w:spacing w:after="0"/>
      </w:pPr>
    </w:p>
    <w:p w14:paraId="2A5E8DA0" w14:textId="77777777" w:rsidR="00EC312F" w:rsidRDefault="00EC31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3A31F78" w:rsidR="00177666" w:rsidRPr="002B07AE" w:rsidRDefault="00CC6EEF"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EA4AF6">
          <w:rPr>
            <w:rStyle w:val="Style4"/>
          </w:rPr>
          <w:t>AWE</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64997">
          <w:rPr>
            <w:rStyle w:val="Style4"/>
          </w:rPr>
          <w:t>Nuclear Security Technologies</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proofErr w:type="gramStart"/>
        <w:r w:rsidR="000635CC">
          <w:rPr>
            <w:sz w:val="20"/>
            <w:szCs w:val="20"/>
          </w:rPr>
          <w:t>1</w:t>
        </w:r>
        <w:proofErr w:type="gramEnd"/>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B469F6"/>
    <w:multiLevelType w:val="multilevel"/>
    <w:tmpl w:val="7B223A80"/>
    <w:lvl w:ilvl="0">
      <w:start w:val="2"/>
      <w:numFmt w:val="decimal"/>
      <w:lvlText w:val="%1"/>
      <w:lvlJc w:val="left"/>
      <w:pPr>
        <w:ind w:left="503" w:hanging="50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91FAC3E4"/>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17497702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15E15"/>
    <w:rsid w:val="00020482"/>
    <w:rsid w:val="00022DDA"/>
    <w:rsid w:val="00024522"/>
    <w:rsid w:val="00024B2E"/>
    <w:rsid w:val="00024F9C"/>
    <w:rsid w:val="00027F4F"/>
    <w:rsid w:val="00030430"/>
    <w:rsid w:val="0003078E"/>
    <w:rsid w:val="00031B89"/>
    <w:rsid w:val="00032877"/>
    <w:rsid w:val="0003693D"/>
    <w:rsid w:val="00043909"/>
    <w:rsid w:val="00043F89"/>
    <w:rsid w:val="0004440F"/>
    <w:rsid w:val="00045417"/>
    <w:rsid w:val="00046160"/>
    <w:rsid w:val="00052C8A"/>
    <w:rsid w:val="000548C8"/>
    <w:rsid w:val="000635CC"/>
    <w:rsid w:val="00067AFE"/>
    <w:rsid w:val="00075605"/>
    <w:rsid w:val="00075C66"/>
    <w:rsid w:val="000817D4"/>
    <w:rsid w:val="00082879"/>
    <w:rsid w:val="00084C22"/>
    <w:rsid w:val="000907D7"/>
    <w:rsid w:val="00091D75"/>
    <w:rsid w:val="00091EEA"/>
    <w:rsid w:val="000952FA"/>
    <w:rsid w:val="00097C6C"/>
    <w:rsid w:val="000A105C"/>
    <w:rsid w:val="000A58A7"/>
    <w:rsid w:val="000A5AA7"/>
    <w:rsid w:val="000A75DB"/>
    <w:rsid w:val="000A776C"/>
    <w:rsid w:val="000B1957"/>
    <w:rsid w:val="000B3E6D"/>
    <w:rsid w:val="000C2DDC"/>
    <w:rsid w:val="000D1E97"/>
    <w:rsid w:val="000D2FD4"/>
    <w:rsid w:val="000D51DF"/>
    <w:rsid w:val="000E3FE6"/>
    <w:rsid w:val="000E4D5E"/>
    <w:rsid w:val="000E7936"/>
    <w:rsid w:val="000F048F"/>
    <w:rsid w:val="000F1B7B"/>
    <w:rsid w:val="000F2AEA"/>
    <w:rsid w:val="000F2ED4"/>
    <w:rsid w:val="000F5383"/>
    <w:rsid w:val="00100581"/>
    <w:rsid w:val="00101748"/>
    <w:rsid w:val="001028E8"/>
    <w:rsid w:val="00102FAD"/>
    <w:rsid w:val="00122FCC"/>
    <w:rsid w:val="0012357E"/>
    <w:rsid w:val="00124C2B"/>
    <w:rsid w:val="00126752"/>
    <w:rsid w:val="00130B30"/>
    <w:rsid w:val="001323F8"/>
    <w:rsid w:val="00140E1C"/>
    <w:rsid w:val="00146527"/>
    <w:rsid w:val="00147AE4"/>
    <w:rsid w:val="00150741"/>
    <w:rsid w:val="00153000"/>
    <w:rsid w:val="00153352"/>
    <w:rsid w:val="001538C9"/>
    <w:rsid w:val="001571E5"/>
    <w:rsid w:val="0016079B"/>
    <w:rsid w:val="0016306C"/>
    <w:rsid w:val="00167511"/>
    <w:rsid w:val="001756B0"/>
    <w:rsid w:val="00177666"/>
    <w:rsid w:val="00183AAB"/>
    <w:rsid w:val="001849CA"/>
    <w:rsid w:val="00185410"/>
    <w:rsid w:val="001920A7"/>
    <w:rsid w:val="00192352"/>
    <w:rsid w:val="001975D9"/>
    <w:rsid w:val="001A143D"/>
    <w:rsid w:val="001A295A"/>
    <w:rsid w:val="001A63E6"/>
    <w:rsid w:val="001B713D"/>
    <w:rsid w:val="001C1C8D"/>
    <w:rsid w:val="001C4D63"/>
    <w:rsid w:val="001D096F"/>
    <w:rsid w:val="001D0DE0"/>
    <w:rsid w:val="001D5AFF"/>
    <w:rsid w:val="001D74B4"/>
    <w:rsid w:val="001E03E1"/>
    <w:rsid w:val="001E0875"/>
    <w:rsid w:val="001E6CF1"/>
    <w:rsid w:val="001E7A3D"/>
    <w:rsid w:val="001F059F"/>
    <w:rsid w:val="001F0989"/>
    <w:rsid w:val="001F1B60"/>
    <w:rsid w:val="001F29A8"/>
    <w:rsid w:val="001F2AD8"/>
    <w:rsid w:val="00200811"/>
    <w:rsid w:val="00200CA1"/>
    <w:rsid w:val="00202842"/>
    <w:rsid w:val="00210EA9"/>
    <w:rsid w:val="0021188B"/>
    <w:rsid w:val="0021338D"/>
    <w:rsid w:val="00214D43"/>
    <w:rsid w:val="00223090"/>
    <w:rsid w:val="002238B4"/>
    <w:rsid w:val="00225FF0"/>
    <w:rsid w:val="002319AB"/>
    <w:rsid w:val="002319AC"/>
    <w:rsid w:val="00234342"/>
    <w:rsid w:val="00235EE3"/>
    <w:rsid w:val="0024040D"/>
    <w:rsid w:val="00242023"/>
    <w:rsid w:val="0024219B"/>
    <w:rsid w:val="00245A32"/>
    <w:rsid w:val="0025178B"/>
    <w:rsid w:val="00251CD7"/>
    <w:rsid w:val="00255FA3"/>
    <w:rsid w:val="00257288"/>
    <w:rsid w:val="00261FB6"/>
    <w:rsid w:val="0026217F"/>
    <w:rsid w:val="002629F8"/>
    <w:rsid w:val="00263396"/>
    <w:rsid w:val="00263C01"/>
    <w:rsid w:val="002659FA"/>
    <w:rsid w:val="00267815"/>
    <w:rsid w:val="002729ED"/>
    <w:rsid w:val="00274980"/>
    <w:rsid w:val="00280DDF"/>
    <w:rsid w:val="00283DF6"/>
    <w:rsid w:val="002846B1"/>
    <w:rsid w:val="0029075B"/>
    <w:rsid w:val="002917FF"/>
    <w:rsid w:val="00292ADF"/>
    <w:rsid w:val="002A0DEC"/>
    <w:rsid w:val="002A3A99"/>
    <w:rsid w:val="002A71C0"/>
    <w:rsid w:val="002B07AE"/>
    <w:rsid w:val="002B1C53"/>
    <w:rsid w:val="002B30B9"/>
    <w:rsid w:val="002C0651"/>
    <w:rsid w:val="002C0799"/>
    <w:rsid w:val="002C09DF"/>
    <w:rsid w:val="002C717F"/>
    <w:rsid w:val="002E0BE4"/>
    <w:rsid w:val="002E19AE"/>
    <w:rsid w:val="002E26AF"/>
    <w:rsid w:val="002E3B58"/>
    <w:rsid w:val="002E3E8A"/>
    <w:rsid w:val="002E6A6A"/>
    <w:rsid w:val="002F2BA7"/>
    <w:rsid w:val="002F3397"/>
    <w:rsid w:val="002F436A"/>
    <w:rsid w:val="00301FA9"/>
    <w:rsid w:val="0030380D"/>
    <w:rsid w:val="00312411"/>
    <w:rsid w:val="00316D9A"/>
    <w:rsid w:val="003213CD"/>
    <w:rsid w:val="00321B14"/>
    <w:rsid w:val="00323E71"/>
    <w:rsid w:val="00326F77"/>
    <w:rsid w:val="00331AB8"/>
    <w:rsid w:val="00334406"/>
    <w:rsid w:val="003374DF"/>
    <w:rsid w:val="003401B0"/>
    <w:rsid w:val="00340E05"/>
    <w:rsid w:val="003429B0"/>
    <w:rsid w:val="00343442"/>
    <w:rsid w:val="00344675"/>
    <w:rsid w:val="00346C8E"/>
    <w:rsid w:val="00352AE6"/>
    <w:rsid w:val="00367BD5"/>
    <w:rsid w:val="00390327"/>
    <w:rsid w:val="00392C5A"/>
    <w:rsid w:val="00393066"/>
    <w:rsid w:val="00393B78"/>
    <w:rsid w:val="0039649D"/>
    <w:rsid w:val="003A01E9"/>
    <w:rsid w:val="003A39F4"/>
    <w:rsid w:val="003A5BAB"/>
    <w:rsid w:val="003A7E1C"/>
    <w:rsid w:val="003B019D"/>
    <w:rsid w:val="003B2B94"/>
    <w:rsid w:val="003B7F47"/>
    <w:rsid w:val="003C0306"/>
    <w:rsid w:val="003C114C"/>
    <w:rsid w:val="003C465D"/>
    <w:rsid w:val="003C4909"/>
    <w:rsid w:val="003D495D"/>
    <w:rsid w:val="003E098E"/>
    <w:rsid w:val="003E2FAE"/>
    <w:rsid w:val="003F21E6"/>
    <w:rsid w:val="003F5728"/>
    <w:rsid w:val="00407757"/>
    <w:rsid w:val="00407CF7"/>
    <w:rsid w:val="004108C3"/>
    <w:rsid w:val="0041308F"/>
    <w:rsid w:val="00415ED6"/>
    <w:rsid w:val="00417CAF"/>
    <w:rsid w:val="00420A11"/>
    <w:rsid w:val="00421612"/>
    <w:rsid w:val="00422265"/>
    <w:rsid w:val="00435F92"/>
    <w:rsid w:val="004373A7"/>
    <w:rsid w:val="00437D94"/>
    <w:rsid w:val="0044030C"/>
    <w:rsid w:val="00444BDE"/>
    <w:rsid w:val="00452407"/>
    <w:rsid w:val="00454ABE"/>
    <w:rsid w:val="0045518D"/>
    <w:rsid w:val="00457330"/>
    <w:rsid w:val="004628D1"/>
    <w:rsid w:val="004648A4"/>
    <w:rsid w:val="00470F25"/>
    <w:rsid w:val="00471380"/>
    <w:rsid w:val="0047698B"/>
    <w:rsid w:val="00484079"/>
    <w:rsid w:val="00492FCF"/>
    <w:rsid w:val="00494F0D"/>
    <w:rsid w:val="00496BFD"/>
    <w:rsid w:val="004A04ED"/>
    <w:rsid w:val="004A3DF2"/>
    <w:rsid w:val="004A47D8"/>
    <w:rsid w:val="004A6254"/>
    <w:rsid w:val="004B48B4"/>
    <w:rsid w:val="004B530D"/>
    <w:rsid w:val="004C361D"/>
    <w:rsid w:val="004C4891"/>
    <w:rsid w:val="004D16D7"/>
    <w:rsid w:val="004D2C89"/>
    <w:rsid w:val="004D45A5"/>
    <w:rsid w:val="004D4C23"/>
    <w:rsid w:val="004D5A11"/>
    <w:rsid w:val="004E3932"/>
    <w:rsid w:val="004F1E79"/>
    <w:rsid w:val="004F208D"/>
    <w:rsid w:val="004F5F33"/>
    <w:rsid w:val="0050103A"/>
    <w:rsid w:val="00501F00"/>
    <w:rsid w:val="00504CA0"/>
    <w:rsid w:val="00511509"/>
    <w:rsid w:val="00511B0F"/>
    <w:rsid w:val="0051395C"/>
    <w:rsid w:val="005156B4"/>
    <w:rsid w:val="00525679"/>
    <w:rsid w:val="00532745"/>
    <w:rsid w:val="00541185"/>
    <w:rsid w:val="00543817"/>
    <w:rsid w:val="00546D4C"/>
    <w:rsid w:val="005536F1"/>
    <w:rsid w:val="0055388E"/>
    <w:rsid w:val="00563A3E"/>
    <w:rsid w:val="00570B68"/>
    <w:rsid w:val="005754AE"/>
    <w:rsid w:val="00577FB5"/>
    <w:rsid w:val="005852D1"/>
    <w:rsid w:val="00586D96"/>
    <w:rsid w:val="00587A22"/>
    <w:rsid w:val="00590232"/>
    <w:rsid w:val="00592474"/>
    <w:rsid w:val="0059299D"/>
    <w:rsid w:val="00595C8C"/>
    <w:rsid w:val="00597747"/>
    <w:rsid w:val="005A4CDD"/>
    <w:rsid w:val="005B57E4"/>
    <w:rsid w:val="005B58FB"/>
    <w:rsid w:val="005B5ABD"/>
    <w:rsid w:val="005B7B04"/>
    <w:rsid w:val="005C140A"/>
    <w:rsid w:val="005C1E52"/>
    <w:rsid w:val="005C3E15"/>
    <w:rsid w:val="005C6763"/>
    <w:rsid w:val="005C681D"/>
    <w:rsid w:val="005D2F2B"/>
    <w:rsid w:val="005D3164"/>
    <w:rsid w:val="005D69BC"/>
    <w:rsid w:val="005E0344"/>
    <w:rsid w:val="005E440B"/>
    <w:rsid w:val="005E7D0D"/>
    <w:rsid w:val="005F1A53"/>
    <w:rsid w:val="005F2C85"/>
    <w:rsid w:val="005F604C"/>
    <w:rsid w:val="00601F84"/>
    <w:rsid w:val="00605ADB"/>
    <w:rsid w:val="0061026E"/>
    <w:rsid w:val="00611C9F"/>
    <w:rsid w:val="006134DB"/>
    <w:rsid w:val="00616351"/>
    <w:rsid w:val="006212B2"/>
    <w:rsid w:val="00621446"/>
    <w:rsid w:val="006248DE"/>
    <w:rsid w:val="00625A39"/>
    <w:rsid w:val="00627555"/>
    <w:rsid w:val="006322A0"/>
    <w:rsid w:val="00632C28"/>
    <w:rsid w:val="006361FD"/>
    <w:rsid w:val="00640337"/>
    <w:rsid w:val="00640FAA"/>
    <w:rsid w:val="0064226F"/>
    <w:rsid w:val="00642DDB"/>
    <w:rsid w:val="00650525"/>
    <w:rsid w:val="00652523"/>
    <w:rsid w:val="0065276B"/>
    <w:rsid w:val="00653298"/>
    <w:rsid w:val="0065557B"/>
    <w:rsid w:val="006612A9"/>
    <w:rsid w:val="00662BD7"/>
    <w:rsid w:val="00663A7C"/>
    <w:rsid w:val="00667DF2"/>
    <w:rsid w:val="00670DF1"/>
    <w:rsid w:val="00671345"/>
    <w:rsid w:val="00672A9B"/>
    <w:rsid w:val="00673F4D"/>
    <w:rsid w:val="00675884"/>
    <w:rsid w:val="00675AEC"/>
    <w:rsid w:val="00683BD9"/>
    <w:rsid w:val="00687789"/>
    <w:rsid w:val="00696EE0"/>
    <w:rsid w:val="00697980"/>
    <w:rsid w:val="006A19EF"/>
    <w:rsid w:val="006A43D5"/>
    <w:rsid w:val="006A525B"/>
    <w:rsid w:val="006A6F05"/>
    <w:rsid w:val="006B255C"/>
    <w:rsid w:val="006B5054"/>
    <w:rsid w:val="006B5AE6"/>
    <w:rsid w:val="006C045F"/>
    <w:rsid w:val="006C4196"/>
    <w:rsid w:val="006C63B0"/>
    <w:rsid w:val="006C76A2"/>
    <w:rsid w:val="006C792E"/>
    <w:rsid w:val="006D0C54"/>
    <w:rsid w:val="006D116C"/>
    <w:rsid w:val="006D53D9"/>
    <w:rsid w:val="006E160A"/>
    <w:rsid w:val="006E5625"/>
    <w:rsid w:val="006E7921"/>
    <w:rsid w:val="006E7C42"/>
    <w:rsid w:val="006F168A"/>
    <w:rsid w:val="006F5076"/>
    <w:rsid w:val="006F6009"/>
    <w:rsid w:val="0070321D"/>
    <w:rsid w:val="007068BA"/>
    <w:rsid w:val="0071162A"/>
    <w:rsid w:val="00713C74"/>
    <w:rsid w:val="00716AB1"/>
    <w:rsid w:val="00721402"/>
    <w:rsid w:val="00721D63"/>
    <w:rsid w:val="007251F2"/>
    <w:rsid w:val="00732C7B"/>
    <w:rsid w:val="00732EFB"/>
    <w:rsid w:val="00734D2B"/>
    <w:rsid w:val="00737705"/>
    <w:rsid w:val="007408D4"/>
    <w:rsid w:val="007420AC"/>
    <w:rsid w:val="00742617"/>
    <w:rsid w:val="00745534"/>
    <w:rsid w:val="00751867"/>
    <w:rsid w:val="00752BA0"/>
    <w:rsid w:val="00754BE4"/>
    <w:rsid w:val="00764997"/>
    <w:rsid w:val="00767CC5"/>
    <w:rsid w:val="00772847"/>
    <w:rsid w:val="0078249E"/>
    <w:rsid w:val="00783AFA"/>
    <w:rsid w:val="00783D69"/>
    <w:rsid w:val="00785427"/>
    <w:rsid w:val="00790540"/>
    <w:rsid w:val="0079457A"/>
    <w:rsid w:val="007968CA"/>
    <w:rsid w:val="00797E85"/>
    <w:rsid w:val="007A3791"/>
    <w:rsid w:val="007A43FF"/>
    <w:rsid w:val="007A7E3A"/>
    <w:rsid w:val="007B1150"/>
    <w:rsid w:val="007B3918"/>
    <w:rsid w:val="007C24AA"/>
    <w:rsid w:val="007C2584"/>
    <w:rsid w:val="007C2F0D"/>
    <w:rsid w:val="007C3C1D"/>
    <w:rsid w:val="007C6DD2"/>
    <w:rsid w:val="007C79BC"/>
    <w:rsid w:val="007C7BF4"/>
    <w:rsid w:val="007C7C05"/>
    <w:rsid w:val="007D199A"/>
    <w:rsid w:val="007D2EBE"/>
    <w:rsid w:val="007D3FC0"/>
    <w:rsid w:val="007D61F4"/>
    <w:rsid w:val="007E1C07"/>
    <w:rsid w:val="007E2813"/>
    <w:rsid w:val="007E3476"/>
    <w:rsid w:val="007E6878"/>
    <w:rsid w:val="007F24B6"/>
    <w:rsid w:val="007F3500"/>
    <w:rsid w:val="00803D94"/>
    <w:rsid w:val="00805379"/>
    <w:rsid w:val="008072C7"/>
    <w:rsid w:val="0081167A"/>
    <w:rsid w:val="00816BB5"/>
    <w:rsid w:val="008227C8"/>
    <w:rsid w:val="008229BA"/>
    <w:rsid w:val="00824151"/>
    <w:rsid w:val="00827705"/>
    <w:rsid w:val="00837918"/>
    <w:rsid w:val="0084061E"/>
    <w:rsid w:val="00840A60"/>
    <w:rsid w:val="00845390"/>
    <w:rsid w:val="00845998"/>
    <w:rsid w:val="0084601B"/>
    <w:rsid w:val="00856FF6"/>
    <w:rsid w:val="008606F0"/>
    <w:rsid w:val="00861477"/>
    <w:rsid w:val="00865489"/>
    <w:rsid w:val="0086553D"/>
    <w:rsid w:val="00870C69"/>
    <w:rsid w:val="008721C9"/>
    <w:rsid w:val="008728C5"/>
    <w:rsid w:val="00874FEB"/>
    <w:rsid w:val="00877588"/>
    <w:rsid w:val="00881B6F"/>
    <w:rsid w:val="00882AA4"/>
    <w:rsid w:val="00883E22"/>
    <w:rsid w:val="00884E43"/>
    <w:rsid w:val="00887EC6"/>
    <w:rsid w:val="0089084C"/>
    <w:rsid w:val="00893409"/>
    <w:rsid w:val="00893D9F"/>
    <w:rsid w:val="00896336"/>
    <w:rsid w:val="008970E4"/>
    <w:rsid w:val="008A1F15"/>
    <w:rsid w:val="008A2379"/>
    <w:rsid w:val="008A4329"/>
    <w:rsid w:val="008A578E"/>
    <w:rsid w:val="008A7293"/>
    <w:rsid w:val="008A7412"/>
    <w:rsid w:val="008B1519"/>
    <w:rsid w:val="008B2309"/>
    <w:rsid w:val="008B2FE9"/>
    <w:rsid w:val="008B6D0D"/>
    <w:rsid w:val="008B70F5"/>
    <w:rsid w:val="008B7BCC"/>
    <w:rsid w:val="008C50C3"/>
    <w:rsid w:val="008C7094"/>
    <w:rsid w:val="008C77D2"/>
    <w:rsid w:val="008C7907"/>
    <w:rsid w:val="008C7DD1"/>
    <w:rsid w:val="008D2B97"/>
    <w:rsid w:val="008D49A5"/>
    <w:rsid w:val="008D6C81"/>
    <w:rsid w:val="008E27D9"/>
    <w:rsid w:val="008E3AF1"/>
    <w:rsid w:val="008E6CF0"/>
    <w:rsid w:val="008F1439"/>
    <w:rsid w:val="008F5E37"/>
    <w:rsid w:val="008F7051"/>
    <w:rsid w:val="008F7952"/>
    <w:rsid w:val="009018DF"/>
    <w:rsid w:val="00902643"/>
    <w:rsid w:val="009033A9"/>
    <w:rsid w:val="0090581D"/>
    <w:rsid w:val="0091439C"/>
    <w:rsid w:val="0092055F"/>
    <w:rsid w:val="00920572"/>
    <w:rsid w:val="00920BF2"/>
    <w:rsid w:val="009219AE"/>
    <w:rsid w:val="009270C9"/>
    <w:rsid w:val="00931394"/>
    <w:rsid w:val="00934391"/>
    <w:rsid w:val="009349A9"/>
    <w:rsid w:val="00936C52"/>
    <w:rsid w:val="00945E9A"/>
    <w:rsid w:val="0095489B"/>
    <w:rsid w:val="00961730"/>
    <w:rsid w:val="009649A6"/>
    <w:rsid w:val="00966FB9"/>
    <w:rsid w:val="009671CD"/>
    <w:rsid w:val="00972F49"/>
    <w:rsid w:val="00974D85"/>
    <w:rsid w:val="009751A9"/>
    <w:rsid w:val="00980F9C"/>
    <w:rsid w:val="0098632B"/>
    <w:rsid w:val="00997366"/>
    <w:rsid w:val="00997BFB"/>
    <w:rsid w:val="009A5071"/>
    <w:rsid w:val="009A7348"/>
    <w:rsid w:val="009B16B9"/>
    <w:rsid w:val="009B2E0B"/>
    <w:rsid w:val="009B35BE"/>
    <w:rsid w:val="009B462C"/>
    <w:rsid w:val="009C15F3"/>
    <w:rsid w:val="009C220B"/>
    <w:rsid w:val="009C3689"/>
    <w:rsid w:val="009E07C2"/>
    <w:rsid w:val="009E0E52"/>
    <w:rsid w:val="009E6838"/>
    <w:rsid w:val="009F72F9"/>
    <w:rsid w:val="00A00205"/>
    <w:rsid w:val="00A00AF0"/>
    <w:rsid w:val="00A026E0"/>
    <w:rsid w:val="00A14B5A"/>
    <w:rsid w:val="00A33802"/>
    <w:rsid w:val="00A33F33"/>
    <w:rsid w:val="00A3567F"/>
    <w:rsid w:val="00A37698"/>
    <w:rsid w:val="00A4094A"/>
    <w:rsid w:val="00A41ED3"/>
    <w:rsid w:val="00A4420E"/>
    <w:rsid w:val="00A50B11"/>
    <w:rsid w:val="00A56421"/>
    <w:rsid w:val="00A61670"/>
    <w:rsid w:val="00A63868"/>
    <w:rsid w:val="00A645B0"/>
    <w:rsid w:val="00A67D75"/>
    <w:rsid w:val="00A725BF"/>
    <w:rsid w:val="00A751E7"/>
    <w:rsid w:val="00A81D82"/>
    <w:rsid w:val="00A83868"/>
    <w:rsid w:val="00A8491D"/>
    <w:rsid w:val="00A9118F"/>
    <w:rsid w:val="00A93E33"/>
    <w:rsid w:val="00AA0943"/>
    <w:rsid w:val="00AA6E29"/>
    <w:rsid w:val="00AB5413"/>
    <w:rsid w:val="00AB6970"/>
    <w:rsid w:val="00AC07AD"/>
    <w:rsid w:val="00AC1939"/>
    <w:rsid w:val="00AC7A85"/>
    <w:rsid w:val="00AC7C05"/>
    <w:rsid w:val="00AD167C"/>
    <w:rsid w:val="00AD17C7"/>
    <w:rsid w:val="00AD4041"/>
    <w:rsid w:val="00AD454B"/>
    <w:rsid w:val="00AE302B"/>
    <w:rsid w:val="00AF07D5"/>
    <w:rsid w:val="00AF1810"/>
    <w:rsid w:val="00AF37A3"/>
    <w:rsid w:val="00B13926"/>
    <w:rsid w:val="00B16BE5"/>
    <w:rsid w:val="00B16E31"/>
    <w:rsid w:val="00B259DF"/>
    <w:rsid w:val="00B25F57"/>
    <w:rsid w:val="00B27AA2"/>
    <w:rsid w:val="00B324DF"/>
    <w:rsid w:val="00B35EBE"/>
    <w:rsid w:val="00B44B1F"/>
    <w:rsid w:val="00B64141"/>
    <w:rsid w:val="00B64E72"/>
    <w:rsid w:val="00B65577"/>
    <w:rsid w:val="00B67AA5"/>
    <w:rsid w:val="00B73557"/>
    <w:rsid w:val="00B76B3F"/>
    <w:rsid w:val="00B77913"/>
    <w:rsid w:val="00B77D12"/>
    <w:rsid w:val="00B824FB"/>
    <w:rsid w:val="00B82646"/>
    <w:rsid w:val="00B96A28"/>
    <w:rsid w:val="00B97359"/>
    <w:rsid w:val="00B9737D"/>
    <w:rsid w:val="00B97A8F"/>
    <w:rsid w:val="00BA4E58"/>
    <w:rsid w:val="00BA6FDF"/>
    <w:rsid w:val="00BA7074"/>
    <w:rsid w:val="00BB1311"/>
    <w:rsid w:val="00BB531B"/>
    <w:rsid w:val="00BB7829"/>
    <w:rsid w:val="00BD1457"/>
    <w:rsid w:val="00BD76B0"/>
    <w:rsid w:val="00BE1652"/>
    <w:rsid w:val="00BE2261"/>
    <w:rsid w:val="00BE2AD9"/>
    <w:rsid w:val="00BF01A5"/>
    <w:rsid w:val="00BF27FE"/>
    <w:rsid w:val="00BF34BD"/>
    <w:rsid w:val="00C043B3"/>
    <w:rsid w:val="00C06909"/>
    <w:rsid w:val="00C079AB"/>
    <w:rsid w:val="00C10E61"/>
    <w:rsid w:val="00C1317B"/>
    <w:rsid w:val="00C14787"/>
    <w:rsid w:val="00C1570E"/>
    <w:rsid w:val="00C1596D"/>
    <w:rsid w:val="00C15B8D"/>
    <w:rsid w:val="00C15D26"/>
    <w:rsid w:val="00C17010"/>
    <w:rsid w:val="00C20562"/>
    <w:rsid w:val="00C215C3"/>
    <w:rsid w:val="00C22176"/>
    <w:rsid w:val="00C23A96"/>
    <w:rsid w:val="00C249C6"/>
    <w:rsid w:val="00C26FAD"/>
    <w:rsid w:val="00C32CC1"/>
    <w:rsid w:val="00C35562"/>
    <w:rsid w:val="00C426EC"/>
    <w:rsid w:val="00C5125A"/>
    <w:rsid w:val="00C6483C"/>
    <w:rsid w:val="00C64AE9"/>
    <w:rsid w:val="00C659D6"/>
    <w:rsid w:val="00C66437"/>
    <w:rsid w:val="00C6762E"/>
    <w:rsid w:val="00C70CFF"/>
    <w:rsid w:val="00C718FE"/>
    <w:rsid w:val="00C72636"/>
    <w:rsid w:val="00C81328"/>
    <w:rsid w:val="00C82E2A"/>
    <w:rsid w:val="00C8657D"/>
    <w:rsid w:val="00C86CEC"/>
    <w:rsid w:val="00C8773D"/>
    <w:rsid w:val="00C87ABB"/>
    <w:rsid w:val="00C90062"/>
    <w:rsid w:val="00C91831"/>
    <w:rsid w:val="00C953DF"/>
    <w:rsid w:val="00CA1B18"/>
    <w:rsid w:val="00CA2DF7"/>
    <w:rsid w:val="00CA394F"/>
    <w:rsid w:val="00CA4547"/>
    <w:rsid w:val="00CC3799"/>
    <w:rsid w:val="00CC3FCD"/>
    <w:rsid w:val="00CC6EEF"/>
    <w:rsid w:val="00CD174F"/>
    <w:rsid w:val="00CD372B"/>
    <w:rsid w:val="00CD3A3B"/>
    <w:rsid w:val="00CD5401"/>
    <w:rsid w:val="00CD7569"/>
    <w:rsid w:val="00CE2709"/>
    <w:rsid w:val="00CE2D64"/>
    <w:rsid w:val="00CE6198"/>
    <w:rsid w:val="00CF37E6"/>
    <w:rsid w:val="00CF5E17"/>
    <w:rsid w:val="00CF6230"/>
    <w:rsid w:val="00D014FE"/>
    <w:rsid w:val="00D017FC"/>
    <w:rsid w:val="00D0226A"/>
    <w:rsid w:val="00D04326"/>
    <w:rsid w:val="00D13147"/>
    <w:rsid w:val="00D20768"/>
    <w:rsid w:val="00D229E0"/>
    <w:rsid w:val="00D25F69"/>
    <w:rsid w:val="00D26852"/>
    <w:rsid w:val="00D40180"/>
    <w:rsid w:val="00D44BE9"/>
    <w:rsid w:val="00D4560E"/>
    <w:rsid w:val="00D463FF"/>
    <w:rsid w:val="00D5715A"/>
    <w:rsid w:val="00D57408"/>
    <w:rsid w:val="00D65F6D"/>
    <w:rsid w:val="00D67F37"/>
    <w:rsid w:val="00D71687"/>
    <w:rsid w:val="00D74813"/>
    <w:rsid w:val="00D74B62"/>
    <w:rsid w:val="00D75F4A"/>
    <w:rsid w:val="00D8405A"/>
    <w:rsid w:val="00D95986"/>
    <w:rsid w:val="00DA30BC"/>
    <w:rsid w:val="00DA3220"/>
    <w:rsid w:val="00DA563F"/>
    <w:rsid w:val="00DA69C2"/>
    <w:rsid w:val="00DA6D70"/>
    <w:rsid w:val="00DB00E2"/>
    <w:rsid w:val="00DB6050"/>
    <w:rsid w:val="00DB627C"/>
    <w:rsid w:val="00DC2519"/>
    <w:rsid w:val="00DC2C34"/>
    <w:rsid w:val="00DD4607"/>
    <w:rsid w:val="00DE293E"/>
    <w:rsid w:val="00DE2C87"/>
    <w:rsid w:val="00DE459A"/>
    <w:rsid w:val="00DE4942"/>
    <w:rsid w:val="00DE7841"/>
    <w:rsid w:val="00DF0078"/>
    <w:rsid w:val="00DF27DA"/>
    <w:rsid w:val="00DF4DBE"/>
    <w:rsid w:val="00DF58E1"/>
    <w:rsid w:val="00E3233F"/>
    <w:rsid w:val="00E40820"/>
    <w:rsid w:val="00E4658F"/>
    <w:rsid w:val="00E54A67"/>
    <w:rsid w:val="00E61C0D"/>
    <w:rsid w:val="00E63EB4"/>
    <w:rsid w:val="00E66067"/>
    <w:rsid w:val="00E66160"/>
    <w:rsid w:val="00E71329"/>
    <w:rsid w:val="00E8363B"/>
    <w:rsid w:val="00E84966"/>
    <w:rsid w:val="00E92383"/>
    <w:rsid w:val="00EA0798"/>
    <w:rsid w:val="00EA1B3A"/>
    <w:rsid w:val="00EA2109"/>
    <w:rsid w:val="00EA4AF6"/>
    <w:rsid w:val="00EA7676"/>
    <w:rsid w:val="00EB13D8"/>
    <w:rsid w:val="00EB7015"/>
    <w:rsid w:val="00EB7AA5"/>
    <w:rsid w:val="00EC312F"/>
    <w:rsid w:val="00EC36C9"/>
    <w:rsid w:val="00ED4D4E"/>
    <w:rsid w:val="00ED7EFF"/>
    <w:rsid w:val="00EE0C77"/>
    <w:rsid w:val="00EE4E54"/>
    <w:rsid w:val="00EF3D79"/>
    <w:rsid w:val="00EF4334"/>
    <w:rsid w:val="00EF4EA1"/>
    <w:rsid w:val="00F14BA5"/>
    <w:rsid w:val="00F3584D"/>
    <w:rsid w:val="00F370DB"/>
    <w:rsid w:val="00F436BB"/>
    <w:rsid w:val="00F47145"/>
    <w:rsid w:val="00F545BF"/>
    <w:rsid w:val="00F61F0F"/>
    <w:rsid w:val="00F678D6"/>
    <w:rsid w:val="00F71B56"/>
    <w:rsid w:val="00F760ED"/>
    <w:rsid w:val="00F77D1D"/>
    <w:rsid w:val="00F832C8"/>
    <w:rsid w:val="00F842A6"/>
    <w:rsid w:val="00F873B3"/>
    <w:rsid w:val="00FA2F2F"/>
    <w:rsid w:val="00FA33FE"/>
    <w:rsid w:val="00FA42B9"/>
    <w:rsid w:val="00FA60D2"/>
    <w:rsid w:val="00FA755A"/>
    <w:rsid w:val="00FB2792"/>
    <w:rsid w:val="00FB2B0F"/>
    <w:rsid w:val="00FB4F6B"/>
    <w:rsid w:val="00FB5FE1"/>
    <w:rsid w:val="00FC0E8D"/>
    <w:rsid w:val="00FC46EF"/>
    <w:rsid w:val="00FC7E4B"/>
    <w:rsid w:val="00FD31B3"/>
    <w:rsid w:val="00FD4204"/>
    <w:rsid w:val="00FE259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75446D1D-C65E-4A5A-8CB9-2C97EF7EC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customStyle="1" w:styleId="ONRNormalChar">
    <w:name w:val="ONR Normal Char"/>
    <w:link w:val="ONRNormal"/>
    <w:locked/>
    <w:rsid w:val="0012357E"/>
    <w:rPr>
      <w:rFonts w:ascii="Arial" w:hAnsi="Arial"/>
      <w:szCs w:val="22"/>
      <w:lang w:eastAsia="en-US"/>
    </w:rPr>
  </w:style>
  <w:style w:type="paragraph" w:customStyle="1" w:styleId="ONRNormal">
    <w:name w:val="ONR Normal"/>
    <w:link w:val="ONRNormalChar"/>
    <w:locked/>
    <w:rsid w:val="0012357E"/>
    <w:pPr>
      <w:spacing w:after="120"/>
    </w:pPr>
    <w:rPr>
      <w:rFonts w:ascii="Arial" w:hAnsi="Arial"/>
      <w:szCs w:val="22"/>
      <w:lang w:eastAsia="en-US"/>
    </w:rPr>
  </w:style>
  <w:style w:type="character" w:customStyle="1" w:styleId="normaltextrun">
    <w:name w:val="normaltextrun"/>
    <w:basedOn w:val="DefaultParagraphFont"/>
    <w:rsid w:val="00F14BA5"/>
  </w:style>
  <w:style w:type="paragraph" w:styleId="NormalWeb">
    <w:name w:val="Normal (Web)"/>
    <w:basedOn w:val="Normal"/>
    <w:uiPriority w:val="99"/>
    <w:semiHidden/>
    <w:unhideWhenUsed/>
    <w:rsid w:val="001B713D"/>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0143869">
      <w:bodyDiv w:val="1"/>
      <w:marLeft w:val="0"/>
      <w:marRight w:val="0"/>
      <w:marTop w:val="0"/>
      <w:marBottom w:val="0"/>
      <w:divBdr>
        <w:top w:val="none" w:sz="0" w:space="0" w:color="auto"/>
        <w:left w:val="none" w:sz="0" w:space="0" w:color="auto"/>
        <w:bottom w:val="none" w:sz="0" w:space="0" w:color="auto"/>
        <w:right w:val="none" w:sz="0" w:space="0" w:color="auto"/>
      </w:divBdr>
    </w:div>
    <w:div w:id="697315314">
      <w:bodyDiv w:val="1"/>
      <w:marLeft w:val="0"/>
      <w:marRight w:val="0"/>
      <w:marTop w:val="0"/>
      <w:marBottom w:val="0"/>
      <w:divBdr>
        <w:top w:val="none" w:sz="0" w:space="0" w:color="auto"/>
        <w:left w:val="none" w:sz="0" w:space="0" w:color="auto"/>
        <w:bottom w:val="none" w:sz="0" w:space="0" w:color="auto"/>
        <w:right w:val="none" w:sz="0" w:space="0" w:color="auto"/>
      </w:divBdr>
    </w:div>
    <w:div w:id="71049354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7114400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1684370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2389742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0482"/>
    <w:rsid w:val="000A75DB"/>
    <w:rsid w:val="00160DA4"/>
    <w:rsid w:val="00183F29"/>
    <w:rsid w:val="001A787E"/>
    <w:rsid w:val="001E0875"/>
    <w:rsid w:val="001F2AD8"/>
    <w:rsid w:val="0024218E"/>
    <w:rsid w:val="002550FD"/>
    <w:rsid w:val="00276BC4"/>
    <w:rsid w:val="002876CA"/>
    <w:rsid w:val="002E6EDF"/>
    <w:rsid w:val="00333F8E"/>
    <w:rsid w:val="00350199"/>
    <w:rsid w:val="004628D1"/>
    <w:rsid w:val="0047698B"/>
    <w:rsid w:val="004B48B4"/>
    <w:rsid w:val="004D4C23"/>
    <w:rsid w:val="004F208D"/>
    <w:rsid w:val="0051395C"/>
    <w:rsid w:val="00515E8B"/>
    <w:rsid w:val="00541185"/>
    <w:rsid w:val="00543817"/>
    <w:rsid w:val="005B0E31"/>
    <w:rsid w:val="005B58FB"/>
    <w:rsid w:val="006001DC"/>
    <w:rsid w:val="00601F84"/>
    <w:rsid w:val="00611F13"/>
    <w:rsid w:val="006212B2"/>
    <w:rsid w:val="00626CD0"/>
    <w:rsid w:val="006B5054"/>
    <w:rsid w:val="007154C5"/>
    <w:rsid w:val="00732EFB"/>
    <w:rsid w:val="00767C88"/>
    <w:rsid w:val="00767CC5"/>
    <w:rsid w:val="007B1F94"/>
    <w:rsid w:val="007D6F41"/>
    <w:rsid w:val="00835E07"/>
    <w:rsid w:val="00861477"/>
    <w:rsid w:val="008F1271"/>
    <w:rsid w:val="008F5E37"/>
    <w:rsid w:val="0096101F"/>
    <w:rsid w:val="00987C2D"/>
    <w:rsid w:val="00A4094A"/>
    <w:rsid w:val="00A645B0"/>
    <w:rsid w:val="00A83868"/>
    <w:rsid w:val="00AB5413"/>
    <w:rsid w:val="00AC7A85"/>
    <w:rsid w:val="00B1191E"/>
    <w:rsid w:val="00B13926"/>
    <w:rsid w:val="00BA062A"/>
    <w:rsid w:val="00BA6FDF"/>
    <w:rsid w:val="00C41BCC"/>
    <w:rsid w:val="00C43FA9"/>
    <w:rsid w:val="00C561EC"/>
    <w:rsid w:val="00C72636"/>
    <w:rsid w:val="00C90529"/>
    <w:rsid w:val="00CD372B"/>
    <w:rsid w:val="00D229E0"/>
    <w:rsid w:val="00D46D3E"/>
    <w:rsid w:val="00D74B62"/>
    <w:rsid w:val="00D86AE6"/>
    <w:rsid w:val="00DD7BA4"/>
    <w:rsid w:val="00DE293E"/>
    <w:rsid w:val="00DF0078"/>
    <w:rsid w:val="00DF58E1"/>
    <w:rsid w:val="00E318CE"/>
    <w:rsid w:val="00E3233F"/>
    <w:rsid w:val="00E646E1"/>
    <w:rsid w:val="00EB7AA5"/>
    <w:rsid w:val="00ED0AAC"/>
    <w:rsid w:val="00ED6C4A"/>
    <w:rsid w:val="00F678D6"/>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1174</Words>
  <Characters>6697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Nuclear Security Technologies</vt:lpstr>
    </vt:vector>
  </TitlesOfParts>
  <Manager>Office for Nuclear Regulation</Manager>
  <Company>AWE</Company>
  <LinksUpToDate>false</LinksUpToDate>
  <CharactersWithSpaces>7856</CharactersWithSpaces>
  <SharedDoc>false</SharedDoc>
  <HLinks>
    <vt:vector size="108" baseType="variant">
      <vt:variant>
        <vt:i4>7143466</vt:i4>
      </vt:variant>
      <vt:variant>
        <vt:i4>78</vt:i4>
      </vt:variant>
      <vt:variant>
        <vt:i4>0</vt:i4>
      </vt:variant>
      <vt:variant>
        <vt:i4>5</vt:i4>
      </vt:variant>
      <vt:variant>
        <vt:lpwstr>blocked::blocked::BLOCKED::http://www.hse.gov.uk/copyright</vt:lpwstr>
      </vt:variant>
      <vt:variant>
        <vt:lpwstr/>
      </vt:variant>
      <vt:variant>
        <vt:i4>458761</vt:i4>
      </vt:variant>
      <vt:variant>
        <vt:i4>75</vt:i4>
      </vt:variant>
      <vt:variant>
        <vt:i4>0</vt:i4>
      </vt:variant>
      <vt:variant>
        <vt:i4>5</vt:i4>
      </vt:variant>
      <vt:variant>
        <vt:lpwstr>http://www.onr.org.uk/access-to-information/copyright</vt:lpwstr>
      </vt:variant>
      <vt:variant>
        <vt:lpwstr/>
      </vt:variant>
      <vt:variant>
        <vt:i4>196723</vt:i4>
      </vt:variant>
      <vt:variant>
        <vt:i4>72</vt:i4>
      </vt:variant>
      <vt:variant>
        <vt:i4>0</vt:i4>
      </vt:variant>
      <vt:variant>
        <vt:i4>5</vt:i4>
      </vt:variant>
      <vt:variant>
        <vt:lpwstr>mailto:contact@onr.gov.uk</vt:lpwstr>
      </vt:variant>
      <vt:variant>
        <vt:lpwstr/>
      </vt:variant>
      <vt:variant>
        <vt:i4>196723</vt:i4>
      </vt:variant>
      <vt:variant>
        <vt:i4>69</vt:i4>
      </vt:variant>
      <vt:variant>
        <vt:i4>0</vt:i4>
      </vt:variant>
      <vt:variant>
        <vt:i4>5</vt:i4>
      </vt:variant>
      <vt:variant>
        <vt:lpwstr>mailto:contact@onr.gov.uk</vt:lpwstr>
      </vt:variant>
      <vt:variant>
        <vt:lpwstr/>
      </vt:variant>
      <vt:variant>
        <vt:i4>6553639</vt:i4>
      </vt:variant>
      <vt:variant>
        <vt:i4>66</vt:i4>
      </vt:variant>
      <vt:variant>
        <vt:i4>0</vt:i4>
      </vt:variant>
      <vt:variant>
        <vt:i4>5</vt:i4>
      </vt:variant>
      <vt:variant>
        <vt:lpwstr>http://www.onr.org.uk/</vt:lpwstr>
      </vt:variant>
      <vt:variant>
        <vt:lpwstr/>
      </vt:variant>
      <vt:variant>
        <vt:i4>8126589</vt:i4>
      </vt:variant>
      <vt:variant>
        <vt:i4>63</vt:i4>
      </vt:variant>
      <vt:variant>
        <vt:i4>0</vt:i4>
      </vt:variant>
      <vt:variant>
        <vt:i4>5</vt:i4>
      </vt:variant>
      <vt:variant>
        <vt:lpwstr>https://www.onr.org.uk/news/newsletter/</vt:lpwstr>
      </vt:variant>
      <vt:variant>
        <vt:lpwstr/>
      </vt:variant>
      <vt:variant>
        <vt:i4>3276913</vt:i4>
      </vt:variant>
      <vt:variant>
        <vt:i4>60</vt:i4>
      </vt:variant>
      <vt:variant>
        <vt:i4>0</vt:i4>
      </vt:variant>
      <vt:variant>
        <vt:i4>5</vt:i4>
      </vt:variant>
      <vt:variant>
        <vt:lpwstr>http://www.onr.org.uk/publications/regulatory-reports/site-specific-reports/project-assessment-reports</vt:lpwstr>
      </vt:variant>
      <vt:variant>
        <vt:lpwstr/>
      </vt:variant>
      <vt:variant>
        <vt:i4>196723</vt:i4>
      </vt:variant>
      <vt:variant>
        <vt:i4>54</vt:i4>
      </vt:variant>
      <vt:variant>
        <vt:i4>0</vt:i4>
      </vt:variant>
      <vt:variant>
        <vt:i4>5</vt:i4>
      </vt:variant>
      <vt:variant>
        <vt:lpwstr>mailto:contact@onr.gov.uk</vt:lpwstr>
      </vt:variant>
      <vt:variant>
        <vt:lpwstr/>
      </vt:variant>
      <vt:variant>
        <vt:i4>7929961</vt:i4>
      </vt:variant>
      <vt:variant>
        <vt:i4>51</vt:i4>
      </vt:variant>
      <vt:variant>
        <vt:i4>0</vt:i4>
      </vt:variant>
      <vt:variant>
        <vt:i4>5</vt:i4>
      </vt:variant>
      <vt:variant>
        <vt:lpwstr>http://www.onr.org.uk/publications/regulatory-reports/site-specific-reports/inspection-records</vt:lpwstr>
      </vt:variant>
      <vt:variant>
        <vt:lpwstr/>
      </vt:variant>
      <vt:variant>
        <vt:i4>1966134</vt:i4>
      </vt:variant>
      <vt:variant>
        <vt:i4>44</vt:i4>
      </vt:variant>
      <vt:variant>
        <vt:i4>0</vt:i4>
      </vt:variant>
      <vt:variant>
        <vt:i4>5</vt:i4>
      </vt:variant>
      <vt:variant>
        <vt:lpwstr/>
      </vt:variant>
      <vt:variant>
        <vt:lpwstr>_Toc180135454</vt:lpwstr>
      </vt:variant>
      <vt:variant>
        <vt:i4>1966134</vt:i4>
      </vt:variant>
      <vt:variant>
        <vt:i4>38</vt:i4>
      </vt:variant>
      <vt:variant>
        <vt:i4>0</vt:i4>
      </vt:variant>
      <vt:variant>
        <vt:i4>5</vt:i4>
      </vt:variant>
      <vt:variant>
        <vt:lpwstr/>
      </vt:variant>
      <vt:variant>
        <vt:lpwstr>_Toc180135453</vt:lpwstr>
      </vt:variant>
      <vt:variant>
        <vt:i4>1966134</vt:i4>
      </vt:variant>
      <vt:variant>
        <vt:i4>32</vt:i4>
      </vt:variant>
      <vt:variant>
        <vt:i4>0</vt:i4>
      </vt:variant>
      <vt:variant>
        <vt:i4>5</vt:i4>
      </vt:variant>
      <vt:variant>
        <vt:lpwstr/>
      </vt:variant>
      <vt:variant>
        <vt:lpwstr>_Toc180135452</vt:lpwstr>
      </vt:variant>
      <vt:variant>
        <vt:i4>1966134</vt:i4>
      </vt:variant>
      <vt:variant>
        <vt:i4>26</vt:i4>
      </vt:variant>
      <vt:variant>
        <vt:i4>0</vt:i4>
      </vt:variant>
      <vt:variant>
        <vt:i4>5</vt:i4>
      </vt:variant>
      <vt:variant>
        <vt:lpwstr/>
      </vt:variant>
      <vt:variant>
        <vt:lpwstr>_Toc180135451</vt:lpwstr>
      </vt:variant>
      <vt:variant>
        <vt:i4>1966134</vt:i4>
      </vt:variant>
      <vt:variant>
        <vt:i4>20</vt:i4>
      </vt:variant>
      <vt:variant>
        <vt:i4>0</vt:i4>
      </vt:variant>
      <vt:variant>
        <vt:i4>5</vt:i4>
      </vt:variant>
      <vt:variant>
        <vt:lpwstr/>
      </vt:variant>
      <vt:variant>
        <vt:lpwstr>_Toc180135450</vt:lpwstr>
      </vt:variant>
      <vt:variant>
        <vt:i4>2031670</vt:i4>
      </vt:variant>
      <vt:variant>
        <vt:i4>14</vt:i4>
      </vt:variant>
      <vt:variant>
        <vt:i4>0</vt:i4>
      </vt:variant>
      <vt:variant>
        <vt:i4>5</vt:i4>
      </vt:variant>
      <vt:variant>
        <vt:lpwstr/>
      </vt:variant>
      <vt:variant>
        <vt:lpwstr>_Toc180135449</vt:lpwstr>
      </vt:variant>
      <vt:variant>
        <vt:i4>2031670</vt:i4>
      </vt:variant>
      <vt:variant>
        <vt:i4>8</vt:i4>
      </vt:variant>
      <vt:variant>
        <vt:i4>0</vt:i4>
      </vt:variant>
      <vt:variant>
        <vt:i4>5</vt:i4>
      </vt:variant>
      <vt:variant>
        <vt:lpwstr/>
      </vt:variant>
      <vt:variant>
        <vt:lpwstr>_Toc180135448</vt:lpwstr>
      </vt:variant>
      <vt:variant>
        <vt:i4>196723</vt:i4>
      </vt:variant>
      <vt:variant>
        <vt:i4>3</vt:i4>
      </vt:variant>
      <vt:variant>
        <vt:i4>0</vt:i4>
      </vt:variant>
      <vt:variant>
        <vt:i4>5</vt:i4>
      </vt:variant>
      <vt:variant>
        <vt:lpwstr>mailto:contact@onr.gov.uk</vt:lpwstr>
      </vt:variant>
      <vt:variant>
        <vt:lpwstr/>
      </vt:variant>
      <vt:variant>
        <vt:i4>6815841</vt:i4>
      </vt:variant>
      <vt:variant>
        <vt:i4>0</vt:i4>
      </vt:variant>
      <vt:variant>
        <vt:i4>0</vt:i4>
      </vt:variant>
      <vt:variant>
        <vt:i4>5</vt:i4>
      </vt:variant>
      <vt:variant>
        <vt:lpwstr>http://www.onr.org.uk/publications/regulatory-reports/site-specific-reports/llcssg-reports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Security Technologies</dc:title>
  <dc:subject>[Subtitle or description]</dc:subject>
  <cp:keywords>[Key words separated by commas]</cp:keywords>
  <dc:description/>
  <cp:revision>2</cp:revision>
  <cp:lastPrinted>2016-11-28T19:35:00Z</cp:lastPrinted>
  <dcterms:created xsi:type="dcterms:W3CDTF">2025-10-07T09:19:00Z</dcterms:created>
  <dcterms:modified xsi:type="dcterms:W3CDTF">2025-10-07T09:19:00Z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