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FB1E404" w:rsidR="00595C8C" w:rsidRPr="00595C8C" w:rsidRDefault="00595C8C" w:rsidP="00595C8C">
            <w:pPr>
              <w:pStyle w:val="InnerCoverTitle"/>
              <w:rPr>
                <w:sz w:val="36"/>
                <w:szCs w:val="36"/>
              </w:rPr>
            </w:pPr>
            <w:r w:rsidRPr="00595C8C">
              <w:rPr>
                <w:sz w:val="36"/>
                <w:szCs w:val="36"/>
              </w:rPr>
              <w:t xml:space="preserve">ONR </w:t>
            </w:r>
            <w:r w:rsidR="00837918">
              <w:rPr>
                <w:sz w:val="36"/>
                <w:szCs w:val="36"/>
              </w:rPr>
              <w:t>site report</w:t>
            </w:r>
          </w:p>
          <w:p w14:paraId="7C4EA414" w14:textId="5A61D7B6" w:rsidR="00D0226A" w:rsidRPr="001E03E1" w:rsidRDefault="007C3940"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B901E8">
                  <w:rPr>
                    <w:rStyle w:val="Style7"/>
                  </w:rPr>
                  <w:t>EDF Energy</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B901E8">
                      <w:rPr>
                        <w:rStyle w:val="Style7"/>
                      </w:rPr>
                      <w:t>Sizewell B</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3FAD553A" w:rsidR="00004C16" w:rsidRPr="003C4909" w:rsidRDefault="00004C16" w:rsidP="00004C16">
      <w:pPr>
        <w:rPr>
          <w:color w:val="22413A"/>
          <w:sz w:val="36"/>
          <w:szCs w:val="36"/>
        </w:rPr>
      </w:pPr>
      <w:r w:rsidRPr="003C4909">
        <w:rPr>
          <w:color w:val="22413A"/>
          <w:sz w:val="36"/>
          <w:szCs w:val="36"/>
        </w:rPr>
        <w:lastRenderedPageBreak/>
        <w:t xml:space="preserve">ONR </w:t>
      </w:r>
      <w:r w:rsidR="00837918">
        <w:rPr>
          <w:color w:val="22413A"/>
          <w:sz w:val="36"/>
          <w:szCs w:val="36"/>
        </w:rPr>
        <w:t>s</w:t>
      </w:r>
      <w:r w:rsidR="00D04326" w:rsidRPr="003C4909">
        <w:rPr>
          <w:color w:val="22413A"/>
          <w:sz w:val="36"/>
          <w:szCs w:val="36"/>
        </w:rPr>
        <w:t xml:space="preserve">ite </w:t>
      </w:r>
      <w:r w:rsidR="00837918">
        <w:rPr>
          <w:color w:val="22413A"/>
          <w:sz w:val="36"/>
          <w:szCs w:val="36"/>
        </w:rPr>
        <w:t>r</w:t>
      </w:r>
      <w:r w:rsidR="00D04326" w:rsidRPr="003C4909">
        <w:rPr>
          <w:color w:val="22413A"/>
          <w:sz w:val="36"/>
          <w:szCs w:val="36"/>
        </w:rPr>
        <w:t>eport</w:t>
      </w:r>
    </w:p>
    <w:p w14:paraId="297D790E" w14:textId="0B30408E" w:rsidR="00004C16" w:rsidRDefault="007C3940"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7F032F">
            <w:rPr>
              <w:rStyle w:val="Style3"/>
            </w:rPr>
            <w:t>EDF Energy</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B901E8">
            <w:rPr>
              <w:rStyle w:val="Style3"/>
            </w:rPr>
            <w:t>Sizewell B</w:t>
          </w:r>
        </w:sdtContent>
      </w:sdt>
    </w:p>
    <w:p w14:paraId="2A318818" w14:textId="59D4023E" w:rsidR="00D04326" w:rsidRPr="007A7E3A" w:rsidRDefault="00D04326" w:rsidP="008D6FB8">
      <w:pPr>
        <w:rPr>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8D6FB8" w:rsidRPr="008D6FB8">
        <w:rPr>
          <w:sz w:val="28"/>
          <w:szCs w:val="28"/>
        </w:rPr>
        <w:t xml:space="preserve">1 </w:t>
      </w:r>
      <w:r w:rsidR="00870F16">
        <w:rPr>
          <w:sz w:val="28"/>
          <w:szCs w:val="28"/>
        </w:rPr>
        <w:t>April</w:t>
      </w:r>
      <w:r w:rsidR="008D6FB8" w:rsidRPr="008D6FB8">
        <w:rPr>
          <w:sz w:val="28"/>
          <w:szCs w:val="28"/>
        </w:rPr>
        <w:t xml:space="preserve"> – 3</w:t>
      </w:r>
      <w:r w:rsidR="00870F16">
        <w:rPr>
          <w:sz w:val="28"/>
          <w:szCs w:val="28"/>
        </w:rPr>
        <w:t>0 June</w:t>
      </w:r>
      <w:r w:rsidR="008D6FB8" w:rsidRPr="008D6FB8">
        <w:rPr>
          <w:sz w:val="28"/>
          <w:szCs w:val="28"/>
        </w:rPr>
        <w:t xml:space="preserve"> 2025</w:t>
      </w:r>
    </w:p>
    <w:p w14:paraId="61A25C0F" w14:textId="39EC7DBA" w:rsidR="00004C16" w:rsidRDefault="00004C16" w:rsidP="00004C16">
      <w:pPr>
        <w:rPr>
          <w:sz w:val="28"/>
          <w:szCs w:val="28"/>
        </w:rPr>
      </w:pPr>
    </w:p>
    <w:p w14:paraId="4D99E381" w14:textId="2A722642"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E36030" w:rsidRPr="00E36030">
        <w:rPr>
          <w:szCs w:val="24"/>
        </w:rPr>
        <w:t>Nominated Site Inspector</w:t>
      </w:r>
    </w:p>
    <w:p w14:paraId="23B9A867" w14:textId="715CAA25" w:rsidR="00004C16" w:rsidRPr="0016079B" w:rsidRDefault="00004C16" w:rsidP="00004C16">
      <w:pPr>
        <w:rPr>
          <w:szCs w:val="24"/>
        </w:rPr>
      </w:pPr>
      <w:r w:rsidRPr="0016079B">
        <w:rPr>
          <w:b/>
          <w:bCs/>
          <w:szCs w:val="24"/>
        </w:rPr>
        <w:t>Approved by</w:t>
      </w:r>
      <w:r w:rsidR="003A7E1C" w:rsidRPr="0016079B">
        <w:rPr>
          <w:szCs w:val="24"/>
        </w:rPr>
        <w:t>:</w:t>
      </w:r>
      <w:r w:rsidRPr="0016079B">
        <w:rPr>
          <w:szCs w:val="24"/>
        </w:rPr>
        <w:t xml:space="preserve"> </w:t>
      </w:r>
      <w:r w:rsidR="00E36030" w:rsidRPr="00E36030">
        <w:rPr>
          <w:szCs w:val="24"/>
        </w:rPr>
        <w:t>Head of Operating Reactors</w:t>
      </w:r>
    </w:p>
    <w:p w14:paraId="247E3769" w14:textId="42FB64E1" w:rsidR="00004C16" w:rsidRPr="0016079B" w:rsidRDefault="00004C16" w:rsidP="00004C16">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5F7AB1">
            <w:rPr>
              <w:szCs w:val="24"/>
            </w:rPr>
            <w:t>1</w:t>
          </w:r>
        </w:sdtContent>
      </w:sdt>
    </w:p>
    <w:p w14:paraId="19206F45" w14:textId="2B32EE26" w:rsidR="00004C16" w:rsidRPr="0016079B" w:rsidRDefault="008227C8" w:rsidP="00004C16">
      <w:pPr>
        <w:rPr>
          <w:szCs w:val="24"/>
        </w:rPr>
      </w:pPr>
      <w:r>
        <w:rPr>
          <w:b/>
          <w:bCs/>
          <w:szCs w:val="24"/>
        </w:rPr>
        <w:t>Published</w:t>
      </w:r>
      <w:r w:rsidR="00004C16" w:rsidRPr="0016079B">
        <w:rPr>
          <w:szCs w:val="24"/>
        </w:rPr>
        <w:t xml:space="preserve">: </w:t>
      </w:r>
      <w:r w:rsidR="005F7AB1">
        <w:rPr>
          <w:szCs w:val="24"/>
        </w:rPr>
        <w:t>July</w:t>
      </w:r>
      <w:r w:rsidR="008D6FB8">
        <w:rPr>
          <w:szCs w:val="24"/>
        </w:rPr>
        <w:t xml:space="preserve"> 2025</w:t>
      </w:r>
    </w:p>
    <w:p w14:paraId="55057C62" w14:textId="696E907A" w:rsidR="00004C16" w:rsidRPr="0016079B" w:rsidRDefault="00004C16" w:rsidP="00004C16">
      <w:pPr>
        <w:rPr>
          <w:szCs w:val="24"/>
        </w:rPr>
      </w:pPr>
      <w:r w:rsidRPr="0016079B">
        <w:rPr>
          <w:b/>
          <w:bCs/>
          <w:szCs w:val="24"/>
        </w:rPr>
        <w:t xml:space="preserve">Record </w:t>
      </w:r>
      <w:r w:rsidR="008227C8">
        <w:rPr>
          <w:b/>
          <w:bCs/>
          <w:szCs w:val="24"/>
        </w:rPr>
        <w:t>reference</w:t>
      </w:r>
      <w:r w:rsidRPr="0016079B">
        <w:rPr>
          <w:szCs w:val="24"/>
        </w:rPr>
        <w:t xml:space="preserve">: </w:t>
      </w:r>
      <w:r w:rsidR="00B62C60" w:rsidRPr="00B62C60">
        <w:rPr>
          <w:szCs w:val="24"/>
        </w:rPr>
        <w:t>2025/25428</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0B5D9BAE" w:rsidR="000E4D5E" w:rsidRPr="002D1551" w:rsidRDefault="000E4D5E" w:rsidP="000E4D5E">
      <w:pPr>
        <w:pStyle w:val="F9-Paragraph"/>
      </w:pPr>
      <w:r w:rsidRPr="002D1551">
        <w:t xml:space="preserve">This report is issued as part of </w:t>
      </w:r>
      <w:r w:rsidR="008721C9">
        <w:t>our</w:t>
      </w:r>
      <w:r w:rsidR="008721C9" w:rsidRPr="002D1551">
        <w:t xml:space="preserve"> </w:t>
      </w:r>
      <w:r w:rsidRPr="002D1551">
        <w:t>commitment to make information about inspection and regulatory activities relating to the above site available to the public.</w:t>
      </w:r>
      <w:r>
        <w:t xml:space="preserve"> </w:t>
      </w:r>
      <w:r w:rsidRPr="002D1551">
        <w:t xml:space="preserve">Reports are distributed to members for the </w:t>
      </w:r>
      <w:r w:rsidR="00E36030">
        <w:t>Sizewell SSG</w:t>
      </w:r>
      <w:r w:rsidRPr="002D1551">
        <w:t xml:space="preserve"> and are also available on </w:t>
      </w:r>
      <w:r w:rsidR="005D69BC">
        <w:t>our w</w:t>
      </w:r>
      <w:r w:rsidRPr="002D1551">
        <w:t>ebsite</w:t>
      </w:r>
      <w:r w:rsidR="00772847">
        <w:t xml:space="preserve">: </w:t>
      </w:r>
      <w:hyperlink r:id="rId11" w:history="1">
        <w:r w:rsidR="00772847" w:rsidRPr="00772847">
          <w:rPr>
            <w:rStyle w:val="Hyperlink"/>
          </w:rPr>
          <w:t>www.onr.org.uk/publications/regulatory-reports/site-specific-reports/llcssg-reports</w:t>
        </w:r>
      </w:hyperlink>
      <w:r w:rsidRPr="002D1551">
        <w:t>.</w:t>
      </w:r>
    </w:p>
    <w:p w14:paraId="1FDB4B56" w14:textId="25A4F5D8" w:rsidR="000E4D5E" w:rsidRDefault="00C35562" w:rsidP="002A3A99">
      <w:pPr>
        <w:pStyle w:val="F9-Paragraph"/>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r>
        <w:t xml:space="preserve">Our </w:t>
      </w:r>
      <w:r w:rsidR="00772847">
        <w:t>s</w:t>
      </w:r>
      <w:r w:rsidR="000E4D5E" w:rsidRPr="002D1551">
        <w:t xml:space="preserve">ite inspectors usually attend </w:t>
      </w:r>
      <w:r w:rsidR="00E36030">
        <w:t>Sizewell SSG</w:t>
      </w:r>
      <w:r w:rsidR="000E4D5E" w:rsidRPr="002D1551">
        <w:t xml:space="preserve"> meetings where these reports are presented and will respond to any questions raised there.</w:t>
      </w:r>
      <w:r w:rsidR="000E4D5E">
        <w:t xml:space="preserve"> </w:t>
      </w:r>
      <w:r w:rsidR="000E4D5E" w:rsidRPr="002D1551">
        <w:t xml:space="preserve">Any person wishing to inquire about matters covered by this report should contact </w:t>
      </w:r>
      <w:r w:rsidR="000952FA" w:rsidRPr="000952FA">
        <w:t xml:space="preserve">us via email at </w:t>
      </w:r>
      <w:hyperlink r:id="rId15" w:history="1">
        <w:r w:rsidR="002A3A99" w:rsidRPr="00A749D1">
          <w:rPr>
            <w:rStyle w:val="Hyperlink"/>
          </w:rPr>
          <w:t>contact@onr.gov.uk</w:t>
        </w:r>
      </w:hyperlink>
      <w:r w:rsidR="008728C5">
        <w:t>.</w:t>
      </w: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2DD662A1" w14:textId="5DD7FCA7" w:rsidR="006134DB"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80135448" w:history="1">
        <w:r w:rsidR="006134DB" w:rsidRPr="0043202F">
          <w:rPr>
            <w:rStyle w:val="Hyperlink"/>
          </w:rPr>
          <w:t>1.</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Inspections</w:t>
        </w:r>
        <w:r w:rsidR="006134DB">
          <w:rPr>
            <w:webHidden/>
          </w:rPr>
          <w:tab/>
        </w:r>
        <w:r w:rsidR="006134DB">
          <w:rPr>
            <w:webHidden/>
          </w:rPr>
          <w:fldChar w:fldCharType="begin"/>
        </w:r>
        <w:r w:rsidR="006134DB">
          <w:rPr>
            <w:webHidden/>
          </w:rPr>
          <w:instrText xml:space="preserve"> PAGEREF _Toc180135448 \h </w:instrText>
        </w:r>
        <w:r w:rsidR="006134DB">
          <w:rPr>
            <w:webHidden/>
          </w:rPr>
        </w:r>
        <w:r w:rsidR="006134DB">
          <w:rPr>
            <w:webHidden/>
          </w:rPr>
          <w:fldChar w:fldCharType="separate"/>
        </w:r>
        <w:r w:rsidR="00F91FE8">
          <w:rPr>
            <w:webHidden/>
          </w:rPr>
          <w:t>4</w:t>
        </w:r>
        <w:r w:rsidR="006134DB">
          <w:rPr>
            <w:webHidden/>
          </w:rPr>
          <w:fldChar w:fldCharType="end"/>
        </w:r>
      </w:hyperlink>
    </w:p>
    <w:p w14:paraId="14928A11" w14:textId="393D840F"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49" w:history="1">
        <w:r w:rsidRPr="0043202F">
          <w:rPr>
            <w:rStyle w:val="Hyperlink"/>
            <w:caps/>
          </w:rPr>
          <w:t>2.</w:t>
        </w:r>
        <w:r>
          <w:rPr>
            <w:rFonts w:asciiTheme="minorHAnsi" w:eastAsiaTheme="minorEastAsia" w:hAnsiTheme="minorHAnsi" w:cstheme="minorBidi"/>
            <w:kern w:val="2"/>
            <w:sz w:val="22"/>
            <w:lang w:eastAsia="en-GB" w:bidi="ar-SA"/>
            <w14:ligatures w14:val="standardContextual"/>
          </w:rPr>
          <w:tab/>
        </w:r>
        <w:r w:rsidRPr="0043202F">
          <w:rPr>
            <w:rStyle w:val="Hyperlink"/>
          </w:rPr>
          <w:t>Routine matters</w:t>
        </w:r>
        <w:r>
          <w:rPr>
            <w:webHidden/>
          </w:rPr>
          <w:tab/>
        </w:r>
        <w:r>
          <w:rPr>
            <w:webHidden/>
          </w:rPr>
          <w:fldChar w:fldCharType="begin"/>
        </w:r>
        <w:r>
          <w:rPr>
            <w:webHidden/>
          </w:rPr>
          <w:instrText xml:space="preserve"> PAGEREF _Toc180135449 \h </w:instrText>
        </w:r>
        <w:r>
          <w:rPr>
            <w:webHidden/>
          </w:rPr>
        </w:r>
        <w:r>
          <w:rPr>
            <w:webHidden/>
          </w:rPr>
          <w:fldChar w:fldCharType="separate"/>
        </w:r>
        <w:r w:rsidR="00F91FE8">
          <w:rPr>
            <w:webHidden/>
          </w:rPr>
          <w:t>5</w:t>
        </w:r>
        <w:r>
          <w:rPr>
            <w:webHidden/>
          </w:rPr>
          <w:fldChar w:fldCharType="end"/>
        </w:r>
      </w:hyperlink>
    </w:p>
    <w:p w14:paraId="54C75DE7" w14:textId="2763EAD0"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0" w:history="1">
        <w:r w:rsidRPr="0043202F">
          <w:rPr>
            <w:rStyle w:val="Hyperlink"/>
            <w:caps/>
          </w:rPr>
          <w:t>3.</w:t>
        </w:r>
        <w:r>
          <w:rPr>
            <w:rFonts w:asciiTheme="minorHAnsi" w:eastAsiaTheme="minorEastAsia" w:hAnsiTheme="minorHAnsi" w:cstheme="minorBidi"/>
            <w:kern w:val="2"/>
            <w:sz w:val="22"/>
            <w:lang w:eastAsia="en-GB" w:bidi="ar-SA"/>
            <w14:ligatures w14:val="standardContextual"/>
          </w:rPr>
          <w:tab/>
        </w:r>
        <w:r w:rsidRPr="0043202F">
          <w:rPr>
            <w:rStyle w:val="Hyperlink"/>
          </w:rPr>
          <w:t>Non-routine matters</w:t>
        </w:r>
        <w:r>
          <w:rPr>
            <w:webHidden/>
          </w:rPr>
          <w:tab/>
        </w:r>
        <w:r>
          <w:rPr>
            <w:webHidden/>
          </w:rPr>
          <w:fldChar w:fldCharType="begin"/>
        </w:r>
        <w:r>
          <w:rPr>
            <w:webHidden/>
          </w:rPr>
          <w:instrText xml:space="preserve"> PAGEREF _Toc180135450 \h </w:instrText>
        </w:r>
        <w:r>
          <w:rPr>
            <w:webHidden/>
          </w:rPr>
        </w:r>
        <w:r>
          <w:rPr>
            <w:webHidden/>
          </w:rPr>
          <w:fldChar w:fldCharType="separate"/>
        </w:r>
        <w:r w:rsidR="00F91FE8">
          <w:rPr>
            <w:webHidden/>
          </w:rPr>
          <w:t>9</w:t>
        </w:r>
        <w:r>
          <w:rPr>
            <w:webHidden/>
          </w:rPr>
          <w:fldChar w:fldCharType="end"/>
        </w:r>
      </w:hyperlink>
    </w:p>
    <w:p w14:paraId="7F6A5BCD" w14:textId="064F5F11"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1" w:history="1">
        <w:r w:rsidRPr="0043202F">
          <w:rPr>
            <w:rStyle w:val="Hyperlink"/>
            <w:caps/>
          </w:rPr>
          <w:t>4.</w:t>
        </w:r>
        <w:r>
          <w:rPr>
            <w:rFonts w:asciiTheme="minorHAnsi" w:eastAsiaTheme="minorEastAsia" w:hAnsiTheme="minorHAnsi" w:cstheme="minorBidi"/>
            <w:kern w:val="2"/>
            <w:sz w:val="22"/>
            <w:lang w:eastAsia="en-GB" w:bidi="ar-SA"/>
            <w14:ligatures w14:val="standardContextual"/>
          </w:rPr>
          <w:tab/>
        </w:r>
        <w:r w:rsidRPr="0043202F">
          <w:rPr>
            <w:rStyle w:val="Hyperlink"/>
          </w:rPr>
          <w:t>Regulatory activity</w:t>
        </w:r>
        <w:r>
          <w:rPr>
            <w:webHidden/>
          </w:rPr>
          <w:tab/>
        </w:r>
        <w:r>
          <w:rPr>
            <w:webHidden/>
          </w:rPr>
          <w:fldChar w:fldCharType="begin"/>
        </w:r>
        <w:r>
          <w:rPr>
            <w:webHidden/>
          </w:rPr>
          <w:instrText xml:space="preserve"> PAGEREF _Toc180135451 \h </w:instrText>
        </w:r>
        <w:r>
          <w:rPr>
            <w:webHidden/>
          </w:rPr>
        </w:r>
        <w:r>
          <w:rPr>
            <w:webHidden/>
          </w:rPr>
          <w:fldChar w:fldCharType="separate"/>
        </w:r>
        <w:r w:rsidR="00F91FE8">
          <w:rPr>
            <w:webHidden/>
          </w:rPr>
          <w:t>10</w:t>
        </w:r>
        <w:r>
          <w:rPr>
            <w:webHidden/>
          </w:rPr>
          <w:fldChar w:fldCharType="end"/>
        </w:r>
      </w:hyperlink>
    </w:p>
    <w:p w14:paraId="2E50D577" w14:textId="5846758B"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2" w:history="1">
        <w:r w:rsidRPr="0043202F">
          <w:rPr>
            <w:rStyle w:val="Hyperlink"/>
            <w:caps/>
          </w:rPr>
          <w:t>5.</w:t>
        </w:r>
        <w:r>
          <w:rPr>
            <w:rFonts w:asciiTheme="minorHAnsi" w:eastAsiaTheme="minorEastAsia" w:hAnsiTheme="minorHAnsi" w:cstheme="minorBidi"/>
            <w:kern w:val="2"/>
            <w:sz w:val="22"/>
            <w:lang w:eastAsia="en-GB" w:bidi="ar-SA"/>
            <w14:ligatures w14:val="standardContextual"/>
          </w:rPr>
          <w:tab/>
        </w:r>
        <w:r w:rsidRPr="0043202F">
          <w:rPr>
            <w:rStyle w:val="Hyperlink"/>
          </w:rPr>
          <w:t>News from ONR</w:t>
        </w:r>
        <w:r>
          <w:rPr>
            <w:webHidden/>
          </w:rPr>
          <w:tab/>
        </w:r>
        <w:r>
          <w:rPr>
            <w:webHidden/>
          </w:rPr>
          <w:fldChar w:fldCharType="begin"/>
        </w:r>
        <w:r>
          <w:rPr>
            <w:webHidden/>
          </w:rPr>
          <w:instrText xml:space="preserve"> PAGEREF _Toc180135452 \h </w:instrText>
        </w:r>
        <w:r>
          <w:rPr>
            <w:webHidden/>
          </w:rPr>
        </w:r>
        <w:r>
          <w:rPr>
            <w:webHidden/>
          </w:rPr>
          <w:fldChar w:fldCharType="separate"/>
        </w:r>
        <w:r w:rsidR="00F91FE8">
          <w:rPr>
            <w:webHidden/>
          </w:rPr>
          <w:t>11</w:t>
        </w:r>
        <w:r>
          <w:rPr>
            <w:webHidden/>
          </w:rPr>
          <w:fldChar w:fldCharType="end"/>
        </w:r>
      </w:hyperlink>
    </w:p>
    <w:p w14:paraId="6E19F1CC" w14:textId="3F3F34AB"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3" w:history="1">
        <w:r w:rsidRPr="0043202F">
          <w:rPr>
            <w:rStyle w:val="Hyperlink"/>
            <w:caps/>
          </w:rPr>
          <w:t>6.</w:t>
        </w:r>
        <w:r>
          <w:rPr>
            <w:rFonts w:asciiTheme="minorHAnsi" w:eastAsiaTheme="minorEastAsia" w:hAnsiTheme="minorHAnsi" w:cstheme="minorBidi"/>
            <w:kern w:val="2"/>
            <w:sz w:val="22"/>
            <w:lang w:eastAsia="en-GB" w:bidi="ar-SA"/>
            <w14:ligatures w14:val="standardContextual"/>
          </w:rPr>
          <w:tab/>
        </w:r>
        <w:r w:rsidRPr="0043202F">
          <w:rPr>
            <w:rStyle w:val="Hyperlink"/>
          </w:rPr>
          <w:t>Contacts</w:t>
        </w:r>
        <w:r>
          <w:rPr>
            <w:webHidden/>
          </w:rPr>
          <w:tab/>
        </w:r>
        <w:r>
          <w:rPr>
            <w:webHidden/>
          </w:rPr>
          <w:fldChar w:fldCharType="begin"/>
        </w:r>
        <w:r>
          <w:rPr>
            <w:webHidden/>
          </w:rPr>
          <w:instrText xml:space="preserve"> PAGEREF _Toc180135453 \h </w:instrText>
        </w:r>
        <w:r>
          <w:rPr>
            <w:webHidden/>
          </w:rPr>
        </w:r>
        <w:r>
          <w:rPr>
            <w:webHidden/>
          </w:rPr>
          <w:fldChar w:fldCharType="separate"/>
        </w:r>
        <w:r w:rsidR="00F91FE8">
          <w:rPr>
            <w:webHidden/>
          </w:rPr>
          <w:t>11</w:t>
        </w:r>
        <w:r>
          <w:rPr>
            <w:webHidden/>
          </w:rPr>
          <w:fldChar w:fldCharType="end"/>
        </w:r>
      </w:hyperlink>
    </w:p>
    <w:p w14:paraId="745E0875" w14:textId="1A1FEA70" w:rsidR="006134DB" w:rsidRDefault="006134DB">
      <w:pPr>
        <w:pStyle w:val="TOC1"/>
        <w:rPr>
          <w:rFonts w:asciiTheme="minorHAnsi" w:eastAsiaTheme="minorEastAsia" w:hAnsiTheme="minorHAnsi" w:cstheme="minorBidi"/>
          <w:kern w:val="2"/>
          <w:sz w:val="22"/>
          <w:lang w:eastAsia="en-GB" w:bidi="ar-SA"/>
          <w14:ligatures w14:val="standardContextual"/>
        </w:rPr>
      </w:pPr>
      <w:hyperlink w:anchor="_Toc180135454" w:history="1">
        <w:r w:rsidRPr="0043202F">
          <w:rPr>
            <w:rStyle w:val="Hyperlink"/>
          </w:rPr>
          <w:t>References</w:t>
        </w:r>
        <w:r>
          <w:rPr>
            <w:webHidden/>
          </w:rPr>
          <w:tab/>
        </w:r>
        <w:r>
          <w:rPr>
            <w:webHidden/>
          </w:rPr>
          <w:fldChar w:fldCharType="begin"/>
        </w:r>
        <w:r>
          <w:rPr>
            <w:webHidden/>
          </w:rPr>
          <w:instrText xml:space="preserve"> PAGEREF _Toc180135454 \h </w:instrText>
        </w:r>
        <w:r>
          <w:rPr>
            <w:webHidden/>
          </w:rPr>
        </w:r>
        <w:r>
          <w:rPr>
            <w:webHidden/>
          </w:rPr>
          <w:fldChar w:fldCharType="separate"/>
        </w:r>
        <w:r w:rsidR="00F91FE8">
          <w:rPr>
            <w:webHidden/>
          </w:rPr>
          <w:t>12</w:t>
        </w:r>
        <w:r>
          <w:rPr>
            <w:webHidden/>
          </w:rPr>
          <w:fldChar w:fldCharType="end"/>
        </w:r>
      </w:hyperlink>
    </w:p>
    <w:p w14:paraId="7A4747C4" w14:textId="56775954" w:rsidR="0084061E" w:rsidRDefault="0084061E" w:rsidP="003429B0">
      <w:pPr>
        <w:pStyle w:val="F9-Paragraph"/>
        <w:rPr>
          <w:rFonts w:eastAsia="Calibri" w:cs="Arial"/>
          <w:color w:val="22413A"/>
          <w:sz w:val="48"/>
          <w:szCs w:val="22"/>
          <w:lang w:bidi="he-IL"/>
        </w:rPr>
        <w:sectPr w:rsidR="0084061E" w:rsidSect="000E4D5E">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180135448"/>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109C094A" w14:textId="77777777" w:rsidR="00563E20" w:rsidRDefault="00563E20" w:rsidP="001E64E3">
      <w:pPr>
        <w:spacing w:after="120"/>
      </w:pPr>
      <w:r>
        <w:t xml:space="preserve">The ONR site inspector made inspections on the following dates during the report </w:t>
      </w:r>
    </w:p>
    <w:p w14:paraId="4D1D20CB" w14:textId="4A7410E9" w:rsidR="00563E20" w:rsidRDefault="00563E20" w:rsidP="001E64E3">
      <w:pPr>
        <w:spacing w:after="120"/>
      </w:pPr>
      <w:r>
        <w:t xml:space="preserve">period 1 </w:t>
      </w:r>
      <w:r w:rsidR="00DC2875">
        <w:t>April</w:t>
      </w:r>
      <w:r>
        <w:t xml:space="preserve"> – 3</w:t>
      </w:r>
      <w:r w:rsidR="00DC2875">
        <w:t>0 June</w:t>
      </w:r>
      <w:r>
        <w:t xml:space="preserve"> 2025:</w:t>
      </w:r>
    </w:p>
    <w:p w14:paraId="31F04368" w14:textId="77777777" w:rsidR="00D47BDE" w:rsidRDefault="00D47BDE" w:rsidP="001E64E3">
      <w:pPr>
        <w:spacing w:after="120"/>
      </w:pPr>
    </w:p>
    <w:p w14:paraId="717FEA01" w14:textId="652A84AC" w:rsidR="00563E20" w:rsidRDefault="00DD5172" w:rsidP="00D47BDE">
      <w:pPr>
        <w:spacing w:after="120"/>
      </w:pPr>
      <w:r>
        <w:t>14 – 16 April</w:t>
      </w:r>
    </w:p>
    <w:p w14:paraId="53411588" w14:textId="4E9AC875" w:rsidR="00563E20" w:rsidRDefault="00DD5172" w:rsidP="00D47BDE">
      <w:pPr>
        <w:spacing w:after="120"/>
      </w:pPr>
      <w:r>
        <w:t>20 – 22 May</w:t>
      </w:r>
    </w:p>
    <w:p w14:paraId="02E3F546" w14:textId="5317AD2E" w:rsidR="00563E20" w:rsidRDefault="00DD5172" w:rsidP="00D47BDE">
      <w:pPr>
        <w:spacing w:after="120"/>
      </w:pPr>
      <w:r>
        <w:t>3 – 4 June</w:t>
      </w:r>
    </w:p>
    <w:p w14:paraId="32B35DBE" w14:textId="77777777" w:rsidR="001E64E3" w:rsidRDefault="001E64E3" w:rsidP="00D47BDE">
      <w:pPr>
        <w:spacing w:after="120"/>
      </w:pPr>
    </w:p>
    <w:p w14:paraId="7E45435C" w14:textId="31194D33" w:rsidR="00563E20" w:rsidRDefault="00563E20" w:rsidP="001E64E3">
      <w:pPr>
        <w:spacing w:after="120"/>
      </w:pPr>
      <w:r>
        <w:t xml:space="preserve">ONR specialist inspectors also made inspections on the following dates during the </w:t>
      </w:r>
    </w:p>
    <w:p w14:paraId="423624D3" w14:textId="58531DA5" w:rsidR="00563E20" w:rsidRDefault="00563E20" w:rsidP="001E64E3">
      <w:pPr>
        <w:spacing w:after="120"/>
      </w:pPr>
      <w:r>
        <w:t xml:space="preserve">report period </w:t>
      </w:r>
      <w:r w:rsidR="00DD5172">
        <w:t>1 April</w:t>
      </w:r>
      <w:r>
        <w:t xml:space="preserve"> – 3</w:t>
      </w:r>
      <w:r w:rsidR="00DD5172">
        <w:t>0 June</w:t>
      </w:r>
      <w:r>
        <w:t xml:space="preserve"> 2025:</w:t>
      </w:r>
    </w:p>
    <w:p w14:paraId="73689A74" w14:textId="77777777" w:rsidR="00D47BDE" w:rsidRDefault="00D47BDE" w:rsidP="001E64E3">
      <w:pPr>
        <w:spacing w:after="120"/>
      </w:pPr>
    </w:p>
    <w:p w14:paraId="322F7B8F" w14:textId="5FA4609A" w:rsidR="00563E20" w:rsidRDefault="00563E20" w:rsidP="00D47BDE">
      <w:pPr>
        <w:spacing w:after="120"/>
      </w:pPr>
      <w:r>
        <w:t>1</w:t>
      </w:r>
      <w:r w:rsidR="005B495C">
        <w:t>5 April</w:t>
      </w:r>
    </w:p>
    <w:p w14:paraId="62A3ECAC" w14:textId="675B0407" w:rsidR="00563E20" w:rsidRDefault="00EA0AA6" w:rsidP="00D47BDE">
      <w:pPr>
        <w:spacing w:after="120"/>
      </w:pPr>
      <w:r>
        <w:t xml:space="preserve">20 - </w:t>
      </w:r>
      <w:r w:rsidR="00563E20">
        <w:t>2</w:t>
      </w:r>
      <w:r w:rsidR="005B495C">
        <w:t>1 May</w:t>
      </w:r>
    </w:p>
    <w:p w14:paraId="45BB6683" w14:textId="0FD1BEAA" w:rsidR="00563E20" w:rsidRDefault="005B495C" w:rsidP="00D47BDE">
      <w:pPr>
        <w:spacing w:after="120"/>
      </w:pPr>
      <w:r>
        <w:t xml:space="preserve">4 June </w:t>
      </w:r>
    </w:p>
    <w:p w14:paraId="10C8194F" w14:textId="3115DDF6" w:rsidR="00FA2F2F" w:rsidRDefault="00FA2F2F" w:rsidP="00617101">
      <w:pPr>
        <w:spacing w:after="120"/>
        <w:sectPr w:rsidR="00FA2F2F" w:rsidSect="000E4D5E">
          <w:pgSz w:w="11906" w:h="16838" w:code="9"/>
          <w:pgMar w:top="1440" w:right="1440" w:bottom="1440" w:left="1440" w:header="397" w:footer="397" w:gutter="0"/>
          <w:cols w:space="312"/>
          <w:docGrid w:linePitch="360"/>
        </w:sectPr>
      </w:pPr>
    </w:p>
    <w:p w14:paraId="728A6882" w14:textId="14F78806" w:rsidR="00745534" w:rsidRPr="002D1551" w:rsidRDefault="00745534" w:rsidP="006134DB">
      <w:pPr>
        <w:pStyle w:val="Heading1"/>
        <w:rPr>
          <w:caps/>
        </w:rPr>
      </w:pPr>
      <w:bookmarkStart w:id="4" w:name="_Toc95889183"/>
      <w:bookmarkStart w:id="5" w:name="_Toc180135449"/>
      <w:r>
        <w:lastRenderedPageBreak/>
        <w:t xml:space="preserve">Routine </w:t>
      </w:r>
      <w:r w:rsidR="00A67D75">
        <w:t>m</w:t>
      </w:r>
      <w:r>
        <w:t>atters</w:t>
      </w:r>
      <w:bookmarkEnd w:id="4"/>
      <w:bookmarkEnd w:id="5"/>
    </w:p>
    <w:p w14:paraId="7D12CB1E" w14:textId="77777777" w:rsidR="00745534" w:rsidRPr="002D1551" w:rsidRDefault="00745534" w:rsidP="006134D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2F6EF546" w:rsidR="00745534" w:rsidRPr="00690387" w:rsidRDefault="00043F89" w:rsidP="00745534">
      <w:pPr>
        <w:pStyle w:val="Bulletlist1"/>
      </w:pPr>
      <w:r>
        <w:t>T</w:t>
      </w:r>
      <w:r w:rsidR="00745534" w:rsidRPr="00690387">
        <w:t xml:space="preserve">he conditions attached by ONR to the nuclear site licence granted under the Nuclear Installations Act 1965 (NIA65) (as amended); </w:t>
      </w:r>
    </w:p>
    <w:p w14:paraId="6C99C491" w14:textId="5D7B20BD" w:rsidR="00745534" w:rsidRPr="00690387" w:rsidRDefault="00043F89" w:rsidP="00745534">
      <w:pPr>
        <w:pStyle w:val="Bulletlist1"/>
      </w:pPr>
      <w:r>
        <w:t>T</w:t>
      </w:r>
      <w:r w:rsidR="00745534" w:rsidRPr="00690387">
        <w:t>he Energy Act 2013</w:t>
      </w:r>
      <w:r w:rsidR="00DB627C">
        <w:t>;</w:t>
      </w:r>
    </w:p>
    <w:p w14:paraId="6216DDF1" w14:textId="41D7DCF3" w:rsidR="00745534" w:rsidRPr="00690387" w:rsidRDefault="00043F89" w:rsidP="00687789">
      <w:pPr>
        <w:pStyle w:val="Bulletlist1"/>
      </w:pPr>
      <w:r>
        <w:t>T</w:t>
      </w:r>
      <w:r w:rsidR="00745534" w:rsidRPr="00690387">
        <w:t>he Health and Safety at Work</w:t>
      </w:r>
      <w:r w:rsidR="00745534">
        <w:t xml:space="preserve"> etc</w:t>
      </w:r>
      <w:r w:rsidR="00745534" w:rsidRPr="00690387">
        <w:t xml:space="preserve"> Act 1974 (HSWA74); and </w:t>
      </w:r>
    </w:p>
    <w:p w14:paraId="224D5CB7" w14:textId="7DDA58E1" w:rsidR="00745534" w:rsidRPr="00690387" w:rsidRDefault="00043F89" w:rsidP="00745534">
      <w:pPr>
        <w:pStyle w:val="Bulletlist1"/>
      </w:pPr>
      <w:r>
        <w:t>R</w:t>
      </w:r>
      <w:r w:rsidR="00745534" w:rsidRPr="00690387">
        <w:t>egulations made under HSWA74, for example</w:t>
      </w:r>
      <w:r w:rsidR="00DB627C">
        <w:t>,</w:t>
      </w:r>
      <w:r w:rsidR="00745534" w:rsidRPr="00690387">
        <w:t xml:space="preserve"> the Ionising Radiations Regulations 2017 (IRR17) and the Management of Health and Safety at Work Regulations 1999 (MHSWR99).</w:t>
      </w:r>
    </w:p>
    <w:p w14:paraId="0CEA9D1E" w14:textId="77777777" w:rsidR="00745534"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7A2A8B70" w14:textId="77777777" w:rsidR="002E049B" w:rsidRDefault="002E049B" w:rsidP="002E049B">
      <w:r w:rsidRPr="00690387">
        <w:t xml:space="preserve">In this period, routine inspections </w:t>
      </w:r>
      <w:r>
        <w:t xml:space="preserve">and assessments </w:t>
      </w:r>
      <w:r w:rsidRPr="00690387">
        <w:t xml:space="preserve">of </w:t>
      </w:r>
      <w:r>
        <w:t>Sizewell B</w:t>
      </w:r>
      <w:r w:rsidRPr="00690387">
        <w:t xml:space="preserve"> covered the following:</w:t>
      </w:r>
      <w:r>
        <w:t xml:space="preserve"> </w:t>
      </w:r>
    </w:p>
    <w:p w14:paraId="5116F722" w14:textId="03186E10" w:rsidR="00A766EE" w:rsidRDefault="00A766EE" w:rsidP="002E305E">
      <w:pPr>
        <w:pStyle w:val="Bulletlist1"/>
      </w:pPr>
      <w:bookmarkStart w:id="6" w:name="_Hlk187151107"/>
      <w:r>
        <w:t xml:space="preserve">A </w:t>
      </w:r>
      <w:r w:rsidR="00B93227" w:rsidRPr="00B93227">
        <w:t>Lifting Operations and Lifting Equipment Regulations 1998</w:t>
      </w:r>
      <w:r w:rsidR="00B93227">
        <w:t xml:space="preserve"> (LOLER) compliance inspection</w:t>
      </w:r>
      <w:r w:rsidR="008F7861">
        <w:t>;</w:t>
      </w:r>
    </w:p>
    <w:p w14:paraId="6A5C5152" w14:textId="284B608E" w:rsidR="002E049B" w:rsidRDefault="0002231F" w:rsidP="002E305E">
      <w:pPr>
        <w:pStyle w:val="Bulletlist1"/>
      </w:pPr>
      <w:r>
        <w:t xml:space="preserve">A combined </w:t>
      </w:r>
      <w:r w:rsidR="00C5173D">
        <w:t>LC 10</w:t>
      </w:r>
      <w:r w:rsidR="000D4322">
        <w:t xml:space="preserve">: </w:t>
      </w:r>
      <w:r w:rsidR="00C5173D">
        <w:t>Training, LC</w:t>
      </w:r>
      <w:r w:rsidR="000D4322">
        <w:t xml:space="preserve"> </w:t>
      </w:r>
      <w:r w:rsidR="00F33ED4">
        <w:t>12</w:t>
      </w:r>
      <w:r w:rsidR="000D4322">
        <w:t>:</w:t>
      </w:r>
      <w:r w:rsidR="00F33ED4">
        <w:t xml:space="preserve"> Duly </w:t>
      </w:r>
      <w:r w:rsidR="00BA3B23">
        <w:t>authorised and other suitably qualified and experienced persons</w:t>
      </w:r>
      <w:r w:rsidR="000D4322">
        <w:t xml:space="preserve"> and</w:t>
      </w:r>
      <w:r>
        <w:t xml:space="preserve"> LC 36</w:t>
      </w:r>
      <w:r w:rsidR="000D4322">
        <w:t xml:space="preserve">: </w:t>
      </w:r>
      <w:r>
        <w:t>Organisational capability inspection</w:t>
      </w:r>
      <w:r w:rsidR="008F7861">
        <w:t>; and</w:t>
      </w:r>
    </w:p>
    <w:p w14:paraId="18EA9597" w14:textId="475D63FB" w:rsidR="0002231F" w:rsidRDefault="00C30D6A" w:rsidP="002E305E">
      <w:pPr>
        <w:pStyle w:val="Bulletlist1"/>
      </w:pPr>
      <w:r>
        <w:t>A routine emergency training exercise</w:t>
      </w:r>
      <w:r w:rsidR="008F7861">
        <w:t>.</w:t>
      </w:r>
    </w:p>
    <w:bookmarkEnd w:id="6"/>
    <w:p w14:paraId="72A8B258" w14:textId="77777777" w:rsidR="002E049B" w:rsidRDefault="002E049B" w:rsidP="002E049B">
      <w:pPr>
        <w:spacing w:after="120"/>
      </w:pPr>
    </w:p>
    <w:p w14:paraId="4CCEC7F7" w14:textId="27032B29" w:rsidR="002E049B" w:rsidRPr="009B2579" w:rsidRDefault="00C30D6A" w:rsidP="002E049B">
      <w:pPr>
        <w:spacing w:after="120"/>
        <w:rPr>
          <w:b/>
          <w:bCs/>
        </w:rPr>
      </w:pPr>
      <w:r>
        <w:rPr>
          <w:b/>
          <w:bCs/>
        </w:rPr>
        <w:t>LOLER</w:t>
      </w:r>
    </w:p>
    <w:p w14:paraId="647CFD11" w14:textId="51896714" w:rsidR="005B2C75" w:rsidRDefault="00D43E03" w:rsidP="00DF7289">
      <w:pPr>
        <w:spacing w:after="120"/>
      </w:pPr>
      <w:r w:rsidRPr="00D43E03">
        <w:t xml:space="preserve">The aim of </w:t>
      </w:r>
      <w:r w:rsidR="00584A68">
        <w:t xml:space="preserve">the </w:t>
      </w:r>
      <w:r w:rsidRPr="00D43E03">
        <w:t xml:space="preserve">inspection was to sample evidence to demonstrate </w:t>
      </w:r>
      <w:r w:rsidR="009425D6">
        <w:t>dutyholder</w:t>
      </w:r>
      <w:r w:rsidRPr="00D43E03">
        <w:t xml:space="preserve"> compliance with </w:t>
      </w:r>
      <w:r w:rsidR="009425D6">
        <w:t xml:space="preserve">the </w:t>
      </w:r>
      <w:r w:rsidRPr="00D43E03">
        <w:t>Lifting Operations and Lifting Equipment Regulations 1998 (LOLER) by confirming how the site manage risks associated with lifting operations and use of lifting equipment (including accessories).</w:t>
      </w:r>
    </w:p>
    <w:p w14:paraId="3DD27AE9" w14:textId="04F99E15" w:rsidR="004772E7" w:rsidRDefault="004772E7" w:rsidP="004772E7">
      <w:pPr>
        <w:spacing w:after="120"/>
      </w:pPr>
      <w:r>
        <w:t xml:space="preserve">The inspection targeted </w:t>
      </w:r>
      <w:r w:rsidR="00221574">
        <w:t>the implementation of recent</w:t>
      </w:r>
      <w:r>
        <w:t xml:space="preserve"> change</w:t>
      </w:r>
      <w:r w:rsidR="00221574">
        <w:t>s</w:t>
      </w:r>
      <w:r>
        <w:t xml:space="preserve"> to </w:t>
      </w:r>
      <w:r w:rsidR="00DE5647">
        <w:t>the EDF</w:t>
      </w:r>
      <w:r>
        <w:t xml:space="preserve"> company specification in relation to the categorisation of lifting operations. Rather than having basic and complex lifts, </w:t>
      </w:r>
      <w:r w:rsidR="00DE5647">
        <w:t>EDF</w:t>
      </w:r>
      <w:r>
        <w:t xml:space="preserve"> have also introduced the category of an intermediate lift. This change brought the company specification in line with the British Standard (BS7121-1).</w:t>
      </w:r>
    </w:p>
    <w:p w14:paraId="4EC21296" w14:textId="77777777" w:rsidR="004772E7" w:rsidRDefault="004772E7" w:rsidP="004772E7">
      <w:pPr>
        <w:spacing w:after="120"/>
      </w:pPr>
    </w:p>
    <w:p w14:paraId="064FEB73" w14:textId="165DCDF0" w:rsidR="004772E7" w:rsidRDefault="004772E7" w:rsidP="004772E7">
      <w:pPr>
        <w:spacing w:after="120"/>
      </w:pPr>
      <w:r>
        <w:t xml:space="preserve">The inspection involved a day on site which primarily consisted of a site walk-down. Documents associated with the inspection were inspected </w:t>
      </w:r>
      <w:r w:rsidR="00B228F5">
        <w:t xml:space="preserve">prior to the </w:t>
      </w:r>
      <w:r w:rsidR="00C23609">
        <w:t>visit</w:t>
      </w:r>
      <w:r>
        <w:t xml:space="preserve"> to enable more time </w:t>
      </w:r>
      <w:r w:rsidR="0039697C">
        <w:t xml:space="preserve">to efficiently </w:t>
      </w:r>
      <w:r>
        <w:t>sampl</w:t>
      </w:r>
      <w:r w:rsidR="0039697C">
        <w:t>e</w:t>
      </w:r>
      <w:r>
        <w:t xml:space="preserve"> </w:t>
      </w:r>
      <w:r w:rsidR="00C23609">
        <w:t>site</w:t>
      </w:r>
      <w:r>
        <w:t xml:space="preserve"> practice</w:t>
      </w:r>
      <w:r w:rsidR="00C23609">
        <w:t>s</w:t>
      </w:r>
      <w:r>
        <w:t xml:space="preserve">. The site walk down sampled: </w:t>
      </w:r>
    </w:p>
    <w:p w14:paraId="4D0AB6B9" w14:textId="263AC26F" w:rsidR="00182B13" w:rsidRDefault="008F7861" w:rsidP="00182B13">
      <w:pPr>
        <w:pStyle w:val="ListParagraph"/>
        <w:numPr>
          <w:ilvl w:val="0"/>
          <w:numId w:val="27"/>
        </w:numPr>
        <w:spacing w:after="120"/>
      </w:pPr>
      <w:r>
        <w:t>t</w:t>
      </w:r>
      <w:r w:rsidR="004772E7">
        <w:t>he lifting stores</w:t>
      </w:r>
    </w:p>
    <w:p w14:paraId="4AB44F25" w14:textId="31266900" w:rsidR="00182B13" w:rsidRDefault="008F7861" w:rsidP="00182B13">
      <w:pPr>
        <w:pStyle w:val="ListParagraph"/>
        <w:numPr>
          <w:ilvl w:val="0"/>
          <w:numId w:val="27"/>
        </w:numPr>
        <w:spacing w:after="120"/>
      </w:pPr>
      <w:r>
        <w:t>t</w:t>
      </w:r>
      <w:r w:rsidR="004772E7">
        <w:t>he dry fuel store</w:t>
      </w:r>
    </w:p>
    <w:p w14:paraId="58EB41F2" w14:textId="40BF5293" w:rsidR="00182B13" w:rsidRDefault="004114C5" w:rsidP="00182B13">
      <w:pPr>
        <w:pStyle w:val="ListParagraph"/>
        <w:numPr>
          <w:ilvl w:val="0"/>
          <w:numId w:val="27"/>
        </w:numPr>
        <w:spacing w:after="120"/>
      </w:pPr>
      <w:r>
        <w:t>t</w:t>
      </w:r>
      <w:r w:rsidR="004772E7">
        <w:t xml:space="preserve">he </w:t>
      </w:r>
      <w:r w:rsidR="00182B13">
        <w:t>cooling water</w:t>
      </w:r>
      <w:r w:rsidR="004772E7">
        <w:t xml:space="preserve"> pump house </w:t>
      </w:r>
    </w:p>
    <w:p w14:paraId="07EB6681" w14:textId="1F822E09" w:rsidR="004772E7" w:rsidRDefault="004114C5" w:rsidP="00182B13">
      <w:pPr>
        <w:pStyle w:val="ListParagraph"/>
        <w:numPr>
          <w:ilvl w:val="0"/>
          <w:numId w:val="27"/>
        </w:numPr>
        <w:spacing w:after="120"/>
      </w:pPr>
      <w:r>
        <w:t>e</w:t>
      </w:r>
      <w:r w:rsidR="009425D6">
        <w:t>ngagement</w:t>
      </w:r>
      <w:r w:rsidR="004772E7">
        <w:t xml:space="preserve"> with fork lift truck operatives </w:t>
      </w:r>
    </w:p>
    <w:p w14:paraId="36E24BD6" w14:textId="5629D3B7" w:rsidR="00713F33" w:rsidRDefault="00AA3225" w:rsidP="00713F33">
      <w:pPr>
        <w:spacing w:after="120"/>
      </w:pPr>
      <w:r>
        <w:t>The site</w:t>
      </w:r>
      <w:r w:rsidR="00713F33">
        <w:t xml:space="preserve"> were able to demonstrate they understood what </w:t>
      </w:r>
      <w:r w:rsidR="00CC013E">
        <w:t>satisfied</w:t>
      </w:r>
      <w:r w:rsidR="00713F33">
        <w:t xml:space="preserve"> the requirement for an intermediate lift, how they are identified, and what was required for those lifts identified as intermediate. Through sampling lifting equipment on site </w:t>
      </w:r>
      <w:r w:rsidR="00475096">
        <w:t>we</w:t>
      </w:r>
      <w:r w:rsidR="00713F33">
        <w:t xml:space="preserve"> were</w:t>
      </w:r>
      <w:r w:rsidR="00475096">
        <w:t xml:space="preserve"> satisfied</w:t>
      </w:r>
      <w:r w:rsidR="00713F33">
        <w:t xml:space="preserve"> that appropriate procedures </w:t>
      </w:r>
      <w:r w:rsidR="00475096">
        <w:t xml:space="preserve">were </w:t>
      </w:r>
      <w:r w:rsidR="00713F33">
        <w:t xml:space="preserve">in place to ensure that only equipment that had been subject to thorough examination could be used. </w:t>
      </w:r>
      <w:r w:rsidR="006C593D">
        <w:t>In addition w</w:t>
      </w:r>
      <w:r w:rsidR="00475096">
        <w:t>e noted that t</w:t>
      </w:r>
      <w:r w:rsidR="00713F33">
        <w:t>hese pr</w:t>
      </w:r>
      <w:r w:rsidR="006C593D">
        <w:t>ocedures</w:t>
      </w:r>
      <w:r w:rsidR="00713F33">
        <w:t xml:space="preserve"> only allowed competent people access to the lifting stores. </w:t>
      </w:r>
      <w:r w:rsidR="00F1561C">
        <w:t xml:space="preserve">The </w:t>
      </w:r>
      <w:r w:rsidR="00663492">
        <w:t>site</w:t>
      </w:r>
      <w:r w:rsidR="00713F33">
        <w:t xml:space="preserve"> have a competent LOLER advisor who was able to demonstrate the procedures that are in place and answer questions confidently in relation to the proc</w:t>
      </w:r>
      <w:r w:rsidR="006C593D">
        <w:t>edures</w:t>
      </w:r>
      <w:r w:rsidR="00713F33">
        <w:t xml:space="preserve">. </w:t>
      </w:r>
    </w:p>
    <w:p w14:paraId="40600A76" w14:textId="2AEF355D" w:rsidR="00713F33" w:rsidRDefault="00713F33" w:rsidP="00713F33">
      <w:pPr>
        <w:spacing w:after="120"/>
      </w:pPr>
      <w:r>
        <w:t xml:space="preserve">Based on the sample interaction with staff </w:t>
      </w:r>
      <w:r w:rsidR="00101633">
        <w:t>we were</w:t>
      </w:r>
      <w:r>
        <w:t xml:space="preserve"> able to confirm that the rigging store maintenance team leader h</w:t>
      </w:r>
      <w:r w:rsidR="00101633">
        <w:t xml:space="preserve">eld the necessary </w:t>
      </w:r>
      <w:r>
        <w:t xml:space="preserve">competencies and resources to adequately manage the loan tool store. </w:t>
      </w:r>
      <w:r w:rsidR="00101633">
        <w:t>We were</w:t>
      </w:r>
      <w:r>
        <w:t xml:space="preserve"> also able to confirm that a contractor had carried out their point of work risk assessment prior to carrying out a lifting operation and they were able to demonstrate they had </w:t>
      </w:r>
      <w:r w:rsidR="00044C25">
        <w:t>completed</w:t>
      </w:r>
      <w:r>
        <w:t xml:space="preserve"> their pre-use checks on the fork-lift truck.  </w:t>
      </w:r>
    </w:p>
    <w:p w14:paraId="201B8E74" w14:textId="47DC9A55" w:rsidR="00713F33" w:rsidRDefault="00101633" w:rsidP="00CC013E">
      <w:pPr>
        <w:spacing w:after="120"/>
      </w:pPr>
      <w:r>
        <w:t>We noted that the site</w:t>
      </w:r>
      <w:r w:rsidR="00713F33">
        <w:t xml:space="preserve"> have arrangements in place to track and monitor </w:t>
      </w:r>
      <w:r>
        <w:t xml:space="preserve">lifting equipment </w:t>
      </w:r>
      <w:r w:rsidR="00713F33">
        <w:t xml:space="preserve">category A defects. However there was no such system for the tracking of category B and category C defects. As such it was not clear whether defects had appropriately been rectified. The tracking of such defects would also allow station to trend where defects are arising. </w:t>
      </w:r>
      <w:r>
        <w:t>We</w:t>
      </w:r>
      <w:r w:rsidR="00713F33">
        <w:t xml:space="preserve"> raised a </w:t>
      </w:r>
      <w:r>
        <w:t>r</w:t>
      </w:r>
      <w:r w:rsidR="00713F33">
        <w:t xml:space="preserve">egulatory </w:t>
      </w:r>
      <w:r>
        <w:t>i</w:t>
      </w:r>
      <w:r w:rsidR="00713F33">
        <w:t xml:space="preserve">ssue to track this </w:t>
      </w:r>
      <w:r w:rsidR="00044C25">
        <w:t xml:space="preserve">shortfall and </w:t>
      </w:r>
      <w:r w:rsidR="00713F33">
        <w:t>follow up.</w:t>
      </w:r>
    </w:p>
    <w:p w14:paraId="15DAA82E" w14:textId="721F58F1" w:rsidR="00713F33" w:rsidRDefault="00713F33" w:rsidP="00713F33">
      <w:pPr>
        <w:spacing w:after="120"/>
      </w:pPr>
      <w:r>
        <w:t xml:space="preserve">Based on </w:t>
      </w:r>
      <w:r w:rsidR="00044C25">
        <w:t>our</w:t>
      </w:r>
      <w:r>
        <w:t xml:space="preserve"> sample, </w:t>
      </w:r>
      <w:r w:rsidR="00044C25">
        <w:t>the site</w:t>
      </w:r>
      <w:r>
        <w:t xml:space="preserve"> have adequately adopted the relevant good practice within BS7121-1. No significant shortfalls in relation to lifting arrangements were identified. Therefore, in </w:t>
      </w:r>
      <w:r w:rsidR="00044C25">
        <w:t>our</w:t>
      </w:r>
      <w:r>
        <w:t xml:space="preserve"> judgement, in relation to LOLER</w:t>
      </w:r>
      <w:r w:rsidR="00BD5105">
        <w:t>, the site are compliant and</w:t>
      </w:r>
      <w:r>
        <w:t xml:space="preserve"> a rating of green</w:t>
      </w:r>
      <w:r w:rsidR="00BD5105">
        <w:t xml:space="preserve"> (no further action)</w:t>
      </w:r>
      <w:r>
        <w:t xml:space="preserve"> is appropriate</w:t>
      </w:r>
    </w:p>
    <w:p w14:paraId="4BA59E82" w14:textId="77777777" w:rsidR="00713F33" w:rsidRDefault="00713F33" w:rsidP="00DF7289">
      <w:pPr>
        <w:spacing w:after="120"/>
      </w:pPr>
    </w:p>
    <w:p w14:paraId="2C3E084D" w14:textId="3656F3D6" w:rsidR="0037104F" w:rsidRDefault="00C30D6A" w:rsidP="0037104F">
      <w:pPr>
        <w:spacing w:after="120"/>
        <w:rPr>
          <w:b/>
          <w:bCs/>
        </w:rPr>
      </w:pPr>
      <w:r>
        <w:rPr>
          <w:b/>
          <w:bCs/>
        </w:rPr>
        <w:t>LC10, LC12 and LC36 compliance inspection</w:t>
      </w:r>
    </w:p>
    <w:p w14:paraId="432204BA" w14:textId="1B9B6C19" w:rsidR="00BD5105" w:rsidRDefault="009524A3" w:rsidP="00DF7289">
      <w:pPr>
        <w:spacing w:after="120"/>
      </w:pPr>
      <w:bookmarkStart w:id="7" w:name="_Hlk196314805"/>
      <w:r w:rsidRPr="009524A3">
        <w:t xml:space="preserve">The aim of this inspection was to examine </w:t>
      </w:r>
      <w:r w:rsidR="00044C25">
        <w:t>the site</w:t>
      </w:r>
      <w:r>
        <w:t xml:space="preserve"> </w:t>
      </w:r>
      <w:r w:rsidRPr="009524A3">
        <w:t>arrangements to maintain adequate organisational capability and competence as per requirements of Licence Conditions 10 (Training), 12 (Duly authorised and other suitably qualified and experienced persons) and 36 (Organisational capability)</w:t>
      </w:r>
      <w:r>
        <w:t>.</w:t>
      </w:r>
    </w:p>
    <w:p w14:paraId="66936530" w14:textId="6110B6F1" w:rsidR="006438D5" w:rsidRDefault="006438D5" w:rsidP="006438D5">
      <w:pPr>
        <w:spacing w:after="120"/>
      </w:pPr>
      <w:r>
        <w:t>For the purposes of Licence Condition (LC) 36, we focused on the update of</w:t>
      </w:r>
      <w:r w:rsidR="00DF4756">
        <w:t xml:space="preserve"> the site</w:t>
      </w:r>
      <w:r>
        <w:t xml:space="preserve"> reference nuclear baseline (RNB), its justification, management of organisational vulnerabilities and risks, and on nuclear baseline roles. </w:t>
      </w:r>
    </w:p>
    <w:p w14:paraId="3F9DCEC9" w14:textId="77777777" w:rsidR="006438D5" w:rsidRDefault="006438D5" w:rsidP="006438D5">
      <w:pPr>
        <w:spacing w:after="120"/>
      </w:pPr>
    </w:p>
    <w:p w14:paraId="2412C186" w14:textId="17B19C29" w:rsidR="006438D5" w:rsidRDefault="006438D5" w:rsidP="006438D5">
      <w:pPr>
        <w:spacing w:after="120"/>
      </w:pPr>
      <w:r>
        <w:lastRenderedPageBreak/>
        <w:t xml:space="preserve">We </w:t>
      </w:r>
      <w:r w:rsidR="002E4975">
        <w:t>noted</w:t>
      </w:r>
      <w:r>
        <w:t xml:space="preserve"> that </w:t>
      </w:r>
      <w:r w:rsidR="00DF4756">
        <w:t>the site</w:t>
      </w:r>
      <w:r>
        <w:t xml:space="preserve"> ha</w:t>
      </w:r>
      <w:r w:rsidR="00DF4756">
        <w:t>d</w:t>
      </w:r>
      <w:r>
        <w:t xml:space="preserve"> adequately updated its 2018 RNB into a site-specific nuclear baseline by suitably applying the management of change process, consolidating previous organisational changes including the introduction of the Single Integrated Delivery Organisation, allocating intelligent customer roles and using the management of change process to make further changes to the RNB as needed.  We found only minor discrepancies, e.g. some post training profiles not yet allocated and contribution to nuclear safety to be fully considered in the categorisation of the Periodic Safety Review lead post, </w:t>
      </w:r>
      <w:r w:rsidR="00DF4756">
        <w:t>which the site</w:t>
      </w:r>
      <w:r>
        <w:t xml:space="preserve"> </w:t>
      </w:r>
      <w:r w:rsidR="002E4975">
        <w:t>had</w:t>
      </w:r>
      <w:r>
        <w:t xml:space="preserve"> already committed to resolv</w:t>
      </w:r>
      <w:r w:rsidR="002E4975">
        <w:t>e</w:t>
      </w:r>
      <w:r>
        <w:t xml:space="preserve">. </w:t>
      </w:r>
    </w:p>
    <w:p w14:paraId="007FC313" w14:textId="2C35FA71" w:rsidR="006438D5" w:rsidRDefault="006438D5" w:rsidP="00D704FC">
      <w:pPr>
        <w:spacing w:after="120"/>
      </w:pPr>
      <w:r>
        <w:t xml:space="preserve">We </w:t>
      </w:r>
      <w:r w:rsidR="002E4975">
        <w:t>noted</w:t>
      </w:r>
      <w:r>
        <w:t xml:space="preserve"> that th</w:t>
      </w:r>
      <w:r w:rsidR="002E4975">
        <w:t>e site</w:t>
      </w:r>
      <w:r>
        <w:t xml:space="preserve"> is adequately justifying its nuclear baseline by considering a relevant range of performance indicators, such as</w:t>
      </w:r>
      <w:r w:rsidR="00D704FC">
        <w:t xml:space="preserve"> human resource</w:t>
      </w:r>
      <w:r>
        <w:t xml:space="preserve"> metrics, organisational capability metrics, and business performance metrics. The annual baseline statement report has also improved. We provided advice on how the s</w:t>
      </w:r>
      <w:r w:rsidR="002E4975">
        <w:t>ite</w:t>
      </w:r>
      <w:r>
        <w:t xml:space="preserve"> could further formalise how the performance indicators are used in line with the updated fleet-wide LC36 compliance arrangements.</w:t>
      </w:r>
    </w:p>
    <w:p w14:paraId="7296D47F" w14:textId="1DB2D693" w:rsidR="006438D5" w:rsidRDefault="006438D5" w:rsidP="006438D5">
      <w:pPr>
        <w:spacing w:after="120"/>
      </w:pPr>
      <w:r>
        <w:t xml:space="preserve">We </w:t>
      </w:r>
      <w:r w:rsidR="002E4975">
        <w:t>noted</w:t>
      </w:r>
      <w:r>
        <w:t xml:space="preserve"> that th</w:t>
      </w:r>
      <w:r w:rsidR="002E4975">
        <w:t>e site</w:t>
      </w:r>
      <w:r>
        <w:t xml:space="preserve"> is adequately managing its organisational vulnerabilities and risks by keeping a satisfactory baseline resource position, adopting the revised fleet-wide Organisational Capability Risk Assessment tool, and enhancing governance and data driven oversight of organisational capability. We also found that there is good understanding and ownership of the nuclear baseline by the department team lead</w:t>
      </w:r>
      <w:r w:rsidR="002E4975">
        <w:t>ers</w:t>
      </w:r>
      <w:r>
        <w:t>. We found that adequate mitigating actions were set out for specific vulnerabilities that were identified in the analysis.</w:t>
      </w:r>
    </w:p>
    <w:p w14:paraId="329E7CCE" w14:textId="7A3718E9" w:rsidR="006438D5" w:rsidRDefault="006438D5" w:rsidP="006438D5">
      <w:pPr>
        <w:spacing w:after="120"/>
      </w:pPr>
      <w:r>
        <w:t xml:space="preserve">We </w:t>
      </w:r>
      <w:r w:rsidR="002E4975">
        <w:t>noted</w:t>
      </w:r>
      <w:r>
        <w:t xml:space="preserve"> that the site-specific review of nuclear baseline roles is in progress.  </w:t>
      </w:r>
      <w:r w:rsidR="006E6AC2">
        <w:t>Once completed</w:t>
      </w:r>
      <w:r>
        <w:t xml:space="preserve">, </w:t>
      </w:r>
      <w:r w:rsidR="002E4975">
        <w:t>the site</w:t>
      </w:r>
      <w:r>
        <w:t xml:space="preserve"> intends to review its required baseline numbers and use the management of change process to change the number of role allocations as needed. This process will also address existing misalignment in role definitions between fleet and station. We were satisfied with the approach that </w:t>
      </w:r>
      <w:r w:rsidR="00C77BC7">
        <w:t>the site</w:t>
      </w:r>
      <w:r>
        <w:t xml:space="preserve"> has taken which recognises the importance of this work in providing an ongoing means of managing baseline role definitions, allocations and compliance position.</w:t>
      </w:r>
    </w:p>
    <w:p w14:paraId="37DBBA7B" w14:textId="2EC39ECD" w:rsidR="006438D5" w:rsidRDefault="006438D5" w:rsidP="006438D5">
      <w:pPr>
        <w:spacing w:after="120"/>
      </w:pPr>
      <w:r>
        <w:t xml:space="preserve">For the purposes of LC10 and LC12, we found that </w:t>
      </w:r>
      <w:r w:rsidR="00C77BC7">
        <w:t>the site</w:t>
      </w:r>
      <w:r>
        <w:t xml:space="preserve"> has clearly articulated its training process while recognising the importance of continuous training. The personnel that we sampled were ‘in-ticket’ and the training dashboard demonstrated improvements in performance metrics. We found that local working practices around management of Suitably Qualified and Experienced Person (SQEP) matrices, training programme requirements and links demonstrate ownership over </w:t>
      </w:r>
      <w:r w:rsidR="00C77BC7">
        <w:t>site</w:t>
      </w:r>
      <w:r>
        <w:t xml:space="preserve"> specific training and SQEP requirements. These SQEP matrices and resource planning enable managers to understand resource planning and overall capability for the Maintenance team that we sampled. We found that similar goals for capturing and demonstration of resource capability plans are in development for the Engineering team. </w:t>
      </w:r>
    </w:p>
    <w:p w14:paraId="2611E4A3" w14:textId="52ACF5DA" w:rsidR="0007613F" w:rsidRDefault="00C77BC7" w:rsidP="0007613F">
      <w:pPr>
        <w:spacing w:after="120"/>
      </w:pPr>
      <w:r>
        <w:t>The site</w:t>
      </w:r>
      <w:r w:rsidR="006438D5">
        <w:t xml:space="preserve"> acknowledges that some training programmes need to be adjusted to reflect that recruitment has been </w:t>
      </w:r>
      <w:r>
        <w:t>broader</w:t>
      </w:r>
      <w:r w:rsidR="006438D5">
        <w:t xml:space="preserve"> recently, e.g. graduates or non-nuclear specialists. Our findings regarding management of SQEP information and adequate demonstration of experience are already covered in the existing fleet-wide regulatory issue.</w:t>
      </w:r>
    </w:p>
    <w:p w14:paraId="38EFEEDB" w14:textId="2D516163" w:rsidR="0037104F" w:rsidRDefault="00DF7289" w:rsidP="0007613F">
      <w:pPr>
        <w:spacing w:after="120"/>
      </w:pPr>
      <w:r w:rsidRPr="00DF7289">
        <w:lastRenderedPageBreak/>
        <w:t>Therefore, we considered an overall inspection rating of Green (No Formal Action) for this system to be appropriate.</w:t>
      </w:r>
    </w:p>
    <w:bookmarkEnd w:id="7"/>
    <w:p w14:paraId="67AB0D51" w14:textId="77777777" w:rsidR="0037104F" w:rsidRDefault="0037104F" w:rsidP="0037104F">
      <w:pPr>
        <w:spacing w:after="120"/>
        <w:rPr>
          <w:b/>
          <w:bCs/>
        </w:rPr>
      </w:pPr>
    </w:p>
    <w:p w14:paraId="69CA9C40" w14:textId="4264A3ED" w:rsidR="0037104F" w:rsidRPr="00DF7289" w:rsidRDefault="00DF7289" w:rsidP="00DF7289">
      <w:pPr>
        <w:spacing w:after="120"/>
        <w:rPr>
          <w:b/>
          <w:bCs/>
        </w:rPr>
      </w:pPr>
      <w:r>
        <w:rPr>
          <w:b/>
          <w:bCs/>
        </w:rPr>
        <w:t>Shift emergency exercise</w:t>
      </w:r>
    </w:p>
    <w:p w14:paraId="1CD92615" w14:textId="152890CD" w:rsidR="0037104F" w:rsidRPr="00D813BE" w:rsidRDefault="00D813BE" w:rsidP="0037104F">
      <w:pPr>
        <w:spacing w:after="120"/>
      </w:pPr>
      <w:r>
        <w:t xml:space="preserve">One of the routine shift </w:t>
      </w:r>
      <w:r w:rsidR="00985D09">
        <w:t xml:space="preserve">team emergency exercises was selected to enable us to gather intelligence on the measures the site </w:t>
      </w:r>
      <w:r w:rsidR="00A918D8">
        <w:t>implement</w:t>
      </w:r>
      <w:r w:rsidR="00985D09">
        <w:t xml:space="preserve"> to </w:t>
      </w:r>
      <w:r w:rsidR="004C18C7">
        <w:t xml:space="preserve">train, mentor, coach and appoint </w:t>
      </w:r>
      <w:r w:rsidR="00144A29">
        <w:t xml:space="preserve">emergency scheme members and </w:t>
      </w:r>
      <w:r w:rsidR="00687151">
        <w:t xml:space="preserve">importantly </w:t>
      </w:r>
      <w:r w:rsidR="00144A29">
        <w:t>embed the</w:t>
      </w:r>
      <w:r w:rsidR="004C18C7">
        <w:t xml:space="preserve"> </w:t>
      </w:r>
      <w:r w:rsidR="00985D09">
        <w:t>learn</w:t>
      </w:r>
      <w:r w:rsidR="00144A29">
        <w:t>ing</w:t>
      </w:r>
      <w:r w:rsidR="00985D09">
        <w:t xml:space="preserve"> from </w:t>
      </w:r>
      <w:r w:rsidR="00144A29">
        <w:t xml:space="preserve">previous </w:t>
      </w:r>
      <w:r w:rsidR="004C18C7">
        <w:t>local and fleet wide emergency exercises.</w:t>
      </w:r>
    </w:p>
    <w:p w14:paraId="7885D665" w14:textId="778170F6" w:rsidR="00B27C51" w:rsidRDefault="002241DF" w:rsidP="00B27C51">
      <w:pPr>
        <w:spacing w:after="120"/>
      </w:pPr>
      <w:r>
        <w:t xml:space="preserve">We observed the </w:t>
      </w:r>
      <w:r w:rsidR="00252F19">
        <w:t xml:space="preserve">exercise </w:t>
      </w:r>
      <w:r>
        <w:t xml:space="preserve">pre-brief </w:t>
      </w:r>
      <w:r w:rsidR="00252F19">
        <w:t>(</w:t>
      </w:r>
      <w:r w:rsidR="00872DAF">
        <w:t xml:space="preserve">delivered </w:t>
      </w:r>
      <w:r w:rsidR="00252F19">
        <w:t xml:space="preserve">to circa </w:t>
      </w:r>
      <w:r w:rsidR="00872DAF">
        <w:t>100</w:t>
      </w:r>
      <w:r w:rsidR="00252F19">
        <w:t xml:space="preserve"> </w:t>
      </w:r>
      <w:r w:rsidR="00C30F79">
        <w:t>exercise participants, observers and umpires</w:t>
      </w:r>
      <w:r w:rsidR="00252F19">
        <w:t>)</w:t>
      </w:r>
      <w:r w:rsidR="003E790B">
        <w:t xml:space="preserve"> </w:t>
      </w:r>
      <w:r w:rsidR="00252F19">
        <w:t>where expectations were clearly explained</w:t>
      </w:r>
      <w:r w:rsidR="00C30F79">
        <w:t xml:space="preserve">.  </w:t>
      </w:r>
    </w:p>
    <w:p w14:paraId="69B34DA3" w14:textId="0CCC751B" w:rsidR="00C30F79" w:rsidRDefault="00C30F79" w:rsidP="00B27C51">
      <w:pPr>
        <w:spacing w:after="120"/>
      </w:pPr>
      <w:r>
        <w:t xml:space="preserve">The exercise was </w:t>
      </w:r>
      <w:r w:rsidR="0052123F">
        <w:t xml:space="preserve">suitably </w:t>
      </w:r>
      <w:r>
        <w:t xml:space="preserve">challenging </w:t>
      </w:r>
      <w:r w:rsidR="009E2228">
        <w:t xml:space="preserve">with a duration of approximately three hours </w:t>
      </w:r>
      <w:r w:rsidR="00D14FAE">
        <w:t xml:space="preserve">and </w:t>
      </w:r>
      <w:r w:rsidR="00B603B1">
        <w:t>involv</w:t>
      </w:r>
      <w:r w:rsidR="00D14FAE">
        <w:t>ed</w:t>
      </w:r>
      <w:r w:rsidR="00B603B1">
        <w:t xml:space="preserve"> a full site muster</w:t>
      </w:r>
      <w:r w:rsidR="0052123F">
        <w:t xml:space="preserve"> and</w:t>
      </w:r>
      <w:r w:rsidR="0018778C">
        <w:t xml:space="preserve"> </w:t>
      </w:r>
      <w:r w:rsidR="00067AEF">
        <w:t xml:space="preserve">requiring the </w:t>
      </w:r>
      <w:r w:rsidR="0018778C">
        <w:t>deploy</w:t>
      </w:r>
      <w:r w:rsidR="00067AEF">
        <w:t>ment of</w:t>
      </w:r>
      <w:r w:rsidR="0018778C">
        <w:t xml:space="preserve"> teams to all the control centres </w:t>
      </w:r>
      <w:r w:rsidR="00996EB2">
        <w:t xml:space="preserve">from the </w:t>
      </w:r>
      <w:r w:rsidR="00067AEF">
        <w:t xml:space="preserve">control room </w:t>
      </w:r>
      <w:r w:rsidR="00996EB2">
        <w:t>simulator, emergency control centre and access control point</w:t>
      </w:r>
      <w:r w:rsidR="0018778C">
        <w:t xml:space="preserve"> </w:t>
      </w:r>
      <w:r w:rsidR="00AE620F">
        <w:t xml:space="preserve">where incident response teams </w:t>
      </w:r>
      <w:r w:rsidR="00734A97">
        <w:t xml:space="preserve">are briefed, deployed and </w:t>
      </w:r>
      <w:r w:rsidR="00145336">
        <w:t xml:space="preserve">their </w:t>
      </w:r>
      <w:r w:rsidR="00754DD1">
        <w:t>wellbeing managed</w:t>
      </w:r>
      <w:r w:rsidR="00AE620F">
        <w:t>.</w:t>
      </w:r>
    </w:p>
    <w:p w14:paraId="35EE7553" w14:textId="17530B3D" w:rsidR="00754DD1" w:rsidRDefault="00754DD1" w:rsidP="00B27C51">
      <w:pPr>
        <w:spacing w:after="120"/>
      </w:pPr>
      <w:r>
        <w:t>Overall we were provide</w:t>
      </w:r>
      <w:r w:rsidR="00DE5521">
        <w:t>d</w:t>
      </w:r>
      <w:r>
        <w:t xml:space="preserve"> with </w:t>
      </w:r>
      <w:r w:rsidR="001B02A5">
        <w:t>demonstrable</w:t>
      </w:r>
      <w:r>
        <w:t xml:space="preserve"> </w:t>
      </w:r>
      <w:r w:rsidR="009512C0">
        <w:t xml:space="preserve">assurance that the site </w:t>
      </w:r>
      <w:r w:rsidR="00BA31EC">
        <w:t xml:space="preserve">continue to fully commit to </w:t>
      </w:r>
      <w:r w:rsidR="009F44C2">
        <w:t>emergency scheme training</w:t>
      </w:r>
      <w:r w:rsidR="00214F81">
        <w:t>. No regulatory actions were generated</w:t>
      </w:r>
      <w:r w:rsidR="008F1700">
        <w:t>.</w:t>
      </w:r>
    </w:p>
    <w:p w14:paraId="27D83B8E" w14:textId="77777777" w:rsidR="00144A29" w:rsidRDefault="00144A29" w:rsidP="00B27C51">
      <w:pPr>
        <w:spacing w:after="120"/>
      </w:pPr>
    </w:p>
    <w:p w14:paraId="5D7D6885" w14:textId="661C78CF" w:rsidR="008F7952" w:rsidRDefault="00745534" w:rsidP="00745534">
      <w:r w:rsidRPr="00690387">
        <w:t xml:space="preserve">Members of the public who would like further information on </w:t>
      </w:r>
      <w:r w:rsidR="008728C5">
        <w:t>our</w:t>
      </w:r>
      <w:r w:rsidR="008728C5" w:rsidRPr="00690387">
        <w:t xml:space="preserve"> </w:t>
      </w:r>
      <w:r w:rsidRPr="00690387">
        <w:t xml:space="preserve">inspection activities during the reporting period can view site </w:t>
      </w:r>
      <w:r w:rsidR="00344675">
        <w:t>i</w:t>
      </w:r>
      <w:r w:rsidR="00CA4547">
        <w:t>nspection</w:t>
      </w:r>
      <w:r w:rsidR="00CA4547" w:rsidRPr="00690387">
        <w:t xml:space="preserve"> </w:t>
      </w:r>
      <w:r w:rsidR="00344675">
        <w:t>r</w:t>
      </w:r>
      <w:r w:rsidR="00CA4547">
        <w:t>ecords</w:t>
      </w:r>
      <w:r w:rsidR="00CA4547" w:rsidRPr="00690387">
        <w:t xml:space="preserve"> </w:t>
      </w:r>
      <w:r w:rsidRPr="00690387">
        <w:t>on our website</w:t>
      </w:r>
      <w:r w:rsidR="00CA4547">
        <w:t>:</w:t>
      </w:r>
      <w:r w:rsidR="00344675">
        <w:t xml:space="preserve"> </w:t>
      </w:r>
      <w:hyperlink r:id="rId20" w:history="1">
        <w:r w:rsidR="00344675" w:rsidRPr="00344675">
          <w:rPr>
            <w:rStyle w:val="Hyperlink"/>
          </w:rPr>
          <w:t>www.onr.org.uk/publications/regulatory-reports/site-specific-reports/inspection-records</w:t>
        </w:r>
      </w:hyperlink>
      <w:r w:rsidR="00344675">
        <w:t>.</w:t>
      </w:r>
    </w:p>
    <w:p w14:paraId="654EAF6C" w14:textId="7FE06BC5" w:rsidR="00745534" w:rsidRPr="00690387" w:rsidRDefault="00745534" w:rsidP="00745534">
      <w:r w:rsidRPr="00690387">
        <w:t xml:space="preserve">Should you have any queries regarding our inspection activities, please email </w:t>
      </w:r>
      <w:hyperlink r:id="rId21" w:history="1">
        <w:r w:rsidR="00344675" w:rsidRPr="002A3A99">
          <w:rPr>
            <w:rStyle w:val="Hyperlink"/>
          </w:rPr>
          <w:t>contact@onr.gov.uk</w:t>
        </w:r>
      </w:hyperlink>
      <w:r w:rsidRPr="00690387">
        <w:t>.</w:t>
      </w:r>
    </w:p>
    <w:p w14:paraId="1B6D946D" w14:textId="59EBE05D" w:rsidR="00745534" w:rsidRDefault="00745534" w:rsidP="00B034AE">
      <w:pPr>
        <w:pStyle w:val="Heading2"/>
        <w:spacing w:before="0" w:after="240"/>
      </w:pPr>
      <w:r w:rsidRPr="002D1551">
        <w:t xml:space="preserve">Other </w:t>
      </w:r>
      <w:r w:rsidR="00A67D75">
        <w:t>w</w:t>
      </w:r>
      <w:r w:rsidRPr="002D1551">
        <w:t>ork</w:t>
      </w:r>
    </w:p>
    <w:p w14:paraId="4666B70A" w14:textId="3DFEFB81" w:rsidR="00714ED7" w:rsidRPr="00714ED7" w:rsidRDefault="00714ED7" w:rsidP="00B034AE">
      <w:pPr>
        <w:spacing w:after="120"/>
      </w:pPr>
      <w:r>
        <w:t>There is no other work to report.</w:t>
      </w:r>
    </w:p>
    <w:p w14:paraId="4027A931" w14:textId="03FE85FD" w:rsidR="00745534" w:rsidRDefault="00745534" w:rsidP="00714ED7">
      <w:pPr>
        <w:sectPr w:rsidR="00745534" w:rsidSect="000E4D5E">
          <w:pgSz w:w="11906" w:h="16838" w:code="9"/>
          <w:pgMar w:top="1440" w:right="1440" w:bottom="1440" w:left="1440" w:header="431" w:footer="567" w:gutter="0"/>
          <w:cols w:space="708"/>
          <w:docGrid w:linePitch="360"/>
        </w:sectPr>
      </w:pPr>
    </w:p>
    <w:p w14:paraId="4C929298" w14:textId="214C4895" w:rsidR="00745534" w:rsidRPr="002D1551" w:rsidRDefault="00745534" w:rsidP="000A58A7">
      <w:pPr>
        <w:pStyle w:val="Heading1"/>
        <w:rPr>
          <w:caps/>
        </w:rPr>
      </w:pPr>
      <w:bookmarkStart w:id="8" w:name="_Toc95889184"/>
      <w:bookmarkStart w:id="9" w:name="_Toc180135450"/>
      <w:r>
        <w:lastRenderedPageBreak/>
        <w:t>Non-</w:t>
      </w:r>
      <w:r w:rsidR="00A67D75">
        <w:t>r</w:t>
      </w:r>
      <w:r>
        <w:t xml:space="preserve">outine </w:t>
      </w:r>
      <w:r w:rsidR="00A67D75">
        <w:t>m</w:t>
      </w:r>
      <w:r>
        <w:t>atters</w:t>
      </w:r>
      <w:bookmarkEnd w:id="8"/>
      <w:bookmarkEnd w:id="9"/>
    </w:p>
    <w:p w14:paraId="2E0EAA3C" w14:textId="45EE1F7B" w:rsidR="00745534" w:rsidRPr="00690387" w:rsidRDefault="00745534" w:rsidP="000A58A7">
      <w:r w:rsidRPr="00690387">
        <w:t xml:space="preserve">Licensees are required to have arrangements to respond to non-routine matters and events. </w:t>
      </w:r>
      <w:r w:rsidR="000952FA" w:rsidRPr="00690387">
        <w:t>O</w:t>
      </w:r>
      <w:r w:rsidR="000952FA">
        <w:t>ur</w:t>
      </w:r>
      <w:r w:rsidR="000952FA" w:rsidRPr="00690387">
        <w:t xml:space="preserve"> </w:t>
      </w:r>
      <w:r w:rsidRPr="00690387">
        <w:t xml:space="preserve">inspectors judge the adequacy of the licensee’s response, including actions taken to implement any necessary improvements. </w:t>
      </w:r>
    </w:p>
    <w:p w14:paraId="3F2FD8AA" w14:textId="09A26AA5" w:rsidR="00745534" w:rsidRPr="00690387" w:rsidRDefault="0062790C" w:rsidP="00745534">
      <w:pPr>
        <w:spacing w:before="240" w:after="120"/>
      </w:pPr>
      <w:r w:rsidRPr="0062790C">
        <w:t>There were no such matters or events of significance during the period.</w:t>
      </w: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10" w:name="_Toc95889185"/>
      <w:bookmarkStart w:id="11" w:name="_Toc180135451"/>
      <w:r>
        <w:lastRenderedPageBreak/>
        <w:t xml:space="preserve">Regulatory </w:t>
      </w:r>
      <w:r w:rsidR="00A67D75">
        <w:t>a</w:t>
      </w:r>
      <w:r>
        <w:t>ctivity</w:t>
      </w:r>
      <w:bookmarkEnd w:id="10"/>
      <w:bookmarkEnd w:id="11"/>
    </w:p>
    <w:p w14:paraId="1B3264EB" w14:textId="2E7D9CC0" w:rsidR="00745534" w:rsidRDefault="000952FA" w:rsidP="000A58A7">
      <w:r>
        <w:t>We</w:t>
      </w:r>
      <w:r w:rsidRPr="00690387">
        <w:t xml:space="preserve"> </w:t>
      </w:r>
      <w:r w:rsidR="00745534" w:rsidRPr="00690387">
        <w:t xml:space="preserve">may issue formal documents to ensure compliance with regulatory requirements. Under nuclear site licence conditions, </w:t>
      </w:r>
      <w:r w:rsidR="002C0799">
        <w:t>we</w:t>
      </w:r>
      <w:r w:rsidR="002C0799" w:rsidRPr="00690387">
        <w:t xml:space="preserve"> </w:t>
      </w:r>
      <w:r w:rsidR="00745534" w:rsidRPr="00690387">
        <w:t>issue regulatory documents, which either permit an activity or require some form of action to be taken</w:t>
      </w:r>
      <w:r w:rsidR="002C0799">
        <w:t>.</w:t>
      </w:r>
      <w:r w:rsidR="00745534" w:rsidRPr="00690387">
        <w:t xml:space="preserve"> </w:t>
      </w:r>
      <w:r w:rsidR="002C0799">
        <w:t>T</w:t>
      </w:r>
      <w:r w:rsidR="00745534" w:rsidRPr="00690387">
        <w:t xml:space="preserve">hese are usually collectively termed </w:t>
      </w:r>
      <w:r w:rsidR="002C0799">
        <w:t>l</w:t>
      </w:r>
      <w:r w:rsidR="00745534" w:rsidRPr="00690387">
        <w:t xml:space="preserve">icence </w:t>
      </w:r>
      <w:r w:rsidR="002C0799">
        <w:t>i</w:t>
      </w:r>
      <w:r w:rsidR="00745534" w:rsidRPr="00690387">
        <w:t xml:space="preserve">nstruments but can take other forms. In addition, inspectors may take a range of enforcement actions, to include issuing an </w:t>
      </w:r>
      <w:r w:rsidR="0006073B">
        <w:t>E</w:t>
      </w:r>
      <w:r w:rsidR="00745534" w:rsidRPr="00690387">
        <w:t xml:space="preserve">nforcement </w:t>
      </w:r>
      <w:r w:rsidR="007F032F">
        <w:t>N</w:t>
      </w:r>
      <w:r w:rsidR="00745534" w:rsidRPr="00690387">
        <w:t xml:space="preserve">otice. </w:t>
      </w:r>
    </w:p>
    <w:p w14:paraId="7124AF16" w14:textId="4A87F372" w:rsidR="0006073B" w:rsidRPr="00690387" w:rsidRDefault="009A04EA" w:rsidP="0006073B">
      <w:r w:rsidRPr="009A04EA">
        <w:t>No licence instruments, enforcement notices or enforcement letters were issued during this period.</w:t>
      </w:r>
    </w:p>
    <w:p w14:paraId="0CEB09F0" w14:textId="77777777" w:rsidR="004F3A7E" w:rsidRDefault="004F3A7E" w:rsidP="00961730"/>
    <w:p w14:paraId="7FEDE532" w14:textId="31A47360" w:rsidR="00745534" w:rsidRPr="00690387" w:rsidRDefault="00745534" w:rsidP="00961730">
      <w:r w:rsidRPr="00690387">
        <w:t xml:space="preserve">Reports detailing regulatory decisions can be found on </w:t>
      </w:r>
      <w:r w:rsidR="005D69BC">
        <w:t xml:space="preserve">our </w:t>
      </w:r>
      <w:r w:rsidRPr="00690387">
        <w:t>website</w:t>
      </w:r>
      <w:r w:rsidR="00961730">
        <w:t xml:space="preserve">: </w:t>
      </w:r>
      <w:hyperlink r:id="rId22" w:history="1">
        <w:r w:rsidR="00961730" w:rsidRPr="003D67A2">
          <w:rPr>
            <w:rStyle w:val="Hyperlink"/>
          </w:rPr>
          <w:t>www.onr.org.uk/publications/regulatory-reports/site-specific-reports/project-assessment-reports</w:t>
        </w:r>
      </w:hyperlink>
      <w:r w:rsidRPr="00690387">
        <w:t>.</w:t>
      </w:r>
    </w:p>
    <w:p w14:paraId="647E9FB4" w14:textId="77777777" w:rsidR="00745534" w:rsidRDefault="00745534" w:rsidP="002A3A99">
      <w:pPr>
        <w:pStyle w:val="TSHeadingNumbered1"/>
        <w:tabs>
          <w:tab w:val="clear" w:pos="-31680"/>
        </w:tabs>
        <w:ind w:left="0" w:firstLine="0"/>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2" w:name="_Toc95889186"/>
      <w:bookmarkStart w:id="13" w:name="_Toc180135452"/>
      <w:r>
        <w:lastRenderedPageBreak/>
        <w:t>News from ONR</w:t>
      </w:r>
      <w:bookmarkEnd w:id="12"/>
      <w:bookmarkEnd w:id="13"/>
    </w:p>
    <w:p w14:paraId="636171D6" w14:textId="2D163ED0" w:rsidR="00745534" w:rsidRDefault="00745534" w:rsidP="005B7B04">
      <w:r w:rsidRPr="002D1551">
        <w:t xml:space="preserve">For the latest </w:t>
      </w:r>
      <w:r w:rsidR="00CA1B18">
        <w:t xml:space="preserve">updates </w:t>
      </w:r>
      <w:r w:rsidRPr="006C37A9">
        <w:t>and information</w:t>
      </w:r>
      <w:r w:rsidR="00CA1B18">
        <w:t xml:space="preserve"> on our work,</w:t>
      </w:r>
      <w:r w:rsidRPr="006C37A9">
        <w:t xml:space="preserve"> please subscribe to our regular email newsletter</w:t>
      </w:r>
      <w:r w:rsidR="00CA1B18">
        <w:t>, ONR News,</w:t>
      </w:r>
      <w:r w:rsidRPr="006C37A9">
        <w:t xml:space="preserve"> at </w:t>
      </w:r>
      <w:hyperlink r:id="rId23" w:history="1">
        <w:r w:rsidR="006134DB" w:rsidRPr="00151F91">
          <w:rPr>
            <w:rStyle w:val="Hyperlink"/>
          </w:rPr>
          <w:t>www.onr.org.uk/news/newsletter</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4" w:name="_Toc95889187"/>
      <w:bookmarkStart w:id="15" w:name="_Toc180135453"/>
      <w:r>
        <w:t>Contacts</w:t>
      </w:r>
      <w:bookmarkEnd w:id="14"/>
      <w:bookmarkEnd w:id="15"/>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27464BD4" w:rsidR="00745534" w:rsidRPr="002D1551" w:rsidRDefault="00CD3A3B" w:rsidP="00745534">
      <w:pPr>
        <w:pStyle w:val="F9-Paragraph"/>
        <w:contextualSpacing/>
      </w:pPr>
      <w:r>
        <w:t>W</w:t>
      </w:r>
      <w:r w:rsidR="00745534" w:rsidRPr="002D1551">
        <w:t>ebsite:</w:t>
      </w:r>
      <w:r w:rsidR="006D53D9">
        <w:t xml:space="preserve"> </w:t>
      </w:r>
      <w:hyperlink r:id="rId24" w:history="1">
        <w:r w:rsidR="006D53D9" w:rsidRPr="00955D56">
          <w:rPr>
            <w:rStyle w:val="Hyperlink"/>
          </w:rPr>
          <w:t>www.onr.org.uk</w:t>
        </w:r>
      </w:hyperlink>
    </w:p>
    <w:p w14:paraId="3F036F4A" w14:textId="73AB5BE5" w:rsidR="00745534" w:rsidRPr="002A3A99" w:rsidRDefault="00CD3A3B" w:rsidP="00745534">
      <w:pPr>
        <w:pStyle w:val="F9-Paragraph"/>
        <w:contextualSpacing/>
        <w:rPr>
          <w:lang w:val="fr-FR"/>
        </w:rPr>
      </w:pPr>
      <w:r w:rsidRPr="002A3A99">
        <w:rPr>
          <w:lang w:val="fr-FR"/>
        </w:rPr>
        <w:t>E</w:t>
      </w:r>
      <w:r w:rsidR="00745534" w:rsidRPr="002A3A99">
        <w:rPr>
          <w:lang w:val="fr-FR"/>
        </w:rPr>
        <w:t xml:space="preserve">mail: </w:t>
      </w:r>
      <w:hyperlink r:id="rId25" w:history="1">
        <w:r w:rsidR="00B25F57" w:rsidRPr="002A3A99">
          <w:rPr>
            <w:rStyle w:val="Hyperlink"/>
            <w:lang w:val="fr-FR"/>
          </w:rPr>
          <w:t>contact@onr.gov.uk</w:t>
        </w:r>
      </w:hyperlink>
    </w:p>
    <w:p w14:paraId="01D135A4" w14:textId="51503DB7" w:rsidR="00745534" w:rsidRPr="002D1551" w:rsidRDefault="00745534" w:rsidP="006D53D9">
      <w:r w:rsidRPr="002D1551">
        <w:t xml:space="preserve">This document is issued by ONR. For further information about </w:t>
      </w:r>
      <w:r w:rsidR="000952FA">
        <w:t>us</w:t>
      </w:r>
      <w:r w:rsidRPr="002D1551">
        <w:t>, or to report inconsistencies or inaccuracies in this publication</w:t>
      </w:r>
      <w:r w:rsidR="00640FAA">
        <w:t>,</w:t>
      </w:r>
      <w:r w:rsidRPr="002D1551">
        <w:t xml:space="preserve"> please </w:t>
      </w:r>
      <w:r w:rsidR="00640FAA" w:rsidRPr="002A3A99">
        <w:t>email</w:t>
      </w:r>
      <w:r w:rsidR="00A67D75">
        <w:t xml:space="preserve"> </w:t>
      </w:r>
      <w:hyperlink r:id="rId26" w:history="1">
        <w:r w:rsidR="00CA4547" w:rsidRPr="00CA4547">
          <w:rPr>
            <w:rStyle w:val="Hyperlink"/>
          </w:rPr>
          <w:t>contact@onr.gov.uk</w:t>
        </w:r>
      </w:hyperlink>
      <w:r w:rsidRPr="002D1551">
        <w:t xml:space="preserve">. </w:t>
      </w:r>
    </w:p>
    <w:p w14:paraId="6A738AAF" w14:textId="137B3140" w:rsidR="00745534" w:rsidRPr="002D1551" w:rsidRDefault="00745534" w:rsidP="006D53D9">
      <w:pPr>
        <w:rPr>
          <w:rFonts w:ascii="Times New Roman" w:hAnsi="Times New Roman"/>
        </w:rPr>
      </w:pPr>
      <w:r w:rsidRPr="002D1551">
        <w:t>If you wish to reuse this information</w:t>
      </w:r>
      <w:r w:rsidR="00640FAA">
        <w:t>, please</w:t>
      </w:r>
      <w:r w:rsidRPr="002D1551">
        <w:t xml:space="preserve"> visit </w:t>
      </w:r>
      <w:hyperlink r:id="rId27" w:history="1">
        <w:r w:rsidR="00640FAA" w:rsidRPr="003D67A2">
          <w:rPr>
            <w:rStyle w:val="Hyperlink"/>
          </w:rPr>
          <w:t>www.onr.org.uk/access-to-information/copyright</w:t>
        </w:r>
      </w:hyperlink>
      <w:r w:rsidR="00640FAA">
        <w:t xml:space="preserve"> </w:t>
      </w:r>
      <w:hyperlink r:id="rId28" w:tooltip="blocked::blocked::BLOCKED::http://www.hse.gov.uk/copyright&#10;blocked::BLOCKED::http://www.hse.gov.uk/copyright&#10;http://www.hse.gov.uk/copyright" w:history="1"/>
      <w:r w:rsidRPr="002D1551">
        <w:t xml:space="preserve">for details. </w:t>
      </w:r>
    </w:p>
    <w:p w14:paraId="6239C3AC" w14:textId="44A4FD83" w:rsidR="009E0E52" w:rsidRDefault="00745534" w:rsidP="006134DB">
      <w:r w:rsidRPr="002D1551">
        <w:t xml:space="preserve">For published documents, the electronic copy on </w:t>
      </w:r>
      <w:r w:rsidR="000952FA">
        <w:t>our</w:t>
      </w:r>
      <w:r w:rsidRPr="002D1551">
        <w:t xml:space="preserve"> website remains the most current publicly available version and copying or printing renders this document uncontrolled.</w:t>
      </w:r>
    </w:p>
    <w:p w14:paraId="321CFA13" w14:textId="77777777" w:rsidR="006134DB" w:rsidRDefault="006134DB" w:rsidP="006134DB">
      <w:pPr>
        <w:sectPr w:rsidR="006134DB" w:rsidSect="000E4D5E">
          <w:pgSz w:w="11906" w:h="16838" w:code="9"/>
          <w:pgMar w:top="1440" w:right="1440" w:bottom="1440" w:left="1440" w:header="397" w:footer="397" w:gutter="0"/>
          <w:cols w:space="312"/>
          <w:docGrid w:linePitch="360"/>
        </w:sectPr>
      </w:pPr>
    </w:p>
    <w:bookmarkStart w:id="16" w:name="_Toc180135454" w:displacedByCustomXml="next"/>
    <w:sdt>
      <w:sdtPr>
        <w:rPr>
          <w:color w:val="auto"/>
          <w:sz w:val="24"/>
        </w:rPr>
        <w:id w:val="454215845"/>
        <w:docPartObj>
          <w:docPartGallery w:val="Bibliographies"/>
          <w:docPartUnique/>
        </w:docPartObj>
      </w:sdtPr>
      <w:sdtEndPr/>
      <w:sdtContent>
        <w:p w14:paraId="6C2C6744" w14:textId="77A19976" w:rsidR="006134DB" w:rsidRDefault="006134DB" w:rsidP="006134DB">
          <w:pPr>
            <w:pStyle w:val="Heading1"/>
            <w:numPr>
              <w:ilvl w:val="0"/>
              <w:numId w:val="0"/>
            </w:numPr>
            <w:ind w:left="851" w:hanging="851"/>
          </w:pPr>
          <w:r>
            <w:t>References</w:t>
          </w:r>
          <w:bookmarkEnd w:id="16"/>
        </w:p>
        <w:sdt>
          <w:sdtPr>
            <w:id w:val="-573587230"/>
            <w:bibliography/>
          </w:sdtPr>
          <w:sdtEndPr/>
          <w:sdtContent>
            <w:p w14:paraId="7E828F77" w14:textId="0A86FCEC" w:rsidR="006134DB" w:rsidRPr="00EE619B" w:rsidRDefault="006134DB">
              <w:r w:rsidRPr="00EE619B">
                <w:fldChar w:fldCharType="begin"/>
              </w:r>
              <w:r w:rsidRPr="00EE619B">
                <w:instrText>BIBLIOGRAPHY</w:instrText>
              </w:r>
              <w:r w:rsidRPr="00EE619B">
                <w:fldChar w:fldCharType="separate"/>
              </w:r>
              <w:r w:rsidRPr="00EE619B">
                <w:rPr>
                  <w:noProof/>
                </w:rPr>
                <w:t>There are no sources in the current document.</w:t>
              </w:r>
              <w:r w:rsidRPr="007C3940">
                <w:fldChar w:fldCharType="end"/>
              </w:r>
            </w:p>
          </w:sdtContent>
        </w:sdt>
      </w:sdtContent>
    </w:sdt>
    <w:p w14:paraId="76E7B523" w14:textId="77777777" w:rsidR="006134DB" w:rsidRDefault="006134DB" w:rsidP="006134DB"/>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B8DD23" w14:textId="77777777" w:rsidR="00684F63" w:rsidRDefault="00684F63" w:rsidP="007D199A">
      <w:pPr>
        <w:spacing w:after="0"/>
      </w:pPr>
      <w:r>
        <w:separator/>
      </w:r>
    </w:p>
    <w:p w14:paraId="45087D5A" w14:textId="77777777" w:rsidR="00684F63" w:rsidRDefault="00684F63"/>
  </w:endnote>
  <w:endnote w:type="continuationSeparator" w:id="0">
    <w:p w14:paraId="1872308C" w14:textId="77777777" w:rsidR="00684F63" w:rsidRDefault="00684F63" w:rsidP="007D199A">
      <w:pPr>
        <w:spacing w:after="0"/>
      </w:pPr>
      <w:r>
        <w:continuationSeparator/>
      </w:r>
    </w:p>
    <w:p w14:paraId="6FBD2287" w14:textId="77777777" w:rsidR="00684F63" w:rsidRDefault="00684F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2490FF7D"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F77D1D">
      <w:rPr>
        <w:szCs w:val="24"/>
      </w:rPr>
      <w:t>4</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54AB9F" w14:textId="77777777" w:rsidR="00684F63" w:rsidRPr="005E0344" w:rsidRDefault="00684F63" w:rsidP="005E0344">
      <w:pPr>
        <w:spacing w:after="120"/>
        <w:rPr>
          <w:color w:val="000000" w:themeColor="text2"/>
        </w:rPr>
      </w:pPr>
      <w:r w:rsidRPr="005E0344">
        <w:rPr>
          <w:color w:val="000000" w:themeColor="text2"/>
        </w:rPr>
        <w:separator/>
      </w:r>
    </w:p>
  </w:footnote>
  <w:footnote w:type="continuationSeparator" w:id="0">
    <w:p w14:paraId="263774A1" w14:textId="77777777" w:rsidR="00684F63" w:rsidRPr="005E0344" w:rsidRDefault="00684F63" w:rsidP="0090581D">
      <w:pPr>
        <w:spacing w:after="120"/>
        <w:rPr>
          <w:color w:val="000000" w:themeColor="text2"/>
        </w:rPr>
      </w:pPr>
      <w:r w:rsidRPr="005E0344">
        <w:rPr>
          <w:color w:val="000000" w:themeColor="text2"/>
        </w:rPr>
        <w:continuationSeparator/>
      </w:r>
    </w:p>
    <w:p w14:paraId="388215F0" w14:textId="77777777" w:rsidR="00684F63" w:rsidRDefault="00684F63"/>
  </w:footnote>
  <w:footnote w:type="continuationNotice" w:id="1">
    <w:p w14:paraId="4A400D13" w14:textId="77777777" w:rsidR="00684F63" w:rsidRDefault="00684F63">
      <w:pPr>
        <w:spacing w:after="0"/>
      </w:pPr>
    </w:p>
    <w:p w14:paraId="16425C9C" w14:textId="77777777" w:rsidR="00684F63" w:rsidRDefault="00684F6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310E2D56" w:rsidR="00177666" w:rsidRPr="002B07AE" w:rsidRDefault="007C3940"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7F032F">
          <w:rPr>
            <w:rStyle w:val="Style4"/>
          </w:rPr>
          <w:t>EDF Energy</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B901E8">
          <w:rPr>
            <w:rStyle w:val="Style4"/>
          </w:rPr>
          <w:t>Sizewell B</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5F7AB1">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1A526C4"/>
    <w:multiLevelType w:val="hybridMultilevel"/>
    <w:tmpl w:val="CD50F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2"/>
  </w:num>
  <w:num w:numId="13" w16cid:durableId="2040548924">
    <w:abstractNumId w:val="16"/>
  </w:num>
  <w:num w:numId="14" w16cid:durableId="1154493219">
    <w:abstractNumId w:val="11"/>
  </w:num>
  <w:num w:numId="15" w16cid:durableId="1043753120">
    <w:abstractNumId w:val="22"/>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3"/>
  </w:num>
  <w:num w:numId="25" w16cid:durableId="825172123">
    <w:abstractNumId w:val="15"/>
  </w:num>
  <w:num w:numId="26" w16cid:durableId="1849905066">
    <w:abstractNumId w:val="14"/>
  </w:num>
  <w:num w:numId="27" w16cid:durableId="192218275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trackRevisions/>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27B5"/>
    <w:rsid w:val="00014814"/>
    <w:rsid w:val="0002231F"/>
    <w:rsid w:val="00024522"/>
    <w:rsid w:val="00024B2E"/>
    <w:rsid w:val="00027F4F"/>
    <w:rsid w:val="00030430"/>
    <w:rsid w:val="0003078E"/>
    <w:rsid w:val="00031B89"/>
    <w:rsid w:val="0003693D"/>
    <w:rsid w:val="00043F89"/>
    <w:rsid w:val="0004440F"/>
    <w:rsid w:val="00044C25"/>
    <w:rsid w:val="00052C8A"/>
    <w:rsid w:val="000548C8"/>
    <w:rsid w:val="0006073B"/>
    <w:rsid w:val="0006558C"/>
    <w:rsid w:val="00067AEF"/>
    <w:rsid w:val="00075605"/>
    <w:rsid w:val="00075C66"/>
    <w:rsid w:val="0007613F"/>
    <w:rsid w:val="000817D4"/>
    <w:rsid w:val="00082879"/>
    <w:rsid w:val="00091EEA"/>
    <w:rsid w:val="000952FA"/>
    <w:rsid w:val="000A105C"/>
    <w:rsid w:val="000A58A7"/>
    <w:rsid w:val="000A739F"/>
    <w:rsid w:val="000A75DB"/>
    <w:rsid w:val="000B1957"/>
    <w:rsid w:val="000C2DDC"/>
    <w:rsid w:val="000D2FD4"/>
    <w:rsid w:val="000D4322"/>
    <w:rsid w:val="000E4D5E"/>
    <w:rsid w:val="000E7936"/>
    <w:rsid w:val="000F048F"/>
    <w:rsid w:val="000F1B7B"/>
    <w:rsid w:val="000F2ED4"/>
    <w:rsid w:val="000F5383"/>
    <w:rsid w:val="00101633"/>
    <w:rsid w:val="001028E8"/>
    <w:rsid w:val="00122FCC"/>
    <w:rsid w:val="00124C2B"/>
    <w:rsid w:val="00126752"/>
    <w:rsid w:val="00130B30"/>
    <w:rsid w:val="00140E1C"/>
    <w:rsid w:val="00142C25"/>
    <w:rsid w:val="00144A29"/>
    <w:rsid w:val="00145336"/>
    <w:rsid w:val="00146527"/>
    <w:rsid w:val="00147AE4"/>
    <w:rsid w:val="001571E5"/>
    <w:rsid w:val="0016079B"/>
    <w:rsid w:val="00177666"/>
    <w:rsid w:val="00182A4D"/>
    <w:rsid w:val="00182B13"/>
    <w:rsid w:val="001849CA"/>
    <w:rsid w:val="00185410"/>
    <w:rsid w:val="0018778C"/>
    <w:rsid w:val="00192352"/>
    <w:rsid w:val="001975D9"/>
    <w:rsid w:val="001B02A5"/>
    <w:rsid w:val="001B149E"/>
    <w:rsid w:val="001C1C8D"/>
    <w:rsid w:val="001C4D63"/>
    <w:rsid w:val="001D096F"/>
    <w:rsid w:val="001D0DE0"/>
    <w:rsid w:val="001D5AFF"/>
    <w:rsid w:val="001D74B4"/>
    <w:rsid w:val="001E03E1"/>
    <w:rsid w:val="001E0875"/>
    <w:rsid w:val="001E64E3"/>
    <w:rsid w:val="001F059F"/>
    <w:rsid w:val="00200811"/>
    <w:rsid w:val="00200CA1"/>
    <w:rsid w:val="00202842"/>
    <w:rsid w:val="0021338D"/>
    <w:rsid w:val="00214D43"/>
    <w:rsid w:val="00214F81"/>
    <w:rsid w:val="00221574"/>
    <w:rsid w:val="00223090"/>
    <w:rsid w:val="002238B4"/>
    <w:rsid w:val="002241DF"/>
    <w:rsid w:val="002319AB"/>
    <w:rsid w:val="002319AC"/>
    <w:rsid w:val="00234342"/>
    <w:rsid w:val="00235EE3"/>
    <w:rsid w:val="0024040D"/>
    <w:rsid w:val="00251CD7"/>
    <w:rsid w:val="00252F19"/>
    <w:rsid w:val="002549DB"/>
    <w:rsid w:val="00255FA3"/>
    <w:rsid w:val="00257288"/>
    <w:rsid w:val="00261FB6"/>
    <w:rsid w:val="002629F8"/>
    <w:rsid w:val="00263396"/>
    <w:rsid w:val="00263C01"/>
    <w:rsid w:val="002659FA"/>
    <w:rsid w:val="00267815"/>
    <w:rsid w:val="002729ED"/>
    <w:rsid w:val="00280DDF"/>
    <w:rsid w:val="002917FF"/>
    <w:rsid w:val="00292ADF"/>
    <w:rsid w:val="002A0DEC"/>
    <w:rsid w:val="002A3A99"/>
    <w:rsid w:val="002A41AD"/>
    <w:rsid w:val="002B07AE"/>
    <w:rsid w:val="002B1C53"/>
    <w:rsid w:val="002C0799"/>
    <w:rsid w:val="002C12EC"/>
    <w:rsid w:val="002E049B"/>
    <w:rsid w:val="002E0BE4"/>
    <w:rsid w:val="002E305E"/>
    <w:rsid w:val="002E3B58"/>
    <w:rsid w:val="002E3E8A"/>
    <w:rsid w:val="002E4975"/>
    <w:rsid w:val="002E6A6A"/>
    <w:rsid w:val="002F3397"/>
    <w:rsid w:val="0030199D"/>
    <w:rsid w:val="00301FA9"/>
    <w:rsid w:val="0030380D"/>
    <w:rsid w:val="00312411"/>
    <w:rsid w:val="00323E71"/>
    <w:rsid w:val="00326F77"/>
    <w:rsid w:val="00331AB8"/>
    <w:rsid w:val="003401B0"/>
    <w:rsid w:val="003429B0"/>
    <w:rsid w:val="00344675"/>
    <w:rsid w:val="00346C8E"/>
    <w:rsid w:val="00367BD5"/>
    <w:rsid w:val="0037104F"/>
    <w:rsid w:val="00390327"/>
    <w:rsid w:val="00393066"/>
    <w:rsid w:val="00393B78"/>
    <w:rsid w:val="00393E3A"/>
    <w:rsid w:val="0039697C"/>
    <w:rsid w:val="003A01E9"/>
    <w:rsid w:val="003A7E1C"/>
    <w:rsid w:val="003B7F47"/>
    <w:rsid w:val="003C0306"/>
    <w:rsid w:val="003C114C"/>
    <w:rsid w:val="003C465D"/>
    <w:rsid w:val="003C4909"/>
    <w:rsid w:val="003D495D"/>
    <w:rsid w:val="003E098E"/>
    <w:rsid w:val="003E2FAE"/>
    <w:rsid w:val="003E790B"/>
    <w:rsid w:val="00407757"/>
    <w:rsid w:val="00407CF7"/>
    <w:rsid w:val="004114C5"/>
    <w:rsid w:val="00415ED6"/>
    <w:rsid w:val="00417CAF"/>
    <w:rsid w:val="00420A11"/>
    <w:rsid w:val="00422265"/>
    <w:rsid w:val="004373A7"/>
    <w:rsid w:val="00437D94"/>
    <w:rsid w:val="0044030C"/>
    <w:rsid w:val="004648A4"/>
    <w:rsid w:val="00471380"/>
    <w:rsid w:val="004724EC"/>
    <w:rsid w:val="00475096"/>
    <w:rsid w:val="004772E7"/>
    <w:rsid w:val="00494F0D"/>
    <w:rsid w:val="004964AA"/>
    <w:rsid w:val="00496BFD"/>
    <w:rsid w:val="004A3DF2"/>
    <w:rsid w:val="004B48B4"/>
    <w:rsid w:val="004C18C7"/>
    <w:rsid w:val="004C361D"/>
    <w:rsid w:val="004C4891"/>
    <w:rsid w:val="004D16D7"/>
    <w:rsid w:val="004D2C89"/>
    <w:rsid w:val="004E3932"/>
    <w:rsid w:val="004F1E79"/>
    <w:rsid w:val="004F3A7E"/>
    <w:rsid w:val="004F5F33"/>
    <w:rsid w:val="0050103A"/>
    <w:rsid w:val="00503163"/>
    <w:rsid w:val="00504CA0"/>
    <w:rsid w:val="00511B0F"/>
    <w:rsid w:val="0052123F"/>
    <w:rsid w:val="00532745"/>
    <w:rsid w:val="0055388E"/>
    <w:rsid w:val="00563E20"/>
    <w:rsid w:val="00566209"/>
    <w:rsid w:val="005754AE"/>
    <w:rsid w:val="00577FB5"/>
    <w:rsid w:val="00584A68"/>
    <w:rsid w:val="005852D1"/>
    <w:rsid w:val="00586D96"/>
    <w:rsid w:val="00587A22"/>
    <w:rsid w:val="0059299D"/>
    <w:rsid w:val="00595C8C"/>
    <w:rsid w:val="00597747"/>
    <w:rsid w:val="005A4CDD"/>
    <w:rsid w:val="005B2C75"/>
    <w:rsid w:val="005B495C"/>
    <w:rsid w:val="005B57E4"/>
    <w:rsid w:val="005B5ABD"/>
    <w:rsid w:val="005B7B04"/>
    <w:rsid w:val="005C140A"/>
    <w:rsid w:val="005C1E52"/>
    <w:rsid w:val="005C6763"/>
    <w:rsid w:val="005D3164"/>
    <w:rsid w:val="005D69BC"/>
    <w:rsid w:val="005E0344"/>
    <w:rsid w:val="005E440B"/>
    <w:rsid w:val="005F2C85"/>
    <w:rsid w:val="005F7AB1"/>
    <w:rsid w:val="00605ADB"/>
    <w:rsid w:val="0061026E"/>
    <w:rsid w:val="00611C9F"/>
    <w:rsid w:val="006134DB"/>
    <w:rsid w:val="00617101"/>
    <w:rsid w:val="006248DE"/>
    <w:rsid w:val="00625A39"/>
    <w:rsid w:val="00627555"/>
    <w:rsid w:val="0062790C"/>
    <w:rsid w:val="006322A0"/>
    <w:rsid w:val="00632C28"/>
    <w:rsid w:val="006358D0"/>
    <w:rsid w:val="006361FD"/>
    <w:rsid w:val="00640FAA"/>
    <w:rsid w:val="0064226F"/>
    <w:rsid w:val="00642DDB"/>
    <w:rsid w:val="006438D5"/>
    <w:rsid w:val="00653298"/>
    <w:rsid w:val="00663492"/>
    <w:rsid w:val="00663A7C"/>
    <w:rsid w:val="00667DF2"/>
    <w:rsid w:val="00670DF1"/>
    <w:rsid w:val="00671345"/>
    <w:rsid w:val="00672A9B"/>
    <w:rsid w:val="00675884"/>
    <w:rsid w:val="00675AEC"/>
    <w:rsid w:val="00684F63"/>
    <w:rsid w:val="00687151"/>
    <w:rsid w:val="00687789"/>
    <w:rsid w:val="00696EE0"/>
    <w:rsid w:val="00697980"/>
    <w:rsid w:val="006A19EF"/>
    <w:rsid w:val="006A43D5"/>
    <w:rsid w:val="006A525B"/>
    <w:rsid w:val="006B5054"/>
    <w:rsid w:val="006C045F"/>
    <w:rsid w:val="006C4196"/>
    <w:rsid w:val="006C593D"/>
    <w:rsid w:val="006C63B0"/>
    <w:rsid w:val="006C76A2"/>
    <w:rsid w:val="006C792E"/>
    <w:rsid w:val="006D116C"/>
    <w:rsid w:val="006D53D9"/>
    <w:rsid w:val="006E2ED1"/>
    <w:rsid w:val="006E6AC2"/>
    <w:rsid w:val="006E7C42"/>
    <w:rsid w:val="006F168A"/>
    <w:rsid w:val="006F5076"/>
    <w:rsid w:val="006F6009"/>
    <w:rsid w:val="0070321D"/>
    <w:rsid w:val="007068BA"/>
    <w:rsid w:val="00713F33"/>
    <w:rsid w:val="00714ED7"/>
    <w:rsid w:val="00716AB1"/>
    <w:rsid w:val="00721402"/>
    <w:rsid w:val="00721D63"/>
    <w:rsid w:val="00732C7B"/>
    <w:rsid w:val="00734A97"/>
    <w:rsid w:val="00734D2B"/>
    <w:rsid w:val="00737705"/>
    <w:rsid w:val="007408D4"/>
    <w:rsid w:val="007420AC"/>
    <w:rsid w:val="00742617"/>
    <w:rsid w:val="00745534"/>
    <w:rsid w:val="00754DD1"/>
    <w:rsid w:val="00772847"/>
    <w:rsid w:val="00776006"/>
    <w:rsid w:val="00783AFA"/>
    <w:rsid w:val="00785427"/>
    <w:rsid w:val="00790540"/>
    <w:rsid w:val="007968CA"/>
    <w:rsid w:val="00797E85"/>
    <w:rsid w:val="007A43FF"/>
    <w:rsid w:val="007A7E3A"/>
    <w:rsid w:val="007B1150"/>
    <w:rsid w:val="007B3918"/>
    <w:rsid w:val="007C2F0D"/>
    <w:rsid w:val="007C3940"/>
    <w:rsid w:val="007C3C1D"/>
    <w:rsid w:val="007C4FA2"/>
    <w:rsid w:val="007D199A"/>
    <w:rsid w:val="007D2EBE"/>
    <w:rsid w:val="007E1C07"/>
    <w:rsid w:val="007E6878"/>
    <w:rsid w:val="007F032F"/>
    <w:rsid w:val="007F24B6"/>
    <w:rsid w:val="00803D94"/>
    <w:rsid w:val="00805379"/>
    <w:rsid w:val="008072C7"/>
    <w:rsid w:val="008227C8"/>
    <w:rsid w:val="008229BA"/>
    <w:rsid w:val="00824151"/>
    <w:rsid w:val="00837918"/>
    <w:rsid w:val="0084061E"/>
    <w:rsid w:val="00845390"/>
    <w:rsid w:val="0084601B"/>
    <w:rsid w:val="00856FF6"/>
    <w:rsid w:val="008606F0"/>
    <w:rsid w:val="00865489"/>
    <w:rsid w:val="0086553D"/>
    <w:rsid w:val="00870F16"/>
    <w:rsid w:val="008721C9"/>
    <w:rsid w:val="008728C5"/>
    <w:rsid w:val="00872DAF"/>
    <w:rsid w:val="00874FEB"/>
    <w:rsid w:val="00881B6F"/>
    <w:rsid w:val="00882AA4"/>
    <w:rsid w:val="00883E22"/>
    <w:rsid w:val="00884E43"/>
    <w:rsid w:val="00887EC6"/>
    <w:rsid w:val="0089084C"/>
    <w:rsid w:val="00893409"/>
    <w:rsid w:val="00893D9F"/>
    <w:rsid w:val="008970E4"/>
    <w:rsid w:val="008A2379"/>
    <w:rsid w:val="008A4329"/>
    <w:rsid w:val="008A578E"/>
    <w:rsid w:val="008B1519"/>
    <w:rsid w:val="008B2309"/>
    <w:rsid w:val="008B70F5"/>
    <w:rsid w:val="008B7BCC"/>
    <w:rsid w:val="008C50C3"/>
    <w:rsid w:val="008C7094"/>
    <w:rsid w:val="008D2B97"/>
    <w:rsid w:val="008D49A5"/>
    <w:rsid w:val="008D6C81"/>
    <w:rsid w:val="008D6FB8"/>
    <w:rsid w:val="008E6CF0"/>
    <w:rsid w:val="008F1439"/>
    <w:rsid w:val="008F1700"/>
    <w:rsid w:val="008F7051"/>
    <w:rsid w:val="008F7861"/>
    <w:rsid w:val="008F7952"/>
    <w:rsid w:val="00901E4B"/>
    <w:rsid w:val="009033A9"/>
    <w:rsid w:val="0090581D"/>
    <w:rsid w:val="0091083F"/>
    <w:rsid w:val="0091439C"/>
    <w:rsid w:val="0092055F"/>
    <w:rsid w:val="00920572"/>
    <w:rsid w:val="00920BF2"/>
    <w:rsid w:val="00931394"/>
    <w:rsid w:val="009349A9"/>
    <w:rsid w:val="00936C52"/>
    <w:rsid w:val="009425D6"/>
    <w:rsid w:val="009512C0"/>
    <w:rsid w:val="009524A3"/>
    <w:rsid w:val="0095489B"/>
    <w:rsid w:val="00955EB9"/>
    <w:rsid w:val="00961730"/>
    <w:rsid w:val="00966FB9"/>
    <w:rsid w:val="009671CD"/>
    <w:rsid w:val="00972796"/>
    <w:rsid w:val="00972F49"/>
    <w:rsid w:val="009751A9"/>
    <w:rsid w:val="00980F9C"/>
    <w:rsid w:val="00983F47"/>
    <w:rsid w:val="00985D09"/>
    <w:rsid w:val="0098632B"/>
    <w:rsid w:val="00986885"/>
    <w:rsid w:val="00993847"/>
    <w:rsid w:val="00996EB2"/>
    <w:rsid w:val="00997BFB"/>
    <w:rsid w:val="009A04EA"/>
    <w:rsid w:val="009A5071"/>
    <w:rsid w:val="009A7348"/>
    <w:rsid w:val="009B16B9"/>
    <w:rsid w:val="009B462C"/>
    <w:rsid w:val="009C15F3"/>
    <w:rsid w:val="009C3689"/>
    <w:rsid w:val="009C6660"/>
    <w:rsid w:val="009E07C2"/>
    <w:rsid w:val="009E0E52"/>
    <w:rsid w:val="009E2228"/>
    <w:rsid w:val="009E5332"/>
    <w:rsid w:val="009F44C2"/>
    <w:rsid w:val="009F72F9"/>
    <w:rsid w:val="00A00205"/>
    <w:rsid w:val="00A00AF0"/>
    <w:rsid w:val="00A14B5A"/>
    <w:rsid w:val="00A3567F"/>
    <w:rsid w:val="00A37698"/>
    <w:rsid w:val="00A4159A"/>
    <w:rsid w:val="00A41ED3"/>
    <w:rsid w:val="00A56421"/>
    <w:rsid w:val="00A63868"/>
    <w:rsid w:val="00A67D75"/>
    <w:rsid w:val="00A766EE"/>
    <w:rsid w:val="00A81D82"/>
    <w:rsid w:val="00A8491D"/>
    <w:rsid w:val="00A9118F"/>
    <w:rsid w:val="00A918D8"/>
    <w:rsid w:val="00A93E33"/>
    <w:rsid w:val="00AA0C58"/>
    <w:rsid w:val="00AA3225"/>
    <w:rsid w:val="00AA6DAF"/>
    <w:rsid w:val="00AA6E29"/>
    <w:rsid w:val="00AB5413"/>
    <w:rsid w:val="00AB6970"/>
    <w:rsid w:val="00AC1939"/>
    <w:rsid w:val="00AC7C05"/>
    <w:rsid w:val="00AD167C"/>
    <w:rsid w:val="00AD17C7"/>
    <w:rsid w:val="00AD4041"/>
    <w:rsid w:val="00AE302B"/>
    <w:rsid w:val="00AE620F"/>
    <w:rsid w:val="00B034AE"/>
    <w:rsid w:val="00B16BE5"/>
    <w:rsid w:val="00B228F5"/>
    <w:rsid w:val="00B259DF"/>
    <w:rsid w:val="00B25F57"/>
    <w:rsid w:val="00B27C51"/>
    <w:rsid w:val="00B324DF"/>
    <w:rsid w:val="00B44B1F"/>
    <w:rsid w:val="00B603B1"/>
    <w:rsid w:val="00B62C60"/>
    <w:rsid w:val="00B64141"/>
    <w:rsid w:val="00B64E72"/>
    <w:rsid w:val="00B77913"/>
    <w:rsid w:val="00B824FB"/>
    <w:rsid w:val="00B82646"/>
    <w:rsid w:val="00B901E8"/>
    <w:rsid w:val="00B93227"/>
    <w:rsid w:val="00B97359"/>
    <w:rsid w:val="00B97A8F"/>
    <w:rsid w:val="00BA31EC"/>
    <w:rsid w:val="00BA3B23"/>
    <w:rsid w:val="00BA4E58"/>
    <w:rsid w:val="00BA6FDF"/>
    <w:rsid w:val="00BA7074"/>
    <w:rsid w:val="00BB7829"/>
    <w:rsid w:val="00BD1457"/>
    <w:rsid w:val="00BD5105"/>
    <w:rsid w:val="00BE1652"/>
    <w:rsid w:val="00BE2AD9"/>
    <w:rsid w:val="00BF27FE"/>
    <w:rsid w:val="00BF40C0"/>
    <w:rsid w:val="00C03444"/>
    <w:rsid w:val="00C043B3"/>
    <w:rsid w:val="00C06909"/>
    <w:rsid w:val="00C079AB"/>
    <w:rsid w:val="00C10E61"/>
    <w:rsid w:val="00C14787"/>
    <w:rsid w:val="00C1570E"/>
    <w:rsid w:val="00C1596D"/>
    <w:rsid w:val="00C15B8D"/>
    <w:rsid w:val="00C17010"/>
    <w:rsid w:val="00C20562"/>
    <w:rsid w:val="00C215C3"/>
    <w:rsid w:val="00C23609"/>
    <w:rsid w:val="00C23A96"/>
    <w:rsid w:val="00C249C6"/>
    <w:rsid w:val="00C30D6A"/>
    <w:rsid w:val="00C30F79"/>
    <w:rsid w:val="00C32CC1"/>
    <w:rsid w:val="00C35562"/>
    <w:rsid w:val="00C426EC"/>
    <w:rsid w:val="00C5173D"/>
    <w:rsid w:val="00C6483C"/>
    <w:rsid w:val="00C64AE9"/>
    <w:rsid w:val="00C66279"/>
    <w:rsid w:val="00C70CFF"/>
    <w:rsid w:val="00C718FE"/>
    <w:rsid w:val="00C72636"/>
    <w:rsid w:val="00C77BC7"/>
    <w:rsid w:val="00C86CEC"/>
    <w:rsid w:val="00C8773D"/>
    <w:rsid w:val="00C87ABB"/>
    <w:rsid w:val="00C90062"/>
    <w:rsid w:val="00C91831"/>
    <w:rsid w:val="00C953DF"/>
    <w:rsid w:val="00CA1B18"/>
    <w:rsid w:val="00CA4547"/>
    <w:rsid w:val="00CC013E"/>
    <w:rsid w:val="00CC3FCD"/>
    <w:rsid w:val="00CD3A3B"/>
    <w:rsid w:val="00CD5401"/>
    <w:rsid w:val="00CE2709"/>
    <w:rsid w:val="00CE2D64"/>
    <w:rsid w:val="00CE6198"/>
    <w:rsid w:val="00CF6230"/>
    <w:rsid w:val="00D017FC"/>
    <w:rsid w:val="00D0226A"/>
    <w:rsid w:val="00D04326"/>
    <w:rsid w:val="00D13147"/>
    <w:rsid w:val="00D14FAE"/>
    <w:rsid w:val="00D43E03"/>
    <w:rsid w:val="00D463FF"/>
    <w:rsid w:val="00D47BDE"/>
    <w:rsid w:val="00D5715A"/>
    <w:rsid w:val="00D704FC"/>
    <w:rsid w:val="00D71687"/>
    <w:rsid w:val="00D74813"/>
    <w:rsid w:val="00D76459"/>
    <w:rsid w:val="00D813BE"/>
    <w:rsid w:val="00DA30BC"/>
    <w:rsid w:val="00DA69C2"/>
    <w:rsid w:val="00DA6D70"/>
    <w:rsid w:val="00DB00E2"/>
    <w:rsid w:val="00DB6050"/>
    <w:rsid w:val="00DB627C"/>
    <w:rsid w:val="00DC2875"/>
    <w:rsid w:val="00DC2C34"/>
    <w:rsid w:val="00DD4607"/>
    <w:rsid w:val="00DD5172"/>
    <w:rsid w:val="00DE2C87"/>
    <w:rsid w:val="00DE459A"/>
    <w:rsid w:val="00DE5521"/>
    <w:rsid w:val="00DE5647"/>
    <w:rsid w:val="00DF0078"/>
    <w:rsid w:val="00DF27DA"/>
    <w:rsid w:val="00DF34D0"/>
    <w:rsid w:val="00DF4756"/>
    <w:rsid w:val="00DF4DBE"/>
    <w:rsid w:val="00DF7289"/>
    <w:rsid w:val="00E3233F"/>
    <w:rsid w:val="00E36030"/>
    <w:rsid w:val="00E40820"/>
    <w:rsid w:val="00E4658F"/>
    <w:rsid w:val="00E54A67"/>
    <w:rsid w:val="00E61C0D"/>
    <w:rsid w:val="00E63EB4"/>
    <w:rsid w:val="00E66160"/>
    <w:rsid w:val="00E71329"/>
    <w:rsid w:val="00E8363B"/>
    <w:rsid w:val="00E84966"/>
    <w:rsid w:val="00E92383"/>
    <w:rsid w:val="00EA0AA6"/>
    <w:rsid w:val="00EA1B3A"/>
    <w:rsid w:val="00EA2109"/>
    <w:rsid w:val="00ED4D4E"/>
    <w:rsid w:val="00EE0C77"/>
    <w:rsid w:val="00EE4E54"/>
    <w:rsid w:val="00EE619B"/>
    <w:rsid w:val="00EF4334"/>
    <w:rsid w:val="00EF5D0E"/>
    <w:rsid w:val="00F1561C"/>
    <w:rsid w:val="00F33ED4"/>
    <w:rsid w:val="00F3584D"/>
    <w:rsid w:val="00F436BB"/>
    <w:rsid w:val="00F47145"/>
    <w:rsid w:val="00F545BF"/>
    <w:rsid w:val="00F71B56"/>
    <w:rsid w:val="00F77D1D"/>
    <w:rsid w:val="00F832C8"/>
    <w:rsid w:val="00F873B3"/>
    <w:rsid w:val="00F91FE8"/>
    <w:rsid w:val="00FA2F2F"/>
    <w:rsid w:val="00FA33FE"/>
    <w:rsid w:val="00FA42B9"/>
    <w:rsid w:val="00FA755A"/>
    <w:rsid w:val="00FB2B0F"/>
    <w:rsid w:val="00FB4F6B"/>
    <w:rsid w:val="00FB5FE1"/>
    <w:rsid w:val="00FC0E8D"/>
    <w:rsid w:val="00FC46EF"/>
    <w:rsid w:val="00FD31B3"/>
    <w:rsid w:val="00FD4204"/>
    <w:rsid w:val="00FE52EF"/>
    <w:rsid w:val="00FE6CE7"/>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F3584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3584D"/>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mailto:contact@onr.gov.uk" TargetMode="Externa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hyperlink" Target="http://www.onr.org.uk/publications/regulatory-reports/site-specific-reports/inspection-records" TargetMode="Externa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publications/regulatory-reports/site-specific-reports/llcssg-reports" TargetMode="External"/><Relationship Id="rId24" Type="http://schemas.openxmlformats.org/officeDocument/2006/relationships/hyperlink" Target="http://www.onr.org.uk" TargetMode="External"/><Relationship Id="rId5" Type="http://schemas.openxmlformats.org/officeDocument/2006/relationships/styles" Target="styles.xml"/><Relationship Id="rId15" Type="http://schemas.openxmlformats.org/officeDocument/2006/relationships/hyperlink" Target="mailto:contact@onr.gov.uk" TargetMode="External"/><Relationship Id="rId23" Type="http://schemas.openxmlformats.org/officeDocument/2006/relationships/hyperlink" Target="https://www.onr.org.uk/news/newsletter/" TargetMode="External"/><Relationship Id="rId28" Type="http://schemas.openxmlformats.org/officeDocument/2006/relationships/hyperlink" Target="blocked::blocked::BLOCKED::http://www.hse.gov.uk/copyright" TargetMode="External"/><Relationship Id="rId10" Type="http://schemas.openxmlformats.org/officeDocument/2006/relationships/image" Target="media/image1.png"/><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www.onr.org.uk/publications/regulatory-reports/site-specific-reports/project-assessment-reports" TargetMode="External"/><Relationship Id="rId27" Type="http://schemas.openxmlformats.org/officeDocument/2006/relationships/hyperlink" Target="http://www.onr.org.uk/access-to-information/copyright" TargetMode="Externa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WRoberts\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75DB"/>
    <w:rsid w:val="00142C25"/>
    <w:rsid w:val="00183F29"/>
    <w:rsid w:val="001A787E"/>
    <w:rsid w:val="001E0875"/>
    <w:rsid w:val="002550FD"/>
    <w:rsid w:val="00276BC4"/>
    <w:rsid w:val="002876CA"/>
    <w:rsid w:val="002E6EDF"/>
    <w:rsid w:val="00333F8E"/>
    <w:rsid w:val="00350199"/>
    <w:rsid w:val="0047062B"/>
    <w:rsid w:val="004B48B4"/>
    <w:rsid w:val="005B0E31"/>
    <w:rsid w:val="00611F13"/>
    <w:rsid w:val="00623795"/>
    <w:rsid w:val="00626CD0"/>
    <w:rsid w:val="006B5054"/>
    <w:rsid w:val="007154C5"/>
    <w:rsid w:val="007B1F94"/>
    <w:rsid w:val="007D6F41"/>
    <w:rsid w:val="00835E07"/>
    <w:rsid w:val="00987C2D"/>
    <w:rsid w:val="00993847"/>
    <w:rsid w:val="009E5332"/>
    <w:rsid w:val="00AB5413"/>
    <w:rsid w:val="00B1191E"/>
    <w:rsid w:val="00BA062A"/>
    <w:rsid w:val="00BA6FDF"/>
    <w:rsid w:val="00C41BCC"/>
    <w:rsid w:val="00C561EC"/>
    <w:rsid w:val="00C72636"/>
    <w:rsid w:val="00DD7BA4"/>
    <w:rsid w:val="00DF0078"/>
    <w:rsid w:val="00DF34D0"/>
    <w:rsid w:val="00E318CE"/>
    <w:rsid w:val="00E3233F"/>
    <w:rsid w:val="00E646E1"/>
    <w:rsid w:val="00ED0AAC"/>
    <w:rsid w:val="00F80C35"/>
    <w:rsid w:val="00F93872"/>
    <w:rsid w:val="00FE6CE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12</Pages>
  <Words>2108</Words>
  <Characters>12019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[Site Name]</vt:lpstr>
    </vt:vector>
  </TitlesOfParts>
  <Manager>Office for Nuclear Regulation</Manager>
  <Company>EDF Energy</Company>
  <LinksUpToDate>false</LinksUpToDate>
  <CharactersWithSpaces>14099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Sizewell B</dc:title>
  <dc:subject>[Subtitle or description]</dc:subject>
  <dc:creator>Vik Winspear Roberts</dc:creator>
  <cp:keywords>[Key words separated by commas]</cp:keywords>
  <dc:description/>
  <cp:lastModifiedBy>David Prescott</cp:lastModifiedBy>
  <cp:revision>104</cp:revision>
  <cp:lastPrinted>2016-11-28T11:35:00Z</cp:lastPrinted>
  <dcterms:created xsi:type="dcterms:W3CDTF">2025-07-10T12:20:00Z</dcterms:created>
  <dcterms:modified xsi:type="dcterms:W3CDTF">2025-07-23T09:21:00Z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