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68E963F0" w:rsidR="00D0226A" w:rsidRPr="001E03E1" w:rsidRDefault="00D3309C"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096EEE" w:rsidRPr="00096EEE">
                  <w:rPr>
                    <w:rFonts w:ascii="Arial Bold" w:hAnsi="Arial Bold"/>
                    <w:sz w:val="36"/>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096EEE">
                      <w:rPr>
                        <w:rStyle w:val="Style7"/>
                      </w:rPr>
                      <w:t>Hunterston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48B79D17" w:rsidR="00004C16" w:rsidRDefault="00D3309C"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96EEE">
            <w:rPr>
              <w:rStyle w:val="Style3"/>
            </w:rPr>
            <w:t>Nuclear Restoration Services</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096EEE">
            <w:rPr>
              <w:rStyle w:val="Style3"/>
            </w:rPr>
            <w:t>Hunterston A</w:t>
          </w:r>
        </w:sdtContent>
      </w:sdt>
    </w:p>
    <w:p w14:paraId="2A318818" w14:textId="59D74580"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462252">
        <w:rPr>
          <w:rStyle w:val="Style2"/>
          <w:sz w:val="28"/>
          <w:szCs w:val="28"/>
        </w:rPr>
        <w:t xml:space="preserve">1 </w:t>
      </w:r>
      <w:r w:rsidR="00462252" w:rsidRPr="00F91F34">
        <w:rPr>
          <w:rStyle w:val="Style2"/>
          <w:sz w:val="28"/>
          <w:szCs w:val="28"/>
        </w:rPr>
        <w:t>April</w:t>
      </w:r>
      <w:r w:rsidR="007A7E3A" w:rsidRPr="00F91F34">
        <w:rPr>
          <w:rStyle w:val="Style2"/>
          <w:sz w:val="28"/>
          <w:szCs w:val="28"/>
        </w:rPr>
        <w:t xml:space="preserve"> – </w:t>
      </w:r>
      <w:r w:rsidR="00F91F34" w:rsidRPr="00F91F34">
        <w:rPr>
          <w:rStyle w:val="Style2"/>
          <w:sz w:val="28"/>
          <w:szCs w:val="28"/>
        </w:rPr>
        <w:t>30 June 2025</w:t>
      </w:r>
    </w:p>
    <w:p w14:paraId="61A25C0F" w14:textId="39EC7DBA" w:rsidR="00004C16" w:rsidRDefault="00004C16" w:rsidP="00004C16">
      <w:pPr>
        <w:rPr>
          <w:sz w:val="28"/>
          <w:szCs w:val="28"/>
        </w:rPr>
      </w:pPr>
    </w:p>
    <w:p w14:paraId="4D99E381" w14:textId="25DE7253"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3720B" w:rsidRPr="00410B67">
        <w:rPr>
          <w:szCs w:val="24"/>
        </w:rPr>
        <w:t>Nominated Site Inspector</w:t>
      </w:r>
    </w:p>
    <w:p w14:paraId="232E2E1E" w14:textId="77777777" w:rsidR="00825CF0" w:rsidRPr="0016079B" w:rsidRDefault="00004C16" w:rsidP="00825CF0">
      <w:pPr>
        <w:rPr>
          <w:szCs w:val="24"/>
        </w:rPr>
      </w:pPr>
      <w:r w:rsidRPr="0016079B">
        <w:rPr>
          <w:b/>
          <w:bCs/>
          <w:szCs w:val="24"/>
        </w:rPr>
        <w:t>Approved by</w:t>
      </w:r>
      <w:r w:rsidR="003A7E1C" w:rsidRPr="0016079B">
        <w:rPr>
          <w:szCs w:val="24"/>
        </w:rPr>
        <w:t>:</w:t>
      </w:r>
      <w:r w:rsidRPr="0016079B">
        <w:rPr>
          <w:szCs w:val="24"/>
        </w:rPr>
        <w:t xml:space="preserve"> </w:t>
      </w:r>
      <w:r w:rsidR="00825CF0" w:rsidRPr="00410B67">
        <w:rPr>
          <w:szCs w:val="24"/>
        </w:rPr>
        <w:t>Head of Regulation Decommissioning, Fuel, and Waste</w:t>
      </w:r>
    </w:p>
    <w:p w14:paraId="247E3769" w14:textId="47FAE58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25CF0">
            <w:rPr>
              <w:szCs w:val="24"/>
            </w:rPr>
            <w:t>1</w:t>
          </w:r>
        </w:sdtContent>
      </w:sdt>
    </w:p>
    <w:p w14:paraId="19206F45" w14:textId="3BF3AAD7" w:rsidR="00004C16" w:rsidRPr="0016079B" w:rsidRDefault="008227C8" w:rsidP="00004C16">
      <w:pPr>
        <w:rPr>
          <w:szCs w:val="24"/>
        </w:rPr>
      </w:pPr>
      <w:r>
        <w:rPr>
          <w:b/>
          <w:bCs/>
          <w:szCs w:val="24"/>
        </w:rPr>
        <w:t>Published</w:t>
      </w:r>
      <w:r w:rsidR="00004C16" w:rsidRPr="0016079B">
        <w:rPr>
          <w:szCs w:val="24"/>
        </w:rPr>
        <w:t xml:space="preserve">: </w:t>
      </w:r>
      <w:r w:rsidR="00825CF0" w:rsidRPr="00825CF0">
        <w:rPr>
          <w:szCs w:val="24"/>
        </w:rPr>
        <w:t>July</w:t>
      </w:r>
      <w:r w:rsidR="0016079B" w:rsidRPr="00825CF0">
        <w:rPr>
          <w:szCs w:val="24"/>
        </w:rPr>
        <w:t xml:space="preserve"> </w:t>
      </w:r>
      <w:r w:rsidR="00825CF0">
        <w:rPr>
          <w:szCs w:val="24"/>
        </w:rPr>
        <w:t>2025</w:t>
      </w:r>
    </w:p>
    <w:p w14:paraId="55057C62" w14:textId="32A345C9"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825CF0">
        <w:rPr>
          <w:szCs w:val="24"/>
        </w:rPr>
        <w:t>2025/</w:t>
      </w:r>
      <w:r w:rsidR="00480785">
        <w:rPr>
          <w:szCs w:val="24"/>
        </w:rPr>
        <w:t>25778</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bookmarkEnd w:id="0"/>
    <w:p w14:paraId="6C467B1C" w14:textId="77777777" w:rsidR="00B669CC" w:rsidRPr="002D1551" w:rsidRDefault="00B669CC" w:rsidP="00B669CC">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t>Hunterston Site Stakeholder Group</w:t>
      </w:r>
      <w:r w:rsidRPr="002D1551">
        <w:t xml:space="preserve"> and are also available on </w:t>
      </w:r>
      <w:r>
        <w:t>our w</w:t>
      </w:r>
      <w:r w:rsidRPr="002D1551">
        <w:t>ebsite</w:t>
      </w:r>
      <w:r>
        <w:t xml:space="preserve">: </w:t>
      </w:r>
      <w:hyperlink r:id="rId11" w:history="1">
        <w:r w:rsidRPr="00772847">
          <w:rPr>
            <w:rStyle w:val="Hyperlink"/>
          </w:rPr>
          <w:t>www.onr.org.uk/publications/regulatory-reports/site-specific-reports/llcssg-reports</w:t>
        </w:r>
      </w:hyperlink>
      <w:r w:rsidRPr="002D1551">
        <w:t>.</w:t>
      </w:r>
    </w:p>
    <w:p w14:paraId="66EDDDB3" w14:textId="77777777" w:rsidR="00B669CC" w:rsidRDefault="00B669CC" w:rsidP="00B669CC">
      <w:pPr>
        <w:pStyle w:val="F9-Paragraph"/>
        <w:sectPr w:rsidR="00B669CC" w:rsidSect="00B669CC">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Our s</w:t>
      </w:r>
      <w:r w:rsidRPr="002D1551">
        <w:t xml:space="preserve">ite inspectors usually attend </w:t>
      </w:r>
      <w:r>
        <w:t>Hunterston Site Stakeholder Group</w:t>
      </w:r>
      <w:r w:rsidRPr="002D1551">
        <w:t xml:space="preserve"> meetings where these reports are presented and will respond to any questions raised there.</w:t>
      </w:r>
      <w:r>
        <w:t xml:space="preserve"> </w:t>
      </w:r>
      <w:r w:rsidRPr="002D1551">
        <w:t xml:space="preserve">Any person wishing to inquire about matters covered by this report should contact </w:t>
      </w:r>
      <w:r w:rsidRPr="000952FA">
        <w:t xml:space="preserve">us via email at </w:t>
      </w:r>
      <w:hyperlink r:id="rId15" w:history="1">
        <w:r w:rsidRPr="00A749D1">
          <w:rPr>
            <w:rStyle w:val="Hyperlink"/>
          </w:rPr>
          <w:t>contact@onr.gov.uk</w:t>
        </w:r>
      </w:hyperlink>
      <w:r>
        <w:t>.</w:t>
      </w:r>
    </w:p>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154D9309" w:rsidR="00BE1652" w:rsidRDefault="000952FA" w:rsidP="00BE1652">
      <w:pPr>
        <w:spacing w:before="240" w:after="120"/>
      </w:pPr>
      <w:r>
        <w:t>Our</w:t>
      </w:r>
      <w:r w:rsidR="00BE1652" w:rsidRPr="00690387">
        <w:t xml:space="preserve"> site inspector made inspections on the following dates during the report period</w:t>
      </w:r>
      <w:r w:rsidR="00BE1652" w:rsidRPr="00BC345D">
        <w:t xml:space="preserve"> </w:t>
      </w:r>
      <w:r w:rsidR="00BC345D" w:rsidRPr="00BC345D">
        <w:t>1 April to 30 June 2025</w:t>
      </w:r>
      <w:r w:rsidR="00BE1652" w:rsidRPr="00BC345D">
        <w:t>:</w:t>
      </w:r>
    </w:p>
    <w:p w14:paraId="090E09C6" w14:textId="2ABE0D99" w:rsidR="00C63D82" w:rsidRDefault="00C63D82" w:rsidP="00E207A6">
      <w:pPr>
        <w:pStyle w:val="ListParagraph"/>
        <w:numPr>
          <w:ilvl w:val="0"/>
          <w:numId w:val="27"/>
        </w:numPr>
        <w:spacing w:before="240" w:after="120"/>
      </w:pPr>
      <w:r>
        <w:t>30 April 2025</w:t>
      </w:r>
    </w:p>
    <w:p w14:paraId="28EEB0FF" w14:textId="59C581B6" w:rsidR="00E207A6" w:rsidRDefault="00FF64AF" w:rsidP="00E207A6">
      <w:pPr>
        <w:pStyle w:val="ListParagraph"/>
        <w:numPr>
          <w:ilvl w:val="0"/>
          <w:numId w:val="27"/>
        </w:numPr>
        <w:spacing w:before="240" w:after="120"/>
      </w:pPr>
      <w:r>
        <w:t>28</w:t>
      </w:r>
      <w:r w:rsidR="00E207A6">
        <w:t xml:space="preserve"> – </w:t>
      </w:r>
      <w:r w:rsidR="003C1B45">
        <w:t>29</w:t>
      </w:r>
      <w:r w:rsidR="00E207A6" w:rsidRPr="002B4C1A">
        <w:t xml:space="preserve"> </w:t>
      </w:r>
      <w:r w:rsidR="00E207A6">
        <w:t>Ma</w:t>
      </w:r>
      <w:r w:rsidR="003C1B45">
        <w:t>y</w:t>
      </w:r>
      <w:r w:rsidR="00E207A6" w:rsidRPr="00690387">
        <w:t xml:space="preserve"> </w:t>
      </w:r>
      <w:r w:rsidR="00E207A6">
        <w:t>2025</w:t>
      </w:r>
    </w:p>
    <w:p w14:paraId="12FB57CE" w14:textId="77777777" w:rsidR="00A77936" w:rsidRDefault="00A77936" w:rsidP="00A77936">
      <w:pPr>
        <w:spacing w:before="240" w:after="120"/>
      </w:pPr>
      <w:r>
        <w:t>The ONR Security inspector inspected the site on the following date:</w:t>
      </w:r>
    </w:p>
    <w:p w14:paraId="4F643567" w14:textId="77777777" w:rsidR="00A77936" w:rsidRDefault="00A77936" w:rsidP="00A77936">
      <w:pPr>
        <w:pStyle w:val="ListParagraph"/>
        <w:numPr>
          <w:ilvl w:val="0"/>
          <w:numId w:val="27"/>
        </w:numPr>
        <w:spacing w:before="240" w:after="120"/>
      </w:pPr>
      <w:r>
        <w:t>29 May 2025</w:t>
      </w:r>
    </w:p>
    <w:p w14:paraId="22058826" w14:textId="77777777" w:rsidR="00A77936" w:rsidRDefault="00A77936" w:rsidP="00A77936">
      <w:pPr>
        <w:spacing w:before="240" w:after="120"/>
      </w:pPr>
    </w:p>
    <w:p w14:paraId="4CB598AA" w14:textId="0D9385AA" w:rsidR="00FA2F2F" w:rsidRDefault="00FA2F2F" w:rsidP="00FA2F2F">
      <w:pPr>
        <w:spacing w:before="240" w:after="120"/>
      </w:pPr>
    </w:p>
    <w:p w14:paraId="5ADB0D83" w14:textId="77777777" w:rsidR="00E207A6" w:rsidRDefault="00E207A6" w:rsidP="00FA2F2F">
      <w:pPr>
        <w:spacing w:before="240" w:after="120"/>
      </w:pPr>
    </w:p>
    <w:p w14:paraId="10C8194F" w14:textId="77777777" w:rsidR="00E207A6" w:rsidRDefault="00E207A6" w:rsidP="00FA2F2F">
      <w:pPr>
        <w:spacing w:before="240" w:after="120"/>
        <w:sectPr w:rsidR="00E207A6"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457A009E" w:rsidR="00745534" w:rsidRDefault="00745534" w:rsidP="00745534">
      <w:r w:rsidRPr="00690387">
        <w:t xml:space="preserve">In this period, routine inspections of </w:t>
      </w:r>
      <w:r w:rsidR="00F50612" w:rsidRPr="00CE2CC9">
        <w:t xml:space="preserve">Hunterston A </w:t>
      </w:r>
      <w:r w:rsidRPr="00690387">
        <w:t>covered the following:</w:t>
      </w:r>
      <w:r>
        <w:t xml:space="preserve"> </w:t>
      </w:r>
    </w:p>
    <w:p w14:paraId="2A304319" w14:textId="4AD43762" w:rsidR="00745534" w:rsidRPr="00B430C4" w:rsidRDefault="00C16615" w:rsidP="00745534">
      <w:pPr>
        <w:pStyle w:val="Bulletlist1"/>
      </w:pPr>
      <w:r w:rsidRPr="00B430C4">
        <w:t>E</w:t>
      </w:r>
      <w:r w:rsidR="00745534" w:rsidRPr="00B430C4">
        <w:t>mergency preparedness</w:t>
      </w:r>
      <w:r w:rsidR="00C02667" w:rsidRPr="00B430C4">
        <w:t xml:space="preserve"> inspection comprising witnessing the NRS contingency exercise.</w:t>
      </w:r>
    </w:p>
    <w:p w14:paraId="47C54130" w14:textId="5B308070" w:rsidR="00745534" w:rsidRPr="00B430C4" w:rsidRDefault="00B430C4" w:rsidP="00745534">
      <w:pPr>
        <w:pStyle w:val="Bulletlist1"/>
      </w:pPr>
      <w:r w:rsidRPr="00B430C4">
        <w:t>S</w:t>
      </w:r>
      <w:r w:rsidR="007B1150" w:rsidRPr="00B430C4">
        <w:t xml:space="preserve">ecurity </w:t>
      </w:r>
      <w:r w:rsidRPr="00B430C4">
        <w:t>culture inspection.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24423932" w14:textId="77777777" w:rsidR="008C6792" w:rsidRDefault="008C6792" w:rsidP="008C6792">
      <w:r w:rsidRPr="00433F76">
        <w:t xml:space="preserve">Throughout this reporting period, </w:t>
      </w:r>
      <w:r>
        <w:t>our</w:t>
      </w:r>
      <w:r w:rsidRPr="00433F76">
        <w:t xml:space="preserve"> nominated site safety inspector has held regular telephone meetings with </w:t>
      </w:r>
      <w:r>
        <w:t>Hunterston A</w:t>
      </w:r>
      <w:r w:rsidRPr="00433F76">
        <w:t xml:space="preserve"> leadership team representatives to maintain situational awareness of matters related to nuclear safety.</w:t>
      </w:r>
    </w:p>
    <w:p w14:paraId="1B98F939" w14:textId="77777777" w:rsidR="008C6792" w:rsidRDefault="008C6792" w:rsidP="008C6792">
      <w:r w:rsidRPr="00E63890">
        <w:t xml:space="preserve">The site inspector held a periodic </w:t>
      </w:r>
      <w:r>
        <w:t xml:space="preserve">in person </w:t>
      </w:r>
      <w:r w:rsidRPr="00E63890">
        <w:t>meeting with safety representatives to support their function of representing employees and receiving information on matters affecting their health, safety and welfare at work.</w:t>
      </w:r>
    </w:p>
    <w:p w14:paraId="41F08E0B" w14:textId="77777777" w:rsidR="00FF7983" w:rsidRPr="00514916" w:rsidRDefault="00FF7983" w:rsidP="00FF7983">
      <w:r w:rsidRPr="00514916">
        <w:lastRenderedPageBreak/>
        <w:t>Other routine matters discussed during this period include</w:t>
      </w:r>
      <w:r>
        <w:t>d</w:t>
      </w:r>
      <w:r w:rsidRPr="00514916">
        <w:t xml:space="preserve">: </w:t>
      </w:r>
    </w:p>
    <w:p w14:paraId="44860101" w14:textId="77777777" w:rsidR="00FF7983" w:rsidRDefault="00FF7983" w:rsidP="00FF7983">
      <w:pPr>
        <w:pStyle w:val="Bulletlist1"/>
      </w:pPr>
      <w:r>
        <w:t>Decommissioning progress on the site.</w:t>
      </w:r>
    </w:p>
    <w:p w14:paraId="63E1685D" w14:textId="29F8659E" w:rsidR="00FF7983" w:rsidRDefault="00FF7983" w:rsidP="00FF7983">
      <w:pPr>
        <w:pStyle w:val="Bulletlist1"/>
      </w:pPr>
      <w:r>
        <w:t>Progress on restoring laboratory capability at Hunterston A</w:t>
      </w:r>
      <w:r w:rsidR="003E460C">
        <w:t>.</w:t>
      </w:r>
    </w:p>
    <w:p w14:paraId="596DB24B" w14:textId="243BECCE" w:rsidR="00FF7983" w:rsidRPr="00101097" w:rsidRDefault="00FF7983" w:rsidP="00FF7983">
      <w:pPr>
        <w:pStyle w:val="Bulletlist1"/>
      </w:pPr>
      <w:r>
        <w:t>Recent site safety matters.</w:t>
      </w:r>
    </w:p>
    <w:p w14:paraId="13089035" w14:textId="2283F2F0" w:rsidR="008C6792" w:rsidRDefault="008C6792" w:rsidP="00BF4712">
      <w:pPr>
        <w:pStyle w:val="Bulletlist1"/>
        <w:numPr>
          <w:ilvl w:val="0"/>
          <w:numId w:val="0"/>
        </w:numPr>
        <w:ind w:left="360"/>
      </w:pPr>
    </w:p>
    <w:p w14:paraId="21C5E67A" w14:textId="5ECA5415" w:rsidR="00745534" w:rsidRPr="00690387" w:rsidRDefault="00745534" w:rsidP="00745534">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6F0D8022"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48FC95BB" w14:textId="608498C1" w:rsidR="00A46B19" w:rsidRPr="00690387" w:rsidRDefault="00B9245A" w:rsidP="00A46B19">
      <w:pPr>
        <w:pStyle w:val="Bulletlist1"/>
      </w:pPr>
      <w:r>
        <w:t xml:space="preserve">On the </w:t>
      </w:r>
      <w:r w:rsidR="001E3D88">
        <w:t>14 April 2025</w:t>
      </w:r>
      <w:r w:rsidR="003E460C">
        <w:t xml:space="preserve">, a forklift truck dropped </w:t>
      </w:r>
      <w:r w:rsidR="00115906">
        <w:t xml:space="preserve">two stillages containing scaffold tubes that hit </w:t>
      </w:r>
      <w:r w:rsidR="008F1772">
        <w:t>some stored stillages which then impacted on a power cable causing a</w:t>
      </w:r>
      <w:r w:rsidR="00712DE0">
        <w:t>n</w:t>
      </w:r>
      <w:r w:rsidR="008F1772">
        <w:t xml:space="preserve"> </w:t>
      </w:r>
      <w:r w:rsidR="004C4D59">
        <w:t xml:space="preserve">unplanned </w:t>
      </w:r>
      <w:r w:rsidR="00712DE0">
        <w:t xml:space="preserve">electrical </w:t>
      </w:r>
      <w:r w:rsidR="004C4D59">
        <w:t>discharge</w:t>
      </w:r>
      <w:r w:rsidR="00712DE0">
        <w:t xml:space="preserve"> and damage to the cable</w:t>
      </w:r>
      <w:r w:rsidR="00B64C46">
        <w:t xml:space="preserve">. </w:t>
      </w:r>
      <w:r w:rsidR="00712DE0">
        <w:t xml:space="preserve">There was no harm to any workers. </w:t>
      </w:r>
      <w:r w:rsidR="00B64C46">
        <w:t>Following the incident I visited site and held preliminary enquiries</w:t>
      </w:r>
      <w:r w:rsidR="00CE01C2">
        <w:t>.</w:t>
      </w:r>
      <w:r w:rsidR="008C3DC7">
        <w:t xml:space="preserve"> </w:t>
      </w:r>
      <w:r w:rsidR="006F25C6">
        <w:t>These enquiries are still ongoing.</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8C3DC7">
      <w:pPr>
        <w:pStyle w:val="Bulletlist1"/>
        <w:numPr>
          <w:ilvl w:val="0"/>
          <w:numId w:val="0"/>
        </w:numPr>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7FEDE532" w14:textId="3D6BE381" w:rsidR="00745534" w:rsidRPr="00690387" w:rsidRDefault="00745534" w:rsidP="00961730"/>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proofErr w:type="gramStart"/>
      <w:r w:rsidRPr="002A3A99">
        <w:rPr>
          <w:lang w:val="fr-FR"/>
        </w:rPr>
        <w:t>E</w:t>
      </w:r>
      <w:r w:rsidR="00745534" w:rsidRPr="002A3A99">
        <w:rPr>
          <w:lang w:val="fr-FR"/>
        </w:rPr>
        <w:t>mail:</w:t>
      </w:r>
      <w:proofErr w:type="gramEnd"/>
      <w:r w:rsidR="00745534" w:rsidRPr="002A3A99">
        <w:rPr>
          <w:lang w:val="fr-FR"/>
        </w:rPr>
        <w:t xml:space="preserve">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4987FAA1" w14:textId="77777777" w:rsidR="006134DB" w:rsidRDefault="006134DB" w:rsidP="006134DB"/>
    <w:bookmarkStart w:id="14" w:name="_Toc180135454" w:displacedByCustomXml="next"/>
    <w:sdt>
      <w:sdtPr>
        <w:rPr>
          <w:color w:val="auto"/>
          <w:sz w:val="24"/>
        </w:rPr>
        <w:id w:val="454215845"/>
        <w:docPartObj>
          <w:docPartGallery w:val="Bibliographies"/>
          <w:docPartUnique/>
        </w:docPartObj>
      </w:sdtPr>
      <w:sdtEndPr/>
      <w:sdtContent>
        <w:bookmarkEnd w:id="14" w:displacedByCustomXml="prev"/>
        <w:p w14:paraId="6C2C6744" w14:textId="78DE37F2" w:rsidR="007C577F" w:rsidRDefault="007C577F" w:rsidP="007C577F">
          <w:pPr>
            <w:pStyle w:val="Heading1"/>
            <w:numPr>
              <w:ilvl w:val="0"/>
              <w:numId w:val="0"/>
            </w:numPr>
            <w:ind w:left="851" w:hanging="851"/>
          </w:pPr>
        </w:p>
        <w:p w14:paraId="7E828F77" w14:textId="1230410B" w:rsidR="006134DB" w:rsidRDefault="00D3309C"/>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B0F58" w14:textId="77777777" w:rsidR="00205B9C" w:rsidRDefault="00205B9C" w:rsidP="007D199A">
      <w:pPr>
        <w:spacing w:after="0"/>
      </w:pPr>
      <w:r>
        <w:separator/>
      </w:r>
    </w:p>
    <w:p w14:paraId="481892D6" w14:textId="77777777" w:rsidR="00205B9C" w:rsidRDefault="00205B9C"/>
  </w:endnote>
  <w:endnote w:type="continuationSeparator" w:id="0">
    <w:p w14:paraId="5381FA41" w14:textId="77777777" w:rsidR="00205B9C" w:rsidRDefault="00205B9C" w:rsidP="007D199A">
      <w:pPr>
        <w:spacing w:after="0"/>
      </w:pPr>
      <w:r>
        <w:continuationSeparator/>
      </w:r>
    </w:p>
    <w:p w14:paraId="3C6A7F55" w14:textId="77777777" w:rsidR="00205B9C" w:rsidRDefault="00205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71C53" w14:textId="77777777" w:rsidR="00B669CC" w:rsidRPr="006A525B" w:rsidRDefault="00B669CC" w:rsidP="007C3C1D">
    <w:pPr>
      <w:pStyle w:val="Footer"/>
      <w:jc w:val="left"/>
      <w:rPr>
        <w:szCs w:val="24"/>
      </w:rPr>
    </w:pPr>
    <w:r w:rsidRPr="006A525B">
      <w:rPr>
        <w:szCs w:val="24"/>
      </w:rPr>
      <w:t>ONR-DOC-TEMP-</w:t>
    </w:r>
    <w:r>
      <w:rPr>
        <w:szCs w:val="24"/>
      </w:rPr>
      <w:t>008</w:t>
    </w:r>
    <w:r w:rsidRPr="006A525B">
      <w:rPr>
        <w:szCs w:val="24"/>
      </w:rPr>
      <w:t xml:space="preserve"> (Issue </w:t>
    </w:r>
    <w:r>
      <w:rPr>
        <w:szCs w:val="24"/>
      </w:rPr>
      <w:t>10.4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CA4EF" w14:textId="77777777" w:rsidR="00205B9C" w:rsidRPr="005E0344" w:rsidRDefault="00205B9C" w:rsidP="005E0344">
      <w:pPr>
        <w:spacing w:after="120"/>
        <w:rPr>
          <w:color w:val="000000" w:themeColor="text2"/>
        </w:rPr>
      </w:pPr>
      <w:r w:rsidRPr="005E0344">
        <w:rPr>
          <w:color w:val="000000" w:themeColor="text2"/>
        </w:rPr>
        <w:separator/>
      </w:r>
    </w:p>
  </w:footnote>
  <w:footnote w:type="continuationSeparator" w:id="0">
    <w:p w14:paraId="50304AA6" w14:textId="77777777" w:rsidR="00205B9C" w:rsidRPr="005E0344" w:rsidRDefault="00205B9C" w:rsidP="0090581D">
      <w:pPr>
        <w:spacing w:after="120"/>
        <w:rPr>
          <w:color w:val="000000" w:themeColor="text2"/>
        </w:rPr>
      </w:pPr>
      <w:r w:rsidRPr="005E0344">
        <w:rPr>
          <w:color w:val="000000" w:themeColor="text2"/>
        </w:rPr>
        <w:continuationSeparator/>
      </w:r>
    </w:p>
    <w:p w14:paraId="67AC99AB" w14:textId="77777777" w:rsidR="00205B9C" w:rsidRDefault="00205B9C"/>
  </w:footnote>
  <w:footnote w:type="continuationNotice" w:id="1">
    <w:p w14:paraId="2D29D089" w14:textId="77777777" w:rsidR="00205B9C" w:rsidRDefault="00205B9C">
      <w:pPr>
        <w:spacing w:after="0"/>
      </w:pPr>
    </w:p>
    <w:p w14:paraId="3831D9A2" w14:textId="77777777" w:rsidR="00205B9C" w:rsidRDefault="00205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1808" w14:textId="77777777" w:rsidR="00B669CC" w:rsidRDefault="00B669CC"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6FB34" w14:textId="77777777" w:rsidR="00B669CC" w:rsidRDefault="00B669CC"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DCA3C29" w:rsidR="00177666" w:rsidRPr="002B07AE" w:rsidRDefault="00D3309C"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96EEE">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096EEE">
          <w:rPr>
            <w:rStyle w:val="Style4"/>
          </w:rPr>
          <w:t>Hunterston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825CF0">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BB2898"/>
    <w:multiLevelType w:val="hybridMultilevel"/>
    <w:tmpl w:val="F3408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6B08901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1078987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96EEE"/>
    <w:rsid w:val="000A105C"/>
    <w:rsid w:val="000A58A7"/>
    <w:rsid w:val="000A75DB"/>
    <w:rsid w:val="000B1957"/>
    <w:rsid w:val="000C2DDC"/>
    <w:rsid w:val="000D2FD4"/>
    <w:rsid w:val="000E4D5E"/>
    <w:rsid w:val="000E7936"/>
    <w:rsid w:val="000F048F"/>
    <w:rsid w:val="000F0BBA"/>
    <w:rsid w:val="000F1B7B"/>
    <w:rsid w:val="000F2ED4"/>
    <w:rsid w:val="000F5383"/>
    <w:rsid w:val="001028E8"/>
    <w:rsid w:val="00115906"/>
    <w:rsid w:val="0011777B"/>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20F2"/>
    <w:rsid w:val="001D5AFF"/>
    <w:rsid w:val="001D74B4"/>
    <w:rsid w:val="001E03E1"/>
    <w:rsid w:val="001E0875"/>
    <w:rsid w:val="001E3D88"/>
    <w:rsid w:val="001F059F"/>
    <w:rsid w:val="00200811"/>
    <w:rsid w:val="00200CA1"/>
    <w:rsid w:val="00202842"/>
    <w:rsid w:val="00205B9C"/>
    <w:rsid w:val="0021338D"/>
    <w:rsid w:val="00214D43"/>
    <w:rsid w:val="00223090"/>
    <w:rsid w:val="002238B4"/>
    <w:rsid w:val="002319AB"/>
    <w:rsid w:val="002319AC"/>
    <w:rsid w:val="00233C30"/>
    <w:rsid w:val="00234342"/>
    <w:rsid w:val="00235EE3"/>
    <w:rsid w:val="0024040D"/>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7E1C"/>
    <w:rsid w:val="003B7F47"/>
    <w:rsid w:val="003C0306"/>
    <w:rsid w:val="003C114C"/>
    <w:rsid w:val="003C1B45"/>
    <w:rsid w:val="003C465D"/>
    <w:rsid w:val="003C4909"/>
    <w:rsid w:val="003D495D"/>
    <w:rsid w:val="003E098E"/>
    <w:rsid w:val="003E2FAE"/>
    <w:rsid w:val="003E460C"/>
    <w:rsid w:val="00407757"/>
    <w:rsid w:val="00407CF7"/>
    <w:rsid w:val="00415ED6"/>
    <w:rsid w:val="00417CAF"/>
    <w:rsid w:val="00420A11"/>
    <w:rsid w:val="00422265"/>
    <w:rsid w:val="004373A7"/>
    <w:rsid w:val="00437D94"/>
    <w:rsid w:val="0044030C"/>
    <w:rsid w:val="00462252"/>
    <w:rsid w:val="004648A4"/>
    <w:rsid w:val="00471380"/>
    <w:rsid w:val="00480785"/>
    <w:rsid w:val="00494F0D"/>
    <w:rsid w:val="00496BFD"/>
    <w:rsid w:val="004A3DF2"/>
    <w:rsid w:val="004B48B4"/>
    <w:rsid w:val="004C361D"/>
    <w:rsid w:val="004C4891"/>
    <w:rsid w:val="004C4D59"/>
    <w:rsid w:val="004D16D7"/>
    <w:rsid w:val="004D2C8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25C6"/>
    <w:rsid w:val="006F5076"/>
    <w:rsid w:val="006F6009"/>
    <w:rsid w:val="0070321D"/>
    <w:rsid w:val="007068BA"/>
    <w:rsid w:val="00712DE0"/>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C577F"/>
    <w:rsid w:val="007D199A"/>
    <w:rsid w:val="007D2EBE"/>
    <w:rsid w:val="007E1C07"/>
    <w:rsid w:val="007E6878"/>
    <w:rsid w:val="007F24B6"/>
    <w:rsid w:val="00803D94"/>
    <w:rsid w:val="00805379"/>
    <w:rsid w:val="008072C7"/>
    <w:rsid w:val="008227C8"/>
    <w:rsid w:val="008229BA"/>
    <w:rsid w:val="00824151"/>
    <w:rsid w:val="00825CF0"/>
    <w:rsid w:val="00837918"/>
    <w:rsid w:val="0084061E"/>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3DC7"/>
    <w:rsid w:val="008C50C3"/>
    <w:rsid w:val="008C6792"/>
    <w:rsid w:val="008C7094"/>
    <w:rsid w:val="008D2B97"/>
    <w:rsid w:val="008D49A5"/>
    <w:rsid w:val="008D6C81"/>
    <w:rsid w:val="008E6CF0"/>
    <w:rsid w:val="008F1439"/>
    <w:rsid w:val="008F1772"/>
    <w:rsid w:val="008F7051"/>
    <w:rsid w:val="008F7952"/>
    <w:rsid w:val="009033A9"/>
    <w:rsid w:val="0090581D"/>
    <w:rsid w:val="0091439C"/>
    <w:rsid w:val="0091681F"/>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5284"/>
    <w:rsid w:val="00997BFB"/>
    <w:rsid w:val="009A5071"/>
    <w:rsid w:val="009A7348"/>
    <w:rsid w:val="009B16B9"/>
    <w:rsid w:val="009B462C"/>
    <w:rsid w:val="009C15F3"/>
    <w:rsid w:val="009C3689"/>
    <w:rsid w:val="009E07C2"/>
    <w:rsid w:val="009E0E52"/>
    <w:rsid w:val="009F72F9"/>
    <w:rsid w:val="00A00205"/>
    <w:rsid w:val="00A00AF0"/>
    <w:rsid w:val="00A14B5A"/>
    <w:rsid w:val="00A3567F"/>
    <w:rsid w:val="00A3720B"/>
    <w:rsid w:val="00A37698"/>
    <w:rsid w:val="00A41ED3"/>
    <w:rsid w:val="00A46B19"/>
    <w:rsid w:val="00A56421"/>
    <w:rsid w:val="00A63868"/>
    <w:rsid w:val="00A67D75"/>
    <w:rsid w:val="00A77936"/>
    <w:rsid w:val="00A81D82"/>
    <w:rsid w:val="00A8491D"/>
    <w:rsid w:val="00A9118F"/>
    <w:rsid w:val="00A921DB"/>
    <w:rsid w:val="00A93E33"/>
    <w:rsid w:val="00AA6E29"/>
    <w:rsid w:val="00AB5413"/>
    <w:rsid w:val="00AB6970"/>
    <w:rsid w:val="00AC1939"/>
    <w:rsid w:val="00AC7C05"/>
    <w:rsid w:val="00AD167C"/>
    <w:rsid w:val="00AD17C7"/>
    <w:rsid w:val="00AD3FAD"/>
    <w:rsid w:val="00AD4041"/>
    <w:rsid w:val="00AD7845"/>
    <w:rsid w:val="00AE302B"/>
    <w:rsid w:val="00B01182"/>
    <w:rsid w:val="00B16BE5"/>
    <w:rsid w:val="00B259DF"/>
    <w:rsid w:val="00B25F57"/>
    <w:rsid w:val="00B324DF"/>
    <w:rsid w:val="00B430C4"/>
    <w:rsid w:val="00B44B1F"/>
    <w:rsid w:val="00B64141"/>
    <w:rsid w:val="00B64C46"/>
    <w:rsid w:val="00B64E72"/>
    <w:rsid w:val="00B669CC"/>
    <w:rsid w:val="00B77913"/>
    <w:rsid w:val="00B824FB"/>
    <w:rsid w:val="00B82646"/>
    <w:rsid w:val="00B9245A"/>
    <w:rsid w:val="00B97359"/>
    <w:rsid w:val="00B97A8F"/>
    <w:rsid w:val="00BA4E58"/>
    <w:rsid w:val="00BA6FDF"/>
    <w:rsid w:val="00BA7074"/>
    <w:rsid w:val="00BB7829"/>
    <w:rsid w:val="00BC345D"/>
    <w:rsid w:val="00BD1457"/>
    <w:rsid w:val="00BE1652"/>
    <w:rsid w:val="00BE2AD9"/>
    <w:rsid w:val="00BF27FE"/>
    <w:rsid w:val="00BF4712"/>
    <w:rsid w:val="00C02667"/>
    <w:rsid w:val="00C043B3"/>
    <w:rsid w:val="00C06909"/>
    <w:rsid w:val="00C079AB"/>
    <w:rsid w:val="00C10E61"/>
    <w:rsid w:val="00C14787"/>
    <w:rsid w:val="00C1570E"/>
    <w:rsid w:val="00C1596D"/>
    <w:rsid w:val="00C15B8D"/>
    <w:rsid w:val="00C16615"/>
    <w:rsid w:val="00C17010"/>
    <w:rsid w:val="00C20562"/>
    <w:rsid w:val="00C215C3"/>
    <w:rsid w:val="00C2229A"/>
    <w:rsid w:val="00C23A96"/>
    <w:rsid w:val="00C249C6"/>
    <w:rsid w:val="00C32CC1"/>
    <w:rsid w:val="00C35562"/>
    <w:rsid w:val="00C426EC"/>
    <w:rsid w:val="00C63D82"/>
    <w:rsid w:val="00C6483C"/>
    <w:rsid w:val="00C64AE9"/>
    <w:rsid w:val="00C70CFF"/>
    <w:rsid w:val="00C718FE"/>
    <w:rsid w:val="00C72636"/>
    <w:rsid w:val="00C86CEC"/>
    <w:rsid w:val="00C8773D"/>
    <w:rsid w:val="00C87ABB"/>
    <w:rsid w:val="00C90062"/>
    <w:rsid w:val="00C91831"/>
    <w:rsid w:val="00C953DF"/>
    <w:rsid w:val="00CA1B18"/>
    <w:rsid w:val="00CA4547"/>
    <w:rsid w:val="00CC3FCD"/>
    <w:rsid w:val="00CD3A3B"/>
    <w:rsid w:val="00CD5401"/>
    <w:rsid w:val="00CE01C2"/>
    <w:rsid w:val="00CE2709"/>
    <w:rsid w:val="00CE2D64"/>
    <w:rsid w:val="00CE6198"/>
    <w:rsid w:val="00CF6230"/>
    <w:rsid w:val="00D017FC"/>
    <w:rsid w:val="00D0226A"/>
    <w:rsid w:val="00D04326"/>
    <w:rsid w:val="00D13147"/>
    <w:rsid w:val="00D3309C"/>
    <w:rsid w:val="00D463FF"/>
    <w:rsid w:val="00D5715A"/>
    <w:rsid w:val="00D71687"/>
    <w:rsid w:val="00D74813"/>
    <w:rsid w:val="00DA30BC"/>
    <w:rsid w:val="00DA318D"/>
    <w:rsid w:val="00DA69C2"/>
    <w:rsid w:val="00DA6D70"/>
    <w:rsid w:val="00DB00E2"/>
    <w:rsid w:val="00DB6050"/>
    <w:rsid w:val="00DB627C"/>
    <w:rsid w:val="00DC2C34"/>
    <w:rsid w:val="00DD4607"/>
    <w:rsid w:val="00DE2C87"/>
    <w:rsid w:val="00DE459A"/>
    <w:rsid w:val="00DF0078"/>
    <w:rsid w:val="00DF27DA"/>
    <w:rsid w:val="00DF4DBE"/>
    <w:rsid w:val="00E207A6"/>
    <w:rsid w:val="00E3233F"/>
    <w:rsid w:val="00E40820"/>
    <w:rsid w:val="00E4658F"/>
    <w:rsid w:val="00E51164"/>
    <w:rsid w:val="00E5223B"/>
    <w:rsid w:val="00E54A67"/>
    <w:rsid w:val="00E61C0D"/>
    <w:rsid w:val="00E63EB4"/>
    <w:rsid w:val="00E66160"/>
    <w:rsid w:val="00E71329"/>
    <w:rsid w:val="00E8363B"/>
    <w:rsid w:val="00E84966"/>
    <w:rsid w:val="00E8584A"/>
    <w:rsid w:val="00E92383"/>
    <w:rsid w:val="00E92C65"/>
    <w:rsid w:val="00EA1B3A"/>
    <w:rsid w:val="00EA2109"/>
    <w:rsid w:val="00EC3F41"/>
    <w:rsid w:val="00ED4D4E"/>
    <w:rsid w:val="00EE0C77"/>
    <w:rsid w:val="00EE4E54"/>
    <w:rsid w:val="00EF4334"/>
    <w:rsid w:val="00F3584D"/>
    <w:rsid w:val="00F436BB"/>
    <w:rsid w:val="00F47145"/>
    <w:rsid w:val="00F50612"/>
    <w:rsid w:val="00F545BF"/>
    <w:rsid w:val="00F71B56"/>
    <w:rsid w:val="00F77D1D"/>
    <w:rsid w:val="00F832C8"/>
    <w:rsid w:val="00F873B3"/>
    <w:rsid w:val="00F91F34"/>
    <w:rsid w:val="00FA2F2F"/>
    <w:rsid w:val="00FA33FE"/>
    <w:rsid w:val="00FA42B9"/>
    <w:rsid w:val="00FA755A"/>
    <w:rsid w:val="00FB2B0F"/>
    <w:rsid w:val="00FB4F6B"/>
    <w:rsid w:val="00FB5FE1"/>
    <w:rsid w:val="00FC0E8D"/>
    <w:rsid w:val="00FC46EF"/>
    <w:rsid w:val="00FD31B3"/>
    <w:rsid w:val="00FD4204"/>
    <w:rsid w:val="00FF3CCB"/>
    <w:rsid w:val="00FF57B5"/>
    <w:rsid w:val="00FF64AF"/>
    <w:rsid w:val="00FF798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0F0BBA"/>
    <w:rsid w:val="00183F29"/>
    <w:rsid w:val="0018444A"/>
    <w:rsid w:val="001A787E"/>
    <w:rsid w:val="001E0875"/>
    <w:rsid w:val="002550FD"/>
    <w:rsid w:val="00276BC4"/>
    <w:rsid w:val="002876CA"/>
    <w:rsid w:val="002E6EDF"/>
    <w:rsid w:val="00333F8E"/>
    <w:rsid w:val="00350199"/>
    <w:rsid w:val="00366275"/>
    <w:rsid w:val="004B48B4"/>
    <w:rsid w:val="005B0E31"/>
    <w:rsid w:val="00611F13"/>
    <w:rsid w:val="00626CD0"/>
    <w:rsid w:val="006B5054"/>
    <w:rsid w:val="007154C5"/>
    <w:rsid w:val="007B1F94"/>
    <w:rsid w:val="007D6F41"/>
    <w:rsid w:val="00835E07"/>
    <w:rsid w:val="00987C2D"/>
    <w:rsid w:val="00995284"/>
    <w:rsid w:val="00A921DB"/>
    <w:rsid w:val="00AB5413"/>
    <w:rsid w:val="00B01182"/>
    <w:rsid w:val="00B1191E"/>
    <w:rsid w:val="00BA062A"/>
    <w:rsid w:val="00BA6FDF"/>
    <w:rsid w:val="00C2229A"/>
    <w:rsid w:val="00C41BCC"/>
    <w:rsid w:val="00C561EC"/>
    <w:rsid w:val="00C72636"/>
    <w:rsid w:val="00DD7BA4"/>
    <w:rsid w:val="00DF0078"/>
    <w:rsid w:val="00E318CE"/>
    <w:rsid w:val="00E3233F"/>
    <w:rsid w:val="00E51164"/>
    <w:rsid w:val="00E646E1"/>
    <w:rsid w:val="00ED0AAC"/>
    <w:rsid w:val="00F777A8"/>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9</Pages>
  <Words>1004</Words>
  <Characters>5724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dc:creator>Vik Winspear Roberts</dc:creator>
  <cp:keywords>[Key words separated by commas]</cp:keywords>
  <dc:description/>
  <cp:lastModifiedBy>Peter Hughes</cp:lastModifiedBy>
  <cp:revision>2</cp:revision>
  <cp:lastPrinted>2016-11-28T11:35:00Z</cp:lastPrinted>
  <dcterms:created xsi:type="dcterms:W3CDTF">2025-07-30T10:31:00Z</dcterms:created>
  <dcterms:modified xsi:type="dcterms:W3CDTF">2025-07-30T10:31:00Z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