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5B846FB" w:rsidR="00595C8C" w:rsidRPr="00595C8C" w:rsidRDefault="00E140B9" w:rsidP="00595C8C">
            <w:pPr>
              <w:pStyle w:val="InnerCoverTitle"/>
              <w:rPr>
                <w:sz w:val="36"/>
                <w:szCs w:val="36"/>
              </w:rPr>
            </w:pPr>
            <w:r>
              <w:rPr>
                <w:noProof/>
              </w:rPr>
              <w:drawing>
                <wp:anchor distT="0" distB="0" distL="114300" distR="114300" simplePos="0" relativeHeight="251661312" behindDoc="1" locked="0" layoutInCell="1" allowOverlap="1" wp14:anchorId="10B0A4AA" wp14:editId="69880564">
                  <wp:simplePos x="0" y="0"/>
                  <wp:positionH relativeFrom="page">
                    <wp:align>left</wp:align>
                  </wp:positionH>
                  <wp:positionV relativeFrom="page">
                    <wp:posOffset>-1363345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C8C" w:rsidRPr="00595C8C">
              <w:rPr>
                <w:sz w:val="36"/>
                <w:szCs w:val="36"/>
              </w:rPr>
              <w:t xml:space="preserve">ONR </w:t>
            </w:r>
            <w:r w:rsidR="00837918">
              <w:rPr>
                <w:sz w:val="36"/>
                <w:szCs w:val="36"/>
              </w:rPr>
              <w:t>site report</w:t>
            </w:r>
          </w:p>
          <w:p w14:paraId="7C4EA414" w14:textId="11A2ABDE" w:rsidR="00D0226A" w:rsidRPr="001E03E1" w:rsidRDefault="001C47DF"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805E55" w:rsidRPr="00805E55">
                  <w:rPr>
                    <w:rFonts w:ascii="Arial Bold" w:hAnsi="Arial Bold"/>
                    <w:sz w:val="36"/>
                  </w:rPr>
                  <w:t>BAE Systems Marine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E140B9" w:rsidRPr="00E140B9">
                      <w:rPr>
                        <w:rFonts w:ascii="Arial Bold" w:hAnsi="Arial Bold"/>
                        <w:sz w:val="36"/>
                      </w:rPr>
                      <w:t>Devonshire Dock Complex</w:t>
                    </w:r>
                  </w:sdtContent>
                </w:sdt>
              </w:sdtContent>
            </w:sdt>
          </w:p>
        </w:tc>
      </w:tr>
    </w:tbl>
    <w:p w14:paraId="56A09D10" w14:textId="5B8DB07B" w:rsidR="00D0226A" w:rsidRDefault="00D0226A">
      <w:pPr>
        <w:spacing w:after="0"/>
      </w:pP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1FC6A46" w:rsidR="00004C16" w:rsidRDefault="001C47D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05E55">
            <w:rPr>
              <w:rStyle w:val="Style3"/>
            </w:rPr>
            <w:t>BAE Systems Marine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140B9">
            <w:rPr>
              <w:rStyle w:val="Style3"/>
            </w:rPr>
            <w:t>Devonshire Dock Complex</w:t>
          </w:r>
        </w:sdtContent>
      </w:sdt>
    </w:p>
    <w:p w14:paraId="2A318818" w14:textId="60BA23A1"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E7321" w:rsidRPr="009E7321">
        <w:rPr>
          <w:rStyle w:val="Style2"/>
          <w:sz w:val="28"/>
          <w:szCs w:val="28"/>
        </w:rPr>
        <w:t>1 July – 31 December 2024</w:t>
      </w:r>
    </w:p>
    <w:p w14:paraId="61A25C0F" w14:textId="39EC7DBA" w:rsidR="00004C16" w:rsidRDefault="00004C16" w:rsidP="00004C16">
      <w:pPr>
        <w:rPr>
          <w:sz w:val="28"/>
          <w:szCs w:val="28"/>
        </w:rPr>
      </w:pPr>
    </w:p>
    <w:p w14:paraId="4D99E381" w14:textId="599A9D29"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3F41A3" w:rsidRPr="003F41A3">
        <w:rPr>
          <w:szCs w:val="24"/>
        </w:rPr>
        <w:t>Nominated Site Inspector</w:t>
      </w:r>
    </w:p>
    <w:p w14:paraId="23B9A867" w14:textId="29DA2411"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0D6907" w:rsidRPr="000D6907">
        <w:rPr>
          <w:szCs w:val="24"/>
        </w:rPr>
        <w:t>Superintending Inspector</w:t>
      </w:r>
    </w:p>
    <w:p w14:paraId="247E3769" w14:textId="21964C5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D6907">
            <w:rPr>
              <w:szCs w:val="24"/>
            </w:rPr>
            <w:t>0</w:t>
          </w:r>
        </w:sdtContent>
      </w:sdt>
    </w:p>
    <w:p w14:paraId="19206F45" w14:textId="6BD14E9F" w:rsidR="00004C16" w:rsidRPr="0016079B" w:rsidRDefault="008227C8" w:rsidP="00004C16">
      <w:pPr>
        <w:rPr>
          <w:szCs w:val="24"/>
        </w:rPr>
      </w:pPr>
      <w:r>
        <w:rPr>
          <w:b/>
          <w:bCs/>
          <w:szCs w:val="24"/>
        </w:rPr>
        <w:t>Published</w:t>
      </w:r>
      <w:r w:rsidR="00004C16" w:rsidRPr="0016079B">
        <w:rPr>
          <w:szCs w:val="24"/>
        </w:rPr>
        <w:t xml:space="preserve">: </w:t>
      </w:r>
      <w:r w:rsidR="000D6907">
        <w:rPr>
          <w:szCs w:val="24"/>
        </w:rPr>
        <w:t>March 2025</w:t>
      </w:r>
    </w:p>
    <w:p w14:paraId="55057C62" w14:textId="08CCA845"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9A3E3A">
        <w:rPr>
          <w:szCs w:val="24"/>
        </w:rPr>
        <w:t>2025/5335</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6F3E13F"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876F7">
        <w:t xml:space="preserve">BAE Systems Marine Limited (BAESML) Local Liaison Committee (LLC) </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192F1813"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6876F7">
        <w:t xml:space="preserve">BAE Systems Marine Limited (BAESML) Local Liaison Committee (LLC)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7EC09D25" w14:textId="77777777" w:rsidR="00DA5D4D" w:rsidRDefault="00DA5D4D" w:rsidP="00DA5D4D">
      <w:pPr>
        <w:pStyle w:val="Heading2"/>
      </w:pPr>
      <w:bookmarkStart w:id="3" w:name="_Toc95889183"/>
      <w:bookmarkStart w:id="4" w:name="_Toc180135449"/>
      <w:r>
        <w:t>Date(s) of inspection</w:t>
      </w:r>
    </w:p>
    <w:p w14:paraId="3E598ECD" w14:textId="10D766DD" w:rsidR="00DA5D4D" w:rsidRDefault="00DA5D4D" w:rsidP="00DA5D4D">
      <w:pPr>
        <w:spacing w:before="240" w:after="120"/>
      </w:pPr>
      <w:r>
        <w:t>Our</w:t>
      </w:r>
      <w:r w:rsidRPr="00690387">
        <w:t xml:space="preserve"> site inspector </w:t>
      </w:r>
      <w:r>
        <w:t>undertook site-based interventions</w:t>
      </w:r>
      <w:r w:rsidRPr="00690387">
        <w:t xml:space="preserve"> on the following dates during the report period</w:t>
      </w:r>
      <w:r>
        <w:t>. Regulation is undertaken jointly with the Defence Nuclear Safety Regulator (DNSR), where appropriate:</w:t>
      </w:r>
    </w:p>
    <w:p w14:paraId="0CC819C7" w14:textId="77777777" w:rsidR="00DA5D4D" w:rsidRDefault="00DA5D4D" w:rsidP="00DA5D4D">
      <w:pPr>
        <w:pStyle w:val="Bulletlist1"/>
      </w:pPr>
      <w:r>
        <w:t>20, 21 August</w:t>
      </w:r>
    </w:p>
    <w:p w14:paraId="7391AFD2" w14:textId="77777777" w:rsidR="00DA5D4D" w:rsidRDefault="00DA5D4D" w:rsidP="00DA5D4D">
      <w:pPr>
        <w:pStyle w:val="Bulletlist1"/>
      </w:pPr>
      <w:r>
        <w:t>3, 4 September</w:t>
      </w:r>
    </w:p>
    <w:p w14:paraId="371304E6" w14:textId="77777777" w:rsidR="00DA5D4D" w:rsidRDefault="00DA5D4D" w:rsidP="00DA5D4D">
      <w:pPr>
        <w:pStyle w:val="Bulletlist1"/>
      </w:pPr>
      <w:r>
        <w:t>29 October</w:t>
      </w:r>
    </w:p>
    <w:p w14:paraId="6FAFBDE6" w14:textId="77777777" w:rsidR="00DA5D4D" w:rsidRDefault="00DA5D4D" w:rsidP="00DA5D4D">
      <w:r>
        <w:t>Various additional site-based enquiries related to the Devonshire Dock Hall (DDH) fire from 30 October onwards were carried out.</w:t>
      </w:r>
    </w:p>
    <w:p w14:paraId="728A6882" w14:textId="14F78806" w:rsidR="00745534" w:rsidRPr="002D1551" w:rsidRDefault="00745534" w:rsidP="006134DB">
      <w:pPr>
        <w:pStyle w:val="Heading1"/>
        <w:rPr>
          <w:caps/>
        </w:rPr>
      </w:pPr>
      <w:r>
        <w:t xml:space="preserve">Routine </w:t>
      </w:r>
      <w:r w:rsidR="00A67D75">
        <w:t>m</w:t>
      </w:r>
      <w:r>
        <w:t>atters</w:t>
      </w:r>
      <w:bookmarkEnd w:id="3"/>
      <w:bookmarkEnd w:id="4"/>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03100E09" w14:textId="77777777" w:rsidR="002E3F86" w:rsidRDefault="002E3F86" w:rsidP="002E3F86">
      <w:r w:rsidRPr="00690387">
        <w:t xml:space="preserve">In this period, routine inspections of </w:t>
      </w:r>
      <w:r>
        <w:t xml:space="preserve">the </w:t>
      </w:r>
      <w:r w:rsidRPr="00C11539">
        <w:rPr>
          <w:color w:val="000000" w:themeColor="text1"/>
        </w:rPr>
        <w:t>Devonshire Dock Complex</w:t>
      </w:r>
      <w:r w:rsidRPr="00690387">
        <w:t xml:space="preserve"> covered the following:</w:t>
      </w:r>
      <w:r>
        <w:t xml:space="preserve"> </w:t>
      </w:r>
    </w:p>
    <w:p w14:paraId="19F71BEE" w14:textId="77777777" w:rsidR="002E3F86" w:rsidRPr="007E6442" w:rsidRDefault="002E3F86" w:rsidP="002E3F86">
      <w:pPr>
        <w:pStyle w:val="Bulletlist1"/>
      </w:pPr>
      <w:r>
        <w:t>readiness to undertake activities defined by hold points</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EFE8B39" w14:textId="77777777" w:rsidR="00AD2B1F" w:rsidRPr="00C02549" w:rsidRDefault="00AD2B1F" w:rsidP="00AD2B1F">
      <w:pPr>
        <w:rPr>
          <w:color w:val="000000" w:themeColor="text1"/>
        </w:rPr>
      </w:pPr>
      <w:r>
        <w:rPr>
          <w:color w:val="000000" w:themeColor="text1"/>
        </w:rPr>
        <w:t>Our</w:t>
      </w:r>
      <w:r w:rsidRPr="00C02549">
        <w:rPr>
          <w:color w:val="000000" w:themeColor="text1"/>
        </w:rPr>
        <w:t xml:space="preserve"> site inspector h</w:t>
      </w:r>
      <w:r>
        <w:rPr>
          <w:color w:val="000000" w:themeColor="text1"/>
        </w:rPr>
        <w:t>o</w:t>
      </w:r>
      <w:r w:rsidRPr="00C02549">
        <w:rPr>
          <w:color w:val="000000" w:themeColor="text1"/>
        </w:rPr>
        <w:t>ld</w:t>
      </w:r>
      <w:r>
        <w:rPr>
          <w:color w:val="000000" w:themeColor="text1"/>
        </w:rPr>
        <w:t>s</w:t>
      </w:r>
      <w:r w:rsidRPr="00C02549">
        <w:rPr>
          <w:color w:val="000000" w:themeColor="text1"/>
        </w:rPr>
        <w:t xml:space="preserve"> periodic meeting</w:t>
      </w:r>
      <w:r>
        <w:rPr>
          <w:color w:val="000000" w:themeColor="text1"/>
        </w:rPr>
        <w:t>s</w:t>
      </w:r>
      <w:r w:rsidRPr="00C02549">
        <w:rPr>
          <w:color w:val="000000" w:themeColor="text1"/>
        </w:rPr>
        <w:t xml:space="preserve"> with safety representatives, to support their function of representing employees and receiving information on matters affecting their health, safety and welfare at work.</w:t>
      </w:r>
    </w:p>
    <w:p w14:paraId="062FF7A1" w14:textId="77777777" w:rsidR="00AD2B1F" w:rsidRDefault="00AD2B1F" w:rsidP="00AD2B1F">
      <w:pPr>
        <w:rPr>
          <w:color w:val="000000" w:themeColor="text1"/>
        </w:rPr>
      </w:pPr>
      <w:r w:rsidRPr="00C02549">
        <w:rPr>
          <w:color w:val="000000" w:themeColor="text1"/>
        </w:rPr>
        <w:t xml:space="preserve">BAESML schedules regular regulatory interface </w:t>
      </w:r>
      <w:r>
        <w:rPr>
          <w:color w:val="000000" w:themeColor="text1"/>
        </w:rPr>
        <w:t>forums</w:t>
      </w:r>
      <w:r w:rsidRPr="00C02549">
        <w:rPr>
          <w:color w:val="000000" w:themeColor="text1"/>
        </w:rPr>
        <w:t xml:space="preserve"> (RIF) covering an overview of the build programmes, and improvements to the site safety cases and their implementation. The RIFs also cover regulatory issues progress and oversight of the site redevelopment project (SRP) work. This includes regulatory oversight of the construction of the new facilities on the licensed site. </w:t>
      </w:r>
      <w:r>
        <w:rPr>
          <w:color w:val="000000" w:themeColor="text1"/>
        </w:rPr>
        <w:t>Our</w:t>
      </w:r>
      <w:r w:rsidRPr="00C02549">
        <w:rPr>
          <w:color w:val="000000" w:themeColor="text1"/>
        </w:rPr>
        <w:t xml:space="preserve"> ONR </w:t>
      </w:r>
      <w:r>
        <w:rPr>
          <w:color w:val="000000" w:themeColor="text1"/>
        </w:rPr>
        <w:t>s</w:t>
      </w:r>
      <w:r w:rsidRPr="00C02549">
        <w:rPr>
          <w:color w:val="000000" w:themeColor="text1"/>
        </w:rPr>
        <w:t xml:space="preserve">ite </w:t>
      </w:r>
      <w:r>
        <w:rPr>
          <w:color w:val="000000" w:themeColor="text1"/>
        </w:rPr>
        <w:t>i</w:t>
      </w:r>
      <w:r w:rsidRPr="00C02549">
        <w:rPr>
          <w:color w:val="000000" w:themeColor="text1"/>
        </w:rPr>
        <w:t xml:space="preserve">nspectors attended these </w:t>
      </w:r>
      <w:r>
        <w:rPr>
          <w:color w:val="000000" w:themeColor="text1"/>
        </w:rPr>
        <w:t>RIFs</w:t>
      </w:r>
      <w:r w:rsidRPr="00C02549">
        <w:rPr>
          <w:color w:val="000000" w:themeColor="text1"/>
        </w:rPr>
        <w:t xml:space="preserve"> during the period.</w:t>
      </w:r>
    </w:p>
    <w:p w14:paraId="793BA0F2" w14:textId="77777777" w:rsidR="00AD2B1F" w:rsidRDefault="00AD2B1F" w:rsidP="00AD2B1F">
      <w:r>
        <w:rPr>
          <w:color w:val="000000" w:themeColor="text1"/>
        </w:rPr>
        <w:t xml:space="preserve">ONR agreed with the release of three boat build hold points following readiness inspections, during the period.  </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5" w:name="_Toc95889184"/>
      <w:bookmarkStart w:id="6" w:name="_Toc180135450"/>
      <w:r>
        <w:lastRenderedPageBreak/>
        <w:t>Non-</w:t>
      </w:r>
      <w:r w:rsidR="00A67D75">
        <w:t>r</w:t>
      </w:r>
      <w:r>
        <w:t xml:space="preserve">outine </w:t>
      </w:r>
      <w:r w:rsidR="00A67D75">
        <w:t>m</w:t>
      </w:r>
      <w:r>
        <w:t>atters</w:t>
      </w:r>
      <w:bookmarkEnd w:id="5"/>
      <w:bookmarkEnd w:id="6"/>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68C215C" w14:textId="77777777" w:rsidR="00B548EB" w:rsidRPr="00690387" w:rsidRDefault="00B548EB" w:rsidP="00B548EB">
      <w:r w:rsidRPr="00690387">
        <w:t>Matters and events of particular note during the period were:</w:t>
      </w:r>
    </w:p>
    <w:p w14:paraId="48E87E18" w14:textId="77777777" w:rsidR="00B548EB" w:rsidRDefault="00B548EB" w:rsidP="00B548EB">
      <w:pPr>
        <w:pStyle w:val="Heading2"/>
      </w:pPr>
      <w:r>
        <w:t>Dropped load event</w:t>
      </w:r>
    </w:p>
    <w:p w14:paraId="1A3A36FD" w14:textId="77777777" w:rsidR="00B548EB" w:rsidRDefault="00B548EB" w:rsidP="00B548EB">
      <w:r>
        <w:t xml:space="preserve">We previously reported about an event in </w:t>
      </w:r>
      <w:r w:rsidRPr="00E55BBE">
        <w:t>August</w:t>
      </w:r>
      <w:r>
        <w:t xml:space="preserve"> 2023 where</w:t>
      </w:r>
      <w:r w:rsidRPr="00E55BBE">
        <w:t xml:space="preserve"> lifting operations controlled by Morgan Sindall Construction &amp; Infrastructure Limited were being undertaken to offload crane rails from a flat-bed trailer</w:t>
      </w:r>
      <w:r>
        <w:t xml:space="preserve">. </w:t>
      </w:r>
      <w:r w:rsidRPr="001B0CD7">
        <w:t xml:space="preserve">Whilst lifting the final crane rail, the rail became unbalanced and fell, </w:t>
      </w:r>
      <w:r>
        <w:t xml:space="preserve">landing on </w:t>
      </w:r>
      <w:r w:rsidRPr="001B0CD7">
        <w:t>the flat-bed trailer from which it was being lifted.</w:t>
      </w:r>
      <w:r>
        <w:t xml:space="preserve"> Whilst there were no injuries from the event, we identified a risk of serious personal injury, which required regulatory action.</w:t>
      </w:r>
    </w:p>
    <w:p w14:paraId="465C3A56" w14:textId="77777777" w:rsidR="00B548EB" w:rsidRDefault="00B548EB" w:rsidP="00B548EB">
      <w:r>
        <w:t>The improvement notice that we issued to Morgan Sindall Construction &amp; Infrastructure Limited was complied with by the required date.</w:t>
      </w:r>
    </w:p>
    <w:p w14:paraId="5B36D872" w14:textId="77777777" w:rsidR="00B548EB" w:rsidRDefault="00B548EB" w:rsidP="00B548EB">
      <w:r>
        <w:t>We have concluded our investigation into the incident and judged that further action was not warranted.</w:t>
      </w:r>
    </w:p>
    <w:p w14:paraId="621A7A22" w14:textId="77777777" w:rsidR="00B548EB" w:rsidRDefault="00B548EB" w:rsidP="00B548EB">
      <w:pPr>
        <w:pStyle w:val="Heading2"/>
      </w:pPr>
      <w:r>
        <w:t>415V Busbar strike event</w:t>
      </w:r>
    </w:p>
    <w:p w14:paraId="2CCC59B2" w14:textId="77777777" w:rsidR="00B548EB" w:rsidRDefault="00B548EB" w:rsidP="00B548EB">
      <w:r>
        <w:t>In</w:t>
      </w:r>
      <w:r w:rsidRPr="000D160B">
        <w:t xml:space="preserve"> December 2023, </w:t>
      </w:r>
      <w:r>
        <w:t xml:space="preserve">a team of electrical </w:t>
      </w:r>
      <w:r w:rsidRPr="000D160B">
        <w:t>contractor</w:t>
      </w:r>
      <w:r>
        <w:t xml:space="preserve">s </w:t>
      </w:r>
      <w:r w:rsidRPr="000D160B">
        <w:t xml:space="preserve">were working within the Devonshire Dock Hall </w:t>
      </w:r>
      <w:r>
        <w:t>t</w:t>
      </w:r>
      <w:r w:rsidRPr="000D160B">
        <w:t>o install a fixed electrical circuit to power a new 240</w:t>
      </w:r>
      <w:r>
        <w:t>V</w:t>
      </w:r>
      <w:r w:rsidRPr="000D160B">
        <w:t xml:space="preserve"> socket.</w:t>
      </w:r>
      <w:r>
        <w:t xml:space="preserve">  During the course of the activity, whilst creating a penetration for the cable to run through a wall, the contractors accidentally struck a 415V electrical circuit.</w:t>
      </w:r>
    </w:p>
    <w:p w14:paraId="3699D85B" w14:textId="77777777" w:rsidR="00B548EB" w:rsidRDefault="00B548EB" w:rsidP="00B548EB">
      <w:r>
        <w:t>We issued an enforcement letter to BAESML with expected regulatory actions, which it has addressed. The other two contractor organisations involved in delivering the work quickly made improvements to reduce future risks so far as is reasonably practicable and no formal enforcement was issued.</w:t>
      </w:r>
    </w:p>
    <w:p w14:paraId="470DFAF7" w14:textId="77777777" w:rsidR="00B548EB" w:rsidRDefault="00B548EB" w:rsidP="00B548EB">
      <w:r w:rsidRPr="00D5032F">
        <w:t>No injuries were sustained</w:t>
      </w:r>
      <w:r>
        <w:t xml:space="preserve"> to the workers</w:t>
      </w:r>
      <w:r w:rsidRPr="00D5032F">
        <w:t xml:space="preserve">, and there was no risk to nuclear safety, the public or the environment </w:t>
      </w:r>
      <w:r>
        <w:t>as a result of</w:t>
      </w:r>
      <w:r w:rsidRPr="00D5032F">
        <w:t xml:space="preserve"> the incident</w:t>
      </w:r>
      <w:r>
        <w:t>. We have concluded our investigation into the incident and judged that further action was not warranted.</w:t>
      </w:r>
    </w:p>
    <w:p w14:paraId="7E61C2BF" w14:textId="77777777" w:rsidR="00B548EB" w:rsidRDefault="00B548EB" w:rsidP="00B548EB">
      <w:pPr>
        <w:pStyle w:val="Heading2"/>
      </w:pPr>
      <w:r>
        <w:t>Fire in the Devonshire Dock Hall</w:t>
      </w:r>
    </w:p>
    <w:p w14:paraId="0779249B" w14:textId="77777777" w:rsidR="00B548EB" w:rsidRPr="00690387" w:rsidRDefault="00B548EB" w:rsidP="00B548EB">
      <w:r>
        <w:t>On 30 October 2024, a fire broke out in the DDH, which was prominent in the public media at the time. Due to ongoing enquiries by ONR and investigations by the emergency services authorities, we cannot report further details at this time.</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7" w:name="_Toc95889185"/>
      <w:bookmarkStart w:id="8" w:name="_Toc180135451"/>
      <w:r>
        <w:lastRenderedPageBreak/>
        <w:t xml:space="preserve">Regulatory </w:t>
      </w:r>
      <w:r w:rsidR="00A67D75">
        <w:t>a</w:t>
      </w:r>
      <w:r>
        <w:t>ctivity</w:t>
      </w:r>
      <w:bookmarkEnd w:id="7"/>
      <w:bookmarkEnd w:id="8"/>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12532731" w:rsidR="00745534" w:rsidRDefault="00745534" w:rsidP="00961730">
      <w:r w:rsidRPr="00690387">
        <w:t xml:space="preserve">Reports detailing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4E487FBB" w14:textId="77777777" w:rsidR="00626625" w:rsidRPr="00690387" w:rsidRDefault="00626625" w:rsidP="00961730"/>
    <w:p w14:paraId="68C1B5FF" w14:textId="77777777" w:rsidR="00745534" w:rsidRPr="002D1551" w:rsidRDefault="00745534" w:rsidP="006D53D9">
      <w:pPr>
        <w:pStyle w:val="Heading1"/>
        <w:rPr>
          <w:caps/>
        </w:rPr>
      </w:pPr>
      <w:bookmarkStart w:id="9" w:name="_Toc95889186"/>
      <w:bookmarkStart w:id="10" w:name="_Toc180135452"/>
      <w:r>
        <w:t>News from ONR</w:t>
      </w:r>
      <w:bookmarkEnd w:id="9"/>
      <w:bookmarkEnd w:id="10"/>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1" w:name="_Toc95889187"/>
      <w:bookmarkStart w:id="12" w:name="_Toc180135453"/>
      <w:r>
        <w:t>Contacts</w:t>
      </w:r>
      <w:bookmarkEnd w:id="11"/>
      <w:bookmarkEnd w:id="12"/>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76E7B523" w14:textId="41530E79" w:rsidR="006134DB" w:rsidRDefault="00745534" w:rsidP="00626625">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315B0" w14:textId="77777777" w:rsidR="00BE18CB" w:rsidRDefault="00BE18CB" w:rsidP="007D199A">
      <w:pPr>
        <w:spacing w:after="0"/>
      </w:pPr>
      <w:r>
        <w:separator/>
      </w:r>
    </w:p>
    <w:p w14:paraId="15F3C580" w14:textId="77777777" w:rsidR="00BE18CB" w:rsidRDefault="00BE18CB"/>
  </w:endnote>
  <w:endnote w:type="continuationSeparator" w:id="0">
    <w:p w14:paraId="622BC52B" w14:textId="77777777" w:rsidR="00BE18CB" w:rsidRDefault="00BE18CB" w:rsidP="007D199A">
      <w:pPr>
        <w:spacing w:after="0"/>
      </w:pPr>
      <w:r>
        <w:continuationSeparator/>
      </w:r>
    </w:p>
    <w:p w14:paraId="4437FFE7" w14:textId="77777777" w:rsidR="00BE18CB" w:rsidRDefault="00BE1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506FD" w14:textId="77777777" w:rsidR="00BE18CB" w:rsidRPr="005E0344" w:rsidRDefault="00BE18CB" w:rsidP="005E0344">
      <w:pPr>
        <w:spacing w:after="120"/>
        <w:rPr>
          <w:color w:val="000000" w:themeColor="text2"/>
        </w:rPr>
      </w:pPr>
      <w:r w:rsidRPr="005E0344">
        <w:rPr>
          <w:color w:val="000000" w:themeColor="text2"/>
        </w:rPr>
        <w:separator/>
      </w:r>
    </w:p>
  </w:footnote>
  <w:footnote w:type="continuationSeparator" w:id="0">
    <w:p w14:paraId="1C109ECA" w14:textId="77777777" w:rsidR="00BE18CB" w:rsidRPr="005E0344" w:rsidRDefault="00BE18CB" w:rsidP="0090581D">
      <w:pPr>
        <w:spacing w:after="120"/>
        <w:rPr>
          <w:color w:val="000000" w:themeColor="text2"/>
        </w:rPr>
      </w:pPr>
      <w:r w:rsidRPr="005E0344">
        <w:rPr>
          <w:color w:val="000000" w:themeColor="text2"/>
        </w:rPr>
        <w:continuationSeparator/>
      </w:r>
    </w:p>
    <w:p w14:paraId="44A87AE2" w14:textId="77777777" w:rsidR="00BE18CB" w:rsidRDefault="00BE18CB"/>
  </w:footnote>
  <w:footnote w:type="continuationNotice" w:id="1">
    <w:p w14:paraId="391226B8" w14:textId="77777777" w:rsidR="00BE18CB" w:rsidRDefault="00BE18CB">
      <w:pPr>
        <w:spacing w:after="0"/>
      </w:pPr>
    </w:p>
    <w:p w14:paraId="086421BC" w14:textId="77777777" w:rsidR="00BE18CB" w:rsidRDefault="00BE18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B0C4C2B" w:rsidR="00177666" w:rsidRPr="002B07AE" w:rsidRDefault="001C47D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05E55">
          <w:rPr>
            <w:rStyle w:val="Style4"/>
          </w:rPr>
          <w:t>BAE Systems Marine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E140B9">
          <w:rPr>
            <w:rStyle w:val="Style4"/>
          </w:rPr>
          <w:t>Devonshire Dock Complex</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D6907">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D6907"/>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7DF"/>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B2850"/>
    <w:rsid w:val="002C0799"/>
    <w:rsid w:val="002E0BE4"/>
    <w:rsid w:val="002E3B58"/>
    <w:rsid w:val="002E3E8A"/>
    <w:rsid w:val="002E3F86"/>
    <w:rsid w:val="002E6A6A"/>
    <w:rsid w:val="002F3397"/>
    <w:rsid w:val="002F7D5A"/>
    <w:rsid w:val="00301FA9"/>
    <w:rsid w:val="0030380D"/>
    <w:rsid w:val="00312411"/>
    <w:rsid w:val="00323E71"/>
    <w:rsid w:val="00326F77"/>
    <w:rsid w:val="00331AB8"/>
    <w:rsid w:val="00337E60"/>
    <w:rsid w:val="003401B0"/>
    <w:rsid w:val="003429B0"/>
    <w:rsid w:val="00344675"/>
    <w:rsid w:val="00346C8E"/>
    <w:rsid w:val="00367BD5"/>
    <w:rsid w:val="00390327"/>
    <w:rsid w:val="00393066"/>
    <w:rsid w:val="00393B78"/>
    <w:rsid w:val="003A01E9"/>
    <w:rsid w:val="003A1A35"/>
    <w:rsid w:val="003A7E1C"/>
    <w:rsid w:val="003B7F47"/>
    <w:rsid w:val="003C0306"/>
    <w:rsid w:val="003C114C"/>
    <w:rsid w:val="003C465D"/>
    <w:rsid w:val="003C4909"/>
    <w:rsid w:val="003C6E3D"/>
    <w:rsid w:val="003D495D"/>
    <w:rsid w:val="003E098E"/>
    <w:rsid w:val="003E2FAE"/>
    <w:rsid w:val="003F41A3"/>
    <w:rsid w:val="00407757"/>
    <w:rsid w:val="00407CF7"/>
    <w:rsid w:val="00415ED6"/>
    <w:rsid w:val="00417CAF"/>
    <w:rsid w:val="00420A11"/>
    <w:rsid w:val="00422265"/>
    <w:rsid w:val="004373A7"/>
    <w:rsid w:val="00437D94"/>
    <w:rsid w:val="0044030C"/>
    <w:rsid w:val="004648A4"/>
    <w:rsid w:val="00471380"/>
    <w:rsid w:val="00494F0D"/>
    <w:rsid w:val="00496BFD"/>
    <w:rsid w:val="004A336D"/>
    <w:rsid w:val="004A3DF2"/>
    <w:rsid w:val="004B48B4"/>
    <w:rsid w:val="004C361D"/>
    <w:rsid w:val="004C4891"/>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6625"/>
    <w:rsid w:val="00627555"/>
    <w:rsid w:val="006322A0"/>
    <w:rsid w:val="00632C28"/>
    <w:rsid w:val="006361FD"/>
    <w:rsid w:val="00640FAA"/>
    <w:rsid w:val="0064226F"/>
    <w:rsid w:val="00642DDB"/>
    <w:rsid w:val="00653298"/>
    <w:rsid w:val="006619F0"/>
    <w:rsid w:val="00663A7C"/>
    <w:rsid w:val="00667DF2"/>
    <w:rsid w:val="00670DF1"/>
    <w:rsid w:val="00671345"/>
    <w:rsid w:val="00672A9B"/>
    <w:rsid w:val="00675884"/>
    <w:rsid w:val="00675AEC"/>
    <w:rsid w:val="006876F7"/>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7F7323"/>
    <w:rsid w:val="00803D94"/>
    <w:rsid w:val="00805379"/>
    <w:rsid w:val="00805E55"/>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1E85"/>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3E3A"/>
    <w:rsid w:val="009A5071"/>
    <w:rsid w:val="009A7348"/>
    <w:rsid w:val="009B16B9"/>
    <w:rsid w:val="009B462C"/>
    <w:rsid w:val="009C15F3"/>
    <w:rsid w:val="009C3689"/>
    <w:rsid w:val="009E07C2"/>
    <w:rsid w:val="009E0E52"/>
    <w:rsid w:val="009E7321"/>
    <w:rsid w:val="009F72F9"/>
    <w:rsid w:val="00A00205"/>
    <w:rsid w:val="00A00AF0"/>
    <w:rsid w:val="00A14B5A"/>
    <w:rsid w:val="00A3567F"/>
    <w:rsid w:val="00A37698"/>
    <w:rsid w:val="00A41ED3"/>
    <w:rsid w:val="00A56421"/>
    <w:rsid w:val="00A63868"/>
    <w:rsid w:val="00A67D75"/>
    <w:rsid w:val="00A81D82"/>
    <w:rsid w:val="00A8491D"/>
    <w:rsid w:val="00A868AE"/>
    <w:rsid w:val="00A9118F"/>
    <w:rsid w:val="00A93E33"/>
    <w:rsid w:val="00AA6E29"/>
    <w:rsid w:val="00AB5413"/>
    <w:rsid w:val="00AB6970"/>
    <w:rsid w:val="00AC1939"/>
    <w:rsid w:val="00AC7C05"/>
    <w:rsid w:val="00AD167C"/>
    <w:rsid w:val="00AD17C7"/>
    <w:rsid w:val="00AD2B1F"/>
    <w:rsid w:val="00AD4041"/>
    <w:rsid w:val="00AE302B"/>
    <w:rsid w:val="00B16BE5"/>
    <w:rsid w:val="00B259DF"/>
    <w:rsid w:val="00B25F57"/>
    <w:rsid w:val="00B324DF"/>
    <w:rsid w:val="00B44B1F"/>
    <w:rsid w:val="00B548EB"/>
    <w:rsid w:val="00B64141"/>
    <w:rsid w:val="00B64E72"/>
    <w:rsid w:val="00B77913"/>
    <w:rsid w:val="00B824FB"/>
    <w:rsid w:val="00B82646"/>
    <w:rsid w:val="00B97359"/>
    <w:rsid w:val="00B97A8F"/>
    <w:rsid w:val="00BA4E58"/>
    <w:rsid w:val="00BA6FDF"/>
    <w:rsid w:val="00BA7074"/>
    <w:rsid w:val="00BB7829"/>
    <w:rsid w:val="00BD1457"/>
    <w:rsid w:val="00BE1652"/>
    <w:rsid w:val="00BE18CB"/>
    <w:rsid w:val="00BE2AD9"/>
    <w:rsid w:val="00BF27FE"/>
    <w:rsid w:val="00C043B3"/>
    <w:rsid w:val="00C06117"/>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A7F"/>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5D4D"/>
    <w:rsid w:val="00DA69C2"/>
    <w:rsid w:val="00DA6D70"/>
    <w:rsid w:val="00DB00E2"/>
    <w:rsid w:val="00DB6050"/>
    <w:rsid w:val="00DB627C"/>
    <w:rsid w:val="00DC2C34"/>
    <w:rsid w:val="00DC653F"/>
    <w:rsid w:val="00DD4607"/>
    <w:rsid w:val="00DE2C87"/>
    <w:rsid w:val="00DE459A"/>
    <w:rsid w:val="00DF0078"/>
    <w:rsid w:val="00DF27DA"/>
    <w:rsid w:val="00DF4DBE"/>
    <w:rsid w:val="00E140B9"/>
    <w:rsid w:val="00E3233F"/>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130DC"/>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3C6E3D"/>
    <w:rsid w:val="004B48B4"/>
    <w:rsid w:val="005B0E31"/>
    <w:rsid w:val="00611F13"/>
    <w:rsid w:val="00626CD0"/>
    <w:rsid w:val="006B5054"/>
    <w:rsid w:val="007154C5"/>
    <w:rsid w:val="007B1F94"/>
    <w:rsid w:val="007D6F41"/>
    <w:rsid w:val="00835E07"/>
    <w:rsid w:val="008B1E85"/>
    <w:rsid w:val="009724C2"/>
    <w:rsid w:val="00987C2D"/>
    <w:rsid w:val="00AB5413"/>
    <w:rsid w:val="00B1191E"/>
    <w:rsid w:val="00BA062A"/>
    <w:rsid w:val="00BA6FDF"/>
    <w:rsid w:val="00C41BCC"/>
    <w:rsid w:val="00C561EC"/>
    <w:rsid w:val="00C70A7F"/>
    <w:rsid w:val="00C72636"/>
    <w:rsid w:val="00DD7BA4"/>
    <w:rsid w:val="00DF0078"/>
    <w:rsid w:val="00E318CE"/>
    <w:rsid w:val="00E3233F"/>
    <w:rsid w:val="00E646E1"/>
    <w:rsid w:val="00ED0AAC"/>
    <w:rsid w:val="00F130D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BAE Systems Marine Limited</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Devonshire Dock Complex</dc:title>
  <dc:subject>[Subtitle or description]</dc:subject>
  <cp:keywords>[Key words separated by commas]</cp:keywords>
  <dc:description/>
  <cp:revision>19</cp:revision>
  <cp:lastPrinted>2016-11-28T11:35:00Z</cp:lastPrinted>
  <dcterms:created xsi:type="dcterms:W3CDTF">2025-03-12T16:53:00Z</dcterms:created>
  <dcterms:modified xsi:type="dcterms:W3CDTF">2025-03-20T11:00:00Z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