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D155135" w:rsidR="00D0226A" w:rsidRPr="001E03E1" w:rsidRDefault="00E802F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F0CD5">
                  <w:rPr>
                    <w:rStyle w:val="Style7"/>
                  </w:rPr>
                  <w:t>Nuclear Waste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F0CD5">
                      <w:rPr>
                        <w:rStyle w:val="Style7"/>
                      </w:rPr>
                      <w:t>Low Level Waste Repository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5085369" w:rsidR="00004C16" w:rsidRDefault="00E802F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F0CD5">
            <w:rPr>
              <w:rStyle w:val="Style3"/>
            </w:rPr>
            <w:t>Nuclear Waste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F0CD5">
            <w:rPr>
              <w:rStyle w:val="Style3"/>
            </w:rPr>
            <w:t>Low Level Waste Repository</w:t>
          </w:r>
        </w:sdtContent>
      </w:sdt>
    </w:p>
    <w:p w14:paraId="2A318818" w14:textId="67822EDE"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1539EF" w:rsidRPr="001539EF">
        <w:rPr>
          <w:rStyle w:val="Style2"/>
          <w:sz w:val="28"/>
          <w:szCs w:val="28"/>
        </w:rPr>
        <w:t>1 July 2023</w:t>
      </w:r>
      <w:r w:rsidR="007A7E3A" w:rsidRPr="001539EF">
        <w:rPr>
          <w:rStyle w:val="Style2"/>
          <w:sz w:val="28"/>
          <w:szCs w:val="28"/>
        </w:rPr>
        <w:t xml:space="preserve"> – </w:t>
      </w:r>
      <w:r w:rsidR="001539EF" w:rsidRPr="001539EF">
        <w:rPr>
          <w:rStyle w:val="Style2"/>
          <w:sz w:val="28"/>
          <w:szCs w:val="28"/>
        </w:rPr>
        <w:t>31</w:t>
      </w:r>
      <w:r w:rsidR="001539EF">
        <w:rPr>
          <w:rStyle w:val="Style2"/>
          <w:sz w:val="28"/>
          <w:szCs w:val="28"/>
        </w:rPr>
        <w:t xml:space="preserve"> March 2024</w:t>
      </w:r>
    </w:p>
    <w:p w14:paraId="61A25C0F" w14:textId="39EC7DBA" w:rsidR="00004C16" w:rsidRDefault="00004C16" w:rsidP="00004C16">
      <w:pPr>
        <w:rPr>
          <w:sz w:val="28"/>
          <w:szCs w:val="28"/>
        </w:rPr>
      </w:pPr>
    </w:p>
    <w:p w14:paraId="247E3769" w14:textId="3210AC4A"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336B26D5" w:rsidR="00004C16" w:rsidRPr="0016079B" w:rsidRDefault="00004C16" w:rsidP="00004C16">
      <w:pPr>
        <w:rPr>
          <w:szCs w:val="24"/>
        </w:rPr>
      </w:pPr>
      <w:r w:rsidRPr="0016079B">
        <w:rPr>
          <w:b/>
          <w:bCs/>
          <w:szCs w:val="24"/>
        </w:rPr>
        <w:t>Publication Date</w:t>
      </w:r>
      <w:r w:rsidRPr="0016079B">
        <w:rPr>
          <w:szCs w:val="24"/>
        </w:rPr>
        <w:t xml:space="preserve">: </w:t>
      </w:r>
      <w:r w:rsidR="00F870A0">
        <w:rPr>
          <w:szCs w:val="24"/>
        </w:rPr>
        <w:t>July 2024</w:t>
      </w:r>
    </w:p>
    <w:p w14:paraId="55057C62" w14:textId="358FD7FE" w:rsidR="00004C16" w:rsidRPr="0016079B" w:rsidRDefault="00004C16" w:rsidP="00004C16">
      <w:pPr>
        <w:rPr>
          <w:szCs w:val="24"/>
        </w:rPr>
      </w:pPr>
      <w:r w:rsidRPr="0016079B">
        <w:rPr>
          <w:b/>
          <w:bCs/>
          <w:szCs w:val="24"/>
        </w:rPr>
        <w:t>Record Ref. No</w:t>
      </w:r>
      <w:r w:rsidRPr="0016079B">
        <w:rPr>
          <w:szCs w:val="24"/>
        </w:rPr>
        <w:t xml:space="preserve">.: </w:t>
      </w:r>
      <w:r w:rsidR="0086356B" w:rsidRPr="0086356B">
        <w:rPr>
          <w:szCs w:val="24"/>
        </w:rPr>
        <w:t>2024/33192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CE7681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FF0CD5">
        <w:t>West Cumbria Sites Stakeholder Group (WCSSG)</w:t>
      </w:r>
      <w:r w:rsidRPr="002D1551">
        <w:t xml:space="preserve"> </w:t>
      </w:r>
      <w:r w:rsidR="0085541D">
        <w:t>Nuclear Waste Services</w:t>
      </w:r>
      <w:r w:rsidR="0085541D">
        <w:rPr>
          <w:rStyle w:val="FootnoteReference"/>
        </w:rPr>
        <w:footnoteReference w:id="2"/>
      </w:r>
      <w:r w:rsidR="0085541D">
        <w:t xml:space="preserve"> (NWS) </w:t>
      </w:r>
      <w:r w:rsidRPr="002D1551">
        <w:t>and are also available on the ONR website (</w:t>
      </w:r>
      <w:hyperlink r:id="rId11" w:history="1">
        <w:r w:rsidRPr="002D1551">
          <w:rPr>
            <w:rStyle w:val="Hyperlink"/>
          </w:rPr>
          <w:t>http://www.onr.org.uk/llc/</w:t>
        </w:r>
      </w:hyperlink>
      <w:r w:rsidRPr="002D1551">
        <w:t>).</w:t>
      </w:r>
    </w:p>
    <w:p w14:paraId="5DBE023C" w14:textId="76074DD9" w:rsidR="000E4D5E" w:rsidRPr="002D1551" w:rsidRDefault="000E4D5E" w:rsidP="000E4D5E">
      <w:pPr>
        <w:pStyle w:val="F9-Paragraph"/>
      </w:pPr>
      <w:r w:rsidRPr="002D1551">
        <w:t xml:space="preserve">Site inspectors from ONR usually attend </w:t>
      </w:r>
      <w:r w:rsidR="00FF0CD5">
        <w:t>WCSSG</w:t>
      </w:r>
      <w:r w:rsidR="00FF0CD5" w:rsidRPr="002D1551">
        <w:t xml:space="preserve"> </w:t>
      </w:r>
      <w:r w:rsidR="0085541D">
        <w:t xml:space="preserve">NWS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E802F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E802F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E802F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E802F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E802F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0F42DC5" w:rsidR="00BE1652" w:rsidRPr="00690387" w:rsidRDefault="00BE1652" w:rsidP="00BE1652">
      <w:pPr>
        <w:spacing w:before="240" w:after="120"/>
      </w:pPr>
      <w:r w:rsidRPr="00690387">
        <w:t xml:space="preserve">The ONR site inspector made inspections on the following dates during the report </w:t>
      </w:r>
      <w:r w:rsidRPr="00FF0CD5">
        <w:t xml:space="preserve">period </w:t>
      </w:r>
      <w:r w:rsidR="00FF0CD5" w:rsidRPr="00FF0CD5">
        <w:t>1 July 2023 – 31 March 2024</w:t>
      </w:r>
      <w:r w:rsidRPr="00FF0CD5">
        <w:t>:</w:t>
      </w:r>
    </w:p>
    <w:p w14:paraId="59C671AB" w14:textId="7E9CC96E" w:rsidR="00BE1652" w:rsidRDefault="00FF0CD5" w:rsidP="00BE1652">
      <w:pPr>
        <w:spacing w:before="240" w:after="120"/>
      </w:pPr>
      <w:r>
        <w:t>2 and 4 July 2023</w:t>
      </w:r>
    </w:p>
    <w:p w14:paraId="67B41C3D" w14:textId="7653D28E" w:rsidR="00FF0CD5" w:rsidRDefault="00FF0CD5" w:rsidP="00BE1652">
      <w:pPr>
        <w:spacing w:before="240" w:after="120"/>
      </w:pPr>
      <w:r>
        <w:t>8 August 2023</w:t>
      </w:r>
    </w:p>
    <w:p w14:paraId="043C6D22" w14:textId="66752231" w:rsidR="00FF0CD5" w:rsidRDefault="00FF0CD5" w:rsidP="00BE1652">
      <w:pPr>
        <w:spacing w:before="240" w:after="120"/>
      </w:pPr>
      <w:r>
        <w:t>17 October 2023</w:t>
      </w:r>
    </w:p>
    <w:p w14:paraId="3B59FE2C" w14:textId="75F39B8A" w:rsidR="00FF0CD5" w:rsidRPr="00690387" w:rsidRDefault="00FF0CD5" w:rsidP="00BE1652">
      <w:pPr>
        <w:spacing w:before="240" w:after="120"/>
      </w:pPr>
      <w:r>
        <w:t>28 February 2024</w:t>
      </w:r>
    </w:p>
    <w:p w14:paraId="1591FBD1" w14:textId="77777777" w:rsidR="00FA2F2F" w:rsidRDefault="00FA2F2F" w:rsidP="00FA2F2F">
      <w:pPr>
        <w:spacing w:before="240" w:after="120"/>
      </w:pPr>
    </w:p>
    <w:p w14:paraId="10C8194F" w14:textId="124AADA5" w:rsidR="00FF0CD5" w:rsidRDefault="00FF0CD5" w:rsidP="00FA2F2F">
      <w:pPr>
        <w:spacing w:before="240" w:after="120"/>
        <w:sectPr w:rsidR="00FF0CD5"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745534">
      <w:pPr>
        <w:pStyle w:val="Heading1"/>
        <w:rPr>
          <w:caps/>
        </w:rPr>
      </w:pPr>
      <w:bookmarkStart w:id="4" w:name="_Toc95889183"/>
      <w:bookmarkStart w:id="5" w:name="_Toc166233767"/>
      <w:r>
        <w:lastRenderedPageBreak/>
        <w:t xml:space="preserve">Routine </w:t>
      </w:r>
      <w:r w:rsidR="00A67D75">
        <w:t>m</w:t>
      </w:r>
      <w:r>
        <w:t>atters</w:t>
      </w:r>
      <w:bookmarkEnd w:id="4"/>
      <w:bookmarkEnd w:id="5"/>
    </w:p>
    <w:p w14:paraId="7D12CB1E" w14:textId="3ECAE141" w:rsidR="00745534" w:rsidRPr="002D1551" w:rsidRDefault="00745534" w:rsidP="0016079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8F8A3CE" w:rsidR="00745534" w:rsidRDefault="00745534" w:rsidP="00745534">
      <w:r w:rsidRPr="00690387">
        <w:t xml:space="preserve">In this period, routine inspections of </w:t>
      </w:r>
      <w:r w:rsidR="0085541D">
        <w:t>NWS</w:t>
      </w:r>
      <w:r w:rsidRPr="00690387">
        <w:t xml:space="preserve"> covered the following:</w:t>
      </w:r>
      <w:r>
        <w:t xml:space="preserve"> </w:t>
      </w:r>
    </w:p>
    <w:p w14:paraId="7D180A32" w14:textId="3C5E542B" w:rsidR="00745534" w:rsidRPr="00A47E74" w:rsidRDefault="00A47E74" w:rsidP="00745534">
      <w:pPr>
        <w:pStyle w:val="Bulletlist1"/>
      </w:pPr>
      <w:r w:rsidRPr="00A47E74">
        <w:t>waste acceptance criteria</w:t>
      </w:r>
      <w:r w:rsidR="00745534" w:rsidRPr="00A47E74">
        <w:t xml:space="preserve">; </w:t>
      </w:r>
    </w:p>
    <w:p w14:paraId="1E4C1DD2" w14:textId="7EEBDD86" w:rsidR="00745534" w:rsidRPr="00A47E74" w:rsidRDefault="00A47E74" w:rsidP="00745534">
      <w:pPr>
        <w:pStyle w:val="Bulletlist1"/>
      </w:pPr>
      <w:r w:rsidRPr="00A47E74">
        <w:t>off-site public exposure inspection</w:t>
      </w:r>
      <w:r w:rsidR="00745534" w:rsidRPr="00A47E74">
        <w:t xml:space="preserve">; </w:t>
      </w:r>
    </w:p>
    <w:p w14:paraId="6920CC4A" w14:textId="394E2925" w:rsidR="00745534" w:rsidRPr="00A47E74" w:rsidRDefault="00A47E74" w:rsidP="00745534">
      <w:pPr>
        <w:pStyle w:val="Bulletlist1"/>
      </w:pPr>
      <w:r w:rsidRPr="00A47E74">
        <w:t>personnel security</w:t>
      </w:r>
      <w:r w:rsidR="00745534" w:rsidRPr="00A47E74">
        <w:t xml:space="preserve">; </w:t>
      </w:r>
    </w:p>
    <w:p w14:paraId="2A4A2C45" w14:textId="14E65B70" w:rsidR="00745534" w:rsidRPr="00A47E74" w:rsidRDefault="00A47E74" w:rsidP="00745534">
      <w:pPr>
        <w:pStyle w:val="Bulletlist1"/>
      </w:pPr>
      <w:r w:rsidRPr="00A47E74">
        <w:t>physical security</w:t>
      </w:r>
      <w:r w:rsidR="00745534" w:rsidRPr="00A47E74">
        <w:t xml:space="preserve">; </w:t>
      </w:r>
    </w:p>
    <w:p w14:paraId="7A91106E" w14:textId="5EFA35ED" w:rsidR="00745534" w:rsidRPr="00A47E74" w:rsidRDefault="00A47E74" w:rsidP="00745534">
      <w:pPr>
        <w:pStyle w:val="Bulletlist1"/>
      </w:pPr>
      <w:r w:rsidRPr="00A47E74">
        <w:t>organisational changes.</w:t>
      </w:r>
    </w:p>
    <w:p w14:paraId="0543F3E4" w14:textId="49014C2D" w:rsidR="00A47E74" w:rsidRDefault="00A47E74" w:rsidP="00745534">
      <w:r w:rsidRPr="005B3D07">
        <w:t>During the reporting period, ONR judged the arrangements made and implemented by the site in response to safety requirements to be satisfactory in the areas inspected. Where improvements have been identified, the licensee has made a commitment to address those issues, and ONR inspectors will</w:t>
      </w:r>
      <w:r w:rsidRPr="00690387">
        <w:t xml:space="preserve"> closely monitor progress during future site inspections</w:t>
      </w:r>
      <w:r>
        <w:t>.</w:t>
      </w:r>
    </w:p>
    <w:p w14:paraId="5D7D6885" w14:textId="2A78B6C0"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204704DD" w14:textId="0B157187" w:rsidR="00A47E74" w:rsidRDefault="00A47E74" w:rsidP="00745534">
      <w:r w:rsidRPr="00EA02F7">
        <w:t xml:space="preserve">Throughout this reporting period, ONR’s nominated site safety inspector has held regular telephone meetings with </w:t>
      </w:r>
      <w:r>
        <w:t>LLWR</w:t>
      </w:r>
      <w:r w:rsidRPr="00EA02F7">
        <w:t xml:space="preserve"> Ltd leadership team representatives to maintain situational awareness of matters related to nuclear safety. No significant issues were highlighted to ONR</w:t>
      </w:r>
      <w:r>
        <w:t>.</w:t>
      </w:r>
    </w:p>
    <w:p w14:paraId="33C74B4C" w14:textId="31AEA797" w:rsidR="00A47E74" w:rsidRDefault="00A47E74" w:rsidP="00745534">
      <w:r w:rsidRPr="005204E5">
        <w:t xml:space="preserve">Through a series of working level meetings between </w:t>
      </w:r>
      <w:r>
        <w:t>July</w:t>
      </w:r>
      <w:r w:rsidRPr="005204E5">
        <w:t xml:space="preserve"> 202</w:t>
      </w:r>
      <w:r>
        <w:t>3</w:t>
      </w:r>
      <w:r w:rsidRPr="005204E5">
        <w:t xml:space="preserve"> and </w:t>
      </w:r>
      <w:r>
        <w:t>March</w:t>
      </w:r>
      <w:r w:rsidRPr="005204E5">
        <w:t xml:space="preserve"> 20</w:t>
      </w:r>
      <w:r>
        <w:t>24,</w:t>
      </w:r>
      <w:r w:rsidRPr="005204E5">
        <w:t xml:space="preserve"> ONR undertook assessment</w:t>
      </w:r>
      <w:r>
        <w:t>s</w:t>
      </w:r>
      <w:r w:rsidRPr="005204E5">
        <w:t xml:space="preserve"> and </w:t>
      </w:r>
      <w:r>
        <w:t xml:space="preserve">a </w:t>
      </w:r>
      <w:r w:rsidRPr="005204E5">
        <w:t>readiness review of LLWR</w:t>
      </w:r>
      <w:r>
        <w:t>’</w:t>
      </w:r>
      <w:r w:rsidRPr="005204E5">
        <w:t xml:space="preserve">s transition into </w:t>
      </w:r>
      <w:r>
        <w:t>NWS</w:t>
      </w:r>
      <w:r w:rsidRPr="005204E5">
        <w:t xml:space="preserve">. </w:t>
      </w:r>
      <w:r>
        <w:t xml:space="preserve">This included a formal inspection of arrangements and preparations, and a number of documents submitted under LC 36 (Organisational Capability) arrangements were examined. </w:t>
      </w:r>
      <w:r w:rsidRPr="005204E5">
        <w:t xml:space="preserve">The </w:t>
      </w:r>
      <w:r>
        <w:t xml:space="preserve">assessments sought to gain confidence that the change was adequately conceived and that there was appropriate delineation and control of resources such that LLWR </w:t>
      </w:r>
      <w:proofErr w:type="spellStart"/>
      <w:r>
        <w:t>Ltd’s</w:t>
      </w:r>
      <w:proofErr w:type="spellEnd"/>
      <w:r>
        <w:t xml:space="preserve"> obligations under its site licence were preserved. On 24 January 2022, ONR wrote to LLWR Ltd confirming no objection to its proposals regarding organisational change. We noted however that the implementation of these changes would be monitored and that formal interventions to confirm compliance may be undertaken in the next operating year.</w:t>
      </w:r>
    </w:p>
    <w:p w14:paraId="21C5E67A" w14:textId="068C5B20"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146018CF" w:rsidR="00745534" w:rsidRPr="00690387" w:rsidRDefault="00745534" w:rsidP="000A58A7">
      <w:r w:rsidRPr="00690387">
        <w:t>Licensees are required to have arrangements to respond to non-routine matters and events. ONR inspectors judge the adequacy of the licensee’s response, including actions taken to implement any necessary improvements.</w:t>
      </w:r>
    </w:p>
    <w:p w14:paraId="3F2FD8AA" w14:textId="28C85B23" w:rsidR="00745534" w:rsidRPr="00690387" w:rsidRDefault="00745534" w:rsidP="00A47E74">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B3264EB" w14:textId="3F94C0A4" w:rsidR="00745534" w:rsidRPr="00690387"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0D2B3E54"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w:t>
      </w:r>
    </w:p>
    <w:p w14:paraId="6A738AAF" w14:textId="5C859ED5" w:rsidR="00745534" w:rsidRPr="002D1551" w:rsidRDefault="00745534" w:rsidP="006D53D9">
      <w:pPr>
        <w:rPr>
          <w:rFonts w:ascii="Times New Roman" w:hAnsi="Times New Roman"/>
        </w:rPr>
      </w:pPr>
      <w:r w:rsidRPr="002D1551">
        <w:t>If you wish to reuse this information visit</w:t>
      </w:r>
      <w:hyperlink w:history="1"/>
      <w:r w:rsidR="00A67D75" w:rsidRPr="00A67D75">
        <w:t xml:space="preserve"> </w:t>
      </w:r>
      <w:hyperlink r:id="rId27" w:history="1">
        <w:r w:rsidR="001539EF" w:rsidRPr="0093386D">
          <w:rPr>
            <w:rStyle w:val="Hyperlink"/>
          </w:rPr>
          <w:t>https://www.onr.org.uk/access-to-information/copyright/</w:t>
        </w:r>
      </w:hyperlink>
      <w:r w:rsidR="001539EF">
        <w:t xml:space="preserve"> </w:t>
      </w:r>
      <w:r w:rsidRPr="002D1551">
        <w:t>for details.</w:t>
      </w:r>
    </w:p>
    <w:p w14:paraId="6239C3AC" w14:textId="09E1EB6E" w:rsidR="009E0E52" w:rsidRDefault="00745534" w:rsidP="001539EF">
      <w:r w:rsidRPr="002D1551">
        <w:t>For published documents, the electronic copy</w:t>
      </w:r>
      <w:r w:rsidR="001539EF">
        <w:t xml:space="preserve"> </w:t>
      </w:r>
      <w:r w:rsidRPr="002D1551">
        <w:t>on the ONR website remains the most current</w:t>
      </w:r>
      <w:r w:rsidR="001539EF">
        <w:t xml:space="preserve"> </w:t>
      </w:r>
      <w:r w:rsidRPr="002D1551">
        <w:t>publicly available</w:t>
      </w:r>
      <w:r w:rsidR="001539EF">
        <w:t xml:space="preserve"> </w:t>
      </w:r>
      <w:r w:rsidRPr="002D1551">
        <w:t>version and</w:t>
      </w:r>
      <w:r w:rsidR="001539EF">
        <w:t xml:space="preserve"> </w:t>
      </w:r>
      <w:r w:rsidRPr="002D1551">
        <w:t>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D3F32" w14:textId="77777777" w:rsidR="004E25AB" w:rsidRDefault="004E25AB" w:rsidP="007D199A">
      <w:pPr>
        <w:spacing w:after="0"/>
      </w:pPr>
      <w:r>
        <w:separator/>
      </w:r>
    </w:p>
    <w:p w14:paraId="571E1B9B" w14:textId="77777777" w:rsidR="004E25AB" w:rsidRDefault="004E25AB"/>
  </w:endnote>
  <w:endnote w:type="continuationSeparator" w:id="0">
    <w:p w14:paraId="1BA058F0" w14:textId="77777777" w:rsidR="004E25AB" w:rsidRDefault="004E25AB" w:rsidP="007D199A">
      <w:pPr>
        <w:spacing w:after="0"/>
      </w:pPr>
      <w:r>
        <w:continuationSeparator/>
      </w:r>
    </w:p>
    <w:p w14:paraId="7180B1DF" w14:textId="77777777" w:rsidR="004E25AB" w:rsidRDefault="004E2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33CB6" w14:textId="77777777" w:rsidR="004E25AB" w:rsidRPr="005E0344" w:rsidRDefault="004E25AB" w:rsidP="005E0344">
      <w:pPr>
        <w:spacing w:after="120"/>
        <w:rPr>
          <w:color w:val="000000" w:themeColor="text2"/>
        </w:rPr>
      </w:pPr>
      <w:r w:rsidRPr="005E0344">
        <w:rPr>
          <w:color w:val="000000" w:themeColor="text2"/>
        </w:rPr>
        <w:separator/>
      </w:r>
    </w:p>
  </w:footnote>
  <w:footnote w:type="continuationSeparator" w:id="0">
    <w:p w14:paraId="4DD559A7" w14:textId="77777777" w:rsidR="004E25AB" w:rsidRPr="005E0344" w:rsidRDefault="004E25AB" w:rsidP="0090581D">
      <w:pPr>
        <w:spacing w:after="120"/>
        <w:rPr>
          <w:color w:val="000000" w:themeColor="text2"/>
        </w:rPr>
      </w:pPr>
      <w:r w:rsidRPr="005E0344">
        <w:rPr>
          <w:color w:val="000000" w:themeColor="text2"/>
        </w:rPr>
        <w:continuationSeparator/>
      </w:r>
    </w:p>
    <w:p w14:paraId="0CDD3270" w14:textId="77777777" w:rsidR="004E25AB" w:rsidRDefault="004E25AB"/>
  </w:footnote>
  <w:footnote w:type="continuationNotice" w:id="1">
    <w:p w14:paraId="0CBB946E" w14:textId="77777777" w:rsidR="004E25AB" w:rsidRDefault="004E25AB">
      <w:pPr>
        <w:spacing w:after="0"/>
      </w:pPr>
    </w:p>
    <w:p w14:paraId="1339FED4" w14:textId="77777777" w:rsidR="004E25AB" w:rsidRDefault="004E25AB"/>
  </w:footnote>
  <w:footnote w:id="2">
    <w:p w14:paraId="14911C84" w14:textId="61783864" w:rsidR="0085541D" w:rsidRDefault="0085541D">
      <w:pPr>
        <w:pStyle w:val="FootnoteText"/>
      </w:pPr>
      <w:r>
        <w:rPr>
          <w:rStyle w:val="FootnoteReference"/>
        </w:rPr>
        <w:footnoteRef/>
      </w:r>
      <w:r>
        <w:t xml:space="preserve"> On 1 April 2024, Low Level Waste Repository changed its name to Nuclear Waste Services Limited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4F99954" w:rsidR="00177666" w:rsidRPr="002B07AE" w:rsidRDefault="00E802F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F0CD5">
          <w:rPr>
            <w:rStyle w:val="Style4"/>
          </w:rPr>
          <w:t>Nuclear Waste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F0CD5">
          <w:rPr>
            <w:rStyle w:val="Style4"/>
          </w:rPr>
          <w:t>Low Level Waste Repository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15EFC"/>
    <w:rsid w:val="00122FCC"/>
    <w:rsid w:val="00124C2B"/>
    <w:rsid w:val="00126752"/>
    <w:rsid w:val="00130B30"/>
    <w:rsid w:val="00140E1C"/>
    <w:rsid w:val="00147AE4"/>
    <w:rsid w:val="001539EF"/>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43F1F"/>
    <w:rsid w:val="004648A4"/>
    <w:rsid w:val="00471380"/>
    <w:rsid w:val="00494F0D"/>
    <w:rsid w:val="00496BFD"/>
    <w:rsid w:val="004A3DF2"/>
    <w:rsid w:val="004C361D"/>
    <w:rsid w:val="004C4891"/>
    <w:rsid w:val="004D16D7"/>
    <w:rsid w:val="004D2C89"/>
    <w:rsid w:val="004E25AB"/>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5541D"/>
    <w:rsid w:val="008606F0"/>
    <w:rsid w:val="0086356B"/>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47E74"/>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2250"/>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5B70"/>
    <w:rsid w:val="00DB6050"/>
    <w:rsid w:val="00DC2C34"/>
    <w:rsid w:val="00DE2C87"/>
    <w:rsid w:val="00DE459A"/>
    <w:rsid w:val="00DF27DA"/>
    <w:rsid w:val="00DF4DBE"/>
    <w:rsid w:val="00E40820"/>
    <w:rsid w:val="00E4658F"/>
    <w:rsid w:val="00E54A67"/>
    <w:rsid w:val="00E61C0D"/>
    <w:rsid w:val="00E63EB4"/>
    <w:rsid w:val="00E66160"/>
    <w:rsid w:val="00E71329"/>
    <w:rsid w:val="00E802FA"/>
    <w:rsid w:val="00E8363B"/>
    <w:rsid w:val="00E84966"/>
    <w:rsid w:val="00E92383"/>
    <w:rsid w:val="00EA1B3A"/>
    <w:rsid w:val="00EA2109"/>
    <w:rsid w:val="00ED4D4E"/>
    <w:rsid w:val="00EE0C77"/>
    <w:rsid w:val="00EE4E54"/>
    <w:rsid w:val="00EF4334"/>
    <w:rsid w:val="00F13414"/>
    <w:rsid w:val="00F436BB"/>
    <w:rsid w:val="00F47145"/>
    <w:rsid w:val="00F545BF"/>
    <w:rsid w:val="00F71B56"/>
    <w:rsid w:val="00F832C8"/>
    <w:rsid w:val="00F870A0"/>
    <w:rsid w:val="00F873B3"/>
    <w:rsid w:val="00FA2F2F"/>
    <w:rsid w:val="00FA33FE"/>
    <w:rsid w:val="00FA42B9"/>
    <w:rsid w:val="00FA755A"/>
    <w:rsid w:val="00FB2B0F"/>
    <w:rsid w:val="00FB4F6B"/>
    <w:rsid w:val="00FB5FE1"/>
    <w:rsid w:val="00FC0E8D"/>
    <w:rsid w:val="00FC46EF"/>
    <w:rsid w:val="00FD31B3"/>
    <w:rsid w:val="00FD4204"/>
    <w:rsid w:val="00FF0CD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https://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973469"/>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Waste Services</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Level Waste Repository</dc:title>
  <dc:subject>[Subtitle or description]</dc:subject>
  <cp:keywords>[Key words separated by commas]</cp:keywords>
  <dc:description/>
  <cp:revision>3</cp:revision>
  <cp:lastPrinted>2016-11-28T11:35:00Z</cp:lastPrinted>
  <dcterms:created xsi:type="dcterms:W3CDTF">2024-08-05T10:17:00Z</dcterms:created>
  <dcterms:modified xsi:type="dcterms:W3CDTF">2024-08-05T10:17:00Z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