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A9023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8B62A9" w:rsidRDefault="00595C8C" w:rsidP="00595C8C">
            <w:pPr>
              <w:pStyle w:val="InnerCoverTitle"/>
              <w:rPr>
                <w:sz w:val="36"/>
                <w:szCs w:val="36"/>
              </w:rPr>
            </w:pPr>
            <w:r w:rsidRPr="008B62A9">
              <w:rPr>
                <w:sz w:val="36"/>
                <w:szCs w:val="36"/>
              </w:rPr>
              <w:t xml:space="preserve">ONR </w:t>
            </w:r>
            <w:r w:rsidR="00D04326" w:rsidRPr="008B62A9">
              <w:rPr>
                <w:sz w:val="36"/>
                <w:szCs w:val="36"/>
              </w:rPr>
              <w:t>Site Report</w:t>
            </w:r>
          </w:p>
          <w:p w14:paraId="7C4EA414" w14:textId="4F92F066" w:rsidR="00D0226A" w:rsidRPr="00A90231" w:rsidRDefault="0086741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A90231" w:rsidRPr="00A90231">
                  <w:rPr>
                    <w:rStyle w:val="Style7"/>
                  </w:rPr>
                  <w:t>Nuclear Restoration S</w:t>
                </w:r>
                <w:r w:rsidR="00A90231">
                  <w:rPr>
                    <w:rStyle w:val="Style7"/>
                  </w:rPr>
                  <w:t>ervices</w:t>
                </w:r>
              </w:sdtContent>
            </w:sdt>
            <w:r w:rsidR="002B07AE" w:rsidRPr="00A90231">
              <w:rPr>
                <w:sz w:val="72"/>
                <w:szCs w:val="72"/>
              </w:rPr>
              <w:t xml:space="preserve"> </w:t>
            </w:r>
            <w:r w:rsidR="0061026E" w:rsidRPr="00A90231">
              <w:rPr>
                <w:sz w:val="36"/>
                <w:szCs w:val="36"/>
              </w:rPr>
              <w:t>–</w:t>
            </w:r>
            <w:r w:rsidR="002B07AE" w:rsidRPr="00A90231">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A90231" w:rsidRPr="00A90231">
                      <w:rPr>
                        <w:rStyle w:val="Style7"/>
                      </w:rPr>
                      <w:t>Hunterston A</w:t>
                    </w:r>
                  </w:sdtContent>
                </w:sdt>
              </w:sdtContent>
            </w:sdt>
          </w:p>
        </w:tc>
      </w:tr>
    </w:tbl>
    <w:p w14:paraId="56A09D10" w14:textId="77777777" w:rsidR="00D0226A" w:rsidRPr="00A90231" w:rsidRDefault="00D0226A">
      <w:pPr>
        <w:spacing w:after="0"/>
      </w:pPr>
    </w:p>
    <w:p w14:paraId="6AB6425B" w14:textId="77777777" w:rsidR="00D0226A" w:rsidRPr="00A90231"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A90231" w:rsidRDefault="00267815">
      <w:pPr>
        <w:spacing w:after="0"/>
      </w:pPr>
      <w:r w:rsidRPr="00A90231">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924144B" w:rsidR="00004C16" w:rsidRDefault="0086741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90231">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90231">
            <w:rPr>
              <w:rStyle w:val="Style3"/>
            </w:rPr>
            <w:t>Hunterston A</w:t>
          </w:r>
        </w:sdtContent>
      </w:sdt>
    </w:p>
    <w:p w14:paraId="2A318818" w14:textId="00190B8D"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90231" w:rsidRPr="00A90231">
        <w:rPr>
          <w:rStyle w:val="Style2"/>
          <w:sz w:val="28"/>
          <w:szCs w:val="28"/>
        </w:rPr>
        <w:t>1</w:t>
      </w:r>
      <w:r w:rsidR="007A7E3A" w:rsidRPr="00A90231">
        <w:rPr>
          <w:rStyle w:val="Style2"/>
          <w:sz w:val="28"/>
          <w:szCs w:val="28"/>
        </w:rPr>
        <w:t xml:space="preserve"> </w:t>
      </w:r>
      <w:r w:rsidR="00637674">
        <w:rPr>
          <w:rStyle w:val="Style2"/>
          <w:sz w:val="28"/>
          <w:szCs w:val="28"/>
        </w:rPr>
        <w:t>April</w:t>
      </w:r>
      <w:r w:rsidR="007A7E3A" w:rsidRPr="00A90231">
        <w:rPr>
          <w:rStyle w:val="Style2"/>
          <w:sz w:val="28"/>
          <w:szCs w:val="28"/>
        </w:rPr>
        <w:t xml:space="preserve"> – </w:t>
      </w:r>
      <w:r w:rsidR="00A90231" w:rsidRPr="00A90231">
        <w:rPr>
          <w:rStyle w:val="Style2"/>
          <w:sz w:val="28"/>
          <w:szCs w:val="28"/>
        </w:rPr>
        <w:t>3</w:t>
      </w:r>
      <w:r w:rsidR="00637674">
        <w:rPr>
          <w:rStyle w:val="Style2"/>
          <w:sz w:val="28"/>
          <w:szCs w:val="28"/>
        </w:rPr>
        <w:t>0</w:t>
      </w:r>
      <w:r w:rsidR="007A7E3A" w:rsidRPr="00A90231">
        <w:rPr>
          <w:rStyle w:val="Style2"/>
          <w:sz w:val="28"/>
          <w:szCs w:val="28"/>
        </w:rPr>
        <w:t xml:space="preserve"> </w:t>
      </w:r>
      <w:r w:rsidR="00637674">
        <w:rPr>
          <w:rStyle w:val="Style2"/>
          <w:sz w:val="28"/>
          <w:szCs w:val="28"/>
        </w:rPr>
        <w:t>June</w:t>
      </w:r>
      <w:r w:rsidR="007A7E3A" w:rsidRPr="00A90231">
        <w:rPr>
          <w:rStyle w:val="Style2"/>
          <w:sz w:val="28"/>
          <w:szCs w:val="28"/>
        </w:rPr>
        <w:t xml:space="preserve"> </w:t>
      </w:r>
      <w:r w:rsidR="00A90231" w:rsidRPr="00A90231">
        <w:rPr>
          <w:rStyle w:val="Style2"/>
          <w:sz w:val="28"/>
          <w:szCs w:val="28"/>
        </w:rPr>
        <w:t>202</w:t>
      </w:r>
      <w:r w:rsidR="00AD74C1">
        <w:rPr>
          <w:rStyle w:val="Style2"/>
          <w:sz w:val="28"/>
          <w:szCs w:val="28"/>
        </w:rPr>
        <w:t>4</w:t>
      </w:r>
    </w:p>
    <w:p w14:paraId="61A25C0F" w14:textId="39EC7DBA" w:rsidR="00004C16" w:rsidRDefault="00004C16" w:rsidP="00004C16">
      <w:pPr>
        <w:rPr>
          <w:sz w:val="28"/>
          <w:szCs w:val="28"/>
        </w:rPr>
      </w:pPr>
    </w:p>
    <w:p w14:paraId="6A7E7055" w14:textId="5D690166" w:rsidR="00A90231" w:rsidRPr="00004C16" w:rsidRDefault="00004C16" w:rsidP="00A90231">
      <w:pPr>
        <w:rPr>
          <w:sz w:val="28"/>
          <w:szCs w:val="28"/>
        </w:rPr>
      </w:pPr>
      <w:r w:rsidRPr="00004C16">
        <w:rPr>
          <w:sz w:val="28"/>
          <w:szCs w:val="28"/>
        </w:rPr>
        <w:t>Authored by</w:t>
      </w:r>
      <w:r w:rsidR="003A7E1C">
        <w:rPr>
          <w:sz w:val="28"/>
          <w:szCs w:val="28"/>
        </w:rPr>
        <w:t>:</w:t>
      </w:r>
      <w:r w:rsidRPr="00004C16">
        <w:rPr>
          <w:sz w:val="28"/>
          <w:szCs w:val="28"/>
        </w:rPr>
        <w:t xml:space="preserve"> </w:t>
      </w:r>
      <w:r w:rsidR="00A90231">
        <w:rPr>
          <w:sz w:val="28"/>
          <w:szCs w:val="28"/>
        </w:rPr>
        <w:t>Nominated Site Inspector</w:t>
      </w:r>
    </w:p>
    <w:p w14:paraId="0FA8563B" w14:textId="794443F9" w:rsidR="00A90231" w:rsidRPr="00004C16" w:rsidRDefault="00A90231" w:rsidP="00A90231">
      <w:pPr>
        <w:rPr>
          <w:sz w:val="28"/>
          <w:szCs w:val="28"/>
        </w:rPr>
      </w:pPr>
      <w:r w:rsidRPr="00004C16">
        <w:rPr>
          <w:sz w:val="28"/>
          <w:szCs w:val="28"/>
        </w:rPr>
        <w:t>Approved by</w:t>
      </w:r>
      <w:r>
        <w:rPr>
          <w:sz w:val="28"/>
          <w:szCs w:val="28"/>
        </w:rPr>
        <w:t>:</w:t>
      </w:r>
      <w:r w:rsidRPr="001D2794">
        <w:rPr>
          <w:sz w:val="28"/>
          <w:szCs w:val="28"/>
        </w:rPr>
        <w:t xml:space="preserve"> </w:t>
      </w:r>
      <w:r>
        <w:rPr>
          <w:sz w:val="28"/>
          <w:szCs w:val="28"/>
        </w:rPr>
        <w:t>Delivery Lead Decommissioning, Fuel, and Waste</w:t>
      </w:r>
    </w:p>
    <w:p w14:paraId="7E744BD8" w14:textId="4800D7BF" w:rsidR="003A7E1C" w:rsidRDefault="003A7E1C" w:rsidP="00A90231">
      <w:pPr>
        <w:rPr>
          <w:sz w:val="28"/>
          <w:szCs w:val="28"/>
        </w:rPr>
      </w:pPr>
    </w:p>
    <w:p w14:paraId="247E3769" w14:textId="246E9CD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90231">
            <w:rPr>
              <w:sz w:val="28"/>
              <w:szCs w:val="28"/>
            </w:rPr>
            <w:t>1</w:t>
          </w:r>
        </w:sdtContent>
      </w:sdt>
    </w:p>
    <w:p w14:paraId="19206F45" w14:textId="5886D6E2" w:rsidR="00004C16" w:rsidRDefault="00004C16" w:rsidP="00004C16">
      <w:pPr>
        <w:rPr>
          <w:sz w:val="28"/>
          <w:szCs w:val="28"/>
        </w:rPr>
      </w:pPr>
      <w:r w:rsidRPr="00004C16">
        <w:rPr>
          <w:sz w:val="28"/>
          <w:szCs w:val="28"/>
        </w:rPr>
        <w:t xml:space="preserve">Publication Date: </w:t>
      </w:r>
      <w:r w:rsidR="00637674">
        <w:rPr>
          <w:sz w:val="28"/>
          <w:szCs w:val="28"/>
        </w:rPr>
        <w:t>July</w:t>
      </w:r>
      <w:r w:rsidR="00A90231">
        <w:rPr>
          <w:sz w:val="28"/>
          <w:szCs w:val="28"/>
        </w:rPr>
        <w:t xml:space="preserve"> 2024</w:t>
      </w:r>
    </w:p>
    <w:p w14:paraId="55057C62" w14:textId="264BC0F6"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A90231" w:rsidRPr="00A90231">
        <w:rPr>
          <w:sz w:val="28"/>
          <w:szCs w:val="28"/>
        </w:rPr>
        <w:t>2024</w:t>
      </w:r>
      <w:r w:rsidRPr="00A90231">
        <w:rPr>
          <w:sz w:val="28"/>
          <w:szCs w:val="28"/>
        </w:rPr>
        <w:t>/</w:t>
      </w:r>
      <w:r w:rsidR="00F323E5">
        <w:rPr>
          <w:sz w:val="28"/>
          <w:szCs w:val="28"/>
        </w:rPr>
        <w:t>30771</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DD7E161"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90231">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77876505" w:rsidR="000E4D5E" w:rsidRPr="002D1551" w:rsidRDefault="000E4D5E" w:rsidP="000E4D5E">
      <w:pPr>
        <w:pStyle w:val="F9-Paragraph"/>
      </w:pPr>
      <w:r w:rsidRPr="002D1551">
        <w:t xml:space="preserve">Site inspectors from ONR usually attend </w:t>
      </w:r>
      <w:r w:rsidR="00A90231">
        <w:t>Hunterston Site Stakeholder Group</w:t>
      </w:r>
      <w:r w:rsidR="00A90231"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F776720" w14:textId="1614919F" w:rsidR="0029648C"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72209526" w:history="1">
        <w:r w:rsidR="0029648C" w:rsidRPr="0049578C">
          <w:rPr>
            <w:rStyle w:val="Hyperlink"/>
          </w:rPr>
          <w:t>1.</w:t>
        </w:r>
        <w:r w:rsidR="0029648C">
          <w:rPr>
            <w:rFonts w:asciiTheme="minorHAnsi" w:eastAsiaTheme="minorEastAsia" w:hAnsiTheme="minorHAnsi" w:cstheme="minorBidi"/>
            <w:kern w:val="2"/>
            <w:sz w:val="22"/>
            <w:lang w:eastAsia="en-GB" w:bidi="ar-SA"/>
            <w14:ligatures w14:val="standardContextual"/>
          </w:rPr>
          <w:tab/>
        </w:r>
        <w:r w:rsidR="0029648C" w:rsidRPr="0049578C">
          <w:rPr>
            <w:rStyle w:val="Hyperlink"/>
          </w:rPr>
          <w:t>Inspections</w:t>
        </w:r>
        <w:r w:rsidR="0029648C">
          <w:rPr>
            <w:webHidden/>
          </w:rPr>
          <w:tab/>
        </w:r>
        <w:r w:rsidR="0029648C">
          <w:rPr>
            <w:webHidden/>
          </w:rPr>
          <w:fldChar w:fldCharType="begin"/>
        </w:r>
        <w:r w:rsidR="0029648C">
          <w:rPr>
            <w:webHidden/>
          </w:rPr>
          <w:instrText xml:space="preserve"> PAGEREF _Toc172209526 \h </w:instrText>
        </w:r>
        <w:r w:rsidR="0029648C">
          <w:rPr>
            <w:webHidden/>
          </w:rPr>
        </w:r>
        <w:r w:rsidR="0029648C">
          <w:rPr>
            <w:webHidden/>
          </w:rPr>
          <w:fldChar w:fldCharType="separate"/>
        </w:r>
        <w:r w:rsidR="0029648C">
          <w:rPr>
            <w:webHidden/>
          </w:rPr>
          <w:t>4</w:t>
        </w:r>
        <w:r w:rsidR="0029648C">
          <w:rPr>
            <w:webHidden/>
          </w:rPr>
          <w:fldChar w:fldCharType="end"/>
        </w:r>
      </w:hyperlink>
    </w:p>
    <w:p w14:paraId="72BBE9A6" w14:textId="003AB92B" w:rsidR="0029648C" w:rsidRDefault="0086741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209527" w:history="1">
        <w:r w:rsidR="0029648C" w:rsidRPr="0049578C">
          <w:rPr>
            <w:rStyle w:val="Hyperlink"/>
            <w:caps/>
          </w:rPr>
          <w:t>2.</w:t>
        </w:r>
        <w:r w:rsidR="0029648C">
          <w:rPr>
            <w:rFonts w:asciiTheme="minorHAnsi" w:eastAsiaTheme="minorEastAsia" w:hAnsiTheme="minorHAnsi" w:cstheme="minorBidi"/>
            <w:kern w:val="2"/>
            <w:sz w:val="22"/>
            <w:lang w:eastAsia="en-GB" w:bidi="ar-SA"/>
            <w14:ligatures w14:val="standardContextual"/>
          </w:rPr>
          <w:tab/>
        </w:r>
        <w:r w:rsidR="0029648C" w:rsidRPr="0049578C">
          <w:rPr>
            <w:rStyle w:val="Hyperlink"/>
          </w:rPr>
          <w:t>Routine matters</w:t>
        </w:r>
        <w:r w:rsidR="0029648C">
          <w:rPr>
            <w:webHidden/>
          </w:rPr>
          <w:tab/>
        </w:r>
        <w:r w:rsidR="0029648C">
          <w:rPr>
            <w:webHidden/>
          </w:rPr>
          <w:fldChar w:fldCharType="begin"/>
        </w:r>
        <w:r w:rsidR="0029648C">
          <w:rPr>
            <w:webHidden/>
          </w:rPr>
          <w:instrText xml:space="preserve"> PAGEREF _Toc172209527 \h </w:instrText>
        </w:r>
        <w:r w:rsidR="0029648C">
          <w:rPr>
            <w:webHidden/>
          </w:rPr>
        </w:r>
        <w:r w:rsidR="0029648C">
          <w:rPr>
            <w:webHidden/>
          </w:rPr>
          <w:fldChar w:fldCharType="separate"/>
        </w:r>
        <w:r w:rsidR="0029648C">
          <w:rPr>
            <w:webHidden/>
          </w:rPr>
          <w:t>5</w:t>
        </w:r>
        <w:r w:rsidR="0029648C">
          <w:rPr>
            <w:webHidden/>
          </w:rPr>
          <w:fldChar w:fldCharType="end"/>
        </w:r>
      </w:hyperlink>
    </w:p>
    <w:p w14:paraId="2DFF79E5" w14:textId="5B8585C9" w:rsidR="0029648C" w:rsidRDefault="0086741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209528" w:history="1">
        <w:r w:rsidR="0029648C" w:rsidRPr="0049578C">
          <w:rPr>
            <w:rStyle w:val="Hyperlink"/>
            <w:caps/>
          </w:rPr>
          <w:t>3.</w:t>
        </w:r>
        <w:r w:rsidR="0029648C">
          <w:rPr>
            <w:rFonts w:asciiTheme="minorHAnsi" w:eastAsiaTheme="minorEastAsia" w:hAnsiTheme="minorHAnsi" w:cstheme="minorBidi"/>
            <w:kern w:val="2"/>
            <w:sz w:val="22"/>
            <w:lang w:eastAsia="en-GB" w:bidi="ar-SA"/>
            <w14:ligatures w14:val="standardContextual"/>
          </w:rPr>
          <w:tab/>
        </w:r>
        <w:r w:rsidR="0029648C" w:rsidRPr="0049578C">
          <w:rPr>
            <w:rStyle w:val="Hyperlink"/>
          </w:rPr>
          <w:t>Non-routine matters</w:t>
        </w:r>
        <w:r w:rsidR="0029648C">
          <w:rPr>
            <w:webHidden/>
          </w:rPr>
          <w:tab/>
        </w:r>
        <w:r w:rsidR="0029648C">
          <w:rPr>
            <w:webHidden/>
          </w:rPr>
          <w:fldChar w:fldCharType="begin"/>
        </w:r>
        <w:r w:rsidR="0029648C">
          <w:rPr>
            <w:webHidden/>
          </w:rPr>
          <w:instrText xml:space="preserve"> PAGEREF _Toc172209528 \h </w:instrText>
        </w:r>
        <w:r w:rsidR="0029648C">
          <w:rPr>
            <w:webHidden/>
          </w:rPr>
        </w:r>
        <w:r w:rsidR="0029648C">
          <w:rPr>
            <w:webHidden/>
          </w:rPr>
          <w:fldChar w:fldCharType="separate"/>
        </w:r>
        <w:r w:rsidR="0029648C">
          <w:rPr>
            <w:webHidden/>
          </w:rPr>
          <w:t>7</w:t>
        </w:r>
        <w:r w:rsidR="0029648C">
          <w:rPr>
            <w:webHidden/>
          </w:rPr>
          <w:fldChar w:fldCharType="end"/>
        </w:r>
      </w:hyperlink>
    </w:p>
    <w:p w14:paraId="3CF411F2" w14:textId="66E6501B" w:rsidR="0029648C" w:rsidRDefault="0086741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209529" w:history="1">
        <w:r w:rsidR="0029648C" w:rsidRPr="0049578C">
          <w:rPr>
            <w:rStyle w:val="Hyperlink"/>
            <w:caps/>
          </w:rPr>
          <w:t>4.</w:t>
        </w:r>
        <w:r w:rsidR="0029648C">
          <w:rPr>
            <w:rFonts w:asciiTheme="minorHAnsi" w:eastAsiaTheme="minorEastAsia" w:hAnsiTheme="minorHAnsi" w:cstheme="minorBidi"/>
            <w:kern w:val="2"/>
            <w:sz w:val="22"/>
            <w:lang w:eastAsia="en-GB" w:bidi="ar-SA"/>
            <w14:ligatures w14:val="standardContextual"/>
          </w:rPr>
          <w:tab/>
        </w:r>
        <w:r w:rsidR="0029648C" w:rsidRPr="0049578C">
          <w:rPr>
            <w:rStyle w:val="Hyperlink"/>
          </w:rPr>
          <w:t>Regulatory activity</w:t>
        </w:r>
        <w:r w:rsidR="0029648C">
          <w:rPr>
            <w:webHidden/>
          </w:rPr>
          <w:tab/>
        </w:r>
        <w:r w:rsidR="0029648C">
          <w:rPr>
            <w:webHidden/>
          </w:rPr>
          <w:fldChar w:fldCharType="begin"/>
        </w:r>
        <w:r w:rsidR="0029648C">
          <w:rPr>
            <w:webHidden/>
          </w:rPr>
          <w:instrText xml:space="preserve"> PAGEREF _Toc172209529 \h </w:instrText>
        </w:r>
        <w:r w:rsidR="0029648C">
          <w:rPr>
            <w:webHidden/>
          </w:rPr>
        </w:r>
        <w:r w:rsidR="0029648C">
          <w:rPr>
            <w:webHidden/>
          </w:rPr>
          <w:fldChar w:fldCharType="separate"/>
        </w:r>
        <w:r w:rsidR="0029648C">
          <w:rPr>
            <w:webHidden/>
          </w:rPr>
          <w:t>8</w:t>
        </w:r>
        <w:r w:rsidR="0029648C">
          <w:rPr>
            <w:webHidden/>
          </w:rPr>
          <w:fldChar w:fldCharType="end"/>
        </w:r>
      </w:hyperlink>
    </w:p>
    <w:p w14:paraId="7A613CE3" w14:textId="341C4499" w:rsidR="0029648C" w:rsidRDefault="0086741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209530" w:history="1">
        <w:r w:rsidR="0029648C" w:rsidRPr="0049578C">
          <w:rPr>
            <w:rStyle w:val="Hyperlink"/>
            <w:caps/>
          </w:rPr>
          <w:t>5.</w:t>
        </w:r>
        <w:r w:rsidR="0029648C">
          <w:rPr>
            <w:rFonts w:asciiTheme="minorHAnsi" w:eastAsiaTheme="minorEastAsia" w:hAnsiTheme="minorHAnsi" w:cstheme="minorBidi"/>
            <w:kern w:val="2"/>
            <w:sz w:val="22"/>
            <w:lang w:eastAsia="en-GB" w:bidi="ar-SA"/>
            <w14:ligatures w14:val="standardContextual"/>
          </w:rPr>
          <w:tab/>
        </w:r>
        <w:r w:rsidR="0029648C" w:rsidRPr="0049578C">
          <w:rPr>
            <w:rStyle w:val="Hyperlink"/>
          </w:rPr>
          <w:t>News from ONR</w:t>
        </w:r>
        <w:r w:rsidR="0029648C">
          <w:rPr>
            <w:webHidden/>
          </w:rPr>
          <w:tab/>
        </w:r>
        <w:r w:rsidR="0029648C">
          <w:rPr>
            <w:webHidden/>
          </w:rPr>
          <w:fldChar w:fldCharType="begin"/>
        </w:r>
        <w:r w:rsidR="0029648C">
          <w:rPr>
            <w:webHidden/>
          </w:rPr>
          <w:instrText xml:space="preserve"> PAGEREF _Toc172209530 \h </w:instrText>
        </w:r>
        <w:r w:rsidR="0029648C">
          <w:rPr>
            <w:webHidden/>
          </w:rPr>
        </w:r>
        <w:r w:rsidR="0029648C">
          <w:rPr>
            <w:webHidden/>
          </w:rPr>
          <w:fldChar w:fldCharType="separate"/>
        </w:r>
        <w:r w:rsidR="0029648C">
          <w:rPr>
            <w:webHidden/>
          </w:rPr>
          <w:t>9</w:t>
        </w:r>
        <w:r w:rsidR="0029648C">
          <w:rPr>
            <w:webHidden/>
          </w:rPr>
          <w:fldChar w:fldCharType="end"/>
        </w:r>
      </w:hyperlink>
    </w:p>
    <w:p w14:paraId="7F69D7B5" w14:textId="06A89965" w:rsidR="0029648C" w:rsidRDefault="0086741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209531" w:history="1">
        <w:r w:rsidR="0029648C" w:rsidRPr="0049578C">
          <w:rPr>
            <w:rStyle w:val="Hyperlink"/>
            <w:caps/>
          </w:rPr>
          <w:t>6.</w:t>
        </w:r>
        <w:r w:rsidR="0029648C">
          <w:rPr>
            <w:rFonts w:asciiTheme="minorHAnsi" w:eastAsiaTheme="minorEastAsia" w:hAnsiTheme="minorHAnsi" w:cstheme="minorBidi"/>
            <w:kern w:val="2"/>
            <w:sz w:val="22"/>
            <w:lang w:eastAsia="en-GB" w:bidi="ar-SA"/>
            <w14:ligatures w14:val="standardContextual"/>
          </w:rPr>
          <w:tab/>
        </w:r>
        <w:r w:rsidR="0029648C" w:rsidRPr="0049578C">
          <w:rPr>
            <w:rStyle w:val="Hyperlink"/>
          </w:rPr>
          <w:t>Contacts</w:t>
        </w:r>
        <w:r w:rsidR="0029648C">
          <w:rPr>
            <w:webHidden/>
          </w:rPr>
          <w:tab/>
        </w:r>
        <w:r w:rsidR="0029648C">
          <w:rPr>
            <w:webHidden/>
          </w:rPr>
          <w:fldChar w:fldCharType="begin"/>
        </w:r>
        <w:r w:rsidR="0029648C">
          <w:rPr>
            <w:webHidden/>
          </w:rPr>
          <w:instrText xml:space="preserve"> PAGEREF _Toc172209531 \h </w:instrText>
        </w:r>
        <w:r w:rsidR="0029648C">
          <w:rPr>
            <w:webHidden/>
          </w:rPr>
        </w:r>
        <w:r w:rsidR="0029648C">
          <w:rPr>
            <w:webHidden/>
          </w:rPr>
          <w:fldChar w:fldCharType="separate"/>
        </w:r>
        <w:r w:rsidR="0029648C">
          <w:rPr>
            <w:webHidden/>
          </w:rPr>
          <w:t>9</w:t>
        </w:r>
        <w:r w:rsidR="0029648C">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72209526"/>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1056F660" w:rsidR="00BE1652" w:rsidRPr="00690387" w:rsidRDefault="00BE1652" w:rsidP="00BE1652">
      <w:pPr>
        <w:spacing w:before="240" w:after="120"/>
      </w:pPr>
      <w:r w:rsidRPr="00690387">
        <w:t xml:space="preserve">The ONR site inspector made inspections on the following dates during the report </w:t>
      </w:r>
      <w:r w:rsidRPr="00A90231">
        <w:t>period</w:t>
      </w:r>
      <w:r w:rsidR="00A11D2D">
        <w:t xml:space="preserve"> 1 April 2024 – 30 June 2024</w:t>
      </w:r>
      <w:r w:rsidRPr="00A90231">
        <w:t>:</w:t>
      </w:r>
    </w:p>
    <w:p w14:paraId="59C671AB" w14:textId="3BCCF508" w:rsidR="00BE1652" w:rsidRDefault="002B4C1A" w:rsidP="00176C56">
      <w:pPr>
        <w:pStyle w:val="ListParagraph"/>
        <w:numPr>
          <w:ilvl w:val="0"/>
          <w:numId w:val="28"/>
        </w:numPr>
        <w:spacing w:before="240" w:after="120"/>
      </w:pPr>
      <w:r w:rsidRPr="002B4C1A">
        <w:t>1</w:t>
      </w:r>
      <w:r w:rsidR="00533FEF">
        <w:t>1</w:t>
      </w:r>
      <w:r w:rsidR="00006022">
        <w:t>-</w:t>
      </w:r>
      <w:r w:rsidR="00637674">
        <w:t>13</w:t>
      </w:r>
      <w:r w:rsidR="00BE1652" w:rsidRPr="002B4C1A">
        <w:t xml:space="preserve"> </w:t>
      </w:r>
      <w:r w:rsidR="00637674">
        <w:t>June</w:t>
      </w:r>
      <w:r w:rsidR="00BE1652" w:rsidRPr="00690387">
        <w:t xml:space="preserve"> </w:t>
      </w:r>
      <w:r>
        <w:t>202</w:t>
      </w:r>
      <w:r w:rsidR="00533FEF">
        <w:t>4</w:t>
      </w:r>
    </w:p>
    <w:p w14:paraId="32385165" w14:textId="77777777" w:rsidR="00FA2F2F" w:rsidRDefault="00FA2F2F" w:rsidP="00A90231">
      <w:pPr>
        <w:spacing w:before="240" w:after="120"/>
      </w:pPr>
    </w:p>
    <w:p w14:paraId="10C8194F" w14:textId="3F1BE510" w:rsidR="00637674" w:rsidRDefault="00637674" w:rsidP="00A90231">
      <w:pPr>
        <w:spacing w:before="240" w:after="120"/>
        <w:sectPr w:rsidR="00637674" w:rsidSect="000E4D5E">
          <w:pgSz w:w="11906" w:h="16838" w:code="9"/>
          <w:pgMar w:top="1440" w:right="1440" w:bottom="1440" w:left="1440" w:header="397" w:footer="397" w:gutter="0"/>
          <w:cols w:space="312"/>
          <w:docGrid w:linePitch="360"/>
        </w:sectPr>
      </w:pPr>
    </w:p>
    <w:p w14:paraId="728A6882" w14:textId="44DBBF1D" w:rsidR="00745534" w:rsidRPr="002D1551" w:rsidRDefault="00745534" w:rsidP="00745534">
      <w:pPr>
        <w:pStyle w:val="Heading1"/>
        <w:rPr>
          <w:caps/>
        </w:rPr>
      </w:pPr>
      <w:bookmarkStart w:id="4" w:name="_Toc95889183"/>
      <w:bookmarkStart w:id="5" w:name="_Toc172209527"/>
      <w:r>
        <w:lastRenderedPageBreak/>
        <w:t xml:space="preserve">Routine </w:t>
      </w:r>
      <w:r w:rsidR="00E820FA">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FA97F2"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63A4281B" w:rsidR="00745534" w:rsidRPr="00690387" w:rsidRDefault="00745534" w:rsidP="00687789">
      <w:pPr>
        <w:pStyle w:val="Bulletlist1"/>
      </w:pPr>
      <w:r w:rsidRPr="00690387">
        <w:t>the Health and Safety at Work</w:t>
      </w:r>
      <w:r>
        <w:t xml:space="preserve"> etc</w:t>
      </w:r>
      <w:r w:rsidR="009E6470">
        <w:t>.</w:t>
      </w:r>
      <w:r w:rsidRPr="00690387">
        <w:t xml:space="preserve"> Act 1974 (HSWA74) </w:t>
      </w:r>
    </w:p>
    <w:p w14:paraId="224D5CB7" w14:textId="2BA38421"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DCF816B" w:rsidR="00745534" w:rsidRPr="003F17CC" w:rsidRDefault="00745534" w:rsidP="00745534">
      <w:r w:rsidRPr="003F17CC">
        <w:t xml:space="preserve">In this period, routine inspections of </w:t>
      </w:r>
      <w:r w:rsidR="002B4C1A" w:rsidRPr="003F17CC">
        <w:t>Hunterston A</w:t>
      </w:r>
      <w:r w:rsidRPr="003F17CC">
        <w:t xml:space="preserve"> covered the following: </w:t>
      </w:r>
    </w:p>
    <w:p w14:paraId="781F0F7C" w14:textId="49F3DAA0" w:rsidR="00637674" w:rsidRPr="00637674" w:rsidRDefault="00637674" w:rsidP="00637674">
      <w:pPr>
        <w:pStyle w:val="Bulletlist1"/>
      </w:pPr>
      <w:r w:rsidRPr="00637674">
        <w:t>conventional (non-nuclear) health and safety</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7AF4B387" w14:textId="231B2226" w:rsidR="0047656E" w:rsidRDefault="0047656E" w:rsidP="0047656E">
      <w:r>
        <w:t>During the inspection I also held meetings</w:t>
      </w:r>
      <w:r w:rsidR="00A73AC6">
        <w:t xml:space="preserve"> with site representatives</w:t>
      </w:r>
      <w:r>
        <w:t xml:space="preserve"> </w:t>
      </w:r>
      <w:r w:rsidR="00A73AC6">
        <w:t xml:space="preserve">to discuss: </w:t>
      </w:r>
    </w:p>
    <w:p w14:paraId="189828EC" w14:textId="45352EA1" w:rsidR="0047656E" w:rsidRPr="00997011" w:rsidRDefault="00313F88" w:rsidP="00176C56">
      <w:pPr>
        <w:pStyle w:val="Bulletlist1"/>
      </w:pPr>
      <w:r>
        <w:t>Progress on addressing certain regulatory matters</w:t>
      </w:r>
    </w:p>
    <w:p w14:paraId="2066A859" w14:textId="4CD8C79E" w:rsidR="0047656E" w:rsidRPr="00997011" w:rsidRDefault="0047656E" w:rsidP="0047656E">
      <w:pPr>
        <w:pStyle w:val="Bulletlist1"/>
      </w:pPr>
      <w:r w:rsidRPr="00997011">
        <w:t>topical plant matters (including modifications)</w:t>
      </w:r>
    </w:p>
    <w:p w14:paraId="1D55242B" w14:textId="336ECBCB" w:rsidR="0047656E" w:rsidRPr="00997011" w:rsidRDefault="0047656E" w:rsidP="0047656E">
      <w:pPr>
        <w:pStyle w:val="Bulletlist1"/>
      </w:pPr>
      <w:r w:rsidRPr="00997011">
        <w:t>topical safety management matters</w:t>
      </w:r>
    </w:p>
    <w:p w14:paraId="6659442F" w14:textId="3C8D0AF4" w:rsidR="0047656E" w:rsidRPr="00997011" w:rsidRDefault="0047656E" w:rsidP="0047656E">
      <w:pPr>
        <w:pStyle w:val="Bulletlist1"/>
      </w:pPr>
      <w:r w:rsidRPr="00997011">
        <w:t>topical compliance matters</w:t>
      </w:r>
    </w:p>
    <w:p w14:paraId="1B6D946D" w14:textId="09EA152D" w:rsidR="00745534" w:rsidRPr="002D1551" w:rsidRDefault="00745534" w:rsidP="00745534">
      <w:pPr>
        <w:pStyle w:val="Heading2"/>
      </w:pPr>
      <w:r w:rsidRPr="002D1551">
        <w:lastRenderedPageBreak/>
        <w:t xml:space="preserve">Other </w:t>
      </w:r>
      <w:r w:rsidR="009E6470">
        <w:t>w</w:t>
      </w:r>
      <w:r w:rsidRPr="002D1551">
        <w:t>ork</w:t>
      </w:r>
    </w:p>
    <w:p w14:paraId="5FABB631" w14:textId="77777777" w:rsidR="003F17CC" w:rsidRDefault="003F17CC" w:rsidP="003F17CC">
      <w:r w:rsidRPr="00433F76">
        <w:t xml:space="preserve">Throughout this reporting period, ONR’s nominated site safety inspector has held regular telephone meetings with </w:t>
      </w:r>
      <w:r>
        <w:t>Hunterston A</w:t>
      </w:r>
      <w:r w:rsidRPr="00433F76">
        <w:t xml:space="preserve"> leadership team representatives to maintain situational awareness of matters related to nuclear safety. </w:t>
      </w:r>
    </w:p>
    <w:p w14:paraId="59794D04" w14:textId="77777777" w:rsidR="003F17CC" w:rsidRPr="00690387" w:rsidRDefault="003F17CC" w:rsidP="003F17CC">
      <w:r w:rsidRPr="00E63890">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187C23C5" w:rsidR="00745534" w:rsidRPr="002D1551" w:rsidRDefault="00745534" w:rsidP="000A58A7">
      <w:pPr>
        <w:pStyle w:val="Heading1"/>
        <w:rPr>
          <w:caps/>
        </w:rPr>
      </w:pPr>
      <w:bookmarkStart w:id="6" w:name="_Toc95889184"/>
      <w:bookmarkStart w:id="7" w:name="_Toc172209528"/>
      <w:r>
        <w:lastRenderedPageBreak/>
        <w:t>Non-</w:t>
      </w:r>
      <w:r w:rsidR="009E6470">
        <w:t>r</w:t>
      </w:r>
      <w:r>
        <w:t xml:space="preserve">outine </w:t>
      </w:r>
      <w:r w:rsidR="009E6470">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2083E541" w14:textId="77777777" w:rsidR="00DF330E" w:rsidRDefault="00DF330E" w:rsidP="00DF330E">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66C9261" w:rsidR="00745534" w:rsidRPr="002D1551" w:rsidRDefault="00745534" w:rsidP="000A58A7">
      <w:pPr>
        <w:pStyle w:val="Heading1"/>
        <w:rPr>
          <w:caps/>
        </w:rPr>
      </w:pPr>
      <w:bookmarkStart w:id="8" w:name="_Toc95889185"/>
      <w:bookmarkStart w:id="9" w:name="_Toc172209529"/>
      <w:r>
        <w:lastRenderedPageBreak/>
        <w:t xml:space="preserve">Regulatory </w:t>
      </w:r>
      <w:r w:rsidR="009E6470">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72209530"/>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7220953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C586A" w14:textId="77777777" w:rsidR="009C73EF" w:rsidRDefault="009C73EF" w:rsidP="007D199A">
      <w:pPr>
        <w:spacing w:after="0"/>
      </w:pPr>
      <w:r>
        <w:separator/>
      </w:r>
    </w:p>
    <w:p w14:paraId="23589481" w14:textId="77777777" w:rsidR="009C73EF" w:rsidRDefault="009C73EF"/>
  </w:endnote>
  <w:endnote w:type="continuationSeparator" w:id="0">
    <w:p w14:paraId="4C211038" w14:textId="77777777" w:rsidR="009C73EF" w:rsidRDefault="009C73EF" w:rsidP="007D199A">
      <w:pPr>
        <w:spacing w:after="0"/>
      </w:pPr>
      <w:r>
        <w:continuationSeparator/>
      </w:r>
    </w:p>
    <w:p w14:paraId="2B78232A" w14:textId="77777777" w:rsidR="009C73EF" w:rsidRDefault="009C73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B4D54" w14:textId="77777777" w:rsidR="009C73EF" w:rsidRPr="005E0344" w:rsidRDefault="009C73EF" w:rsidP="005E0344">
      <w:pPr>
        <w:spacing w:after="120"/>
        <w:rPr>
          <w:color w:val="000000" w:themeColor="text2"/>
        </w:rPr>
      </w:pPr>
      <w:r w:rsidRPr="005E0344">
        <w:rPr>
          <w:color w:val="000000" w:themeColor="text2"/>
        </w:rPr>
        <w:separator/>
      </w:r>
    </w:p>
  </w:footnote>
  <w:footnote w:type="continuationSeparator" w:id="0">
    <w:p w14:paraId="3C3880FA" w14:textId="77777777" w:rsidR="009C73EF" w:rsidRPr="005E0344" w:rsidRDefault="009C73EF" w:rsidP="0090581D">
      <w:pPr>
        <w:spacing w:after="120"/>
        <w:rPr>
          <w:color w:val="000000" w:themeColor="text2"/>
        </w:rPr>
      </w:pPr>
      <w:r w:rsidRPr="005E0344">
        <w:rPr>
          <w:color w:val="000000" w:themeColor="text2"/>
        </w:rPr>
        <w:continuationSeparator/>
      </w:r>
    </w:p>
    <w:p w14:paraId="5EB8BF33" w14:textId="77777777" w:rsidR="009C73EF" w:rsidRDefault="009C73EF"/>
  </w:footnote>
  <w:footnote w:type="continuationNotice" w:id="1">
    <w:p w14:paraId="43FDC60A" w14:textId="77777777" w:rsidR="009C73EF" w:rsidRDefault="009C73EF">
      <w:pPr>
        <w:spacing w:after="0"/>
      </w:pPr>
    </w:p>
    <w:p w14:paraId="79A357A7" w14:textId="77777777" w:rsidR="009C73EF" w:rsidRDefault="009C73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384F217" w:rsidR="00177666" w:rsidRPr="002B07AE" w:rsidRDefault="0086741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90231">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90231">
          <w:rPr>
            <w:rStyle w:val="Style4"/>
          </w:rPr>
          <w:t>Hunterston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9023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F063E2"/>
    <w:multiLevelType w:val="hybridMultilevel"/>
    <w:tmpl w:val="3994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BB2898"/>
    <w:multiLevelType w:val="hybridMultilevel"/>
    <w:tmpl w:val="27E2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6"/>
  </w:num>
  <w:num w:numId="14" w16cid:durableId="1154493219">
    <w:abstractNumId w:val="11"/>
  </w:num>
  <w:num w:numId="15" w16cid:durableId="1043753120">
    <w:abstractNumId w:val="23"/>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2"/>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1"/>
  </w:num>
  <w:num w:numId="24" w16cid:durableId="1522209820">
    <w:abstractNumId w:val="24"/>
  </w:num>
  <w:num w:numId="25" w16cid:durableId="825172123">
    <w:abstractNumId w:val="15"/>
  </w:num>
  <w:num w:numId="26" w16cid:durableId="1849905066">
    <w:abstractNumId w:val="14"/>
  </w:num>
  <w:num w:numId="27" w16cid:durableId="1858809427">
    <w:abstractNumId w:val="18"/>
  </w:num>
  <w:num w:numId="28" w16cid:durableId="1078987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022"/>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76C56"/>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2AD4"/>
    <w:rsid w:val="00255FA3"/>
    <w:rsid w:val="00257288"/>
    <w:rsid w:val="00261FB6"/>
    <w:rsid w:val="002629F8"/>
    <w:rsid w:val="00263396"/>
    <w:rsid w:val="002659FA"/>
    <w:rsid w:val="00267815"/>
    <w:rsid w:val="00272C91"/>
    <w:rsid w:val="00280DDF"/>
    <w:rsid w:val="002917FF"/>
    <w:rsid w:val="00292ADF"/>
    <w:rsid w:val="0029648C"/>
    <w:rsid w:val="002A0DEC"/>
    <w:rsid w:val="002B07AE"/>
    <w:rsid w:val="002B1C53"/>
    <w:rsid w:val="002B4C1A"/>
    <w:rsid w:val="002E0BE4"/>
    <w:rsid w:val="002E3B58"/>
    <w:rsid w:val="002E3E8A"/>
    <w:rsid w:val="002E6A6A"/>
    <w:rsid w:val="002F3397"/>
    <w:rsid w:val="00301FA9"/>
    <w:rsid w:val="0030380D"/>
    <w:rsid w:val="00312411"/>
    <w:rsid w:val="00313F88"/>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3F17CC"/>
    <w:rsid w:val="00407CF7"/>
    <w:rsid w:val="00415ED6"/>
    <w:rsid w:val="00417CAF"/>
    <w:rsid w:val="00420A11"/>
    <w:rsid w:val="00422265"/>
    <w:rsid w:val="00431860"/>
    <w:rsid w:val="004373A7"/>
    <w:rsid w:val="00437D94"/>
    <w:rsid w:val="0044030C"/>
    <w:rsid w:val="004648A4"/>
    <w:rsid w:val="00471380"/>
    <w:rsid w:val="0047656E"/>
    <w:rsid w:val="00494F0D"/>
    <w:rsid w:val="00496BFD"/>
    <w:rsid w:val="004A3DF2"/>
    <w:rsid w:val="004C361D"/>
    <w:rsid w:val="004C4891"/>
    <w:rsid w:val="004D16D7"/>
    <w:rsid w:val="004D2C89"/>
    <w:rsid w:val="004E3932"/>
    <w:rsid w:val="004F1E79"/>
    <w:rsid w:val="004F5F33"/>
    <w:rsid w:val="0050103A"/>
    <w:rsid w:val="0051107F"/>
    <w:rsid w:val="00511B0F"/>
    <w:rsid w:val="00532745"/>
    <w:rsid w:val="00533FEF"/>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96A"/>
    <w:rsid w:val="005C1E52"/>
    <w:rsid w:val="005C5BA2"/>
    <w:rsid w:val="005C6763"/>
    <w:rsid w:val="005D3164"/>
    <w:rsid w:val="005E0344"/>
    <w:rsid w:val="005E440B"/>
    <w:rsid w:val="005F2C85"/>
    <w:rsid w:val="00605ADB"/>
    <w:rsid w:val="0061026E"/>
    <w:rsid w:val="00611C9F"/>
    <w:rsid w:val="006248DE"/>
    <w:rsid w:val="00625A39"/>
    <w:rsid w:val="00627555"/>
    <w:rsid w:val="006322A0"/>
    <w:rsid w:val="006361FD"/>
    <w:rsid w:val="00637674"/>
    <w:rsid w:val="0064226F"/>
    <w:rsid w:val="00642DDB"/>
    <w:rsid w:val="00653298"/>
    <w:rsid w:val="00663A7C"/>
    <w:rsid w:val="006671DF"/>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B34"/>
    <w:rsid w:val="007C2F0D"/>
    <w:rsid w:val="007C3C1D"/>
    <w:rsid w:val="007C6C27"/>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67412"/>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62A9"/>
    <w:rsid w:val="008B7BCC"/>
    <w:rsid w:val="008C29A8"/>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C73EF"/>
    <w:rsid w:val="009E07C2"/>
    <w:rsid w:val="009E0E52"/>
    <w:rsid w:val="009E6470"/>
    <w:rsid w:val="009F72F9"/>
    <w:rsid w:val="00A00205"/>
    <w:rsid w:val="00A00AF0"/>
    <w:rsid w:val="00A11D2D"/>
    <w:rsid w:val="00A14B5A"/>
    <w:rsid w:val="00A21914"/>
    <w:rsid w:val="00A3567F"/>
    <w:rsid w:val="00A36E68"/>
    <w:rsid w:val="00A37698"/>
    <w:rsid w:val="00A41ED3"/>
    <w:rsid w:val="00A63868"/>
    <w:rsid w:val="00A677BA"/>
    <w:rsid w:val="00A73AC6"/>
    <w:rsid w:val="00A81D82"/>
    <w:rsid w:val="00A90231"/>
    <w:rsid w:val="00A9118F"/>
    <w:rsid w:val="00A93E33"/>
    <w:rsid w:val="00AB6970"/>
    <w:rsid w:val="00AC1939"/>
    <w:rsid w:val="00AC7C05"/>
    <w:rsid w:val="00AD167C"/>
    <w:rsid w:val="00AD17C7"/>
    <w:rsid w:val="00AD4041"/>
    <w:rsid w:val="00AD74C1"/>
    <w:rsid w:val="00AE302B"/>
    <w:rsid w:val="00AE7837"/>
    <w:rsid w:val="00B15569"/>
    <w:rsid w:val="00B16BE5"/>
    <w:rsid w:val="00B259DF"/>
    <w:rsid w:val="00B324DF"/>
    <w:rsid w:val="00B44B1F"/>
    <w:rsid w:val="00B64141"/>
    <w:rsid w:val="00B64E72"/>
    <w:rsid w:val="00B77913"/>
    <w:rsid w:val="00B824FB"/>
    <w:rsid w:val="00B82646"/>
    <w:rsid w:val="00B86AE8"/>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26389"/>
    <w:rsid w:val="00C32CC1"/>
    <w:rsid w:val="00C426EC"/>
    <w:rsid w:val="00C6483C"/>
    <w:rsid w:val="00C64AE9"/>
    <w:rsid w:val="00C70CFF"/>
    <w:rsid w:val="00C718FE"/>
    <w:rsid w:val="00C80DF4"/>
    <w:rsid w:val="00C86CEC"/>
    <w:rsid w:val="00C8773D"/>
    <w:rsid w:val="00C87ABB"/>
    <w:rsid w:val="00C90062"/>
    <w:rsid w:val="00C91831"/>
    <w:rsid w:val="00C953DF"/>
    <w:rsid w:val="00CC6263"/>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330E"/>
    <w:rsid w:val="00DF4DBE"/>
    <w:rsid w:val="00E40820"/>
    <w:rsid w:val="00E4658F"/>
    <w:rsid w:val="00E54A67"/>
    <w:rsid w:val="00E61C0D"/>
    <w:rsid w:val="00E63EB4"/>
    <w:rsid w:val="00E66160"/>
    <w:rsid w:val="00E71329"/>
    <w:rsid w:val="00E755FE"/>
    <w:rsid w:val="00E820FA"/>
    <w:rsid w:val="00E8363B"/>
    <w:rsid w:val="00E84966"/>
    <w:rsid w:val="00E92383"/>
    <w:rsid w:val="00EA1B3A"/>
    <w:rsid w:val="00EA2109"/>
    <w:rsid w:val="00ED4D4E"/>
    <w:rsid w:val="00EE0C77"/>
    <w:rsid w:val="00EE4E54"/>
    <w:rsid w:val="00EF4334"/>
    <w:rsid w:val="00F323E5"/>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820F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72C9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72C91"/>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C7C5A"/>
    <w:rsid w:val="00183F29"/>
    <w:rsid w:val="002550FD"/>
    <w:rsid w:val="002876CA"/>
    <w:rsid w:val="002E6EDF"/>
    <w:rsid w:val="00333F8E"/>
    <w:rsid w:val="00350199"/>
    <w:rsid w:val="00611F13"/>
    <w:rsid w:val="00626CD0"/>
    <w:rsid w:val="006B7426"/>
    <w:rsid w:val="007154C5"/>
    <w:rsid w:val="00835E07"/>
    <w:rsid w:val="00A47ACD"/>
    <w:rsid w:val="00C41BCC"/>
    <w:rsid w:val="00C561EC"/>
    <w:rsid w:val="00D863B3"/>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Hunterston A</vt:lpstr>
    </vt:vector>
  </TitlesOfParts>
  <Manager>Office for Nuclear Regulation</Manager>
  <Company>Nuclear Restoration Services</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3</cp:revision>
  <cp:lastPrinted>2024-02-22T10:09:00Z</cp:lastPrinted>
  <dcterms:created xsi:type="dcterms:W3CDTF">2024-07-19T06:53:00Z</dcterms:created>
  <dcterms:modified xsi:type="dcterms:W3CDTF">2024-07-23T09:10:00Z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