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sdt>
            <w:sdtPr>
              <w:rPr>
                <w:sz w:val="72"/>
                <w:szCs w:val="72"/>
              </w:rPr>
              <w:alias w:val="Site Name"/>
              <w:tag w:val="Site Name"/>
              <w:id w:val="1228188510"/>
              <w:placeholder>
                <w:docPart w:val="DefaultPlaceholder_-1854013440"/>
              </w:placeholder>
            </w:sdtPr>
            <w:sdtEndPr/>
            <w:sdtContent>
              <w:p w14:paraId="7C4EA414" w14:textId="7DC01DAA" w:rsidR="00D0226A" w:rsidRPr="001E03E1" w:rsidRDefault="00530FA6"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proofErr w:type="spellStart"/>
                    <w:r w:rsidR="004D56CE" w:rsidRPr="004D56CE">
                      <w:rPr>
                        <w:sz w:val="72"/>
                        <w:szCs w:val="72"/>
                      </w:rPr>
                      <w:t>Torness</w:t>
                    </w:r>
                    <w:proofErr w:type="spellEnd"/>
                    <w:r w:rsidR="004D56CE" w:rsidRPr="004D56CE">
                      <w:rPr>
                        <w:sz w:val="72"/>
                        <w:szCs w:val="72"/>
                      </w:rPr>
                      <w:t xml:space="preserve"> Power Station</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sdt>
      <w:sdtPr>
        <w:rPr>
          <w:rStyle w:val="Style2"/>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10A2634B" w:rsidR="00004C16" w:rsidRDefault="004D56CE" w:rsidP="00004C16">
          <w:pPr>
            <w:rPr>
              <w:rStyle w:val="Style2"/>
            </w:rPr>
          </w:pPr>
          <w:proofErr w:type="spellStart"/>
          <w:r>
            <w:rPr>
              <w:rStyle w:val="Style2"/>
            </w:rPr>
            <w:t>Torness</w:t>
          </w:r>
          <w:proofErr w:type="spellEnd"/>
          <w:r>
            <w:rPr>
              <w:rStyle w:val="Style2"/>
            </w:rPr>
            <w:t xml:space="preserve"> Power Station</w:t>
          </w:r>
        </w:p>
      </w:sdtContent>
    </w:sdt>
    <w:p w14:paraId="2A318818" w14:textId="7000BEAF"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8319B2">
        <w:rPr>
          <w:rStyle w:val="Style2"/>
          <w:sz w:val="28"/>
          <w:szCs w:val="28"/>
        </w:rPr>
        <w:t xml:space="preserve">1 </w:t>
      </w:r>
      <w:r w:rsidR="00212D6E">
        <w:rPr>
          <w:rStyle w:val="Style2"/>
          <w:sz w:val="28"/>
          <w:szCs w:val="28"/>
        </w:rPr>
        <w:t>April</w:t>
      </w:r>
      <w:r w:rsidR="008319B2">
        <w:rPr>
          <w:rStyle w:val="Style2"/>
          <w:sz w:val="28"/>
          <w:szCs w:val="28"/>
        </w:rPr>
        <w:t xml:space="preserve"> – 3</w:t>
      </w:r>
      <w:r w:rsidR="00631E58">
        <w:rPr>
          <w:rStyle w:val="Style2"/>
          <w:sz w:val="28"/>
          <w:szCs w:val="28"/>
        </w:rPr>
        <w:t>0 June</w:t>
      </w:r>
      <w:r w:rsidR="008319B2">
        <w:rPr>
          <w:rStyle w:val="Style2"/>
          <w:sz w:val="28"/>
          <w:szCs w:val="28"/>
        </w:rPr>
        <w:t xml:space="preserve"> 202</w:t>
      </w:r>
      <w:r w:rsidR="0087492E">
        <w:rPr>
          <w:rStyle w:val="Style2"/>
          <w:sz w:val="28"/>
          <w:szCs w:val="28"/>
        </w:rPr>
        <w:t>3</w:t>
      </w:r>
    </w:p>
    <w:p w14:paraId="61A25C0F" w14:textId="39EC7DBA" w:rsidR="00004C16" w:rsidRDefault="00004C16" w:rsidP="00004C16">
      <w:pPr>
        <w:rPr>
          <w:sz w:val="28"/>
          <w:szCs w:val="28"/>
        </w:rPr>
      </w:pPr>
    </w:p>
    <w:p w14:paraId="4D99E381" w14:textId="7C8C30DE"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242B09">
        <w:rPr>
          <w:sz w:val="28"/>
          <w:szCs w:val="28"/>
        </w:rPr>
        <w:t>Lead</w:t>
      </w:r>
      <w:r w:rsidR="00BA351F">
        <w:rPr>
          <w:sz w:val="28"/>
          <w:szCs w:val="28"/>
        </w:rPr>
        <w:t xml:space="preserve"> Site Inspector</w:t>
      </w:r>
    </w:p>
    <w:p w14:paraId="23B9A867" w14:textId="293BA39E"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230951">
        <w:rPr>
          <w:sz w:val="28"/>
          <w:szCs w:val="28"/>
        </w:rPr>
        <w:t>Superintending Inspector</w:t>
      </w:r>
    </w:p>
    <w:p w14:paraId="7E744BD8" w14:textId="77777777" w:rsidR="003A7E1C" w:rsidRDefault="003A7E1C" w:rsidP="00004C16">
      <w:pPr>
        <w:rPr>
          <w:sz w:val="28"/>
          <w:szCs w:val="28"/>
        </w:rPr>
      </w:pPr>
    </w:p>
    <w:p w14:paraId="247E3769" w14:textId="650491A3"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230951">
            <w:rPr>
              <w:sz w:val="28"/>
              <w:szCs w:val="28"/>
            </w:rPr>
            <w:t>1</w:t>
          </w:r>
        </w:sdtContent>
      </w:sdt>
    </w:p>
    <w:p w14:paraId="19206F45" w14:textId="4456176C" w:rsidR="00004C16" w:rsidRDefault="00004C16" w:rsidP="00004C16">
      <w:pPr>
        <w:rPr>
          <w:sz w:val="28"/>
          <w:szCs w:val="28"/>
        </w:rPr>
      </w:pPr>
      <w:r w:rsidRPr="00004C16">
        <w:rPr>
          <w:sz w:val="28"/>
          <w:szCs w:val="28"/>
        </w:rPr>
        <w:t>Publication Date:</w:t>
      </w:r>
      <w:r w:rsidR="00207447">
        <w:rPr>
          <w:sz w:val="28"/>
          <w:szCs w:val="28"/>
        </w:rPr>
        <w:t xml:space="preserve"> November</w:t>
      </w:r>
      <w:r w:rsidR="009C7CF3">
        <w:rPr>
          <w:sz w:val="28"/>
          <w:szCs w:val="28"/>
        </w:rPr>
        <w:t xml:space="preserve"> 2023</w:t>
      </w:r>
    </w:p>
    <w:p w14:paraId="55057C62" w14:textId="209A68E3"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9C7CF3">
        <w:rPr>
          <w:sz w:val="28"/>
          <w:szCs w:val="28"/>
        </w:rPr>
        <w:t>2023/43090</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5221EEFB"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proofErr w:type="spellStart"/>
      <w:r w:rsidR="00A35BFA">
        <w:t>Torness</w:t>
      </w:r>
      <w:proofErr w:type="spellEnd"/>
      <w:r w:rsidR="0078172D">
        <w:t xml:space="preserve"> site stakeholder group</w:t>
      </w:r>
      <w:r w:rsidRPr="002D1551">
        <w:t xml:space="preserve"> and are also available on the ONR website (</w:t>
      </w:r>
      <w:hyperlink r:id="rId11" w:history="1">
        <w:r w:rsidRPr="002D1551">
          <w:rPr>
            <w:rStyle w:val="Hyperlink"/>
          </w:rPr>
          <w:t>http://www.onr.org.uk/llc/</w:t>
        </w:r>
      </w:hyperlink>
      <w:r w:rsidRPr="002D1551">
        <w:t>).</w:t>
      </w:r>
    </w:p>
    <w:p w14:paraId="5DBE023C" w14:textId="011A1EF3" w:rsidR="000E4D5E" w:rsidRPr="002D1551" w:rsidRDefault="000E4D5E" w:rsidP="000E4D5E">
      <w:pPr>
        <w:pStyle w:val="F9-Paragraph"/>
      </w:pPr>
      <w:r w:rsidRPr="002D1551">
        <w:t xml:space="preserve">Site inspectors from ONR usually attend </w:t>
      </w:r>
      <w:proofErr w:type="spellStart"/>
      <w:r w:rsidR="0078172D">
        <w:t>Torness</w:t>
      </w:r>
      <w:proofErr w:type="spellEnd"/>
      <w:r w:rsidR="0078172D">
        <w:t xml:space="preserve"> site stakeholder</w:t>
      </w:r>
      <w:r w:rsidRPr="002D1551">
        <w:t xml:space="preserve"> 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515C6EBD" w:rsidR="008F7952" w:rsidRDefault="00530FA6">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4097ED7A" w:rsidR="008F7952" w:rsidRDefault="00530FA6">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67800639" w:rsidR="008F7952" w:rsidRDefault="00530FA6">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530FA6">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530FA6">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67A03B0E" w:rsidR="00BE1652" w:rsidRPr="00690387" w:rsidRDefault="00BE1652" w:rsidP="00BE1652">
      <w:pPr>
        <w:spacing w:before="240" w:after="120"/>
      </w:pPr>
      <w:r w:rsidRPr="00690387">
        <w:t>The ONR site inspector made inspections on the following dates during the report perio</w:t>
      </w:r>
      <w:r w:rsidRPr="00CB173C">
        <w:t xml:space="preserve">d </w:t>
      </w:r>
      <w:r w:rsidR="00CB173C" w:rsidRPr="00CB173C">
        <w:t xml:space="preserve">1 </w:t>
      </w:r>
      <w:r w:rsidR="002C3E1C">
        <w:t>April</w:t>
      </w:r>
      <w:r w:rsidR="00CB173C" w:rsidRPr="00CB173C">
        <w:t xml:space="preserve"> – 3</w:t>
      </w:r>
      <w:r w:rsidR="002C3E1C">
        <w:t>0</w:t>
      </w:r>
      <w:r w:rsidR="00CB173C" w:rsidRPr="00CB173C">
        <w:t xml:space="preserve"> </w:t>
      </w:r>
      <w:r w:rsidR="002C3E1C">
        <w:t>June</w:t>
      </w:r>
      <w:r w:rsidR="0094436B">
        <w:t xml:space="preserve"> 2023</w:t>
      </w:r>
      <w:r w:rsidRPr="00CB173C">
        <w:t>:</w:t>
      </w:r>
    </w:p>
    <w:p w14:paraId="511139CA" w14:textId="7521C1B7" w:rsidR="00E61D33" w:rsidRDefault="009C470D" w:rsidP="00E61D33">
      <w:pPr>
        <w:spacing w:before="240" w:after="120"/>
      </w:pPr>
      <w:r>
        <w:t>05 - 06</w:t>
      </w:r>
      <w:r w:rsidR="00592E9D">
        <w:t xml:space="preserve"> </w:t>
      </w:r>
      <w:r w:rsidR="00995D55">
        <w:t>April</w:t>
      </w:r>
    </w:p>
    <w:p w14:paraId="59C671AB" w14:textId="1CC5AD72" w:rsidR="00BE1652" w:rsidRPr="00690387" w:rsidRDefault="002C3E1C" w:rsidP="00E61D33">
      <w:pPr>
        <w:spacing w:before="240" w:after="120"/>
      </w:pPr>
      <w:r>
        <w:t>16 - 17</w:t>
      </w:r>
      <w:r w:rsidR="00E61D33">
        <w:t xml:space="preserve"> </w:t>
      </w:r>
      <w:r w:rsidR="009C470D">
        <w:t>May</w:t>
      </w:r>
    </w:p>
    <w:p w14:paraId="10C8194F" w14:textId="644D3667" w:rsidR="002C3E1C" w:rsidRDefault="002C3E1C" w:rsidP="00FA2F2F">
      <w:pPr>
        <w:spacing w:before="240" w:after="120"/>
        <w:sectPr w:rsidR="002C3E1C" w:rsidSect="000E4D5E">
          <w:pgSz w:w="11906" w:h="16838" w:code="9"/>
          <w:pgMar w:top="1440" w:right="1440" w:bottom="1440" w:left="1440" w:header="397" w:footer="397" w:gutter="0"/>
          <w:cols w:space="312"/>
          <w:docGrid w:linePitch="360"/>
        </w:sectPr>
      </w:pPr>
      <w:r>
        <w:t>20 – 21 June</w:t>
      </w:r>
    </w:p>
    <w:p w14:paraId="728A6882" w14:textId="77777777" w:rsidR="00745534" w:rsidRPr="002D1551" w:rsidRDefault="00745534" w:rsidP="00745534">
      <w:pPr>
        <w:pStyle w:val="Heading1"/>
        <w:rPr>
          <w:caps/>
        </w:rPr>
      </w:pPr>
      <w:bookmarkStart w:id="4" w:name="_Toc95889183"/>
      <w:bookmarkStart w:id="5" w:name="_Toc124509191"/>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745534">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1F9A4A10" w14:textId="7227AAB2" w:rsidR="00745534" w:rsidRPr="00D708A2" w:rsidRDefault="00745534" w:rsidP="00745534">
      <w:r w:rsidRPr="00690387">
        <w:t xml:space="preserve">In this period, routine inspections of </w:t>
      </w:r>
      <w:proofErr w:type="spellStart"/>
      <w:r w:rsidR="00033829">
        <w:t>Torness</w:t>
      </w:r>
      <w:proofErr w:type="spellEnd"/>
      <w:r w:rsidR="00033829">
        <w:t xml:space="preserve"> power station</w:t>
      </w:r>
      <w:r w:rsidRPr="00690387">
        <w:t xml:space="preserve"> covered the following:</w:t>
      </w:r>
      <w:r>
        <w:t xml:space="preserve"> </w:t>
      </w:r>
    </w:p>
    <w:p w14:paraId="7D180A32" w14:textId="63204305" w:rsidR="00745534" w:rsidRDefault="0063070E" w:rsidP="00745534">
      <w:pPr>
        <w:pStyle w:val="Bulletlist1"/>
      </w:pPr>
      <w:r>
        <w:t>Training</w:t>
      </w:r>
      <w:r w:rsidR="003127B6" w:rsidRPr="00391483">
        <w:t>;</w:t>
      </w:r>
    </w:p>
    <w:p w14:paraId="52B34C47" w14:textId="2BF4A707" w:rsidR="005846A9" w:rsidRPr="00391483" w:rsidRDefault="005846A9" w:rsidP="00745534">
      <w:pPr>
        <w:pStyle w:val="Bulletlist1"/>
      </w:pPr>
      <w:r>
        <w:t>Emergency arrangements</w:t>
      </w:r>
      <w:r w:rsidR="00594EA1">
        <w:t>;</w:t>
      </w:r>
    </w:p>
    <w:p w14:paraId="2A4A2C45" w14:textId="7291D583" w:rsidR="00745534" w:rsidRPr="008F3015" w:rsidRDefault="00184F35" w:rsidP="00EC6641">
      <w:pPr>
        <w:pStyle w:val="Bulletlist1"/>
      </w:pPr>
      <w:r>
        <w:t xml:space="preserve">Duly authorised and othes </w:t>
      </w:r>
      <w:r w:rsidR="00EC6641">
        <w:t>suitably qualified and experienced persons</w:t>
      </w:r>
      <w:r w:rsidR="00391483">
        <w:t>;</w:t>
      </w:r>
      <w:r w:rsidR="00745534" w:rsidRPr="00391483">
        <w:t xml:space="preserve"> </w:t>
      </w:r>
    </w:p>
    <w:p w14:paraId="7A91106E" w14:textId="65340580" w:rsidR="00745534" w:rsidRPr="00C8526C" w:rsidRDefault="00C8526C" w:rsidP="00745534">
      <w:pPr>
        <w:pStyle w:val="Bulletlist1"/>
      </w:pPr>
      <w:r>
        <w:t>Operating rules</w:t>
      </w:r>
      <w:r w:rsidR="00745534" w:rsidRPr="00C8526C">
        <w:t xml:space="preserve">; </w:t>
      </w:r>
    </w:p>
    <w:p w14:paraId="2A304319" w14:textId="4D7CC0E6" w:rsidR="00745534" w:rsidRDefault="00C357C7" w:rsidP="00745534">
      <w:pPr>
        <w:pStyle w:val="Bulletlist1"/>
      </w:pPr>
      <w:r>
        <w:t>Operating instructions</w:t>
      </w:r>
      <w:r w:rsidR="00745534" w:rsidRPr="00C8526C">
        <w:t xml:space="preserve">; </w:t>
      </w:r>
    </w:p>
    <w:p w14:paraId="5F529944" w14:textId="7DB5D921" w:rsidR="00570BFC" w:rsidRPr="00C8526C" w:rsidRDefault="00570BFC" w:rsidP="00745534">
      <w:pPr>
        <w:pStyle w:val="Bulletlist1"/>
      </w:pPr>
      <w:r>
        <w:t>Safety mechanisms devices and circuits</w:t>
      </w:r>
      <w:r w:rsidR="00A83D40">
        <w:t>;</w:t>
      </w:r>
    </w:p>
    <w:p w14:paraId="7562AB33" w14:textId="0A3F7F51" w:rsidR="00745534" w:rsidRDefault="00A83D40" w:rsidP="005846A9">
      <w:pPr>
        <w:pStyle w:val="Bulletlist1"/>
      </w:pPr>
      <w:r>
        <w:t>Examination, inspection, maintenance and testing</w:t>
      </w:r>
      <w:r w:rsidR="00745534" w:rsidRPr="00C357C7">
        <w:t xml:space="preserve">; </w:t>
      </w:r>
      <w:r w:rsidR="00745534" w:rsidRPr="00690387">
        <w:t xml:space="preserve"> </w:t>
      </w:r>
    </w:p>
    <w:p w14:paraId="05FE4312" w14:textId="33F50D3F" w:rsidR="003F00E7" w:rsidRDefault="00034505" w:rsidP="00DA3605">
      <w:pPr>
        <w:pStyle w:val="Bulletlist1"/>
        <w:numPr>
          <w:ilvl w:val="0"/>
          <w:numId w:val="0"/>
        </w:numPr>
      </w:pPr>
      <w:r>
        <w:t xml:space="preserve">Overall the </w:t>
      </w:r>
      <w:r w:rsidR="00680452">
        <w:t xml:space="preserve">findings from the </w:t>
      </w:r>
      <w:r w:rsidR="002344FA">
        <w:t xml:space="preserve">compliance </w:t>
      </w:r>
      <w:r>
        <w:t>inspection</w:t>
      </w:r>
      <w:r w:rsidR="002344FA">
        <w:t>s</w:t>
      </w:r>
      <w:r w:rsidR="003C252F">
        <w:t xml:space="preserve"> were good.</w:t>
      </w:r>
      <w:r w:rsidR="0034459E">
        <w:t xml:space="preserve"> </w:t>
      </w:r>
      <w:r w:rsidR="003C252F">
        <w:t>F</w:t>
      </w:r>
      <w:r w:rsidR="0034459E">
        <w:t>urther information and clarification is being sought through an ONR regulatory issue</w:t>
      </w:r>
      <w:r w:rsidR="005C2E3F">
        <w:t xml:space="preserve"> </w:t>
      </w:r>
      <w:r w:rsidR="006D17F2">
        <w:t>associated with</w:t>
      </w:r>
      <w:r w:rsidR="0002502E">
        <w:t xml:space="preserve"> LC11 </w:t>
      </w:r>
      <w:r w:rsidR="00323E96">
        <w:t>emergency arrangements</w:t>
      </w:r>
      <w:r w:rsidR="00364039">
        <w:t xml:space="preserve">, the issue is relating to how </w:t>
      </w:r>
      <w:r w:rsidR="007E3303">
        <w:t>the control</w:t>
      </w:r>
      <w:r w:rsidR="00D5591F">
        <w:t xml:space="preserve"> </w:t>
      </w:r>
      <w:r w:rsidR="007E3303">
        <w:t xml:space="preserve">room </w:t>
      </w:r>
      <w:r w:rsidR="00D23D91">
        <w:t>log</w:t>
      </w:r>
      <w:r w:rsidR="007E3303">
        <w:t xml:space="preserve"> </w:t>
      </w:r>
      <w:r w:rsidR="00D23D91">
        <w:t>and co</w:t>
      </w:r>
      <w:r w:rsidR="00D5591F">
        <w:t>ordinate</w:t>
      </w:r>
      <w:r w:rsidR="007E3303">
        <w:t xml:space="preserve"> </w:t>
      </w:r>
      <w:r w:rsidR="00D23D91">
        <w:t>specific</w:t>
      </w:r>
      <w:r w:rsidR="007E3303">
        <w:t xml:space="preserve"> plant configuration</w:t>
      </w:r>
      <w:r w:rsidR="00D23D91">
        <w:t xml:space="preserve"> actions</w:t>
      </w:r>
      <w:r w:rsidR="00364039">
        <w:t>.</w:t>
      </w:r>
      <w:r w:rsidR="003F00E7">
        <w:t xml:space="preserve"> </w:t>
      </w:r>
    </w:p>
    <w:p w14:paraId="7E611548" w14:textId="72C04050" w:rsidR="00554CCB" w:rsidRDefault="003F00E7" w:rsidP="00DA3605">
      <w:pPr>
        <w:pStyle w:val="Bulletlist1"/>
        <w:numPr>
          <w:ilvl w:val="0"/>
          <w:numId w:val="0"/>
        </w:numPr>
      </w:pPr>
      <w:r>
        <w:t xml:space="preserve">The </w:t>
      </w:r>
      <w:r w:rsidR="00B1511F">
        <w:t>main finding from this quarter w</w:t>
      </w:r>
      <w:r w:rsidR="00FC4B31">
        <w:t>as</w:t>
      </w:r>
      <w:r w:rsidR="00ED6BA0">
        <w:t xml:space="preserve"> </w:t>
      </w:r>
      <w:r w:rsidR="00986676">
        <w:t>compliance shortfalls</w:t>
      </w:r>
      <w:r w:rsidR="00584B57">
        <w:t xml:space="preserve"> associated with </w:t>
      </w:r>
      <w:r w:rsidR="00584B57" w:rsidRPr="00690996">
        <w:t>Fire (Scotland) Act 2005 and Fire Safety (Scotland) Regulations 2006</w:t>
      </w:r>
      <w:r w:rsidR="00B23D5F">
        <w:t xml:space="preserve"> and</w:t>
      </w:r>
      <w:r w:rsidR="00584B57">
        <w:t xml:space="preserve"> LC28 examination, maintenance, inspection and testing.</w:t>
      </w:r>
      <w:r w:rsidR="00986676">
        <w:t xml:space="preserve"> </w:t>
      </w:r>
      <w:r w:rsidR="00F27856">
        <w:t xml:space="preserve">These shortfalls were </w:t>
      </w:r>
      <w:r w:rsidR="00ED6BA0">
        <w:t>identified</w:t>
      </w:r>
      <w:r w:rsidR="00577D52">
        <w:t xml:space="preserve"> in </w:t>
      </w:r>
      <w:r w:rsidR="00577D52">
        <w:lastRenderedPageBreak/>
        <w:t>the adm</w:t>
      </w:r>
      <w:r w:rsidR="0055304A">
        <w:t>inistration</w:t>
      </w:r>
      <w:r w:rsidR="00E211DC">
        <w:t>, welfare, workshop and stores</w:t>
      </w:r>
      <w:r w:rsidR="0055304A">
        <w:t xml:space="preserve"> building complex</w:t>
      </w:r>
      <w:r w:rsidR="00ED6BA0">
        <w:t xml:space="preserve"> during </w:t>
      </w:r>
      <w:r w:rsidR="004A689F">
        <w:t>a fire safety systems based inspection</w:t>
      </w:r>
      <w:r w:rsidR="00F37317">
        <w:t>.</w:t>
      </w:r>
      <w:r w:rsidR="00016901">
        <w:t xml:space="preserve"> </w:t>
      </w:r>
    </w:p>
    <w:p w14:paraId="1A9DA9BB" w14:textId="6D9F6EA2" w:rsidR="00E95174" w:rsidRDefault="00554CCB" w:rsidP="00DA3605">
      <w:pPr>
        <w:pStyle w:val="Bulletlist1"/>
        <w:numPr>
          <w:ilvl w:val="0"/>
          <w:numId w:val="0"/>
        </w:numPr>
      </w:pPr>
      <w:r>
        <w:t>Torness did self</w:t>
      </w:r>
      <w:r w:rsidR="00DE473F">
        <w:t xml:space="preserve"> </w:t>
      </w:r>
      <w:r>
        <w:t>identify</w:t>
      </w:r>
      <w:r w:rsidR="00DE473F">
        <w:t xml:space="preserve"> a number of gaps</w:t>
      </w:r>
      <w:r w:rsidR="00790670">
        <w:t xml:space="preserve"> </w:t>
      </w:r>
      <w:r w:rsidR="00DE473F">
        <w:t xml:space="preserve">to compliance relating to fire safety in these areas </w:t>
      </w:r>
      <w:r w:rsidR="007E0081">
        <w:t xml:space="preserve">prior to the inspection </w:t>
      </w:r>
      <w:r w:rsidR="00DE473F">
        <w:t xml:space="preserve">and </w:t>
      </w:r>
      <w:r w:rsidR="00790670">
        <w:t xml:space="preserve">have been </w:t>
      </w:r>
      <w:r w:rsidR="00533C06">
        <w:t xml:space="preserve">sourcing specialist independent </w:t>
      </w:r>
      <w:r w:rsidR="00BA3CAE">
        <w:t>parties to assist in closing the compliance gap</w:t>
      </w:r>
      <w:r w:rsidR="00364D15">
        <w:t>, however</w:t>
      </w:r>
      <w:r w:rsidR="007E0081">
        <w:t xml:space="preserve"> additional findings were identified and</w:t>
      </w:r>
      <w:r w:rsidR="00364D15">
        <w:t xml:space="preserve"> p</w:t>
      </w:r>
      <w:r w:rsidR="00385F25">
        <w:t>hysical improvements</w:t>
      </w:r>
      <w:r w:rsidR="00733D82">
        <w:t xml:space="preserve"> to close identified compliance gaps</w:t>
      </w:r>
      <w:r w:rsidR="00364D15">
        <w:t xml:space="preserve"> ha</w:t>
      </w:r>
      <w:r w:rsidR="00C262F8">
        <w:t>ve</w:t>
      </w:r>
      <w:r w:rsidR="00364D15">
        <w:t xml:space="preserve"> been slow.</w:t>
      </w:r>
      <w:r>
        <w:t xml:space="preserve"> </w:t>
      </w:r>
      <w:r w:rsidR="00326584" w:rsidRPr="00326584">
        <w:t xml:space="preserve"> </w:t>
      </w:r>
    </w:p>
    <w:p w14:paraId="34731FB1" w14:textId="5148AFF9" w:rsidR="00DA3605" w:rsidRPr="00B22A7B" w:rsidRDefault="00326584" w:rsidP="00DA3605">
      <w:pPr>
        <w:pStyle w:val="Bulletlist1"/>
        <w:numPr>
          <w:ilvl w:val="0"/>
          <w:numId w:val="0"/>
        </w:numPr>
      </w:pPr>
      <w:r w:rsidRPr="00326584">
        <w:t>There were no findings from th</w:t>
      </w:r>
      <w:r w:rsidR="00E95174">
        <w:t>e</w:t>
      </w:r>
      <w:r w:rsidRPr="00326584">
        <w:t xml:space="preserve"> inspection</w:t>
      </w:r>
      <w:r w:rsidR="00E95174">
        <w:t>s</w:t>
      </w:r>
      <w:r w:rsidRPr="00326584">
        <w:t xml:space="preserve"> that could significantly undermine nuclear safety</w:t>
      </w:r>
      <w:r w:rsidR="00622483">
        <w:t xml:space="preserve">, however enforcement action </w:t>
      </w:r>
      <w:r w:rsidR="0066253A">
        <w:t xml:space="preserve">is being considered </w:t>
      </w:r>
      <w:r w:rsidR="00FE0C9D">
        <w:t xml:space="preserve">to ensure the gap to compliance for the fire safety </w:t>
      </w:r>
      <w:r w:rsidR="009246D1">
        <w:t>inspection findings is adressed in a timely manner</w:t>
      </w:r>
      <w:r w:rsidR="00554CCB">
        <w:t>.</w:t>
      </w:r>
    </w:p>
    <w:p w14:paraId="5D7D6885" w14:textId="0B8A0AD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0A528965" w14:textId="2FB6AF8B" w:rsidR="00745534" w:rsidRPr="006E1777" w:rsidRDefault="00745534" w:rsidP="006E1777">
      <w:pPr>
        <w:rPr>
          <w:highlight w:val="yellow"/>
        </w:rPr>
      </w:pPr>
    </w:p>
    <w:p w14:paraId="1B6D946D" w14:textId="77777777" w:rsidR="00745534" w:rsidRPr="002D1551" w:rsidRDefault="00745534" w:rsidP="00745534">
      <w:pPr>
        <w:pStyle w:val="Heading2"/>
      </w:pPr>
      <w:r w:rsidRPr="002D1551">
        <w:t xml:space="preserve">Other </w:t>
      </w:r>
      <w:r>
        <w:t>W</w:t>
      </w:r>
      <w:r w:rsidRPr="002D1551">
        <w:t>ork</w:t>
      </w:r>
    </w:p>
    <w:p w14:paraId="2B345A41" w14:textId="0507C13D" w:rsidR="00AF7563" w:rsidRDefault="0099694F" w:rsidP="0099694F">
      <w:proofErr w:type="spellStart"/>
      <w:r>
        <w:t>Torness</w:t>
      </w:r>
      <w:proofErr w:type="spellEnd"/>
      <w:r>
        <w:t xml:space="preserve"> </w:t>
      </w:r>
      <w:r w:rsidR="00283F64">
        <w:t>have recently experienced a number of national g</w:t>
      </w:r>
      <w:r w:rsidR="00F95130">
        <w:t>rid</w:t>
      </w:r>
      <w:r w:rsidR="00283F64">
        <w:t xml:space="preserve"> disturbance</w:t>
      </w:r>
      <w:r w:rsidR="00F95130">
        <w:t xml:space="preserve"> issues</w:t>
      </w:r>
      <w:r w:rsidR="006228FA">
        <w:t xml:space="preserve"> which have revealed themselves through</w:t>
      </w:r>
      <w:r w:rsidR="0063200F">
        <w:t xml:space="preserve"> </w:t>
      </w:r>
      <w:r w:rsidR="0018672C">
        <w:t xml:space="preserve">electrical </w:t>
      </w:r>
      <w:r w:rsidR="0063200F">
        <w:t>power dips</w:t>
      </w:r>
      <w:r w:rsidR="0018672C">
        <w:t>,</w:t>
      </w:r>
      <w:r w:rsidR="0063200F">
        <w:t xml:space="preserve"> in one instance an unplanned trip of </w:t>
      </w:r>
      <w:r w:rsidR="00902072">
        <w:t>reactor</w:t>
      </w:r>
      <w:r w:rsidR="004311FA">
        <w:t xml:space="preserve"> 2 occurred</w:t>
      </w:r>
      <w:r w:rsidR="00902072">
        <w:t xml:space="preserve"> which was managed appropriately </w:t>
      </w:r>
      <w:r w:rsidR="00270B1F">
        <w:t xml:space="preserve">with </w:t>
      </w:r>
      <w:r w:rsidR="004311FA">
        <w:t>only minor</w:t>
      </w:r>
      <w:r w:rsidR="00270B1F">
        <w:t xml:space="preserve"> post trip cooling issues.</w:t>
      </w:r>
    </w:p>
    <w:p w14:paraId="59FC5F3E" w14:textId="35E42675" w:rsidR="00270B1F" w:rsidRDefault="00270B1F" w:rsidP="0099694F">
      <w:r>
        <w:t xml:space="preserve">The national grid </w:t>
      </w:r>
      <w:r w:rsidR="001B2D82">
        <w:t>has</w:t>
      </w:r>
      <w:r>
        <w:t xml:space="preserve"> </w:t>
      </w:r>
      <w:r w:rsidR="006A0C3C">
        <w:t xml:space="preserve">been undertaking a </w:t>
      </w:r>
      <w:r w:rsidR="003B2604">
        <w:t xml:space="preserve">programme of </w:t>
      </w:r>
      <w:r w:rsidR="006A0C3C">
        <w:t>grid stability</w:t>
      </w:r>
      <w:r w:rsidR="003B2604">
        <w:t>/optimisation</w:t>
      </w:r>
      <w:r w:rsidR="00BF0E89">
        <w:t xml:space="preserve"> actions which seems</w:t>
      </w:r>
      <w:r w:rsidR="00CF25FE">
        <w:t xml:space="preserve">, at this time </w:t>
      </w:r>
      <w:r w:rsidR="00BF0E89">
        <w:t xml:space="preserve">to have </w:t>
      </w:r>
      <w:r w:rsidR="00CF25FE">
        <w:t>resolved the grid stability issues. ONR</w:t>
      </w:r>
      <w:r w:rsidR="007045C0">
        <w:t>,</w:t>
      </w:r>
      <w:r w:rsidR="00CF25FE">
        <w:t xml:space="preserve"> EDF/NGL and the National Grid have im</w:t>
      </w:r>
      <w:r w:rsidR="007045C0">
        <w:t xml:space="preserve">plemented routine stakeholder </w:t>
      </w:r>
      <w:r w:rsidR="005C1FE6">
        <w:t>meeting</w:t>
      </w:r>
      <w:r w:rsidR="005B4CD7">
        <w:t>s over and above the routine scheduled meetings</w:t>
      </w:r>
      <w:r w:rsidR="005C1FE6">
        <w:t xml:space="preserve"> to</w:t>
      </w:r>
      <w:r w:rsidR="005B4CD7">
        <w:t xml:space="preserve"> </w:t>
      </w:r>
      <w:r w:rsidR="001B2D82">
        <w:t xml:space="preserve">resolve the issue </w:t>
      </w:r>
      <w:r w:rsidR="00F93D73">
        <w:t>with the aim to</w:t>
      </w:r>
      <w:r w:rsidR="001B2D82">
        <w:t xml:space="preserve"> prevent recurrence.</w:t>
      </w:r>
      <w:r w:rsidR="005C1FE6">
        <w:t xml:space="preserve"> </w:t>
      </w:r>
    </w:p>
    <w:p w14:paraId="2447A2DF" w14:textId="34BA354F" w:rsidR="006228FA" w:rsidRDefault="0073049E" w:rsidP="006228FA">
      <w:r>
        <w:t>Due to the</w:t>
      </w:r>
      <w:r w:rsidR="004476C1">
        <w:t xml:space="preserve"> </w:t>
      </w:r>
      <w:r w:rsidR="00255ADF">
        <w:t xml:space="preserve">increased temperature fluctuation </w:t>
      </w:r>
      <w:r w:rsidR="004476C1">
        <w:t xml:space="preserve">conditions the United Kingdom has </w:t>
      </w:r>
      <w:r w:rsidR="00D35C31">
        <w:t xml:space="preserve">been exposed to, </w:t>
      </w:r>
      <w:proofErr w:type="spellStart"/>
      <w:r w:rsidR="00D35C31">
        <w:t>T</w:t>
      </w:r>
      <w:r w:rsidR="006228FA">
        <w:t>orness</w:t>
      </w:r>
      <w:proofErr w:type="spellEnd"/>
      <w:r w:rsidR="006228FA">
        <w:t xml:space="preserve"> have entered the safety case </w:t>
      </w:r>
      <w:r w:rsidR="001E65D8">
        <w:t>anomaly’s</w:t>
      </w:r>
      <w:r w:rsidR="006228FA">
        <w:t xml:space="preserve"> process to re assess </w:t>
      </w:r>
      <w:r w:rsidR="00AD45C3">
        <w:t xml:space="preserve">plant and equipment </w:t>
      </w:r>
      <w:r w:rsidR="001E65D8">
        <w:t>limits and conditions that extreme ambient temperatures</w:t>
      </w:r>
      <w:r w:rsidR="00AD45C3">
        <w:t xml:space="preserve"> may</w:t>
      </w:r>
      <w:r>
        <w:t xml:space="preserve"> pose</w:t>
      </w:r>
      <w:r w:rsidR="003F21C9">
        <w:t xml:space="preserve">, ensuring all equipment is substantiated </w:t>
      </w:r>
      <w:r w:rsidR="007579DD">
        <w:t>in line with</w:t>
      </w:r>
      <w:r w:rsidR="00887ED7">
        <w:t xml:space="preserve"> the </w:t>
      </w:r>
      <w:r w:rsidR="007579DD">
        <w:t xml:space="preserve">potential </w:t>
      </w:r>
      <w:r w:rsidR="00887ED7">
        <w:t>increase in temperatures</w:t>
      </w:r>
      <w:r w:rsidR="002B10A4">
        <w:t>.</w:t>
      </w:r>
    </w:p>
    <w:p w14:paraId="4027A931" w14:textId="12774017" w:rsidR="00AF7563" w:rsidRDefault="00AF7563" w:rsidP="0099694F">
      <w:pPr>
        <w:sectPr w:rsidR="00AF7563"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6B87D2B2" w:rsidR="00745534" w:rsidRPr="00690387" w:rsidRDefault="00745534" w:rsidP="000A58A7">
      <w:r w:rsidRPr="00690387">
        <w:t xml:space="preserve">Matters and events of </w:t>
      </w:r>
      <w:r w:rsidR="002F05B8" w:rsidRPr="00690387">
        <w:t>note</w:t>
      </w:r>
      <w:r w:rsidRPr="00690387">
        <w:t xml:space="preserve"> during the period were:</w:t>
      </w:r>
    </w:p>
    <w:p w14:paraId="3E616FE5" w14:textId="42CF53B2" w:rsidR="005D12E9" w:rsidRPr="0076259F" w:rsidRDefault="000C6899" w:rsidP="005D12E9">
      <w:pPr>
        <w:pStyle w:val="F9-Paragraph"/>
        <w:rPr>
          <w:b/>
          <w:bCs/>
        </w:rPr>
      </w:pPr>
      <w:r>
        <w:rPr>
          <w:b/>
          <w:bCs/>
        </w:rPr>
        <w:t>Reactor 2 unplanned trip due to grid disturbance</w:t>
      </w:r>
      <w:r w:rsidR="00F71329">
        <w:rPr>
          <w:b/>
          <w:bCs/>
        </w:rPr>
        <w:t xml:space="preserve">s </w:t>
      </w:r>
      <w:r w:rsidR="00A56957" w:rsidRPr="00652354">
        <w:rPr>
          <w:b/>
          <w:bCs/>
        </w:rPr>
        <w:t xml:space="preserve">– </w:t>
      </w:r>
      <w:r w:rsidR="00376E59">
        <w:rPr>
          <w:b/>
          <w:bCs/>
        </w:rPr>
        <w:t>12</w:t>
      </w:r>
      <w:r w:rsidR="00376E59" w:rsidRPr="00376E59">
        <w:rPr>
          <w:b/>
          <w:bCs/>
          <w:vertAlign w:val="superscript"/>
        </w:rPr>
        <w:t>th</w:t>
      </w:r>
      <w:r w:rsidR="00376E59">
        <w:rPr>
          <w:b/>
          <w:bCs/>
        </w:rPr>
        <w:t xml:space="preserve"> June </w:t>
      </w:r>
      <w:r w:rsidR="00A56957" w:rsidRPr="00652354">
        <w:rPr>
          <w:b/>
          <w:bCs/>
        </w:rPr>
        <w:t>202</w:t>
      </w:r>
      <w:r w:rsidR="002F05B8">
        <w:rPr>
          <w:b/>
          <w:bCs/>
        </w:rPr>
        <w:t>3</w:t>
      </w:r>
      <w:r w:rsidR="009014BA">
        <w:rPr>
          <w:b/>
          <w:bCs/>
        </w:rPr>
        <w:t xml:space="preserve"> - </w:t>
      </w:r>
      <w:r w:rsidR="005D12E9" w:rsidRPr="00D308C7">
        <w:t>Whilst operating at steady load</w:t>
      </w:r>
      <w:r w:rsidR="002B6D03">
        <w:t xml:space="preserve"> t</w:t>
      </w:r>
      <w:r w:rsidR="005D12E9" w:rsidRPr="00D308C7">
        <w:t xml:space="preserve">urbine </w:t>
      </w:r>
      <w:r w:rsidR="002B6D03">
        <w:t>ge</w:t>
      </w:r>
      <w:r w:rsidR="005D12E9" w:rsidRPr="00D308C7">
        <w:t xml:space="preserve">nerator 2 tripped on </w:t>
      </w:r>
      <w:r w:rsidR="002B6D03">
        <w:t>g</w:t>
      </w:r>
      <w:r w:rsidR="005D12E9" w:rsidRPr="00D308C7">
        <w:t xml:space="preserve">enerator </w:t>
      </w:r>
      <w:r w:rsidR="002B6D03">
        <w:t>p</w:t>
      </w:r>
      <w:r w:rsidR="005D12E9" w:rsidRPr="00D308C7">
        <w:t xml:space="preserve">rotection </w:t>
      </w:r>
      <w:r w:rsidR="002B6D03">
        <w:t>e</w:t>
      </w:r>
      <w:r w:rsidR="005D12E9" w:rsidRPr="00D308C7">
        <w:t>xcitation fault</w:t>
      </w:r>
      <w:r w:rsidR="002B6D03">
        <w:t xml:space="preserve"> followed by an unplanned r</w:t>
      </w:r>
      <w:r w:rsidR="005D12E9" w:rsidRPr="00D308C7">
        <w:t>eactor 2 trip.</w:t>
      </w:r>
      <w:r w:rsidR="00436BF6">
        <w:rPr>
          <w:b/>
          <w:bCs/>
        </w:rPr>
        <w:t xml:space="preserve"> </w:t>
      </w:r>
      <w:r w:rsidR="00436BF6">
        <w:t>R</w:t>
      </w:r>
      <w:r w:rsidR="005D12E9">
        <w:t>eactor</w:t>
      </w:r>
      <w:r w:rsidR="00436BF6">
        <w:t xml:space="preserve"> 2</w:t>
      </w:r>
      <w:r w:rsidR="005D12E9">
        <w:t xml:space="preserve"> </w:t>
      </w:r>
      <w:r w:rsidR="00AB3B48">
        <w:t xml:space="preserve">protection systems </w:t>
      </w:r>
      <w:r w:rsidR="00C70774">
        <w:t xml:space="preserve">initiated and the reactor </w:t>
      </w:r>
      <w:r w:rsidR="005D12E9">
        <w:t>shutdown safely.</w:t>
      </w:r>
      <w:r w:rsidR="0076259F">
        <w:rPr>
          <w:b/>
          <w:bCs/>
        </w:rPr>
        <w:t xml:space="preserve"> </w:t>
      </w:r>
    </w:p>
    <w:p w14:paraId="5E776135" w14:textId="6A218715" w:rsidR="00D308C7" w:rsidRDefault="00D308C7" w:rsidP="00D308C7">
      <w:pPr>
        <w:pStyle w:val="F9-Paragraph"/>
      </w:pPr>
      <w:proofErr w:type="spellStart"/>
      <w:r>
        <w:t>Torness</w:t>
      </w:r>
      <w:proofErr w:type="spellEnd"/>
      <w:r>
        <w:t xml:space="preserve"> response was appropriate</w:t>
      </w:r>
      <w:r w:rsidR="000B71DF">
        <w:t xml:space="preserve">, station </w:t>
      </w:r>
      <w:r w:rsidR="00F93D73">
        <w:t>is</w:t>
      </w:r>
      <w:r w:rsidR="000B71DF">
        <w:t xml:space="preserve"> liaising with national grid</w:t>
      </w:r>
      <w:r w:rsidR="003758D5">
        <w:t xml:space="preserve"> who</w:t>
      </w:r>
      <w:r>
        <w:t xml:space="preserve"> are </w:t>
      </w:r>
      <w:r w:rsidR="00B80FC3">
        <w:t>investigating</w:t>
      </w:r>
      <w:r w:rsidR="00F93D73">
        <w:t xml:space="preserve"> the incident</w:t>
      </w:r>
      <w:r w:rsidR="003758D5">
        <w:t xml:space="preserve">. </w:t>
      </w:r>
      <w:proofErr w:type="spellStart"/>
      <w:r w:rsidR="003758D5">
        <w:t>Torness</w:t>
      </w:r>
      <w:proofErr w:type="spellEnd"/>
      <w:r w:rsidR="003758D5">
        <w:t xml:space="preserve"> have</w:t>
      </w:r>
      <w:r>
        <w:t xml:space="preserve"> request the output from the investigation</w:t>
      </w:r>
      <w:r w:rsidR="003758D5">
        <w:t xml:space="preserve"> once complete</w:t>
      </w:r>
      <w:r w:rsidR="00F93D73">
        <w:t xml:space="preserve"> and </w:t>
      </w:r>
      <w:r w:rsidR="00F93D73" w:rsidRPr="00F93D73">
        <w:t xml:space="preserve">ONR, EDF/NGL and the National Grid have implemented routine stakeholder meetings over and above the routine scheduled meetings to resolve the issue </w:t>
      </w:r>
      <w:r w:rsidR="00F93D73">
        <w:t xml:space="preserve">with the aim to </w:t>
      </w:r>
      <w:r w:rsidR="00F93D73" w:rsidRPr="00F93D73">
        <w:t>prevent</w:t>
      </w:r>
      <w:r w:rsidR="00F93D73">
        <w:t xml:space="preserve"> further</w:t>
      </w:r>
      <w:r w:rsidR="00F93D73" w:rsidRPr="00F93D73">
        <w:t xml:space="preserve"> recurrence.</w:t>
      </w:r>
    </w:p>
    <w:p w14:paraId="74E7E91A" w14:textId="6513394D" w:rsidR="003C1A1C" w:rsidRDefault="00F71329" w:rsidP="00F71329">
      <w:pPr>
        <w:pStyle w:val="F9-Paragraph"/>
      </w:pPr>
      <w:r>
        <w:rPr>
          <w:b/>
          <w:bCs/>
        </w:rPr>
        <w:t>Reactor 2 partial trip due to grid disturbances</w:t>
      </w:r>
      <w:r w:rsidR="00A56957" w:rsidRPr="00652354">
        <w:rPr>
          <w:b/>
          <w:bCs/>
        </w:rPr>
        <w:t xml:space="preserve"> –</w:t>
      </w:r>
      <w:r w:rsidR="0079213F">
        <w:rPr>
          <w:b/>
          <w:bCs/>
        </w:rPr>
        <w:t xml:space="preserve"> </w:t>
      </w:r>
      <w:r w:rsidR="00FB22BB">
        <w:rPr>
          <w:b/>
          <w:bCs/>
        </w:rPr>
        <w:t>16</w:t>
      </w:r>
      <w:r w:rsidR="00FB22BB" w:rsidRPr="00FB22BB">
        <w:rPr>
          <w:b/>
          <w:bCs/>
          <w:vertAlign w:val="superscript"/>
        </w:rPr>
        <w:t>th</w:t>
      </w:r>
      <w:r w:rsidR="00FB22BB">
        <w:rPr>
          <w:b/>
          <w:bCs/>
        </w:rPr>
        <w:t xml:space="preserve"> June </w:t>
      </w:r>
      <w:r w:rsidR="00A56957" w:rsidRPr="00652354">
        <w:rPr>
          <w:b/>
          <w:bCs/>
        </w:rPr>
        <w:t>202</w:t>
      </w:r>
      <w:r w:rsidR="00413514">
        <w:rPr>
          <w:b/>
          <w:bCs/>
        </w:rPr>
        <w:t>3</w:t>
      </w:r>
      <w:r w:rsidR="00C3447F">
        <w:rPr>
          <w:b/>
          <w:bCs/>
        </w:rPr>
        <w:t xml:space="preserve"> </w:t>
      </w:r>
      <w:r w:rsidR="009014BA">
        <w:rPr>
          <w:b/>
          <w:bCs/>
        </w:rPr>
        <w:t xml:space="preserve">- </w:t>
      </w:r>
      <w:r w:rsidR="00FB22BB">
        <w:t>Rea</w:t>
      </w:r>
      <w:r w:rsidR="003C1A1C" w:rsidRPr="003C1A1C">
        <w:t xml:space="preserve">ctor 1 was </w:t>
      </w:r>
      <w:r w:rsidR="00C96F6B" w:rsidRPr="003C1A1C">
        <w:t>shut down</w:t>
      </w:r>
      <w:r w:rsidR="003C1A1C" w:rsidRPr="003C1A1C">
        <w:t xml:space="preserve"> and depressurised for off-load refuelling.</w:t>
      </w:r>
      <w:r w:rsidR="00C96F6B">
        <w:t xml:space="preserve"> </w:t>
      </w:r>
      <w:r w:rsidR="003C1A1C" w:rsidRPr="003C1A1C">
        <w:t xml:space="preserve">A loss of 400 kV grid supplies caused the </w:t>
      </w:r>
      <w:r w:rsidR="00516F52">
        <w:t>reactor</w:t>
      </w:r>
      <w:r w:rsidR="003C1A1C" w:rsidRPr="003C1A1C">
        <w:t xml:space="preserve"> 1 generator transformer to trip out of s</w:t>
      </w:r>
      <w:r w:rsidR="005A40E6">
        <w:t xml:space="preserve">ervice resulting in the loss of </w:t>
      </w:r>
      <w:r w:rsidR="003C1A1C" w:rsidRPr="003C1A1C">
        <w:t>essential</w:t>
      </w:r>
      <w:r w:rsidR="00DD2292">
        <w:t xml:space="preserve"> supplies to</w:t>
      </w:r>
      <w:r w:rsidR="003C1A1C" w:rsidRPr="003C1A1C">
        <w:t xml:space="preserve"> equipment associated with </w:t>
      </w:r>
      <w:r w:rsidR="00516F52">
        <w:t xml:space="preserve">reactor </w:t>
      </w:r>
      <w:r w:rsidR="003C1A1C" w:rsidRPr="003C1A1C">
        <w:t>1 quadrants. In addition,</w:t>
      </w:r>
      <w:r w:rsidR="00FC65D9">
        <w:t xml:space="preserve"> a cooling water </w:t>
      </w:r>
      <w:r w:rsidR="003C1A1C" w:rsidRPr="003C1A1C">
        <w:t xml:space="preserve">pump, which had been supplying cooling water to </w:t>
      </w:r>
      <w:r w:rsidR="00516F52">
        <w:t>reactor</w:t>
      </w:r>
      <w:r w:rsidR="003C1A1C" w:rsidRPr="003C1A1C">
        <w:t xml:space="preserve"> 2, tripped and consequently there was a vacuum excursion on </w:t>
      </w:r>
      <w:r w:rsidR="00516F52">
        <w:t>reactor</w:t>
      </w:r>
      <w:r w:rsidR="003C1A1C" w:rsidRPr="003C1A1C">
        <w:t xml:space="preserve"> 2</w:t>
      </w:r>
      <w:r w:rsidR="00474433">
        <w:t>, however</w:t>
      </w:r>
      <w:r w:rsidR="003C1A1C" w:rsidRPr="003C1A1C">
        <w:t xml:space="preserve"> no change in reactor</w:t>
      </w:r>
      <w:r w:rsidR="00474433">
        <w:t xml:space="preserve"> 2</w:t>
      </w:r>
      <w:r w:rsidR="003C1A1C" w:rsidRPr="003C1A1C">
        <w:t xml:space="preserve"> power or generated load</w:t>
      </w:r>
      <w:r w:rsidR="00474433">
        <w:t xml:space="preserve"> was experienced</w:t>
      </w:r>
      <w:r w:rsidR="003C1A1C" w:rsidRPr="003C1A1C">
        <w:t>.</w:t>
      </w:r>
    </w:p>
    <w:p w14:paraId="04211132" w14:textId="022C3284" w:rsidR="003C1A1C" w:rsidRDefault="001A2F87" w:rsidP="00F71329">
      <w:pPr>
        <w:pStyle w:val="F9-Paragraph"/>
      </w:pPr>
      <w:r w:rsidRPr="001A2F87">
        <w:t xml:space="preserve">The plant transient was managed in accordance with station instructions. </w:t>
      </w:r>
      <w:r w:rsidR="00516F52">
        <w:t>Reactor</w:t>
      </w:r>
      <w:r w:rsidRPr="001A2F87">
        <w:t xml:space="preserve"> 1 station supplies which are derived from the 132 kV grid</w:t>
      </w:r>
      <w:r w:rsidR="00474433">
        <w:t xml:space="preserve"> </w:t>
      </w:r>
      <w:r w:rsidRPr="001A2F87">
        <w:t>were interconnected to the 11 kV unit boards and essential plant was returned to service.</w:t>
      </w:r>
    </w:p>
    <w:p w14:paraId="73A961DD" w14:textId="39039A9C" w:rsidR="00AE6622" w:rsidRDefault="00AE6622" w:rsidP="00F71329">
      <w:pPr>
        <w:pStyle w:val="F9-Paragraph"/>
      </w:pPr>
      <w:r w:rsidRPr="00AE6622">
        <w:t xml:space="preserve">This </w:t>
      </w:r>
      <w:r w:rsidR="00C4129D">
        <w:t>was</w:t>
      </w:r>
      <w:r w:rsidRPr="00AE6622">
        <w:t xml:space="preserve"> the second such</w:t>
      </w:r>
      <w:r w:rsidR="00645414">
        <w:t xml:space="preserve"> grid disturbance</w:t>
      </w:r>
      <w:r w:rsidRPr="00AE6622">
        <w:t xml:space="preserve"> incident </w:t>
      </w:r>
      <w:r w:rsidR="00C4129D">
        <w:t xml:space="preserve">experienced at </w:t>
      </w:r>
      <w:proofErr w:type="spellStart"/>
      <w:r w:rsidR="00C4129D">
        <w:t>Torness</w:t>
      </w:r>
      <w:proofErr w:type="spellEnd"/>
      <w:r w:rsidR="00C4129D">
        <w:t xml:space="preserve"> recently</w:t>
      </w:r>
      <w:r w:rsidR="00B53BC7">
        <w:t xml:space="preserve"> and there has also been a number of</w:t>
      </w:r>
      <w:r w:rsidR="004B680B">
        <w:t xml:space="preserve"> additional minor</w:t>
      </w:r>
      <w:r w:rsidRPr="00AE6622">
        <w:t xml:space="preserve"> grid disturbances</w:t>
      </w:r>
      <w:r w:rsidR="004C3C12">
        <w:t xml:space="preserve"> detected</w:t>
      </w:r>
      <w:r w:rsidRPr="00AE6622">
        <w:t xml:space="preserve"> which have not challenged the</w:t>
      </w:r>
      <w:r w:rsidR="004C3C12">
        <w:t xml:space="preserve"> reactor</w:t>
      </w:r>
      <w:r w:rsidRPr="00AE6622">
        <w:t xml:space="preserve"> protection systems</w:t>
      </w:r>
      <w:r w:rsidR="004C3C12">
        <w:t xml:space="preserve"> due to short duration electrical power </w:t>
      </w:r>
      <w:r w:rsidR="0060694D">
        <w:t>disturbances</w:t>
      </w:r>
      <w:r w:rsidRPr="00AE6622">
        <w:t>.</w:t>
      </w:r>
    </w:p>
    <w:p w14:paraId="28BC42AA" w14:textId="23FB0F96" w:rsidR="0060694D" w:rsidRPr="0080145A" w:rsidRDefault="0060694D" w:rsidP="00F71329">
      <w:pPr>
        <w:pStyle w:val="F9-Paragraph"/>
      </w:pPr>
      <w:proofErr w:type="spellStart"/>
      <w:r w:rsidRPr="0060694D">
        <w:t>Torness</w:t>
      </w:r>
      <w:proofErr w:type="spellEnd"/>
      <w:r w:rsidRPr="0060694D">
        <w:t xml:space="preserve"> response was appropriate, station is liaising with national grid who are investigating the incident. </w:t>
      </w:r>
      <w:proofErr w:type="spellStart"/>
      <w:r w:rsidRPr="0060694D">
        <w:t>Torness</w:t>
      </w:r>
      <w:proofErr w:type="spellEnd"/>
      <w:r w:rsidRPr="0060694D">
        <w:t xml:space="preserve"> have request the output from the investigation once complete and ONR, EDF/NGL and the National Grid have implemented routine stakeholder meetings over and above the routine scheduled meetings to resolve the issue with the aim to prevent further recurrence.</w:t>
      </w:r>
    </w:p>
    <w:p w14:paraId="446FFCCA" w14:textId="0EAB67DA" w:rsidR="008321E6" w:rsidRDefault="00BC6090" w:rsidP="008321E6">
      <w:pPr>
        <w:spacing w:before="240" w:after="120"/>
      </w:pPr>
      <w:bookmarkStart w:id="8" w:name="_Hlk141870079"/>
      <w:proofErr w:type="spellStart"/>
      <w:r>
        <w:rPr>
          <w:b/>
          <w:bCs/>
        </w:rPr>
        <w:t>Torness</w:t>
      </w:r>
      <w:proofErr w:type="spellEnd"/>
      <w:r>
        <w:rPr>
          <w:b/>
          <w:bCs/>
        </w:rPr>
        <w:t xml:space="preserve"> extreme ambient temperature safety case </w:t>
      </w:r>
      <w:r w:rsidR="00F27456">
        <w:rPr>
          <w:b/>
          <w:bCs/>
        </w:rPr>
        <w:t>anomaly</w:t>
      </w:r>
      <w:r w:rsidR="00A56957" w:rsidRPr="007B5712">
        <w:rPr>
          <w:b/>
          <w:bCs/>
        </w:rPr>
        <w:t xml:space="preserve"> – </w:t>
      </w:r>
      <w:r w:rsidR="00743A5A">
        <w:rPr>
          <w:b/>
          <w:bCs/>
        </w:rPr>
        <w:t>15</w:t>
      </w:r>
      <w:r w:rsidR="00743A5A" w:rsidRPr="00743A5A">
        <w:rPr>
          <w:b/>
          <w:bCs/>
          <w:vertAlign w:val="superscript"/>
        </w:rPr>
        <w:t>th</w:t>
      </w:r>
      <w:r w:rsidR="00743A5A">
        <w:rPr>
          <w:b/>
          <w:bCs/>
        </w:rPr>
        <w:t xml:space="preserve"> June</w:t>
      </w:r>
      <w:r w:rsidR="00A56957" w:rsidRPr="007B5712">
        <w:rPr>
          <w:b/>
          <w:bCs/>
        </w:rPr>
        <w:t xml:space="preserve"> 202</w:t>
      </w:r>
      <w:r w:rsidR="00D7383B" w:rsidRPr="007B5712">
        <w:rPr>
          <w:b/>
          <w:bCs/>
        </w:rPr>
        <w:t>3</w:t>
      </w:r>
      <w:r w:rsidR="007B5712">
        <w:rPr>
          <w:b/>
          <w:bCs/>
        </w:rPr>
        <w:t xml:space="preserve"> </w:t>
      </w:r>
      <w:bookmarkEnd w:id="8"/>
      <w:r w:rsidR="0098669B">
        <w:rPr>
          <w:b/>
          <w:bCs/>
        </w:rPr>
        <w:t>–</w:t>
      </w:r>
      <w:proofErr w:type="spellStart"/>
      <w:r w:rsidR="008321E6" w:rsidRPr="00501FD7">
        <w:t>Torness</w:t>
      </w:r>
      <w:proofErr w:type="spellEnd"/>
      <w:r w:rsidR="008321E6" w:rsidRPr="00501FD7">
        <w:t xml:space="preserve"> have entered their safety case </w:t>
      </w:r>
      <w:r w:rsidR="00B53B4E" w:rsidRPr="00501FD7">
        <w:t>anomalies</w:t>
      </w:r>
      <w:r w:rsidR="008321E6" w:rsidRPr="00501FD7">
        <w:t xml:space="preserve"> process</w:t>
      </w:r>
      <w:r w:rsidR="00501FD7">
        <w:t xml:space="preserve"> as part of ongoing work to define the </w:t>
      </w:r>
      <w:r w:rsidR="00B53B4E">
        <w:t>“high extreme ambient</w:t>
      </w:r>
      <w:r w:rsidR="00DD4D93">
        <w:t xml:space="preserve"> temperature hazard” </w:t>
      </w:r>
      <w:r w:rsidR="00180CA4">
        <w:t xml:space="preserve">at station </w:t>
      </w:r>
      <w:r w:rsidR="00DD4D93">
        <w:t xml:space="preserve">that the current </w:t>
      </w:r>
      <w:r w:rsidR="00180CA4">
        <w:t>safety case</w:t>
      </w:r>
      <w:r w:rsidR="00AF1F91">
        <w:t xml:space="preserve"> stipulates. </w:t>
      </w:r>
      <w:r w:rsidR="00BC4DE8">
        <w:t xml:space="preserve">This is in line with the EDF/NGL fleet wide approach being undertaken to </w:t>
      </w:r>
      <w:r w:rsidR="0029190E">
        <w:t>ensure essential equipment is substantiated</w:t>
      </w:r>
      <w:r w:rsidR="003121B5">
        <w:t>,</w:t>
      </w:r>
      <w:r w:rsidR="0029190E">
        <w:t xml:space="preserve"> </w:t>
      </w:r>
      <w:r w:rsidR="00570618">
        <w:t xml:space="preserve">taking account of </w:t>
      </w:r>
      <w:r w:rsidR="003121B5">
        <w:t>poten</w:t>
      </w:r>
      <w:r w:rsidR="00B00B45">
        <w:t>tial future climate conditions.</w:t>
      </w:r>
    </w:p>
    <w:p w14:paraId="2297234F" w14:textId="77777777" w:rsidR="00745534" w:rsidRPr="002D1551" w:rsidRDefault="00745534" w:rsidP="000A58A7">
      <w:pPr>
        <w:pStyle w:val="Heading1"/>
        <w:rPr>
          <w:caps/>
        </w:rPr>
      </w:pPr>
      <w:bookmarkStart w:id="9" w:name="_Toc95889185"/>
      <w:bookmarkStart w:id="10" w:name="_Toc124509193"/>
      <w:r>
        <w:lastRenderedPageBreak/>
        <w:t>Regulatory Activity</w:t>
      </w:r>
      <w:bookmarkEnd w:id="9"/>
      <w:bookmarkEnd w:id="10"/>
    </w:p>
    <w:p w14:paraId="452E400D" w14:textId="08BE5866"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1A5C1A5A" w14:textId="77777777" w:rsidR="00745534" w:rsidRDefault="00745534" w:rsidP="000A58A7">
      <w:pPr>
        <w:pStyle w:val="Bulletlist1"/>
      </w:pPr>
      <w:r w:rsidRPr="00690387">
        <w:t>The following LIs, Enforcement Notices and Enforcement letters have been issued during the period:</w:t>
      </w:r>
    </w:p>
    <w:p w14:paraId="5BD851D3" w14:textId="65DB39F3" w:rsidR="00643C2C" w:rsidRPr="002525DB" w:rsidRDefault="002525DB" w:rsidP="00745534">
      <w:pPr>
        <w:spacing w:before="240" w:after="120"/>
        <w:rPr>
          <w:bCs/>
        </w:rPr>
      </w:pPr>
      <w:r w:rsidRPr="002525DB">
        <w:rPr>
          <w:bCs/>
        </w:rPr>
        <w:t>None issued in this period.</w:t>
      </w:r>
    </w:p>
    <w:p w14:paraId="4C234C28" w14:textId="730D2F31"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Licence Instruments and Enforcement Notices Issued by ONR during this period</w:t>
      </w:r>
    </w:p>
    <w:tbl>
      <w:tblPr>
        <w:tblStyle w:val="ONRTable1"/>
        <w:tblW w:w="5000" w:type="pct"/>
        <w:tblInd w:w="5" w:type="dxa"/>
        <w:tblLook w:val="01E0" w:firstRow="1" w:lastRow="1" w:firstColumn="1" w:lastColumn="1" w:noHBand="0" w:noVBand="0"/>
      </w:tblPr>
      <w:tblGrid>
        <w:gridCol w:w="1244"/>
        <w:gridCol w:w="2376"/>
        <w:gridCol w:w="1258"/>
        <w:gridCol w:w="4148"/>
      </w:tblGrid>
      <w:tr w:rsidR="000A58A7" w:rsidRPr="000A58A7" w14:paraId="0268BAAE" w14:textId="77777777" w:rsidTr="000A58A7">
        <w:trPr>
          <w:cnfStyle w:val="100000000000" w:firstRow="1" w:lastRow="0" w:firstColumn="0" w:lastColumn="0" w:oddVBand="0" w:evenVBand="0" w:oddHBand="0" w:evenHBand="0" w:firstRowFirstColumn="0" w:firstRowLastColumn="0" w:lastRowFirstColumn="0" w:lastRowLastColumn="0"/>
        </w:trPr>
        <w:tc>
          <w:tcPr>
            <w:tcW w:w="689" w:type="pct"/>
          </w:tcPr>
          <w:p w14:paraId="012D6D1B" w14:textId="77777777" w:rsidR="00745534" w:rsidRPr="000A58A7" w:rsidRDefault="00745534" w:rsidP="00A74DAC">
            <w:pPr>
              <w:spacing w:before="60" w:after="60"/>
              <w:rPr>
                <w:b w:val="0"/>
              </w:rPr>
            </w:pPr>
            <w:r w:rsidRPr="000A58A7">
              <w:rPr>
                <w:b w:val="0"/>
              </w:rPr>
              <w:t>Date</w:t>
            </w:r>
          </w:p>
        </w:tc>
        <w:tc>
          <w:tcPr>
            <w:tcW w:w="1316" w:type="pct"/>
          </w:tcPr>
          <w:p w14:paraId="46BF5EBA" w14:textId="77777777" w:rsidR="00745534" w:rsidRPr="000A58A7" w:rsidRDefault="00745534" w:rsidP="00A74DAC">
            <w:pPr>
              <w:spacing w:before="60" w:after="60"/>
              <w:rPr>
                <w:b w:val="0"/>
              </w:rPr>
            </w:pPr>
            <w:r w:rsidRPr="000A58A7">
              <w:rPr>
                <w:b w:val="0"/>
              </w:rPr>
              <w:t>Type</w:t>
            </w:r>
          </w:p>
        </w:tc>
        <w:tc>
          <w:tcPr>
            <w:tcW w:w="697" w:type="pct"/>
          </w:tcPr>
          <w:p w14:paraId="36A1EF12" w14:textId="77777777" w:rsidR="00745534" w:rsidRPr="000A58A7" w:rsidRDefault="00745534" w:rsidP="00A74DAC">
            <w:pPr>
              <w:spacing w:before="60" w:after="60"/>
              <w:rPr>
                <w:b w:val="0"/>
              </w:rPr>
            </w:pPr>
            <w:r w:rsidRPr="000A58A7">
              <w:rPr>
                <w:b w:val="0"/>
              </w:rPr>
              <w:t>Ref. No.</w:t>
            </w:r>
          </w:p>
        </w:tc>
        <w:tc>
          <w:tcPr>
            <w:tcW w:w="2298" w:type="pct"/>
          </w:tcPr>
          <w:p w14:paraId="7D5D613F" w14:textId="77777777" w:rsidR="00745534" w:rsidRPr="000A58A7" w:rsidRDefault="00745534" w:rsidP="00A74DAC">
            <w:pPr>
              <w:spacing w:before="60" w:after="60"/>
              <w:rPr>
                <w:b w:val="0"/>
              </w:rPr>
            </w:pPr>
            <w:r w:rsidRPr="000A58A7">
              <w:rPr>
                <w:b w:val="0"/>
              </w:rPr>
              <w:t>Description</w:t>
            </w:r>
          </w:p>
        </w:tc>
      </w:tr>
      <w:tr w:rsidR="00745534" w:rsidRPr="00BA4851" w14:paraId="5D23DF31" w14:textId="77777777" w:rsidTr="000A58A7">
        <w:tc>
          <w:tcPr>
            <w:tcW w:w="689" w:type="pct"/>
          </w:tcPr>
          <w:p w14:paraId="06CE6461" w14:textId="0238EA8C" w:rsidR="00745534" w:rsidRPr="008301A7" w:rsidRDefault="00745534" w:rsidP="00A74DAC">
            <w:pPr>
              <w:spacing w:before="60" w:after="60"/>
              <w:rPr>
                <w:highlight w:val="yellow"/>
              </w:rPr>
            </w:pPr>
          </w:p>
        </w:tc>
        <w:tc>
          <w:tcPr>
            <w:tcW w:w="1316" w:type="pct"/>
          </w:tcPr>
          <w:p w14:paraId="36ED9570" w14:textId="6DA230D9" w:rsidR="00745534" w:rsidRPr="008301A7" w:rsidRDefault="00745534" w:rsidP="00A74DAC">
            <w:pPr>
              <w:spacing w:before="60" w:after="60"/>
              <w:rPr>
                <w:highlight w:val="yellow"/>
              </w:rPr>
            </w:pPr>
          </w:p>
        </w:tc>
        <w:tc>
          <w:tcPr>
            <w:tcW w:w="697" w:type="pct"/>
          </w:tcPr>
          <w:p w14:paraId="538ABCFF" w14:textId="2598AFEF" w:rsidR="00745534" w:rsidRPr="008301A7" w:rsidRDefault="00745534" w:rsidP="00A74DAC">
            <w:pPr>
              <w:spacing w:before="60" w:after="60"/>
              <w:rPr>
                <w:highlight w:val="yellow"/>
              </w:rPr>
            </w:pPr>
          </w:p>
        </w:tc>
        <w:tc>
          <w:tcPr>
            <w:tcW w:w="2298" w:type="pct"/>
          </w:tcPr>
          <w:p w14:paraId="0C8172F5" w14:textId="3E964317" w:rsidR="00745534" w:rsidRPr="008301A7" w:rsidRDefault="00745534" w:rsidP="00A74DAC">
            <w:pPr>
              <w:spacing w:before="60" w:after="60"/>
              <w:rPr>
                <w:highlight w:val="yellow"/>
              </w:rPr>
            </w:pPr>
          </w:p>
        </w:tc>
      </w:tr>
      <w:tr w:rsidR="00745534" w:rsidRPr="00BA4851" w14:paraId="7F4E3E5D" w14:textId="77777777" w:rsidTr="000A58A7">
        <w:tc>
          <w:tcPr>
            <w:tcW w:w="689" w:type="pct"/>
          </w:tcPr>
          <w:p w14:paraId="443651DD" w14:textId="5C8ABE1F" w:rsidR="00745534" w:rsidRPr="008301A7" w:rsidRDefault="00745534" w:rsidP="00A74DAC">
            <w:pPr>
              <w:spacing w:before="60" w:after="60"/>
              <w:rPr>
                <w:highlight w:val="yellow"/>
              </w:rPr>
            </w:pPr>
          </w:p>
        </w:tc>
        <w:tc>
          <w:tcPr>
            <w:tcW w:w="1316" w:type="pct"/>
          </w:tcPr>
          <w:p w14:paraId="72EF56CF" w14:textId="51AC8D1F" w:rsidR="00745534" w:rsidRPr="008301A7" w:rsidRDefault="00745534" w:rsidP="00A74DAC">
            <w:pPr>
              <w:spacing w:before="60" w:after="60"/>
              <w:rPr>
                <w:highlight w:val="yellow"/>
              </w:rPr>
            </w:pPr>
          </w:p>
        </w:tc>
        <w:tc>
          <w:tcPr>
            <w:tcW w:w="697" w:type="pct"/>
          </w:tcPr>
          <w:p w14:paraId="62E246FF" w14:textId="63AEB148" w:rsidR="00745534" w:rsidRPr="008301A7" w:rsidRDefault="00745534" w:rsidP="00A74DAC">
            <w:pPr>
              <w:spacing w:before="60" w:after="60"/>
              <w:rPr>
                <w:highlight w:val="yellow"/>
              </w:rPr>
            </w:pPr>
          </w:p>
        </w:tc>
        <w:tc>
          <w:tcPr>
            <w:tcW w:w="2298" w:type="pct"/>
          </w:tcPr>
          <w:p w14:paraId="1DCA91F6" w14:textId="3FD3FAE3" w:rsidR="00745534" w:rsidRPr="008301A7" w:rsidRDefault="00745534" w:rsidP="00A74DAC">
            <w:pPr>
              <w:spacing w:before="60" w:after="60"/>
              <w:rPr>
                <w:highlight w:val="yellow"/>
              </w:rPr>
            </w:pPr>
          </w:p>
        </w:tc>
      </w:tr>
      <w:tr w:rsidR="00745534" w:rsidRPr="00BA4851" w14:paraId="7B674447" w14:textId="77777777" w:rsidTr="000A58A7">
        <w:tc>
          <w:tcPr>
            <w:tcW w:w="689" w:type="pct"/>
          </w:tcPr>
          <w:p w14:paraId="77BB783B" w14:textId="77777777" w:rsidR="00745534" w:rsidRPr="00BA4851" w:rsidRDefault="00745534" w:rsidP="00A74DAC">
            <w:pPr>
              <w:spacing w:before="60" w:after="60"/>
            </w:pPr>
          </w:p>
        </w:tc>
        <w:tc>
          <w:tcPr>
            <w:tcW w:w="1316" w:type="pct"/>
          </w:tcPr>
          <w:p w14:paraId="6E0078C6" w14:textId="77777777" w:rsidR="00745534" w:rsidRPr="00BA4851" w:rsidRDefault="00745534" w:rsidP="00A74DAC">
            <w:pPr>
              <w:spacing w:before="60" w:after="60"/>
            </w:pPr>
          </w:p>
        </w:tc>
        <w:tc>
          <w:tcPr>
            <w:tcW w:w="697" w:type="pct"/>
          </w:tcPr>
          <w:p w14:paraId="23264230" w14:textId="77777777" w:rsidR="00745534" w:rsidRPr="00BA4851" w:rsidRDefault="00745534" w:rsidP="00A74DAC">
            <w:pPr>
              <w:spacing w:before="60" w:after="60"/>
            </w:pPr>
          </w:p>
        </w:tc>
        <w:tc>
          <w:tcPr>
            <w:tcW w:w="2298" w:type="pct"/>
          </w:tcPr>
          <w:p w14:paraId="0DC5E177" w14:textId="77777777" w:rsidR="00745534" w:rsidRPr="00BA4851" w:rsidRDefault="00745534" w:rsidP="00A74DAC">
            <w:pPr>
              <w:spacing w:before="60" w:after="60"/>
            </w:pPr>
          </w:p>
        </w:tc>
      </w:tr>
      <w:tr w:rsidR="00745534" w:rsidRPr="00BA4851" w14:paraId="6CE3C28D" w14:textId="77777777" w:rsidTr="000A58A7">
        <w:tc>
          <w:tcPr>
            <w:tcW w:w="689" w:type="pct"/>
          </w:tcPr>
          <w:p w14:paraId="43B364E2" w14:textId="77777777" w:rsidR="00745534" w:rsidRPr="00BA4851" w:rsidRDefault="00745534" w:rsidP="00A74DAC">
            <w:pPr>
              <w:spacing w:before="60" w:after="60"/>
            </w:pPr>
          </w:p>
        </w:tc>
        <w:tc>
          <w:tcPr>
            <w:tcW w:w="1316" w:type="pct"/>
          </w:tcPr>
          <w:p w14:paraId="54320D23" w14:textId="77777777" w:rsidR="00745534" w:rsidRPr="00BA4851" w:rsidRDefault="00745534" w:rsidP="00A74DAC">
            <w:pPr>
              <w:spacing w:before="60" w:after="60"/>
            </w:pPr>
          </w:p>
        </w:tc>
        <w:tc>
          <w:tcPr>
            <w:tcW w:w="697" w:type="pct"/>
          </w:tcPr>
          <w:p w14:paraId="1F2EEC28" w14:textId="77777777" w:rsidR="00745534" w:rsidRPr="00BA4851" w:rsidRDefault="00745534" w:rsidP="00A74DAC">
            <w:pPr>
              <w:spacing w:before="60" w:after="60"/>
            </w:pPr>
          </w:p>
        </w:tc>
        <w:tc>
          <w:tcPr>
            <w:tcW w:w="2298" w:type="pct"/>
          </w:tcPr>
          <w:p w14:paraId="66267858" w14:textId="77777777" w:rsidR="00745534" w:rsidRPr="00BA4851" w:rsidRDefault="00745534" w:rsidP="00A74DAC">
            <w:pPr>
              <w:spacing w:before="60" w:after="60"/>
            </w:pPr>
          </w:p>
        </w:tc>
      </w:tr>
    </w:tbl>
    <w:p w14:paraId="65A82DB2" w14:textId="77777777" w:rsidR="00745534" w:rsidRPr="00690387" w:rsidRDefault="00745534" w:rsidP="000A58A7">
      <w:r w:rsidRPr="00690387">
        <w:t xml:space="preserve">Reports detailing the above regulatory decisions can be found on the ONR website at </w:t>
      </w:r>
      <w:hyperlink r:id="rId25" w:history="1">
        <w:r w:rsidRPr="00690387">
          <w:rPr>
            <w:rStyle w:val="Hyperlink"/>
          </w:rPr>
          <w:t>http://www.onr.org.uk/pars/</w:t>
        </w:r>
      </w:hyperlink>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1" w:name="_Toc95889186"/>
      <w:bookmarkStart w:id="12" w:name="_Toc124509194"/>
      <w:r>
        <w:lastRenderedPageBreak/>
        <w:t>News from ONR</w:t>
      </w:r>
      <w:bookmarkEnd w:id="11"/>
      <w:bookmarkEnd w:id="12"/>
    </w:p>
    <w:p w14:paraId="636171D6" w14:textId="3F737945"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6" w:history="1">
        <w:r w:rsidRPr="00D62EDD">
          <w:rPr>
            <w:rStyle w:val="Hyperlink"/>
          </w:rPr>
          <w:t>www.onr.org.uk/onrnews</w:t>
        </w:r>
      </w:hyperlink>
      <w:r w:rsidR="005B7B04">
        <w:t>.</w:t>
      </w:r>
    </w:p>
    <w:p w14:paraId="2C5918BA" w14:textId="77777777" w:rsidR="00745534" w:rsidRPr="002D1551" w:rsidRDefault="00745534" w:rsidP="006D53D9">
      <w:pPr>
        <w:pStyle w:val="Heading1"/>
        <w:rPr>
          <w:caps/>
        </w:rPr>
      </w:pPr>
      <w:bookmarkStart w:id="13" w:name="_Toc95889187"/>
      <w:bookmarkStart w:id="14" w:name="_Toc124509195"/>
      <w:r>
        <w:t>Contacts</w:t>
      </w:r>
      <w:bookmarkEnd w:id="13"/>
      <w:bookmarkEnd w:id="14"/>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7"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8"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9"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30" w:tooltip="blocked::blocked::BLOCKED::http://www.hse.gov.uk/copyright&#10;blocked::BLOCKED::http://www.hse.gov.uk/copyright&#10;http://www.hse.gov.uk/copyright" w:history="1"/>
      <w:hyperlink r:id="rId31"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85297" w14:textId="77777777" w:rsidR="006137E7" w:rsidRDefault="006137E7" w:rsidP="007D199A">
      <w:pPr>
        <w:spacing w:after="0"/>
      </w:pPr>
      <w:r>
        <w:separator/>
      </w:r>
    </w:p>
    <w:p w14:paraId="25C553AF" w14:textId="77777777" w:rsidR="006137E7" w:rsidRDefault="006137E7"/>
  </w:endnote>
  <w:endnote w:type="continuationSeparator" w:id="0">
    <w:p w14:paraId="033FA0C5" w14:textId="77777777" w:rsidR="006137E7" w:rsidRDefault="006137E7" w:rsidP="007D199A">
      <w:pPr>
        <w:spacing w:after="0"/>
      </w:pPr>
      <w:r>
        <w:continuationSeparator/>
      </w:r>
    </w:p>
    <w:p w14:paraId="3B074BA1" w14:textId="77777777" w:rsidR="006137E7" w:rsidRDefault="006137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736BE" w14:textId="77777777" w:rsidR="00532745" w:rsidRDefault="005327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5284C0A3"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49CF7" w14:textId="77777777" w:rsidR="00532745" w:rsidRDefault="005327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DA70C" w14:textId="77777777" w:rsidR="006137E7" w:rsidRPr="005E0344" w:rsidRDefault="006137E7" w:rsidP="005E0344">
      <w:pPr>
        <w:spacing w:after="120"/>
        <w:rPr>
          <w:color w:val="000000" w:themeColor="text2"/>
        </w:rPr>
      </w:pPr>
      <w:r w:rsidRPr="005E0344">
        <w:rPr>
          <w:color w:val="000000" w:themeColor="text2"/>
        </w:rPr>
        <w:separator/>
      </w:r>
    </w:p>
  </w:footnote>
  <w:footnote w:type="continuationSeparator" w:id="0">
    <w:p w14:paraId="5C4DC83E" w14:textId="77777777" w:rsidR="006137E7" w:rsidRPr="005E0344" w:rsidRDefault="006137E7" w:rsidP="0090581D">
      <w:pPr>
        <w:spacing w:after="120"/>
        <w:rPr>
          <w:color w:val="000000" w:themeColor="text2"/>
        </w:rPr>
      </w:pPr>
      <w:r w:rsidRPr="005E0344">
        <w:rPr>
          <w:color w:val="000000" w:themeColor="text2"/>
        </w:rPr>
        <w:continuationSeparator/>
      </w:r>
    </w:p>
    <w:p w14:paraId="2F07D32F" w14:textId="77777777" w:rsidR="006137E7" w:rsidRDefault="006137E7"/>
  </w:footnote>
  <w:footnote w:type="continuationNotice" w:id="1">
    <w:p w14:paraId="023F4EF3" w14:textId="77777777" w:rsidR="006137E7" w:rsidRDefault="006137E7">
      <w:pPr>
        <w:spacing w:after="0"/>
      </w:pPr>
    </w:p>
    <w:p w14:paraId="51C463DE" w14:textId="77777777" w:rsidR="006137E7" w:rsidRDefault="006137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10AF4" w14:textId="77777777" w:rsidR="00532745" w:rsidRDefault="005327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4A8A4" w14:textId="77777777" w:rsidR="00532745" w:rsidRDefault="005327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F1CCAE0" w:rsidR="00177666" w:rsidRPr="003A7E1C" w:rsidRDefault="00530FA6"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4D56CE">
          <w:rPr>
            <w:sz w:val="20"/>
            <w:szCs w:val="24"/>
          </w:rPr>
          <w:t>Torness</w:t>
        </w:r>
        <w:proofErr w:type="spellEnd"/>
        <w:r w:rsidR="004D56CE">
          <w:rPr>
            <w:sz w:val="20"/>
            <w:szCs w:val="24"/>
          </w:rPr>
          <w:t xml:space="preserve"> Power Station</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230951">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834879820">
    <w:abstractNumId w:val="9"/>
  </w:num>
  <w:num w:numId="2" w16cid:durableId="2043751608">
    <w:abstractNumId w:val="7"/>
  </w:num>
  <w:num w:numId="3" w16cid:durableId="1636369440">
    <w:abstractNumId w:val="6"/>
  </w:num>
  <w:num w:numId="4" w16cid:durableId="1522087008">
    <w:abstractNumId w:val="5"/>
  </w:num>
  <w:num w:numId="5" w16cid:durableId="945386019">
    <w:abstractNumId w:val="4"/>
  </w:num>
  <w:num w:numId="6" w16cid:durableId="206527857">
    <w:abstractNumId w:val="8"/>
  </w:num>
  <w:num w:numId="7" w16cid:durableId="827400743">
    <w:abstractNumId w:val="3"/>
  </w:num>
  <w:num w:numId="8" w16cid:durableId="502476497">
    <w:abstractNumId w:val="2"/>
  </w:num>
  <w:num w:numId="9" w16cid:durableId="376588898">
    <w:abstractNumId w:val="1"/>
  </w:num>
  <w:num w:numId="10" w16cid:durableId="2028672919">
    <w:abstractNumId w:val="0"/>
  </w:num>
  <w:num w:numId="11" w16cid:durableId="1785877568">
    <w:abstractNumId w:val="10"/>
  </w:num>
  <w:num w:numId="12" w16cid:durableId="692338702">
    <w:abstractNumId w:val="21"/>
  </w:num>
  <w:num w:numId="13" w16cid:durableId="1870101420">
    <w:abstractNumId w:val="16"/>
  </w:num>
  <w:num w:numId="14" w16cid:durableId="1964576964">
    <w:abstractNumId w:val="11"/>
  </w:num>
  <w:num w:numId="15" w16cid:durableId="219753386">
    <w:abstractNumId w:val="21"/>
    <w:lvlOverride w:ilvl="0">
      <w:startOverride w:val="1"/>
    </w:lvlOverride>
  </w:num>
  <w:num w:numId="16" w16cid:durableId="990138687">
    <w:abstractNumId w:val="16"/>
    <w:lvlOverride w:ilvl="0">
      <w:startOverride w:val="1"/>
    </w:lvlOverride>
  </w:num>
  <w:num w:numId="17" w16cid:durableId="1717120926">
    <w:abstractNumId w:val="11"/>
    <w:lvlOverride w:ilvl="0">
      <w:startOverride w:val="1"/>
    </w:lvlOverride>
  </w:num>
  <w:num w:numId="18" w16cid:durableId="922034255">
    <w:abstractNumId w:val="20"/>
  </w:num>
  <w:num w:numId="19" w16cid:durableId="1014576002">
    <w:abstractNumId w:val="17"/>
  </w:num>
  <w:num w:numId="20" w16cid:durableId="1755978854">
    <w:abstractNumId w:val="13"/>
  </w:num>
  <w:num w:numId="21" w16cid:durableId="1843398932">
    <w:abstractNumId w:val="18"/>
  </w:num>
  <w:num w:numId="22" w16cid:durableId="2126653729">
    <w:abstractNumId w:val="12"/>
  </w:num>
  <w:num w:numId="23" w16cid:durableId="1723170196">
    <w:abstractNumId w:val="19"/>
  </w:num>
  <w:num w:numId="24" w16cid:durableId="466360099">
    <w:abstractNumId w:val="22"/>
  </w:num>
  <w:num w:numId="25" w16cid:durableId="41905445">
    <w:abstractNumId w:val="15"/>
  </w:num>
  <w:num w:numId="26" w16cid:durableId="156109519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14F62"/>
    <w:rsid w:val="00016901"/>
    <w:rsid w:val="00016DEB"/>
    <w:rsid w:val="00024522"/>
    <w:rsid w:val="00024B2E"/>
    <w:rsid w:val="0002502E"/>
    <w:rsid w:val="00027F4F"/>
    <w:rsid w:val="00030430"/>
    <w:rsid w:val="0003078E"/>
    <w:rsid w:val="00031B89"/>
    <w:rsid w:val="00033829"/>
    <w:rsid w:val="00034505"/>
    <w:rsid w:val="0003693D"/>
    <w:rsid w:val="0004237A"/>
    <w:rsid w:val="0004440F"/>
    <w:rsid w:val="00052C8A"/>
    <w:rsid w:val="000548C8"/>
    <w:rsid w:val="00075605"/>
    <w:rsid w:val="00075C66"/>
    <w:rsid w:val="000817D4"/>
    <w:rsid w:val="00082879"/>
    <w:rsid w:val="00091EEA"/>
    <w:rsid w:val="00097DF7"/>
    <w:rsid w:val="000A105C"/>
    <w:rsid w:val="000A58A7"/>
    <w:rsid w:val="000B71DF"/>
    <w:rsid w:val="000C2DDC"/>
    <w:rsid w:val="000C6899"/>
    <w:rsid w:val="000D2FD4"/>
    <w:rsid w:val="000E4D5E"/>
    <w:rsid w:val="000E6EA1"/>
    <w:rsid w:val="000F1B7B"/>
    <w:rsid w:val="000F2ED4"/>
    <w:rsid w:val="000F3631"/>
    <w:rsid w:val="000F4217"/>
    <w:rsid w:val="000F5F71"/>
    <w:rsid w:val="001028E8"/>
    <w:rsid w:val="00120D92"/>
    <w:rsid w:val="00122FCC"/>
    <w:rsid w:val="00123B75"/>
    <w:rsid w:val="00124C2B"/>
    <w:rsid w:val="00126752"/>
    <w:rsid w:val="00130B30"/>
    <w:rsid w:val="00140E1C"/>
    <w:rsid w:val="00147AE4"/>
    <w:rsid w:val="001522DD"/>
    <w:rsid w:val="001571E5"/>
    <w:rsid w:val="00164878"/>
    <w:rsid w:val="00177666"/>
    <w:rsid w:val="00180CA4"/>
    <w:rsid w:val="001849CA"/>
    <w:rsid w:val="00184F35"/>
    <w:rsid w:val="00185410"/>
    <w:rsid w:val="0018672C"/>
    <w:rsid w:val="00187321"/>
    <w:rsid w:val="00192352"/>
    <w:rsid w:val="001A2F87"/>
    <w:rsid w:val="001A3172"/>
    <w:rsid w:val="001A5EDF"/>
    <w:rsid w:val="001B28B1"/>
    <w:rsid w:val="001B2D82"/>
    <w:rsid w:val="001B3115"/>
    <w:rsid w:val="001C4D63"/>
    <w:rsid w:val="001C544B"/>
    <w:rsid w:val="001D0DE0"/>
    <w:rsid w:val="001D5AFF"/>
    <w:rsid w:val="001D74B4"/>
    <w:rsid w:val="001E03E1"/>
    <w:rsid w:val="001E1918"/>
    <w:rsid w:val="001E65D8"/>
    <w:rsid w:val="001F059F"/>
    <w:rsid w:val="00200811"/>
    <w:rsid w:val="00200CA1"/>
    <w:rsid w:val="00203C1A"/>
    <w:rsid w:val="00207447"/>
    <w:rsid w:val="0021188A"/>
    <w:rsid w:val="00212D6E"/>
    <w:rsid w:val="0021338D"/>
    <w:rsid w:val="00214D43"/>
    <w:rsid w:val="00222C3C"/>
    <w:rsid w:val="00223090"/>
    <w:rsid w:val="002238B4"/>
    <w:rsid w:val="00230951"/>
    <w:rsid w:val="002319AB"/>
    <w:rsid w:val="002319AC"/>
    <w:rsid w:val="00232739"/>
    <w:rsid w:val="00234342"/>
    <w:rsid w:val="002344FA"/>
    <w:rsid w:val="00235EE3"/>
    <w:rsid w:val="0024040D"/>
    <w:rsid w:val="0024169E"/>
    <w:rsid w:val="00242B09"/>
    <w:rsid w:val="00251CD7"/>
    <w:rsid w:val="002525DB"/>
    <w:rsid w:val="00255ADF"/>
    <w:rsid w:val="00255FA3"/>
    <w:rsid w:val="00257288"/>
    <w:rsid w:val="00261FB6"/>
    <w:rsid w:val="002629F8"/>
    <w:rsid w:val="00263396"/>
    <w:rsid w:val="002659FA"/>
    <w:rsid w:val="00267815"/>
    <w:rsid w:val="00270B1F"/>
    <w:rsid w:val="00277BCB"/>
    <w:rsid w:val="00280DDF"/>
    <w:rsid w:val="002816EB"/>
    <w:rsid w:val="00283F64"/>
    <w:rsid w:val="002917FF"/>
    <w:rsid w:val="0029190E"/>
    <w:rsid w:val="00292ADF"/>
    <w:rsid w:val="002974B0"/>
    <w:rsid w:val="002A0DEC"/>
    <w:rsid w:val="002A2C3F"/>
    <w:rsid w:val="002B10A4"/>
    <w:rsid w:val="002B1C53"/>
    <w:rsid w:val="002B628A"/>
    <w:rsid w:val="002B6D03"/>
    <w:rsid w:val="002C09F6"/>
    <w:rsid w:val="002C3C0A"/>
    <w:rsid w:val="002C3E1C"/>
    <w:rsid w:val="002D1D8E"/>
    <w:rsid w:val="002D3CBD"/>
    <w:rsid w:val="002D7D90"/>
    <w:rsid w:val="002E0B91"/>
    <w:rsid w:val="002E0BE4"/>
    <w:rsid w:val="002E3B58"/>
    <w:rsid w:val="002E3E8A"/>
    <w:rsid w:val="002E46AB"/>
    <w:rsid w:val="002E6A6A"/>
    <w:rsid w:val="002E7D69"/>
    <w:rsid w:val="002F05B8"/>
    <w:rsid w:val="002F3397"/>
    <w:rsid w:val="00301FA9"/>
    <w:rsid w:val="0030380D"/>
    <w:rsid w:val="0030681C"/>
    <w:rsid w:val="003121B5"/>
    <w:rsid w:val="00312411"/>
    <w:rsid w:val="003127B6"/>
    <w:rsid w:val="003225D2"/>
    <w:rsid w:val="00323D5A"/>
    <w:rsid w:val="00323E71"/>
    <w:rsid w:val="00323E96"/>
    <w:rsid w:val="00326584"/>
    <w:rsid w:val="00326F77"/>
    <w:rsid w:val="00327238"/>
    <w:rsid w:val="00327A5B"/>
    <w:rsid w:val="00331AB8"/>
    <w:rsid w:val="003401B0"/>
    <w:rsid w:val="003429B0"/>
    <w:rsid w:val="0034459E"/>
    <w:rsid w:val="00346C8E"/>
    <w:rsid w:val="00351892"/>
    <w:rsid w:val="00364039"/>
    <w:rsid w:val="00364485"/>
    <w:rsid w:val="00364D15"/>
    <w:rsid w:val="00367BD5"/>
    <w:rsid w:val="003758D5"/>
    <w:rsid w:val="00376E59"/>
    <w:rsid w:val="00385F25"/>
    <w:rsid w:val="00390327"/>
    <w:rsid w:val="00391483"/>
    <w:rsid w:val="00393066"/>
    <w:rsid w:val="00393B78"/>
    <w:rsid w:val="003A01E9"/>
    <w:rsid w:val="003A7E1C"/>
    <w:rsid w:val="003B2604"/>
    <w:rsid w:val="003B68F5"/>
    <w:rsid w:val="003C0306"/>
    <w:rsid w:val="003C114C"/>
    <w:rsid w:val="003C1A1C"/>
    <w:rsid w:val="003C252F"/>
    <w:rsid w:val="003C440A"/>
    <w:rsid w:val="003C465D"/>
    <w:rsid w:val="003C4909"/>
    <w:rsid w:val="003D495D"/>
    <w:rsid w:val="003D6526"/>
    <w:rsid w:val="003E098E"/>
    <w:rsid w:val="003E2FAE"/>
    <w:rsid w:val="003F00E7"/>
    <w:rsid w:val="003F21C9"/>
    <w:rsid w:val="003F75F2"/>
    <w:rsid w:val="00407CF7"/>
    <w:rsid w:val="00413514"/>
    <w:rsid w:val="00415ED6"/>
    <w:rsid w:val="00417CAF"/>
    <w:rsid w:val="00420A11"/>
    <w:rsid w:val="00422265"/>
    <w:rsid w:val="004311FA"/>
    <w:rsid w:val="004340FE"/>
    <w:rsid w:val="00436BF6"/>
    <w:rsid w:val="004373A7"/>
    <w:rsid w:val="00437D94"/>
    <w:rsid w:val="0044030C"/>
    <w:rsid w:val="004476C1"/>
    <w:rsid w:val="004523A9"/>
    <w:rsid w:val="00460FFD"/>
    <w:rsid w:val="00463193"/>
    <w:rsid w:val="004648A4"/>
    <w:rsid w:val="004662E2"/>
    <w:rsid w:val="00471380"/>
    <w:rsid w:val="00474433"/>
    <w:rsid w:val="00474A21"/>
    <w:rsid w:val="00487076"/>
    <w:rsid w:val="00494F0D"/>
    <w:rsid w:val="00496BFD"/>
    <w:rsid w:val="004A3DF2"/>
    <w:rsid w:val="004A4F04"/>
    <w:rsid w:val="004A689F"/>
    <w:rsid w:val="004B17AF"/>
    <w:rsid w:val="004B5544"/>
    <w:rsid w:val="004B680B"/>
    <w:rsid w:val="004C361D"/>
    <w:rsid w:val="004C3C12"/>
    <w:rsid w:val="004C4891"/>
    <w:rsid w:val="004C6B21"/>
    <w:rsid w:val="004D16D7"/>
    <w:rsid w:val="004D1CA8"/>
    <w:rsid w:val="004D2C89"/>
    <w:rsid w:val="004D5342"/>
    <w:rsid w:val="004D56CE"/>
    <w:rsid w:val="004E0C77"/>
    <w:rsid w:val="004E34F0"/>
    <w:rsid w:val="004E3932"/>
    <w:rsid w:val="004F1E79"/>
    <w:rsid w:val="004F3C49"/>
    <w:rsid w:val="004F47EC"/>
    <w:rsid w:val="004F5F33"/>
    <w:rsid w:val="0050103A"/>
    <w:rsid w:val="00501FD7"/>
    <w:rsid w:val="00511B0F"/>
    <w:rsid w:val="00516F52"/>
    <w:rsid w:val="00520BFA"/>
    <w:rsid w:val="00530FA6"/>
    <w:rsid w:val="00532745"/>
    <w:rsid w:val="0053343A"/>
    <w:rsid w:val="00533C06"/>
    <w:rsid w:val="005345DB"/>
    <w:rsid w:val="0055304A"/>
    <w:rsid w:val="0055388E"/>
    <w:rsid w:val="00553C7B"/>
    <w:rsid w:val="00554CCB"/>
    <w:rsid w:val="00563F05"/>
    <w:rsid w:val="00570618"/>
    <w:rsid w:val="00570B58"/>
    <w:rsid w:val="00570BFC"/>
    <w:rsid w:val="005754AE"/>
    <w:rsid w:val="00577D52"/>
    <w:rsid w:val="00577FB5"/>
    <w:rsid w:val="005846A9"/>
    <w:rsid w:val="00584B57"/>
    <w:rsid w:val="005852D1"/>
    <w:rsid w:val="00586EF7"/>
    <w:rsid w:val="00587A22"/>
    <w:rsid w:val="0059299D"/>
    <w:rsid w:val="00592E9D"/>
    <w:rsid w:val="00594EA1"/>
    <w:rsid w:val="00595C8C"/>
    <w:rsid w:val="00597747"/>
    <w:rsid w:val="005A40E6"/>
    <w:rsid w:val="005A4CDD"/>
    <w:rsid w:val="005B4CD7"/>
    <w:rsid w:val="005B57E4"/>
    <w:rsid w:val="005B5ABD"/>
    <w:rsid w:val="005B7B04"/>
    <w:rsid w:val="005C140A"/>
    <w:rsid w:val="005C1E52"/>
    <w:rsid w:val="005C1FE6"/>
    <w:rsid w:val="005C2DA1"/>
    <w:rsid w:val="005C2E3F"/>
    <w:rsid w:val="005C6763"/>
    <w:rsid w:val="005D12E9"/>
    <w:rsid w:val="005D3164"/>
    <w:rsid w:val="005E0344"/>
    <w:rsid w:val="005E440B"/>
    <w:rsid w:val="005F0BF7"/>
    <w:rsid w:val="005F18EF"/>
    <w:rsid w:val="005F2C85"/>
    <w:rsid w:val="005F4591"/>
    <w:rsid w:val="00605ADB"/>
    <w:rsid w:val="0060694D"/>
    <w:rsid w:val="00611C9F"/>
    <w:rsid w:val="006137E7"/>
    <w:rsid w:val="00614A98"/>
    <w:rsid w:val="00622483"/>
    <w:rsid w:val="006228FA"/>
    <w:rsid w:val="006248DE"/>
    <w:rsid w:val="00627555"/>
    <w:rsid w:val="0063070E"/>
    <w:rsid w:val="00631E58"/>
    <w:rsid w:val="0063200F"/>
    <w:rsid w:val="006322A0"/>
    <w:rsid w:val="00632347"/>
    <w:rsid w:val="006361FD"/>
    <w:rsid w:val="0064226F"/>
    <w:rsid w:val="00642DDB"/>
    <w:rsid w:val="00643C2C"/>
    <w:rsid w:val="00645414"/>
    <w:rsid w:val="00651DE6"/>
    <w:rsid w:val="00653298"/>
    <w:rsid w:val="00654C0E"/>
    <w:rsid w:val="0066055B"/>
    <w:rsid w:val="0066253A"/>
    <w:rsid w:val="00663A7C"/>
    <w:rsid w:val="00667DF2"/>
    <w:rsid w:val="00670DF1"/>
    <w:rsid w:val="00671345"/>
    <w:rsid w:val="00672A9B"/>
    <w:rsid w:val="00675884"/>
    <w:rsid w:val="00675AEC"/>
    <w:rsid w:val="00680452"/>
    <w:rsid w:val="00681805"/>
    <w:rsid w:val="00690996"/>
    <w:rsid w:val="00696EE0"/>
    <w:rsid w:val="00697980"/>
    <w:rsid w:val="006A0C3C"/>
    <w:rsid w:val="006A19EF"/>
    <w:rsid w:val="006A43D5"/>
    <w:rsid w:val="006A525B"/>
    <w:rsid w:val="006C045F"/>
    <w:rsid w:val="006C4196"/>
    <w:rsid w:val="006C63B0"/>
    <w:rsid w:val="006C76A2"/>
    <w:rsid w:val="006C792E"/>
    <w:rsid w:val="006D116C"/>
    <w:rsid w:val="006D17F2"/>
    <w:rsid w:val="006D53D9"/>
    <w:rsid w:val="006E1777"/>
    <w:rsid w:val="006E7C42"/>
    <w:rsid w:val="006F168A"/>
    <w:rsid w:val="006F3AEC"/>
    <w:rsid w:val="006F5076"/>
    <w:rsid w:val="006F6009"/>
    <w:rsid w:val="00700143"/>
    <w:rsid w:val="0070321D"/>
    <w:rsid w:val="007045C0"/>
    <w:rsid w:val="007068BA"/>
    <w:rsid w:val="0071051F"/>
    <w:rsid w:val="00716AB1"/>
    <w:rsid w:val="00721D63"/>
    <w:rsid w:val="0073049E"/>
    <w:rsid w:val="0073235B"/>
    <w:rsid w:val="00732C7B"/>
    <w:rsid w:val="00733D82"/>
    <w:rsid w:val="00734CEB"/>
    <w:rsid w:val="00734D2B"/>
    <w:rsid w:val="00737705"/>
    <w:rsid w:val="007408D4"/>
    <w:rsid w:val="007420AC"/>
    <w:rsid w:val="00742617"/>
    <w:rsid w:val="00743A5A"/>
    <w:rsid w:val="00745534"/>
    <w:rsid w:val="00755DC1"/>
    <w:rsid w:val="007579DD"/>
    <w:rsid w:val="0076259F"/>
    <w:rsid w:val="007631C8"/>
    <w:rsid w:val="0078172D"/>
    <w:rsid w:val="007824F9"/>
    <w:rsid w:val="00783AFA"/>
    <w:rsid w:val="00785427"/>
    <w:rsid w:val="00790540"/>
    <w:rsid w:val="00790670"/>
    <w:rsid w:val="0079213F"/>
    <w:rsid w:val="007968CA"/>
    <w:rsid w:val="007A1756"/>
    <w:rsid w:val="007A18F1"/>
    <w:rsid w:val="007A3283"/>
    <w:rsid w:val="007A43FF"/>
    <w:rsid w:val="007A7E3A"/>
    <w:rsid w:val="007B12DB"/>
    <w:rsid w:val="007B3918"/>
    <w:rsid w:val="007B5712"/>
    <w:rsid w:val="007C2F0D"/>
    <w:rsid w:val="007C3C1D"/>
    <w:rsid w:val="007D199A"/>
    <w:rsid w:val="007D2EBE"/>
    <w:rsid w:val="007E0081"/>
    <w:rsid w:val="007E1C07"/>
    <w:rsid w:val="007E3303"/>
    <w:rsid w:val="007F24B6"/>
    <w:rsid w:val="0080145A"/>
    <w:rsid w:val="00803D94"/>
    <w:rsid w:val="008072C7"/>
    <w:rsid w:val="00811FC9"/>
    <w:rsid w:val="00812981"/>
    <w:rsid w:val="00813653"/>
    <w:rsid w:val="008229BA"/>
    <w:rsid w:val="00824151"/>
    <w:rsid w:val="008301A7"/>
    <w:rsid w:val="008319B2"/>
    <w:rsid w:val="008321E6"/>
    <w:rsid w:val="0084061E"/>
    <w:rsid w:val="00845390"/>
    <w:rsid w:val="00845831"/>
    <w:rsid w:val="0084601B"/>
    <w:rsid w:val="00851F75"/>
    <w:rsid w:val="008535B8"/>
    <w:rsid w:val="00854631"/>
    <w:rsid w:val="008606F0"/>
    <w:rsid w:val="008642D4"/>
    <w:rsid w:val="00865489"/>
    <w:rsid w:val="0086553D"/>
    <w:rsid w:val="0087385E"/>
    <w:rsid w:val="0087492E"/>
    <w:rsid w:val="00874FEB"/>
    <w:rsid w:val="00881B6F"/>
    <w:rsid w:val="00882AA4"/>
    <w:rsid w:val="00883E22"/>
    <w:rsid w:val="00884E43"/>
    <w:rsid w:val="00887EC6"/>
    <w:rsid w:val="00887ED7"/>
    <w:rsid w:val="00890582"/>
    <w:rsid w:val="0089084C"/>
    <w:rsid w:val="00893409"/>
    <w:rsid w:val="008939C2"/>
    <w:rsid w:val="00893D9F"/>
    <w:rsid w:val="008970E4"/>
    <w:rsid w:val="008A2379"/>
    <w:rsid w:val="008A4329"/>
    <w:rsid w:val="008A578E"/>
    <w:rsid w:val="008A78FF"/>
    <w:rsid w:val="008B1519"/>
    <w:rsid w:val="008B2309"/>
    <w:rsid w:val="008B2D5B"/>
    <w:rsid w:val="008B3000"/>
    <w:rsid w:val="008B7BCC"/>
    <w:rsid w:val="008C50C3"/>
    <w:rsid w:val="008C571C"/>
    <w:rsid w:val="008C7094"/>
    <w:rsid w:val="008D2B97"/>
    <w:rsid w:val="008D49A5"/>
    <w:rsid w:val="008D6C81"/>
    <w:rsid w:val="008E6CF0"/>
    <w:rsid w:val="008F1439"/>
    <w:rsid w:val="008F3015"/>
    <w:rsid w:val="008F6B7A"/>
    <w:rsid w:val="008F7051"/>
    <w:rsid w:val="008F7952"/>
    <w:rsid w:val="009014BA"/>
    <w:rsid w:val="00902072"/>
    <w:rsid w:val="009033A9"/>
    <w:rsid w:val="0090581D"/>
    <w:rsid w:val="00906AFB"/>
    <w:rsid w:val="00906FA9"/>
    <w:rsid w:val="009129FE"/>
    <w:rsid w:val="0091439C"/>
    <w:rsid w:val="009154F4"/>
    <w:rsid w:val="00920572"/>
    <w:rsid w:val="00920BF2"/>
    <w:rsid w:val="009246D1"/>
    <w:rsid w:val="00931394"/>
    <w:rsid w:val="00933177"/>
    <w:rsid w:val="009349A9"/>
    <w:rsid w:val="00936C52"/>
    <w:rsid w:val="00942BD9"/>
    <w:rsid w:val="0094436B"/>
    <w:rsid w:val="00951420"/>
    <w:rsid w:val="0095489B"/>
    <w:rsid w:val="009554B3"/>
    <w:rsid w:val="00966FB9"/>
    <w:rsid w:val="009671CD"/>
    <w:rsid w:val="00972F49"/>
    <w:rsid w:val="009751A9"/>
    <w:rsid w:val="00980F9C"/>
    <w:rsid w:val="00981D99"/>
    <w:rsid w:val="0098632B"/>
    <w:rsid w:val="00986676"/>
    <w:rsid w:val="0098669B"/>
    <w:rsid w:val="00995D55"/>
    <w:rsid w:val="0099694F"/>
    <w:rsid w:val="00997AF8"/>
    <w:rsid w:val="00997BFB"/>
    <w:rsid w:val="009A5071"/>
    <w:rsid w:val="009A7244"/>
    <w:rsid w:val="009A7348"/>
    <w:rsid w:val="009B462C"/>
    <w:rsid w:val="009C0CB2"/>
    <w:rsid w:val="009C15F3"/>
    <w:rsid w:val="009C3689"/>
    <w:rsid w:val="009C470D"/>
    <w:rsid w:val="009C7CF3"/>
    <w:rsid w:val="009E07C2"/>
    <w:rsid w:val="009E0E52"/>
    <w:rsid w:val="009E106B"/>
    <w:rsid w:val="009F6E55"/>
    <w:rsid w:val="009F72F9"/>
    <w:rsid w:val="00A00205"/>
    <w:rsid w:val="00A00AF0"/>
    <w:rsid w:val="00A05757"/>
    <w:rsid w:val="00A068F1"/>
    <w:rsid w:val="00A14B5A"/>
    <w:rsid w:val="00A314F7"/>
    <w:rsid w:val="00A3567F"/>
    <w:rsid w:val="00A35BFA"/>
    <w:rsid w:val="00A37698"/>
    <w:rsid w:val="00A40071"/>
    <w:rsid w:val="00A41ED3"/>
    <w:rsid w:val="00A459DD"/>
    <w:rsid w:val="00A45D2B"/>
    <w:rsid w:val="00A47276"/>
    <w:rsid w:val="00A52A88"/>
    <w:rsid w:val="00A56957"/>
    <w:rsid w:val="00A707F5"/>
    <w:rsid w:val="00A7494E"/>
    <w:rsid w:val="00A774C4"/>
    <w:rsid w:val="00A81D82"/>
    <w:rsid w:val="00A81E75"/>
    <w:rsid w:val="00A8363D"/>
    <w:rsid w:val="00A83D40"/>
    <w:rsid w:val="00A9118F"/>
    <w:rsid w:val="00A93E33"/>
    <w:rsid w:val="00A97220"/>
    <w:rsid w:val="00AB3B48"/>
    <w:rsid w:val="00AB6970"/>
    <w:rsid w:val="00AC1939"/>
    <w:rsid w:val="00AC5AA0"/>
    <w:rsid w:val="00AC7C05"/>
    <w:rsid w:val="00AD167C"/>
    <w:rsid w:val="00AD17C7"/>
    <w:rsid w:val="00AD4041"/>
    <w:rsid w:val="00AD45C3"/>
    <w:rsid w:val="00AE302B"/>
    <w:rsid w:val="00AE6622"/>
    <w:rsid w:val="00AF1F91"/>
    <w:rsid w:val="00AF7563"/>
    <w:rsid w:val="00AF7D11"/>
    <w:rsid w:val="00B00B45"/>
    <w:rsid w:val="00B0132A"/>
    <w:rsid w:val="00B042DE"/>
    <w:rsid w:val="00B1511F"/>
    <w:rsid w:val="00B15871"/>
    <w:rsid w:val="00B16BE5"/>
    <w:rsid w:val="00B22A7B"/>
    <w:rsid w:val="00B23D5F"/>
    <w:rsid w:val="00B259DF"/>
    <w:rsid w:val="00B44B1F"/>
    <w:rsid w:val="00B5291C"/>
    <w:rsid w:val="00B53B4E"/>
    <w:rsid w:val="00B53BC7"/>
    <w:rsid w:val="00B64141"/>
    <w:rsid w:val="00B64194"/>
    <w:rsid w:val="00B64E72"/>
    <w:rsid w:val="00B65293"/>
    <w:rsid w:val="00B71BB9"/>
    <w:rsid w:val="00B77913"/>
    <w:rsid w:val="00B77D0E"/>
    <w:rsid w:val="00B80FC3"/>
    <w:rsid w:val="00B824FB"/>
    <w:rsid w:val="00B82646"/>
    <w:rsid w:val="00B97359"/>
    <w:rsid w:val="00B97A8F"/>
    <w:rsid w:val="00BA0E4D"/>
    <w:rsid w:val="00BA1E02"/>
    <w:rsid w:val="00BA351F"/>
    <w:rsid w:val="00BA3CAE"/>
    <w:rsid w:val="00BA4E58"/>
    <w:rsid w:val="00BA7074"/>
    <w:rsid w:val="00BB7829"/>
    <w:rsid w:val="00BC4D76"/>
    <w:rsid w:val="00BC4DE8"/>
    <w:rsid w:val="00BC6090"/>
    <w:rsid w:val="00BD1457"/>
    <w:rsid w:val="00BE1652"/>
    <w:rsid w:val="00BE2AD9"/>
    <w:rsid w:val="00BF0E89"/>
    <w:rsid w:val="00BF27FE"/>
    <w:rsid w:val="00C00B62"/>
    <w:rsid w:val="00C02E70"/>
    <w:rsid w:val="00C043B3"/>
    <w:rsid w:val="00C079AB"/>
    <w:rsid w:val="00C10E61"/>
    <w:rsid w:val="00C14787"/>
    <w:rsid w:val="00C1596D"/>
    <w:rsid w:val="00C15B8D"/>
    <w:rsid w:val="00C17010"/>
    <w:rsid w:val="00C20562"/>
    <w:rsid w:val="00C215C3"/>
    <w:rsid w:val="00C22545"/>
    <w:rsid w:val="00C23A96"/>
    <w:rsid w:val="00C249C6"/>
    <w:rsid w:val="00C262F8"/>
    <w:rsid w:val="00C263BD"/>
    <w:rsid w:val="00C276E4"/>
    <w:rsid w:val="00C27D64"/>
    <w:rsid w:val="00C32CC1"/>
    <w:rsid w:val="00C3447F"/>
    <w:rsid w:val="00C357C7"/>
    <w:rsid w:val="00C37009"/>
    <w:rsid w:val="00C4129D"/>
    <w:rsid w:val="00C426EC"/>
    <w:rsid w:val="00C465BD"/>
    <w:rsid w:val="00C520F2"/>
    <w:rsid w:val="00C63C4F"/>
    <w:rsid w:val="00C6483C"/>
    <w:rsid w:val="00C64AE9"/>
    <w:rsid w:val="00C70774"/>
    <w:rsid w:val="00C70CFF"/>
    <w:rsid w:val="00C718FE"/>
    <w:rsid w:val="00C75DD2"/>
    <w:rsid w:val="00C8203C"/>
    <w:rsid w:val="00C836B9"/>
    <w:rsid w:val="00C8526C"/>
    <w:rsid w:val="00C86CEC"/>
    <w:rsid w:val="00C8773D"/>
    <w:rsid w:val="00C87ABB"/>
    <w:rsid w:val="00C90062"/>
    <w:rsid w:val="00C91831"/>
    <w:rsid w:val="00C953DF"/>
    <w:rsid w:val="00C96F6B"/>
    <w:rsid w:val="00CA6A3E"/>
    <w:rsid w:val="00CA7BB0"/>
    <w:rsid w:val="00CB173C"/>
    <w:rsid w:val="00CB1B93"/>
    <w:rsid w:val="00CC14C8"/>
    <w:rsid w:val="00CC2F26"/>
    <w:rsid w:val="00CD5401"/>
    <w:rsid w:val="00CE1E01"/>
    <w:rsid w:val="00CE2709"/>
    <w:rsid w:val="00CE2D64"/>
    <w:rsid w:val="00CE6198"/>
    <w:rsid w:val="00CF0DA6"/>
    <w:rsid w:val="00CF115C"/>
    <w:rsid w:val="00CF2238"/>
    <w:rsid w:val="00CF25FE"/>
    <w:rsid w:val="00CF4DE2"/>
    <w:rsid w:val="00CF6230"/>
    <w:rsid w:val="00D017FC"/>
    <w:rsid w:val="00D0226A"/>
    <w:rsid w:val="00D04326"/>
    <w:rsid w:val="00D13147"/>
    <w:rsid w:val="00D13DD5"/>
    <w:rsid w:val="00D13E4F"/>
    <w:rsid w:val="00D23D91"/>
    <w:rsid w:val="00D23EDF"/>
    <w:rsid w:val="00D308C7"/>
    <w:rsid w:val="00D3103B"/>
    <w:rsid w:val="00D3235C"/>
    <w:rsid w:val="00D35C31"/>
    <w:rsid w:val="00D463FF"/>
    <w:rsid w:val="00D523CC"/>
    <w:rsid w:val="00D52543"/>
    <w:rsid w:val="00D5591F"/>
    <w:rsid w:val="00D5715A"/>
    <w:rsid w:val="00D60D0E"/>
    <w:rsid w:val="00D61877"/>
    <w:rsid w:val="00D67EF5"/>
    <w:rsid w:val="00D70FAB"/>
    <w:rsid w:val="00D71687"/>
    <w:rsid w:val="00D7383B"/>
    <w:rsid w:val="00D74813"/>
    <w:rsid w:val="00D76CBE"/>
    <w:rsid w:val="00D841C3"/>
    <w:rsid w:val="00D924DF"/>
    <w:rsid w:val="00DA30BC"/>
    <w:rsid w:val="00DA3605"/>
    <w:rsid w:val="00DA69C2"/>
    <w:rsid w:val="00DA6D70"/>
    <w:rsid w:val="00DB6050"/>
    <w:rsid w:val="00DC2C34"/>
    <w:rsid w:val="00DD2292"/>
    <w:rsid w:val="00DD4D93"/>
    <w:rsid w:val="00DD698F"/>
    <w:rsid w:val="00DE0713"/>
    <w:rsid w:val="00DE09F3"/>
    <w:rsid w:val="00DE2C87"/>
    <w:rsid w:val="00DE459A"/>
    <w:rsid w:val="00DE473F"/>
    <w:rsid w:val="00DE4B96"/>
    <w:rsid w:val="00DF27DA"/>
    <w:rsid w:val="00DF4DBE"/>
    <w:rsid w:val="00DF65F1"/>
    <w:rsid w:val="00E211DC"/>
    <w:rsid w:val="00E40820"/>
    <w:rsid w:val="00E437D4"/>
    <w:rsid w:val="00E4658F"/>
    <w:rsid w:val="00E54A67"/>
    <w:rsid w:val="00E61C0D"/>
    <w:rsid w:val="00E61D33"/>
    <w:rsid w:val="00E63EB4"/>
    <w:rsid w:val="00E64A2C"/>
    <w:rsid w:val="00E66160"/>
    <w:rsid w:val="00E71329"/>
    <w:rsid w:val="00E76559"/>
    <w:rsid w:val="00E82F6A"/>
    <w:rsid w:val="00E8363B"/>
    <w:rsid w:val="00E84966"/>
    <w:rsid w:val="00E92383"/>
    <w:rsid w:val="00E95174"/>
    <w:rsid w:val="00EA1B3A"/>
    <w:rsid w:val="00EA2109"/>
    <w:rsid w:val="00EA45C4"/>
    <w:rsid w:val="00EC6641"/>
    <w:rsid w:val="00ED4D4E"/>
    <w:rsid w:val="00ED6BA0"/>
    <w:rsid w:val="00EE0C77"/>
    <w:rsid w:val="00EE39B2"/>
    <w:rsid w:val="00EE4E54"/>
    <w:rsid w:val="00EF4334"/>
    <w:rsid w:val="00F07D56"/>
    <w:rsid w:val="00F14BB8"/>
    <w:rsid w:val="00F15679"/>
    <w:rsid w:val="00F16424"/>
    <w:rsid w:val="00F27456"/>
    <w:rsid w:val="00F27856"/>
    <w:rsid w:val="00F37317"/>
    <w:rsid w:val="00F436BB"/>
    <w:rsid w:val="00F47145"/>
    <w:rsid w:val="00F51C91"/>
    <w:rsid w:val="00F525E6"/>
    <w:rsid w:val="00F545BF"/>
    <w:rsid w:val="00F71329"/>
    <w:rsid w:val="00F71B56"/>
    <w:rsid w:val="00F80D06"/>
    <w:rsid w:val="00F832C8"/>
    <w:rsid w:val="00F85BB3"/>
    <w:rsid w:val="00F873B3"/>
    <w:rsid w:val="00F93D73"/>
    <w:rsid w:val="00F95130"/>
    <w:rsid w:val="00FA2F2F"/>
    <w:rsid w:val="00FA33FE"/>
    <w:rsid w:val="00FA42B9"/>
    <w:rsid w:val="00FA755A"/>
    <w:rsid w:val="00FA76F5"/>
    <w:rsid w:val="00FB1779"/>
    <w:rsid w:val="00FB22BB"/>
    <w:rsid w:val="00FB2B0F"/>
    <w:rsid w:val="00FB369F"/>
    <w:rsid w:val="00FB4F6B"/>
    <w:rsid w:val="00FB54FC"/>
    <w:rsid w:val="00FB5FE1"/>
    <w:rsid w:val="00FC0715"/>
    <w:rsid w:val="00FC0E8D"/>
    <w:rsid w:val="00FC46EF"/>
    <w:rsid w:val="00FC4B31"/>
    <w:rsid w:val="00FC65D9"/>
    <w:rsid w:val="00FC6DDC"/>
    <w:rsid w:val="00FD31B3"/>
    <w:rsid w:val="00FD4204"/>
    <w:rsid w:val="00FE0C9D"/>
    <w:rsid w:val="00FE7D02"/>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onrnews" TargetMode="External"/><Relationship Id="rId3" Type="http://schemas.openxmlformats.org/officeDocument/2006/relationships/customXml" Target="../customXml/item2.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pars/" TargetMode="External"/><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feedback.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mailto:Contact@onr.gov.uk"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hyperlink" Target="http://www.onr.org.uk/copyright.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http://www.onr.org.uk" TargetMode="External"/><Relationship Id="rId30" Type="http://schemas.openxmlformats.org/officeDocument/2006/relationships/hyperlink" Target="blocked::blocked::BLOCKED::http://www.hse.gov.uk/copyright"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333F8E"/>
    <w:rsid w:val="00350199"/>
    <w:rsid w:val="00611F13"/>
    <w:rsid w:val="007154C5"/>
    <w:rsid w:val="007F78E4"/>
    <w:rsid w:val="00835E07"/>
    <w:rsid w:val="00B239B2"/>
    <w:rsid w:val="00C41BCC"/>
    <w:rsid w:val="00C561EC"/>
    <w:rsid w:val="00DD7BA4"/>
    <w:rsid w:val="00E318CE"/>
    <w:rsid w:val="00E646E1"/>
    <w:rsid w:val="00EC264F"/>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1558</Words>
  <Characters>8885</Characters>
  <Application>Microsoft Office Word</Application>
  <DocSecurity>4</DocSecurity>
  <Lines>74</Lines>
  <Paragraphs>20</Paragraphs>
  <ScaleCrop>false</ScaleCrop>
  <HeadingPairs>
    <vt:vector size="2" baseType="variant">
      <vt:variant>
        <vt:lpstr>Title</vt:lpstr>
      </vt:variant>
      <vt:variant>
        <vt:i4>1</vt:i4>
      </vt:variant>
    </vt:vector>
  </HeadingPairs>
  <TitlesOfParts>
    <vt:vector size="1" baseType="lpstr">
      <vt:lpstr>[Title]</vt:lpstr>
    </vt:vector>
  </TitlesOfParts>
  <Manager>Office for Nuclear Regulation</Manager>
  <Company>Office for Nuclear Regulation</Company>
  <LinksUpToDate>false</LinksUpToDate>
  <CharactersWithSpaces>10423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Torness Power Station</dc:title>
  <dc:subject>[Subtitle or description]</dc:subject>
  <cp:keywords>[Key words separated by commas]</cp:keywords>
  <dc:description/>
  <cp:revision>2</cp:revision>
  <cp:lastPrinted>2016-11-28T11:35:00Z</cp:lastPrinted>
  <dcterms:created xsi:type="dcterms:W3CDTF">2023-11-15T12:56:00Z</dcterms:created>
  <dcterms:modified xsi:type="dcterms:W3CDTF">2023-11-15T12:56:00Z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