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24B3892" w:rsidR="00595C8C" w:rsidRPr="00595C8C" w:rsidRDefault="00600029" w:rsidP="00595C8C">
            <w:pPr>
              <w:pStyle w:val="InnerCoverTitle"/>
              <w:rPr>
                <w:sz w:val="36"/>
                <w:szCs w:val="36"/>
              </w:rPr>
            </w:pPr>
            <w:r>
              <w:rPr>
                <w:noProof/>
              </w:rPr>
              <w:drawing>
                <wp:anchor distT="0" distB="0" distL="114300" distR="114300" simplePos="0" relativeHeight="251661312" behindDoc="1" locked="0" layoutInCell="1" allowOverlap="1" wp14:anchorId="10B0A4AA" wp14:editId="186ADEE8">
                  <wp:simplePos x="0" y="0"/>
                  <wp:positionH relativeFrom="page">
                    <wp:posOffset>-943610</wp:posOffset>
                  </wp:positionH>
                  <wp:positionV relativeFrom="page">
                    <wp:posOffset>-2062798</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D04326">
              <w:rPr>
                <w:sz w:val="36"/>
                <w:szCs w:val="36"/>
              </w:rPr>
              <w:t>Site Report</w:t>
            </w:r>
          </w:p>
          <w:p w14:paraId="7C4EA414" w14:textId="12B8CACA" w:rsidR="00D0226A" w:rsidRPr="001E03E1" w:rsidRDefault="0020614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81189">
                  <w:rPr>
                    <w:rStyle w:val="Style7"/>
                  </w:rPr>
                  <w:t>Springfields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r w:rsidR="0064235C">
                  <w:rPr>
                    <w:rStyle w:val="Style7"/>
                  </w:rPr>
                  <w:t xml:space="preserve">Springfields Fuels </w:t>
                </w:r>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153DF">
                      <w:rPr>
                        <w:rStyle w:val="Style7"/>
                      </w:rPr>
                      <w:t>Springfields Fuels Ltd</w:t>
                    </w:r>
                  </w:sdtContent>
                </w:sdt>
              </w:sdtContent>
            </w:sdt>
          </w:p>
        </w:tc>
      </w:tr>
    </w:tbl>
    <w:p w14:paraId="56A09D10" w14:textId="77777777" w:rsidR="00D0226A" w:rsidRDefault="00D0226A">
      <w:pPr>
        <w:spacing w:after="0"/>
      </w:pPr>
    </w:p>
    <w:p w14:paraId="6AB6425B" w14:textId="40C7F693"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77F24E2A" w:rsidR="00004C16" w:rsidRDefault="0020614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81189">
            <w:rPr>
              <w:rStyle w:val="Style3"/>
            </w:rPr>
            <w:t>Springfields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153DF">
            <w:rPr>
              <w:rStyle w:val="Style3"/>
            </w:rPr>
            <w:t xml:space="preserve">Springfields Fuels </w:t>
          </w:r>
          <w:r w:rsidR="0064235C">
            <w:rPr>
              <w:rStyle w:val="Style3"/>
            </w:rPr>
            <w:t>Ltd</w:t>
          </w:r>
        </w:sdtContent>
      </w:sdt>
    </w:p>
    <w:p w14:paraId="2A318818" w14:textId="35E402D2"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0610A1">
        <w:rPr>
          <w:rStyle w:val="Style2"/>
          <w:sz w:val="28"/>
          <w:szCs w:val="28"/>
        </w:rPr>
        <w:t xml:space="preserve"> 1 </w:t>
      </w:r>
      <w:r w:rsidR="00555107">
        <w:rPr>
          <w:rStyle w:val="Style2"/>
          <w:sz w:val="28"/>
          <w:szCs w:val="28"/>
        </w:rPr>
        <w:t>October</w:t>
      </w:r>
      <w:r w:rsidR="007B4035">
        <w:rPr>
          <w:rStyle w:val="Style2"/>
          <w:sz w:val="28"/>
          <w:szCs w:val="28"/>
        </w:rPr>
        <w:t xml:space="preserve"> </w:t>
      </w:r>
      <w:r w:rsidR="007A7E3A" w:rsidRPr="000610A1">
        <w:rPr>
          <w:rStyle w:val="Style2"/>
          <w:sz w:val="28"/>
          <w:szCs w:val="28"/>
        </w:rPr>
        <w:t xml:space="preserve">– </w:t>
      </w:r>
      <w:r w:rsidR="000610A1" w:rsidRPr="000610A1">
        <w:rPr>
          <w:rStyle w:val="Style2"/>
          <w:sz w:val="28"/>
          <w:szCs w:val="28"/>
        </w:rPr>
        <w:t xml:space="preserve">31 </w:t>
      </w:r>
      <w:r w:rsidR="00555107">
        <w:rPr>
          <w:rStyle w:val="Style2"/>
          <w:sz w:val="28"/>
          <w:szCs w:val="28"/>
        </w:rPr>
        <w:t>Decem</w:t>
      </w:r>
      <w:r w:rsidR="0047451E">
        <w:rPr>
          <w:rStyle w:val="Style2"/>
          <w:sz w:val="28"/>
          <w:szCs w:val="28"/>
        </w:rPr>
        <w:t xml:space="preserve">ber </w:t>
      </w:r>
      <w:r w:rsidR="000610A1" w:rsidRPr="000610A1">
        <w:rPr>
          <w:rStyle w:val="Style2"/>
          <w:sz w:val="28"/>
          <w:szCs w:val="28"/>
        </w:rPr>
        <w:t>2023</w:t>
      </w:r>
    </w:p>
    <w:p w14:paraId="61A25C0F" w14:textId="39EC7DBA" w:rsidR="00004C16" w:rsidRDefault="00004C16" w:rsidP="00004C16">
      <w:pPr>
        <w:rPr>
          <w:sz w:val="28"/>
          <w:szCs w:val="28"/>
        </w:rPr>
      </w:pPr>
    </w:p>
    <w:p w14:paraId="4D99E381" w14:textId="4CD3726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0610A1">
        <w:rPr>
          <w:sz w:val="28"/>
          <w:szCs w:val="28"/>
        </w:rPr>
        <w:t xml:space="preserve">Site Inspector </w:t>
      </w:r>
    </w:p>
    <w:p w14:paraId="23B9A867" w14:textId="66D7B02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E51F4">
        <w:rPr>
          <w:sz w:val="28"/>
          <w:szCs w:val="28"/>
        </w:rPr>
        <w:t>DFW Delivery Lead</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260E6F06" w:rsidR="00004C16" w:rsidRDefault="00004C16" w:rsidP="00004C16">
      <w:pPr>
        <w:rPr>
          <w:sz w:val="28"/>
          <w:szCs w:val="28"/>
        </w:rPr>
      </w:pPr>
      <w:r w:rsidRPr="00004C16">
        <w:rPr>
          <w:sz w:val="28"/>
          <w:szCs w:val="28"/>
        </w:rPr>
        <w:t xml:space="preserve">Publication Date: </w:t>
      </w:r>
      <w:r w:rsidR="00AD77D2">
        <w:rPr>
          <w:sz w:val="28"/>
          <w:szCs w:val="28"/>
        </w:rPr>
        <w:t>January 2024</w:t>
      </w:r>
    </w:p>
    <w:p w14:paraId="55057C62" w14:textId="51E60EBB"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D77D2">
        <w:rPr>
          <w:sz w:val="28"/>
          <w:szCs w:val="28"/>
        </w:rPr>
        <w:t>2024/231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AD6FD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4031D">
        <w:t>L</w:t>
      </w:r>
      <w:r w:rsidR="00071B45">
        <w:t xml:space="preserve">ocal </w:t>
      </w:r>
      <w:r w:rsidR="0024031D">
        <w:t>L</w:t>
      </w:r>
      <w:r w:rsidR="00071B45">
        <w:t xml:space="preserve">iaison </w:t>
      </w:r>
      <w:r w:rsidR="0024031D">
        <w:t>C</w:t>
      </w:r>
      <w:r w:rsidR="00071B45">
        <w:t>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4400FF7F" w:rsidR="000E4D5E" w:rsidRPr="002D1551" w:rsidRDefault="000E4D5E" w:rsidP="000E4D5E">
      <w:pPr>
        <w:pStyle w:val="F9-Paragraph"/>
      </w:pPr>
      <w:r w:rsidRPr="002D1551">
        <w:t xml:space="preserve">Site inspectors from ONR usually attend </w:t>
      </w:r>
      <w:r w:rsidR="0024031D">
        <w:t>L</w:t>
      </w:r>
      <w:r w:rsidR="00071B45">
        <w:t xml:space="preserve">ocal </w:t>
      </w:r>
      <w:r w:rsidR="0024031D">
        <w:t>L</w:t>
      </w:r>
      <w:r w:rsidR="00071B45">
        <w:t xml:space="preserve">iaison </w:t>
      </w:r>
      <w:r w:rsidR="0024031D">
        <w:t>C</w:t>
      </w:r>
      <w:r w:rsidR="00071B45">
        <w:t>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20614C">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20614C">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20614C">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20614C">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20614C">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44BA14D" w:rsidR="00BE1652" w:rsidRDefault="00BE1652" w:rsidP="00BE1652">
      <w:pPr>
        <w:spacing w:before="240" w:after="120"/>
      </w:pPr>
      <w:r w:rsidRPr="00690387">
        <w:t>The ONR site inspector</w:t>
      </w:r>
      <w:r w:rsidR="006D5F61">
        <w:t xml:space="preserve">s </w:t>
      </w:r>
      <w:r w:rsidRPr="00690387">
        <w:t>made inspections on the following dates during the report period</w:t>
      </w:r>
      <w:r w:rsidR="00911FEA">
        <w:t xml:space="preserve"> </w:t>
      </w:r>
      <w:r w:rsidR="00370CB3">
        <w:t xml:space="preserve">October </w:t>
      </w:r>
      <w:r w:rsidR="00752120">
        <w:t xml:space="preserve">to </w:t>
      </w:r>
      <w:r w:rsidR="00370CB3">
        <w:t xml:space="preserve">December </w:t>
      </w:r>
      <w:r w:rsidR="00752120">
        <w:t xml:space="preserve">2023: </w:t>
      </w:r>
    </w:p>
    <w:p w14:paraId="4344A064" w14:textId="695CB84C" w:rsidR="002E06B4" w:rsidRDefault="00C918BC" w:rsidP="002E06B4">
      <w:pPr>
        <w:spacing w:before="240" w:after="120"/>
      </w:pPr>
      <w:r>
        <w:t xml:space="preserve">29 August </w:t>
      </w:r>
      <w:r w:rsidR="00370CB3">
        <w:t>to 15 September</w:t>
      </w:r>
      <w:r w:rsidR="00DE10E5">
        <w:t xml:space="preserve"> 2023</w:t>
      </w:r>
    </w:p>
    <w:p w14:paraId="54A475E2" w14:textId="3A9B779E" w:rsidR="00564A10" w:rsidRDefault="00564A10" w:rsidP="00BE1652">
      <w:pPr>
        <w:spacing w:before="240" w:after="120"/>
      </w:pPr>
      <w:r>
        <w:t xml:space="preserve">3 October </w:t>
      </w:r>
      <w:r w:rsidR="00EA79CC">
        <w:t>2023</w:t>
      </w:r>
    </w:p>
    <w:p w14:paraId="61FECB04" w14:textId="7C9E014A" w:rsidR="00370CB3" w:rsidRDefault="00DE10E5" w:rsidP="00BE1652">
      <w:pPr>
        <w:spacing w:before="240" w:after="120"/>
      </w:pPr>
      <w:r>
        <w:t>17 November 2023</w:t>
      </w:r>
    </w:p>
    <w:p w14:paraId="0722EA74" w14:textId="618921CE" w:rsidR="00CF0960" w:rsidRDefault="00CF0960" w:rsidP="00BE1652">
      <w:pPr>
        <w:spacing w:before="240" w:after="120"/>
      </w:pPr>
      <w:r>
        <w:t>12 December 2023</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439D1AF0"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w:t>
      </w:r>
      <w:r w:rsidR="000928B5">
        <w:t xml:space="preserve"> and security</w:t>
      </w:r>
      <w:r w:rsidRPr="00BA4851">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A2BF5C2" w:rsidR="00745534" w:rsidRDefault="00745534" w:rsidP="00745534">
      <w:r w:rsidRPr="00690387">
        <w:t xml:space="preserve">In this period, routine inspections of </w:t>
      </w:r>
      <w:r w:rsidR="00F1728A">
        <w:t xml:space="preserve">site </w:t>
      </w:r>
      <w:r w:rsidRPr="00690387">
        <w:t>covered the following:</w:t>
      </w:r>
      <w:r>
        <w:t xml:space="preserve"> </w:t>
      </w:r>
    </w:p>
    <w:p w14:paraId="72E0314B" w14:textId="0F6241DE" w:rsidR="00947837" w:rsidRDefault="00A440C6" w:rsidP="00A440C6">
      <w:pPr>
        <w:pStyle w:val="Bulletlist1"/>
      </w:pPr>
      <w:r>
        <w:t>Secu</w:t>
      </w:r>
      <w:r w:rsidR="00332F3A">
        <w:t>rity</w:t>
      </w:r>
      <w:r w:rsidR="00947837">
        <w:t xml:space="preserve"> inspection</w:t>
      </w:r>
    </w:p>
    <w:p w14:paraId="41DE3564" w14:textId="4785AE13" w:rsidR="00A440C6" w:rsidRDefault="00A440C6" w:rsidP="00A440C6">
      <w:pPr>
        <w:pStyle w:val="Bulletlist1"/>
      </w:pPr>
      <w:r>
        <w:t>Safeguards inspection</w:t>
      </w:r>
    </w:p>
    <w:p w14:paraId="0B374DDC" w14:textId="5357DE92" w:rsidR="00621643" w:rsidRDefault="00621643" w:rsidP="00A440C6">
      <w:pPr>
        <w:pStyle w:val="Bulletlist1"/>
      </w:pPr>
      <w:r>
        <w:t xml:space="preserve">Emergency </w:t>
      </w:r>
      <w:r w:rsidR="008D78D2">
        <w:t>e</w:t>
      </w:r>
      <w:r w:rsidR="00D36A7F">
        <w:t>xercise</w:t>
      </w:r>
    </w:p>
    <w:p w14:paraId="5D7D6885" w14:textId="77777777"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Default="00745534" w:rsidP="00745534">
      <w:pPr>
        <w:pStyle w:val="Heading2"/>
      </w:pPr>
      <w:r w:rsidRPr="002D1551">
        <w:t xml:space="preserve">Other </w:t>
      </w:r>
      <w:r>
        <w:t>W</w:t>
      </w:r>
      <w:r w:rsidRPr="002D1551">
        <w:t>ork</w:t>
      </w:r>
    </w:p>
    <w:p w14:paraId="0612A72F" w14:textId="4CAAEA1D" w:rsidR="00251951" w:rsidRPr="00251951" w:rsidRDefault="00475E2D" w:rsidP="00251951">
      <w:r>
        <w:t xml:space="preserve">On completion of </w:t>
      </w:r>
      <w:r w:rsidR="003547B8">
        <w:t xml:space="preserve">regulatory work on cyber security, ONR has taken the decision to place </w:t>
      </w:r>
      <w:r w:rsidR="0035169E">
        <w:t xml:space="preserve">Springfields </w:t>
      </w:r>
      <w:r w:rsidR="003547B8">
        <w:t xml:space="preserve">site in enhanced </w:t>
      </w:r>
      <w:r w:rsidR="00A44062">
        <w:t xml:space="preserve">regulatory </w:t>
      </w:r>
      <w:r w:rsidR="003547B8">
        <w:t xml:space="preserve">attention with the </w:t>
      </w:r>
      <w:r w:rsidR="00A44062">
        <w:t>objective t</w:t>
      </w:r>
      <w:r w:rsidR="003547B8">
        <w:t xml:space="preserve">o </w:t>
      </w:r>
      <w:r w:rsidR="00A44062">
        <w:t xml:space="preserve">seek </w:t>
      </w:r>
      <w:r w:rsidR="0024197C">
        <w:t>a strength</w:t>
      </w:r>
      <w:r w:rsidR="000B60A7">
        <w:t>en</w:t>
      </w:r>
      <w:r w:rsidR="0024197C">
        <w:t xml:space="preserve">ing </w:t>
      </w:r>
      <w:r w:rsidR="000B60A7">
        <w:t xml:space="preserve">of the site </w:t>
      </w:r>
      <w:r w:rsidR="0051118D">
        <w:t xml:space="preserve">arrangements </w:t>
      </w:r>
      <w:r w:rsidR="0035169E">
        <w:t xml:space="preserve">for the </w:t>
      </w:r>
      <w:r w:rsidR="002F102E">
        <w:t>governance and management of</w:t>
      </w:r>
      <w:r w:rsidR="000B60A7">
        <w:t xml:space="preserve"> the </w:t>
      </w:r>
      <w:r w:rsidR="000653DC">
        <w:t xml:space="preserve">site </w:t>
      </w:r>
      <w:r w:rsidR="002F102E">
        <w:t>cyber security</w:t>
      </w:r>
      <w:r w:rsidR="00FD0AAC">
        <w:t xml:space="preserve"> </w:t>
      </w:r>
      <w:r w:rsidR="000653DC">
        <w:t>capability</w:t>
      </w:r>
      <w:r w:rsidR="002F102E">
        <w:t xml:space="preserve">. </w:t>
      </w:r>
      <w:r w:rsidR="00895E67">
        <w:t xml:space="preserve"> </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22EF649" w14:textId="46143AFD" w:rsidR="00D32291" w:rsidRDefault="004D55FF" w:rsidP="000A299C">
      <w:r>
        <w:t>S</w:t>
      </w:r>
      <w:r w:rsidR="004D272C">
        <w:t xml:space="preserve">pringfields Fuels Ltd reported </w:t>
      </w:r>
      <w:r w:rsidR="00A407A9">
        <w:t xml:space="preserve">to ONR </w:t>
      </w:r>
      <w:r w:rsidR="009E303F">
        <w:t>t</w:t>
      </w:r>
      <w:r w:rsidR="00947837">
        <w:t xml:space="preserve">wo </w:t>
      </w:r>
      <w:r w:rsidR="005E715B">
        <w:t>event</w:t>
      </w:r>
      <w:r w:rsidR="009E303F">
        <w:t>s</w:t>
      </w:r>
      <w:r w:rsidR="005E715B">
        <w:t xml:space="preserve"> </w:t>
      </w:r>
      <w:r w:rsidR="00AA3557">
        <w:t xml:space="preserve">which </w:t>
      </w:r>
      <w:r w:rsidR="00904311">
        <w:t xml:space="preserve">met the criteria for the Reporting of </w:t>
      </w:r>
      <w:r w:rsidR="006C7264">
        <w:t xml:space="preserve">Injuries Disease and </w:t>
      </w:r>
      <w:r w:rsidR="00904311">
        <w:t xml:space="preserve">Dangerous </w:t>
      </w:r>
      <w:r w:rsidR="006C7264">
        <w:t>Occurrence</w:t>
      </w:r>
      <w:r w:rsidR="001C7682">
        <w:t xml:space="preserve"> (RIDDOR)</w:t>
      </w:r>
      <w:r w:rsidR="00A407A9">
        <w:t xml:space="preserve">. </w:t>
      </w:r>
      <w:r w:rsidR="001C7682">
        <w:t xml:space="preserve">One event </w:t>
      </w:r>
      <w:r w:rsidR="009023C2">
        <w:t>involved a</w:t>
      </w:r>
      <w:r w:rsidR="001C7682">
        <w:t xml:space="preserve"> </w:t>
      </w:r>
      <w:r w:rsidR="009023C2">
        <w:t>trip and fall</w:t>
      </w:r>
      <w:r w:rsidR="00431033">
        <w:t xml:space="preserve"> </w:t>
      </w:r>
      <w:r w:rsidR="009C55E0">
        <w:t xml:space="preserve">during a training workshop and a second event involved a </w:t>
      </w:r>
      <w:r w:rsidR="00847DB5">
        <w:t xml:space="preserve">foot injury following the tipping of a trolley </w:t>
      </w:r>
      <w:r w:rsidR="00A9123A">
        <w:t>carrying a light weight (</w:t>
      </w:r>
      <w:r w:rsidR="00D5544C">
        <w:t xml:space="preserve">around </w:t>
      </w:r>
      <w:r w:rsidR="00A9123A">
        <w:t>3</w:t>
      </w:r>
      <w:r w:rsidR="00D5544C">
        <w:t>0kg)</w:t>
      </w:r>
      <w:r w:rsidR="00A9123A">
        <w:t xml:space="preserve">. </w:t>
      </w:r>
      <w:r w:rsidR="00D32291">
        <w:t xml:space="preserve"> </w:t>
      </w:r>
    </w:p>
    <w:p w14:paraId="3D5C8CED" w14:textId="5FBADEFC" w:rsidR="00745534" w:rsidRDefault="00BF0E84" w:rsidP="00651458">
      <w:pPr>
        <w:sectPr w:rsidR="00745534" w:rsidSect="000E4D5E">
          <w:pgSz w:w="11906" w:h="16838" w:code="9"/>
          <w:pgMar w:top="1440" w:right="1440" w:bottom="1440" w:left="1440" w:header="431" w:footer="567" w:gutter="0"/>
          <w:cols w:space="708"/>
          <w:docGrid w:linePitch="360"/>
        </w:sectPr>
      </w:pPr>
      <w:r>
        <w:t>ONR is content that t</w:t>
      </w:r>
      <w:r w:rsidR="003D645A">
        <w:t xml:space="preserve">he site took </w:t>
      </w:r>
      <w:r>
        <w:t xml:space="preserve">immediately the necessary </w:t>
      </w:r>
      <w:r w:rsidR="003D645A">
        <w:t>precaution</w:t>
      </w:r>
      <w:r>
        <w:t>s</w:t>
      </w:r>
      <w:r w:rsidR="003D645A">
        <w:t xml:space="preserve"> to</w:t>
      </w:r>
      <w:r w:rsidR="009077DE">
        <w:t xml:space="preserve"> prevent </w:t>
      </w:r>
      <w:r w:rsidR="00651458">
        <w:t>re</w:t>
      </w:r>
      <w:r w:rsidR="009077DE">
        <w:t xml:space="preserve">occurrence and </w:t>
      </w:r>
      <w:r w:rsidR="003D00C0">
        <w:t xml:space="preserve">where necessary </w:t>
      </w:r>
      <w:r>
        <w:t>is currently undertaking an independent investigation</w:t>
      </w:r>
      <w:r w:rsidR="00651458">
        <w:t xml:space="preserve">. </w:t>
      </w:r>
      <w:r w:rsidR="00131C2E">
        <w:t>F</w:t>
      </w:r>
      <w:r w:rsidR="005531C1">
        <w:t xml:space="preserve">ollow up </w:t>
      </w:r>
      <w:r w:rsidR="00332E58">
        <w:t>of th</w:t>
      </w:r>
      <w:r w:rsidR="00D32291">
        <w:t xml:space="preserve">ese </w:t>
      </w:r>
      <w:r w:rsidR="00332E58">
        <w:t>event</w:t>
      </w:r>
      <w:r w:rsidR="00D32291">
        <w:t>s</w:t>
      </w:r>
      <w:r w:rsidR="00332E58">
        <w:t xml:space="preserve"> </w:t>
      </w:r>
      <w:r w:rsidR="00131C2E">
        <w:t xml:space="preserve">will be part of </w:t>
      </w:r>
      <w:r w:rsidR="00332E58">
        <w:t xml:space="preserve">future </w:t>
      </w:r>
      <w:r w:rsidR="005531C1">
        <w:t>normal r</w:t>
      </w:r>
      <w:r w:rsidR="002512AE">
        <w:t>egulatory interactions.</w:t>
      </w: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9D9C17B" w14:textId="77777777" w:rsidR="00DA64F9"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w:t>
      </w:r>
    </w:p>
    <w:p w14:paraId="5B6A207F" w14:textId="593774F4" w:rsidR="00200E07" w:rsidRPr="00690387" w:rsidRDefault="00AF2956" w:rsidP="000A58A7">
      <w:r w:rsidRPr="00690387">
        <w:t>There were no such matters or events of significance during the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60EBB7BF" w:rsidR="00745534" w:rsidRPr="00BA4851" w:rsidRDefault="00745534" w:rsidP="00A74DAC">
            <w:pPr>
              <w:spacing w:before="60" w:after="60"/>
            </w:pPr>
          </w:p>
        </w:tc>
        <w:tc>
          <w:tcPr>
            <w:tcW w:w="1316" w:type="pct"/>
          </w:tcPr>
          <w:p w14:paraId="36ED9570" w14:textId="6420FF36" w:rsidR="00745534" w:rsidRPr="00BA4851" w:rsidRDefault="00745534" w:rsidP="00A74DAC">
            <w:pPr>
              <w:spacing w:before="60" w:after="60"/>
            </w:pPr>
          </w:p>
        </w:tc>
        <w:tc>
          <w:tcPr>
            <w:tcW w:w="697" w:type="pct"/>
          </w:tcPr>
          <w:p w14:paraId="538ABCFF" w14:textId="250FA45B" w:rsidR="00745534" w:rsidRPr="00BA4851" w:rsidRDefault="00745534" w:rsidP="00A74DAC">
            <w:pPr>
              <w:spacing w:before="60" w:after="60"/>
            </w:pPr>
          </w:p>
        </w:tc>
        <w:tc>
          <w:tcPr>
            <w:tcW w:w="2298" w:type="pct"/>
          </w:tcPr>
          <w:p w14:paraId="0C8172F5" w14:textId="55B53DC5" w:rsidR="00745534" w:rsidRPr="00BA4851" w:rsidRDefault="00745534" w:rsidP="00A74DAC">
            <w:pPr>
              <w:spacing w:before="60" w:after="60"/>
            </w:pPr>
          </w:p>
        </w:tc>
      </w:tr>
      <w:tr w:rsidR="00745534" w:rsidRPr="00BA4851" w14:paraId="7F4E3E5D" w14:textId="77777777" w:rsidTr="000A58A7">
        <w:tc>
          <w:tcPr>
            <w:tcW w:w="689" w:type="pct"/>
          </w:tcPr>
          <w:p w14:paraId="443651DD" w14:textId="7C6FD403" w:rsidR="00745534" w:rsidRPr="00BA4851" w:rsidRDefault="00745534" w:rsidP="00A74DAC">
            <w:pPr>
              <w:spacing w:before="60" w:after="60"/>
            </w:pPr>
          </w:p>
        </w:tc>
        <w:tc>
          <w:tcPr>
            <w:tcW w:w="1316" w:type="pct"/>
          </w:tcPr>
          <w:p w14:paraId="72EF56CF" w14:textId="30991964" w:rsidR="00745534" w:rsidRPr="00BA4851" w:rsidRDefault="00745534" w:rsidP="00A74DAC">
            <w:pPr>
              <w:spacing w:before="60" w:after="60"/>
            </w:pPr>
          </w:p>
        </w:tc>
        <w:tc>
          <w:tcPr>
            <w:tcW w:w="697" w:type="pct"/>
          </w:tcPr>
          <w:p w14:paraId="62E246FF" w14:textId="4B3E503D" w:rsidR="00745534" w:rsidRPr="00BA4851" w:rsidRDefault="00745534" w:rsidP="00A74DAC">
            <w:pPr>
              <w:spacing w:before="60" w:after="60"/>
            </w:pPr>
          </w:p>
        </w:tc>
        <w:tc>
          <w:tcPr>
            <w:tcW w:w="2298" w:type="pct"/>
          </w:tcPr>
          <w:p w14:paraId="1DCA91F6" w14:textId="4DF50143"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F270" w14:textId="77777777" w:rsidR="00B20866" w:rsidRDefault="00B20866" w:rsidP="007D199A">
      <w:pPr>
        <w:spacing w:after="0"/>
      </w:pPr>
      <w:r>
        <w:separator/>
      </w:r>
    </w:p>
    <w:p w14:paraId="40E1AE05" w14:textId="77777777" w:rsidR="00B20866" w:rsidRDefault="00B20866"/>
  </w:endnote>
  <w:endnote w:type="continuationSeparator" w:id="0">
    <w:p w14:paraId="545D32BD" w14:textId="77777777" w:rsidR="00B20866" w:rsidRDefault="00B20866" w:rsidP="007D199A">
      <w:pPr>
        <w:spacing w:after="0"/>
      </w:pPr>
      <w:r>
        <w:continuationSeparator/>
      </w:r>
    </w:p>
    <w:p w14:paraId="167050A8" w14:textId="77777777" w:rsidR="00B20866" w:rsidRDefault="00B20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EA72" w14:textId="77777777" w:rsidR="00B20866" w:rsidRPr="005E0344" w:rsidRDefault="00B20866" w:rsidP="005E0344">
      <w:pPr>
        <w:spacing w:after="120"/>
        <w:rPr>
          <w:color w:val="000000" w:themeColor="text2"/>
        </w:rPr>
      </w:pPr>
      <w:r w:rsidRPr="005E0344">
        <w:rPr>
          <w:color w:val="000000" w:themeColor="text2"/>
        </w:rPr>
        <w:separator/>
      </w:r>
    </w:p>
  </w:footnote>
  <w:footnote w:type="continuationSeparator" w:id="0">
    <w:p w14:paraId="681407A6" w14:textId="77777777" w:rsidR="00B20866" w:rsidRPr="005E0344" w:rsidRDefault="00B20866" w:rsidP="0090581D">
      <w:pPr>
        <w:spacing w:after="120"/>
        <w:rPr>
          <w:color w:val="000000" w:themeColor="text2"/>
        </w:rPr>
      </w:pPr>
      <w:r w:rsidRPr="005E0344">
        <w:rPr>
          <w:color w:val="000000" w:themeColor="text2"/>
        </w:rPr>
        <w:continuationSeparator/>
      </w:r>
    </w:p>
    <w:p w14:paraId="63764F68" w14:textId="77777777" w:rsidR="00B20866" w:rsidRDefault="00B20866"/>
  </w:footnote>
  <w:footnote w:type="continuationNotice" w:id="1">
    <w:p w14:paraId="1206D2F3" w14:textId="77777777" w:rsidR="00B20866" w:rsidRDefault="00B20866">
      <w:pPr>
        <w:spacing w:after="0"/>
      </w:pPr>
    </w:p>
    <w:p w14:paraId="2AD7691A" w14:textId="77777777" w:rsidR="00B20866" w:rsidRDefault="00B20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331004F" w:rsidR="00177666" w:rsidRPr="002B07AE" w:rsidRDefault="0020614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81189">
          <w:rPr>
            <w:rStyle w:val="Style4"/>
          </w:rPr>
          <w:t>Springfields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153DF">
          <w:rPr>
            <w:rStyle w:val="Style4"/>
          </w:rPr>
          <w:t>Springfields Fuels Ltd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44"/>
    <w:rsid w:val="00002389"/>
    <w:rsid w:val="00002F03"/>
    <w:rsid w:val="00004C16"/>
    <w:rsid w:val="00010B7E"/>
    <w:rsid w:val="00011177"/>
    <w:rsid w:val="000114E0"/>
    <w:rsid w:val="0001320E"/>
    <w:rsid w:val="00014814"/>
    <w:rsid w:val="00024522"/>
    <w:rsid w:val="00024B2E"/>
    <w:rsid w:val="00027F4F"/>
    <w:rsid w:val="00030430"/>
    <w:rsid w:val="0003078E"/>
    <w:rsid w:val="00031B89"/>
    <w:rsid w:val="00033BA9"/>
    <w:rsid w:val="0003693D"/>
    <w:rsid w:val="00037DE3"/>
    <w:rsid w:val="0004440F"/>
    <w:rsid w:val="00052C8A"/>
    <w:rsid w:val="000548C8"/>
    <w:rsid w:val="000601BE"/>
    <w:rsid w:val="000610A1"/>
    <w:rsid w:val="000653DC"/>
    <w:rsid w:val="000710B7"/>
    <w:rsid w:val="00071B45"/>
    <w:rsid w:val="00075605"/>
    <w:rsid w:val="00075C66"/>
    <w:rsid w:val="00080EE3"/>
    <w:rsid w:val="000817D4"/>
    <w:rsid w:val="00082879"/>
    <w:rsid w:val="00091EEA"/>
    <w:rsid w:val="000928B5"/>
    <w:rsid w:val="000A105C"/>
    <w:rsid w:val="000A299C"/>
    <w:rsid w:val="000A58A7"/>
    <w:rsid w:val="000B60A7"/>
    <w:rsid w:val="000C2DDC"/>
    <w:rsid w:val="000C66CE"/>
    <w:rsid w:val="000D2FD4"/>
    <w:rsid w:val="000E4D5E"/>
    <w:rsid w:val="000F1B7B"/>
    <w:rsid w:val="000F2ED4"/>
    <w:rsid w:val="000F57EE"/>
    <w:rsid w:val="001028E8"/>
    <w:rsid w:val="00105713"/>
    <w:rsid w:val="00122FCC"/>
    <w:rsid w:val="00124C2B"/>
    <w:rsid w:val="001259E3"/>
    <w:rsid w:val="00126752"/>
    <w:rsid w:val="00130B30"/>
    <w:rsid w:val="00131C2E"/>
    <w:rsid w:val="00140E1C"/>
    <w:rsid w:val="00147AE4"/>
    <w:rsid w:val="0015552C"/>
    <w:rsid w:val="001571E5"/>
    <w:rsid w:val="00176C88"/>
    <w:rsid w:val="00177666"/>
    <w:rsid w:val="001849CA"/>
    <w:rsid w:val="00185410"/>
    <w:rsid w:val="00192352"/>
    <w:rsid w:val="001A453C"/>
    <w:rsid w:val="001B3745"/>
    <w:rsid w:val="001C4D63"/>
    <w:rsid w:val="001C5FD0"/>
    <w:rsid w:val="001C7682"/>
    <w:rsid w:val="001D0DE0"/>
    <w:rsid w:val="001D5AFF"/>
    <w:rsid w:val="001D74B4"/>
    <w:rsid w:val="001E03E1"/>
    <w:rsid w:val="001F059F"/>
    <w:rsid w:val="00200811"/>
    <w:rsid w:val="00200CA1"/>
    <w:rsid w:val="00200E07"/>
    <w:rsid w:val="00202842"/>
    <w:rsid w:val="0020614C"/>
    <w:rsid w:val="0021338D"/>
    <w:rsid w:val="00214D43"/>
    <w:rsid w:val="00223090"/>
    <w:rsid w:val="002238B4"/>
    <w:rsid w:val="002319AB"/>
    <w:rsid w:val="002319AC"/>
    <w:rsid w:val="00234342"/>
    <w:rsid w:val="00235EE3"/>
    <w:rsid w:val="00237DE6"/>
    <w:rsid w:val="0024031D"/>
    <w:rsid w:val="0024040D"/>
    <w:rsid w:val="00240E69"/>
    <w:rsid w:val="0024197C"/>
    <w:rsid w:val="00241E7E"/>
    <w:rsid w:val="002512AE"/>
    <w:rsid w:val="00251951"/>
    <w:rsid w:val="00251CD7"/>
    <w:rsid w:val="00255FA3"/>
    <w:rsid w:val="00257240"/>
    <w:rsid w:val="00257288"/>
    <w:rsid w:val="00261FB6"/>
    <w:rsid w:val="002629F8"/>
    <w:rsid w:val="00263396"/>
    <w:rsid w:val="002659FA"/>
    <w:rsid w:val="00267815"/>
    <w:rsid w:val="00280DDF"/>
    <w:rsid w:val="002917FF"/>
    <w:rsid w:val="00292ADF"/>
    <w:rsid w:val="00295EB2"/>
    <w:rsid w:val="002A0DEC"/>
    <w:rsid w:val="002B07AE"/>
    <w:rsid w:val="002B1C53"/>
    <w:rsid w:val="002D3B54"/>
    <w:rsid w:val="002E06B4"/>
    <w:rsid w:val="002E0BE4"/>
    <w:rsid w:val="002E3B58"/>
    <w:rsid w:val="002E3E8A"/>
    <w:rsid w:val="002E6A6A"/>
    <w:rsid w:val="002F102E"/>
    <w:rsid w:val="002F3397"/>
    <w:rsid w:val="00301FA9"/>
    <w:rsid w:val="0030380D"/>
    <w:rsid w:val="00312411"/>
    <w:rsid w:val="003153DF"/>
    <w:rsid w:val="00323E71"/>
    <w:rsid w:val="00326F77"/>
    <w:rsid w:val="00331AB8"/>
    <w:rsid w:val="00332E58"/>
    <w:rsid w:val="00332F3A"/>
    <w:rsid w:val="003401B0"/>
    <w:rsid w:val="003429B0"/>
    <w:rsid w:val="00346C8E"/>
    <w:rsid w:val="0035169E"/>
    <w:rsid w:val="00352CE4"/>
    <w:rsid w:val="003547B8"/>
    <w:rsid w:val="00364192"/>
    <w:rsid w:val="00367BD5"/>
    <w:rsid w:val="00367D16"/>
    <w:rsid w:val="00370CB3"/>
    <w:rsid w:val="00390327"/>
    <w:rsid w:val="00393066"/>
    <w:rsid w:val="00393B78"/>
    <w:rsid w:val="003A01E9"/>
    <w:rsid w:val="003A7E1C"/>
    <w:rsid w:val="003C0306"/>
    <w:rsid w:val="003C114C"/>
    <w:rsid w:val="003C465D"/>
    <w:rsid w:val="003C4909"/>
    <w:rsid w:val="003D00C0"/>
    <w:rsid w:val="003D495D"/>
    <w:rsid w:val="003D645A"/>
    <w:rsid w:val="003E098E"/>
    <w:rsid w:val="003E0EAE"/>
    <w:rsid w:val="003E2FAE"/>
    <w:rsid w:val="003F7A9C"/>
    <w:rsid w:val="00400D51"/>
    <w:rsid w:val="00407CF7"/>
    <w:rsid w:val="0041319F"/>
    <w:rsid w:val="00415ED6"/>
    <w:rsid w:val="00417CAF"/>
    <w:rsid w:val="00420A11"/>
    <w:rsid w:val="00422265"/>
    <w:rsid w:val="00431033"/>
    <w:rsid w:val="00433A3D"/>
    <w:rsid w:val="004373A7"/>
    <w:rsid w:val="00437D94"/>
    <w:rsid w:val="0044030C"/>
    <w:rsid w:val="004648A4"/>
    <w:rsid w:val="00471380"/>
    <w:rsid w:val="0047451E"/>
    <w:rsid w:val="004749A6"/>
    <w:rsid w:val="00475E2D"/>
    <w:rsid w:val="00477913"/>
    <w:rsid w:val="00494F0D"/>
    <w:rsid w:val="00496BFD"/>
    <w:rsid w:val="004A3DF2"/>
    <w:rsid w:val="004C361D"/>
    <w:rsid w:val="004C4891"/>
    <w:rsid w:val="004D16D7"/>
    <w:rsid w:val="004D272C"/>
    <w:rsid w:val="004D2C89"/>
    <w:rsid w:val="004D55FF"/>
    <w:rsid w:val="004E3932"/>
    <w:rsid w:val="004F1D67"/>
    <w:rsid w:val="004F1E79"/>
    <w:rsid w:val="004F5F33"/>
    <w:rsid w:val="0050103A"/>
    <w:rsid w:val="005040E4"/>
    <w:rsid w:val="00504F2D"/>
    <w:rsid w:val="0051118D"/>
    <w:rsid w:val="00511B0F"/>
    <w:rsid w:val="005155CD"/>
    <w:rsid w:val="00532745"/>
    <w:rsid w:val="00536F73"/>
    <w:rsid w:val="005531C1"/>
    <w:rsid w:val="0055388E"/>
    <w:rsid w:val="00555107"/>
    <w:rsid w:val="00564A10"/>
    <w:rsid w:val="005754AE"/>
    <w:rsid w:val="00577FB5"/>
    <w:rsid w:val="00584371"/>
    <w:rsid w:val="005852D1"/>
    <w:rsid w:val="00586D96"/>
    <w:rsid w:val="00587A22"/>
    <w:rsid w:val="0059299D"/>
    <w:rsid w:val="00593AF5"/>
    <w:rsid w:val="00595C8C"/>
    <w:rsid w:val="00597747"/>
    <w:rsid w:val="005A0698"/>
    <w:rsid w:val="005A4CDD"/>
    <w:rsid w:val="005B5202"/>
    <w:rsid w:val="005B57E4"/>
    <w:rsid w:val="005B5ABD"/>
    <w:rsid w:val="005B7B04"/>
    <w:rsid w:val="005C10DA"/>
    <w:rsid w:val="005C140A"/>
    <w:rsid w:val="005C1E52"/>
    <w:rsid w:val="005C6763"/>
    <w:rsid w:val="005D3164"/>
    <w:rsid w:val="005E0344"/>
    <w:rsid w:val="005E440B"/>
    <w:rsid w:val="005E51F4"/>
    <w:rsid w:val="005E715B"/>
    <w:rsid w:val="005F2C85"/>
    <w:rsid w:val="00600029"/>
    <w:rsid w:val="00605ADB"/>
    <w:rsid w:val="006070BD"/>
    <w:rsid w:val="0061026E"/>
    <w:rsid w:val="00611C9F"/>
    <w:rsid w:val="00621643"/>
    <w:rsid w:val="006248DE"/>
    <w:rsid w:val="00625A39"/>
    <w:rsid w:val="00627555"/>
    <w:rsid w:val="006322A0"/>
    <w:rsid w:val="006361FD"/>
    <w:rsid w:val="0064226F"/>
    <w:rsid w:val="0064235C"/>
    <w:rsid w:val="00642DDB"/>
    <w:rsid w:val="00651458"/>
    <w:rsid w:val="00653298"/>
    <w:rsid w:val="00656974"/>
    <w:rsid w:val="00663A7C"/>
    <w:rsid w:val="006658B7"/>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264"/>
    <w:rsid w:val="006C7440"/>
    <w:rsid w:val="006C76A2"/>
    <w:rsid w:val="006C792E"/>
    <w:rsid w:val="006D116C"/>
    <w:rsid w:val="006D53D9"/>
    <w:rsid w:val="006D5F61"/>
    <w:rsid w:val="006E7C42"/>
    <w:rsid w:val="006F12DF"/>
    <w:rsid w:val="006F168A"/>
    <w:rsid w:val="006F5076"/>
    <w:rsid w:val="006F6009"/>
    <w:rsid w:val="0070321D"/>
    <w:rsid w:val="007068BA"/>
    <w:rsid w:val="00716AB1"/>
    <w:rsid w:val="00721D63"/>
    <w:rsid w:val="00732C7B"/>
    <w:rsid w:val="00734D2B"/>
    <w:rsid w:val="00737705"/>
    <w:rsid w:val="007408D4"/>
    <w:rsid w:val="00740D5B"/>
    <w:rsid w:val="007420AC"/>
    <w:rsid w:val="00742617"/>
    <w:rsid w:val="00745534"/>
    <w:rsid w:val="00752120"/>
    <w:rsid w:val="00772B18"/>
    <w:rsid w:val="00783AFA"/>
    <w:rsid w:val="00785427"/>
    <w:rsid w:val="00790540"/>
    <w:rsid w:val="007968CA"/>
    <w:rsid w:val="007A43FF"/>
    <w:rsid w:val="007A7E3A"/>
    <w:rsid w:val="007B3918"/>
    <w:rsid w:val="007B4035"/>
    <w:rsid w:val="007C2F0D"/>
    <w:rsid w:val="007C3C1D"/>
    <w:rsid w:val="007D199A"/>
    <w:rsid w:val="007D2EBE"/>
    <w:rsid w:val="007E1C07"/>
    <w:rsid w:val="007F24B6"/>
    <w:rsid w:val="00803D94"/>
    <w:rsid w:val="008072C7"/>
    <w:rsid w:val="00811C32"/>
    <w:rsid w:val="008229BA"/>
    <w:rsid w:val="00824151"/>
    <w:rsid w:val="0084061E"/>
    <w:rsid w:val="00845390"/>
    <w:rsid w:val="0084601B"/>
    <w:rsid w:val="00847DB5"/>
    <w:rsid w:val="008543EF"/>
    <w:rsid w:val="008576DB"/>
    <w:rsid w:val="008606F0"/>
    <w:rsid w:val="00865489"/>
    <w:rsid w:val="0086553D"/>
    <w:rsid w:val="00874FEB"/>
    <w:rsid w:val="00881796"/>
    <w:rsid w:val="00881B6F"/>
    <w:rsid w:val="00882AA4"/>
    <w:rsid w:val="00883E22"/>
    <w:rsid w:val="00884E43"/>
    <w:rsid w:val="00887EC6"/>
    <w:rsid w:val="0089084C"/>
    <w:rsid w:val="00893409"/>
    <w:rsid w:val="00893D9F"/>
    <w:rsid w:val="00895E67"/>
    <w:rsid w:val="008970E4"/>
    <w:rsid w:val="008A13D8"/>
    <w:rsid w:val="008A2379"/>
    <w:rsid w:val="008A4329"/>
    <w:rsid w:val="008A578E"/>
    <w:rsid w:val="008B1519"/>
    <w:rsid w:val="008B2309"/>
    <w:rsid w:val="008B7BCC"/>
    <w:rsid w:val="008C0230"/>
    <w:rsid w:val="008C50C3"/>
    <w:rsid w:val="008C7094"/>
    <w:rsid w:val="008D01C4"/>
    <w:rsid w:val="008D2B97"/>
    <w:rsid w:val="008D49A5"/>
    <w:rsid w:val="008D6C81"/>
    <w:rsid w:val="008D78D2"/>
    <w:rsid w:val="008E6CF0"/>
    <w:rsid w:val="008F1439"/>
    <w:rsid w:val="008F7051"/>
    <w:rsid w:val="008F7952"/>
    <w:rsid w:val="00902118"/>
    <w:rsid w:val="009023C2"/>
    <w:rsid w:val="00903205"/>
    <w:rsid w:val="009033A9"/>
    <w:rsid w:val="00904311"/>
    <w:rsid w:val="0090581D"/>
    <w:rsid w:val="009077DE"/>
    <w:rsid w:val="00911FEA"/>
    <w:rsid w:val="0091439C"/>
    <w:rsid w:val="00920572"/>
    <w:rsid w:val="00920BF2"/>
    <w:rsid w:val="00920F1D"/>
    <w:rsid w:val="00931394"/>
    <w:rsid w:val="00932814"/>
    <w:rsid w:val="009349A9"/>
    <w:rsid w:val="00936C52"/>
    <w:rsid w:val="0093711C"/>
    <w:rsid w:val="00947837"/>
    <w:rsid w:val="0095489B"/>
    <w:rsid w:val="00966FB9"/>
    <w:rsid w:val="009671CD"/>
    <w:rsid w:val="00972F49"/>
    <w:rsid w:val="009751A9"/>
    <w:rsid w:val="00980F9C"/>
    <w:rsid w:val="00981189"/>
    <w:rsid w:val="0098351F"/>
    <w:rsid w:val="0098632B"/>
    <w:rsid w:val="00986DB7"/>
    <w:rsid w:val="00997BFB"/>
    <w:rsid w:val="009A5071"/>
    <w:rsid w:val="009A7348"/>
    <w:rsid w:val="009B462C"/>
    <w:rsid w:val="009C15F3"/>
    <w:rsid w:val="009C3689"/>
    <w:rsid w:val="009C55E0"/>
    <w:rsid w:val="009E07C2"/>
    <w:rsid w:val="009E0E52"/>
    <w:rsid w:val="009E303F"/>
    <w:rsid w:val="009F72F9"/>
    <w:rsid w:val="00A00205"/>
    <w:rsid w:val="00A00AF0"/>
    <w:rsid w:val="00A07FE9"/>
    <w:rsid w:val="00A122DF"/>
    <w:rsid w:val="00A14B5A"/>
    <w:rsid w:val="00A3567F"/>
    <w:rsid w:val="00A37698"/>
    <w:rsid w:val="00A407A9"/>
    <w:rsid w:val="00A41ED3"/>
    <w:rsid w:val="00A44062"/>
    <w:rsid w:val="00A440C6"/>
    <w:rsid w:val="00A63868"/>
    <w:rsid w:val="00A81D82"/>
    <w:rsid w:val="00A827EB"/>
    <w:rsid w:val="00A9118F"/>
    <w:rsid w:val="00A9123A"/>
    <w:rsid w:val="00A93E33"/>
    <w:rsid w:val="00AA3557"/>
    <w:rsid w:val="00AB5CC1"/>
    <w:rsid w:val="00AB6970"/>
    <w:rsid w:val="00AC1939"/>
    <w:rsid w:val="00AC7C05"/>
    <w:rsid w:val="00AD167C"/>
    <w:rsid w:val="00AD17C7"/>
    <w:rsid w:val="00AD2401"/>
    <w:rsid w:val="00AD4041"/>
    <w:rsid w:val="00AD77D2"/>
    <w:rsid w:val="00AE302B"/>
    <w:rsid w:val="00AE6D60"/>
    <w:rsid w:val="00AF2956"/>
    <w:rsid w:val="00AF6B21"/>
    <w:rsid w:val="00B01845"/>
    <w:rsid w:val="00B16BE5"/>
    <w:rsid w:val="00B20866"/>
    <w:rsid w:val="00B259DF"/>
    <w:rsid w:val="00B324DF"/>
    <w:rsid w:val="00B33DDB"/>
    <w:rsid w:val="00B44B1F"/>
    <w:rsid w:val="00B64141"/>
    <w:rsid w:val="00B64E72"/>
    <w:rsid w:val="00B77913"/>
    <w:rsid w:val="00B824FB"/>
    <w:rsid w:val="00B82646"/>
    <w:rsid w:val="00B97359"/>
    <w:rsid w:val="00B97A8F"/>
    <w:rsid w:val="00BA1209"/>
    <w:rsid w:val="00BA4E58"/>
    <w:rsid w:val="00BA7074"/>
    <w:rsid w:val="00BB7829"/>
    <w:rsid w:val="00BD1457"/>
    <w:rsid w:val="00BE1652"/>
    <w:rsid w:val="00BE2AD9"/>
    <w:rsid w:val="00BF0E84"/>
    <w:rsid w:val="00BF27FE"/>
    <w:rsid w:val="00C043B3"/>
    <w:rsid w:val="00C079AB"/>
    <w:rsid w:val="00C10E61"/>
    <w:rsid w:val="00C11CA8"/>
    <w:rsid w:val="00C14787"/>
    <w:rsid w:val="00C1596D"/>
    <w:rsid w:val="00C15B8D"/>
    <w:rsid w:val="00C17010"/>
    <w:rsid w:val="00C17BA2"/>
    <w:rsid w:val="00C20562"/>
    <w:rsid w:val="00C20CB5"/>
    <w:rsid w:val="00C215C3"/>
    <w:rsid w:val="00C23A96"/>
    <w:rsid w:val="00C249C6"/>
    <w:rsid w:val="00C26289"/>
    <w:rsid w:val="00C30A3F"/>
    <w:rsid w:val="00C30F32"/>
    <w:rsid w:val="00C32CC1"/>
    <w:rsid w:val="00C373C0"/>
    <w:rsid w:val="00C426EC"/>
    <w:rsid w:val="00C6483C"/>
    <w:rsid w:val="00C64AE9"/>
    <w:rsid w:val="00C70CFF"/>
    <w:rsid w:val="00C718FE"/>
    <w:rsid w:val="00C83249"/>
    <w:rsid w:val="00C86CEC"/>
    <w:rsid w:val="00C8773D"/>
    <w:rsid w:val="00C87ABB"/>
    <w:rsid w:val="00C90062"/>
    <w:rsid w:val="00C91831"/>
    <w:rsid w:val="00C918BC"/>
    <w:rsid w:val="00C953DF"/>
    <w:rsid w:val="00CD5401"/>
    <w:rsid w:val="00CE2709"/>
    <w:rsid w:val="00CE2D64"/>
    <w:rsid w:val="00CE6198"/>
    <w:rsid w:val="00CF0960"/>
    <w:rsid w:val="00CF6230"/>
    <w:rsid w:val="00D017FC"/>
    <w:rsid w:val="00D0226A"/>
    <w:rsid w:val="00D04326"/>
    <w:rsid w:val="00D048F7"/>
    <w:rsid w:val="00D13147"/>
    <w:rsid w:val="00D13813"/>
    <w:rsid w:val="00D23377"/>
    <w:rsid w:val="00D32291"/>
    <w:rsid w:val="00D36A7F"/>
    <w:rsid w:val="00D44C7C"/>
    <w:rsid w:val="00D463FF"/>
    <w:rsid w:val="00D51F18"/>
    <w:rsid w:val="00D5544C"/>
    <w:rsid w:val="00D56A09"/>
    <w:rsid w:val="00D5715A"/>
    <w:rsid w:val="00D63CF4"/>
    <w:rsid w:val="00D71687"/>
    <w:rsid w:val="00D74813"/>
    <w:rsid w:val="00DA30BC"/>
    <w:rsid w:val="00DA64F9"/>
    <w:rsid w:val="00DA69C2"/>
    <w:rsid w:val="00DA6D70"/>
    <w:rsid w:val="00DB6050"/>
    <w:rsid w:val="00DC1843"/>
    <w:rsid w:val="00DC2C34"/>
    <w:rsid w:val="00DD5C81"/>
    <w:rsid w:val="00DE0EDA"/>
    <w:rsid w:val="00DE10E5"/>
    <w:rsid w:val="00DE2C87"/>
    <w:rsid w:val="00DE459A"/>
    <w:rsid w:val="00DF22A4"/>
    <w:rsid w:val="00DF27DA"/>
    <w:rsid w:val="00DF4DBE"/>
    <w:rsid w:val="00E36FCD"/>
    <w:rsid w:val="00E40820"/>
    <w:rsid w:val="00E4658F"/>
    <w:rsid w:val="00E54A67"/>
    <w:rsid w:val="00E61C0D"/>
    <w:rsid w:val="00E62A7C"/>
    <w:rsid w:val="00E63EB4"/>
    <w:rsid w:val="00E66160"/>
    <w:rsid w:val="00E709CE"/>
    <w:rsid w:val="00E71329"/>
    <w:rsid w:val="00E8363B"/>
    <w:rsid w:val="00E84966"/>
    <w:rsid w:val="00E92383"/>
    <w:rsid w:val="00EA1B3A"/>
    <w:rsid w:val="00EA2109"/>
    <w:rsid w:val="00EA79CC"/>
    <w:rsid w:val="00ED412B"/>
    <w:rsid w:val="00ED4D4E"/>
    <w:rsid w:val="00EE0C77"/>
    <w:rsid w:val="00EE4E54"/>
    <w:rsid w:val="00EF1C09"/>
    <w:rsid w:val="00EF40B4"/>
    <w:rsid w:val="00EF4334"/>
    <w:rsid w:val="00F003E1"/>
    <w:rsid w:val="00F035B5"/>
    <w:rsid w:val="00F1728A"/>
    <w:rsid w:val="00F436BB"/>
    <w:rsid w:val="00F47145"/>
    <w:rsid w:val="00F545BF"/>
    <w:rsid w:val="00F71B56"/>
    <w:rsid w:val="00F832C8"/>
    <w:rsid w:val="00F873B3"/>
    <w:rsid w:val="00F9750C"/>
    <w:rsid w:val="00FA0A44"/>
    <w:rsid w:val="00FA2F2F"/>
    <w:rsid w:val="00FA33FE"/>
    <w:rsid w:val="00FA42B9"/>
    <w:rsid w:val="00FA755A"/>
    <w:rsid w:val="00FB2B0F"/>
    <w:rsid w:val="00FB4F6B"/>
    <w:rsid w:val="00FB5FE1"/>
    <w:rsid w:val="00FC0E8D"/>
    <w:rsid w:val="00FC46EF"/>
    <w:rsid w:val="00FC5B33"/>
    <w:rsid w:val="00FD0AAC"/>
    <w:rsid w:val="00FD31B3"/>
    <w:rsid w:val="00FD4204"/>
    <w:rsid w:val="00FE51A9"/>
    <w:rsid w:val="00FF2A8A"/>
    <w:rsid w:val="00FF3CCB"/>
    <w:rsid w:val="00FF456D"/>
    <w:rsid w:val="00FF57B5"/>
    <w:rsid w:val="00FF77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9842D5"/>
    <w:rsid w:val="00C41BCC"/>
    <w:rsid w:val="00C561EC"/>
    <w:rsid w:val="00D11D84"/>
    <w:rsid w:val="00D253F0"/>
    <w:rsid w:val="00DD7BA4"/>
    <w:rsid w:val="00E0163C"/>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Springfields</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Springfields Fuels Ltd</dc:title>
  <dc:subject>[Subtitle or description]</dc:subject>
  <dc:creator>Liam Dunning</dc:creator>
  <cp:keywords>[Key words separated by commas]</cp:keywords>
  <dc:description/>
  <cp:lastModifiedBy>Linda Beckett</cp:lastModifiedBy>
  <cp:revision>4</cp:revision>
  <cp:lastPrinted>2016-11-28T11:35:00Z</cp:lastPrinted>
  <dcterms:created xsi:type="dcterms:W3CDTF">2024-01-19T10:41:00Z</dcterms:created>
  <dcterms:modified xsi:type="dcterms:W3CDTF">2024-03-19T12:33:00Z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