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134ED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proofErr w:type="spellStart"/>
                    <w:r w:rsidR="004D56CE" w:rsidRPr="004D56CE">
                      <w:rPr>
                        <w:sz w:val="72"/>
                        <w:szCs w:val="72"/>
                      </w:rPr>
                      <w:t>Torness</w:t>
                    </w:r>
                    <w:proofErr w:type="spellEnd"/>
                    <w:r w:rsidR="004D56CE" w:rsidRPr="004D56CE">
                      <w:rPr>
                        <w:sz w:val="72"/>
                        <w:szCs w:val="72"/>
                      </w:rPr>
                      <w:t xml:space="preserve">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proofErr w:type="spellStart"/>
          <w:r>
            <w:rPr>
              <w:rStyle w:val="Style2"/>
            </w:rPr>
            <w:t>Torness</w:t>
          </w:r>
          <w:proofErr w:type="spellEnd"/>
          <w:r>
            <w:rPr>
              <w:rStyle w:val="Style2"/>
            </w:rPr>
            <w:t xml:space="preserve"> Power Station</w:t>
          </w:r>
        </w:p>
      </w:sdtContent>
    </w:sdt>
    <w:p w14:paraId="2A318818" w14:textId="54C8DE4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1 October – 31 December 2022</w:t>
      </w:r>
    </w:p>
    <w:p w14:paraId="61A25C0F" w14:textId="39EC7DBA" w:rsidR="00004C16" w:rsidRDefault="00004C16" w:rsidP="00004C16">
      <w:pPr>
        <w:rPr>
          <w:sz w:val="28"/>
          <w:szCs w:val="28"/>
        </w:rPr>
      </w:pPr>
    </w:p>
    <w:p w14:paraId="4D99E381" w14:textId="1176F08C"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42B09">
        <w:rPr>
          <w:sz w:val="28"/>
          <w:szCs w:val="28"/>
        </w:rPr>
        <w:t>Lead</w:t>
      </w:r>
      <w:r w:rsidR="00BA351F">
        <w:rPr>
          <w:sz w:val="28"/>
          <w:szCs w:val="28"/>
        </w:rPr>
        <w:t xml:space="preserve"> Site Inspector</w:t>
      </w:r>
    </w:p>
    <w:p w14:paraId="23B9A867" w14:textId="3EC63415"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4D02F44E" w:rsidR="00004C16" w:rsidRDefault="00004C16" w:rsidP="00004C16">
      <w:pPr>
        <w:rPr>
          <w:sz w:val="28"/>
          <w:szCs w:val="28"/>
        </w:rPr>
      </w:pPr>
      <w:r w:rsidRPr="00004C16">
        <w:rPr>
          <w:sz w:val="28"/>
          <w:szCs w:val="28"/>
        </w:rPr>
        <w:t xml:space="preserve">Publication Date: </w:t>
      </w:r>
      <w:r w:rsidR="00134ED0">
        <w:rPr>
          <w:sz w:val="28"/>
          <w:szCs w:val="28"/>
        </w:rPr>
        <w:t>Apr</w:t>
      </w:r>
      <w:r w:rsidR="00A35BFA">
        <w:rPr>
          <w:sz w:val="28"/>
          <w:szCs w:val="28"/>
        </w:rPr>
        <w:t>-2023</w:t>
      </w:r>
    </w:p>
    <w:p w14:paraId="55057C62" w14:textId="5DB9A20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037768">
        <w:rPr>
          <w:sz w:val="28"/>
          <w:szCs w:val="28"/>
        </w:rPr>
        <w:t>2023/5634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221EEF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A35BFA">
        <w:t>Torness</w:t>
      </w:r>
      <w:proofErr w:type="spellEnd"/>
      <w:r w:rsidR="0078172D">
        <w:t xml:space="preserve">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11A1EF3" w:rsidR="000E4D5E" w:rsidRPr="002D1551" w:rsidRDefault="000E4D5E" w:rsidP="000E4D5E">
      <w:pPr>
        <w:pStyle w:val="F9-Paragraph"/>
      </w:pPr>
      <w:r w:rsidRPr="002D1551">
        <w:t xml:space="preserve">Site inspectors from ONR usually attend </w:t>
      </w:r>
      <w:proofErr w:type="spellStart"/>
      <w:r w:rsidR="0078172D">
        <w:t>Torness</w:t>
      </w:r>
      <w:proofErr w:type="spellEnd"/>
      <w:r w:rsidR="0078172D">
        <w:t xml:space="preserve"> site stakeholder</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134ED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134ED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134ED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134ED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134ED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2D47F05" w:rsidR="00BE1652" w:rsidRPr="00690387" w:rsidRDefault="00BE1652" w:rsidP="00BE1652">
      <w:pPr>
        <w:spacing w:before="240" w:after="120"/>
      </w:pPr>
      <w:r w:rsidRPr="00690387">
        <w:t>The ONR site inspector made inspections on the following dates during the report perio</w:t>
      </w:r>
      <w:r w:rsidRPr="00CB173C">
        <w:t xml:space="preserve">d </w:t>
      </w:r>
      <w:r w:rsidR="00CB173C" w:rsidRPr="00CB173C">
        <w:t>01 October – 31 December 2022</w:t>
      </w:r>
      <w:r w:rsidRPr="00CB173C">
        <w:t>:</w:t>
      </w:r>
    </w:p>
    <w:p w14:paraId="511139CA" w14:textId="77777777" w:rsidR="00E61D33" w:rsidRDefault="00E61D33" w:rsidP="00E61D33">
      <w:pPr>
        <w:spacing w:before="240" w:after="120"/>
      </w:pPr>
      <w:r>
        <w:t>11 - 12 October</w:t>
      </w:r>
    </w:p>
    <w:p w14:paraId="1CE2D0DA" w14:textId="77777777" w:rsidR="00E61D33" w:rsidRDefault="00E61D33" w:rsidP="00E61D33">
      <w:pPr>
        <w:spacing w:before="240" w:after="120"/>
      </w:pPr>
      <w:r>
        <w:t xml:space="preserve"> 16 November</w:t>
      </w:r>
    </w:p>
    <w:p w14:paraId="59C671AB" w14:textId="34B533AC" w:rsidR="00BE1652" w:rsidRPr="00690387" w:rsidRDefault="00E61D33" w:rsidP="00E61D33">
      <w:pPr>
        <w:spacing w:before="240" w:after="120"/>
      </w:pPr>
      <w:r>
        <w:t xml:space="preserve"> 13 – 14 December</w:t>
      </w:r>
      <w:r w:rsidRPr="00690387">
        <w:rPr>
          <w:highlight w:val="yellow"/>
        </w:rPr>
        <w:t xml:space="preserve"> </w:t>
      </w:r>
    </w:p>
    <w:p w14:paraId="10C8194F" w14:textId="58A176CB"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1F9A4A10" w14:textId="7227AAB2" w:rsidR="00745534" w:rsidRPr="00D708A2" w:rsidRDefault="00745534" w:rsidP="00745534">
      <w:r w:rsidRPr="00690387">
        <w:t xml:space="preserve">In this period, routine inspections of </w:t>
      </w:r>
      <w:proofErr w:type="spellStart"/>
      <w:r w:rsidR="00033829">
        <w:t>Torness</w:t>
      </w:r>
      <w:proofErr w:type="spellEnd"/>
      <w:r w:rsidR="00033829">
        <w:t xml:space="preserve"> power station</w:t>
      </w:r>
      <w:r w:rsidRPr="00690387">
        <w:t xml:space="preserve"> covered the following:</w:t>
      </w:r>
      <w:r>
        <w:t xml:space="preserve"> </w:t>
      </w:r>
    </w:p>
    <w:p w14:paraId="7D180A32" w14:textId="3A1A2C2C" w:rsidR="00745534" w:rsidRPr="00391483" w:rsidRDefault="003127B6" w:rsidP="00745534">
      <w:pPr>
        <w:pStyle w:val="Bulletlist1"/>
      </w:pPr>
      <w:r w:rsidRPr="00391483">
        <w:t>Marking of the site boundary;</w:t>
      </w:r>
    </w:p>
    <w:p w14:paraId="1E4C1DD2" w14:textId="0D582ECB" w:rsidR="00745534" w:rsidRPr="00391483" w:rsidRDefault="00391483" w:rsidP="00745534">
      <w:pPr>
        <w:pStyle w:val="Bulletlist1"/>
      </w:pPr>
      <w:r>
        <w:t>Incidents on the site;</w:t>
      </w:r>
      <w:r w:rsidR="00745534" w:rsidRPr="00391483">
        <w:t xml:space="preserve"> </w:t>
      </w:r>
    </w:p>
    <w:p w14:paraId="6920CC4A" w14:textId="42727D69" w:rsidR="00745534" w:rsidRPr="00391483" w:rsidRDefault="00391483" w:rsidP="00745534">
      <w:pPr>
        <w:pStyle w:val="Bulletlist1"/>
      </w:pPr>
      <w:r>
        <w:t>Warning notices</w:t>
      </w:r>
      <w:r w:rsidR="00745534" w:rsidRPr="00391483">
        <w:t xml:space="preserve">; </w:t>
      </w:r>
    </w:p>
    <w:p w14:paraId="2A4A2C45" w14:textId="67B59B68" w:rsidR="00745534" w:rsidRPr="008F3015" w:rsidRDefault="008F3015" w:rsidP="00745534">
      <w:pPr>
        <w:pStyle w:val="Bulletlist1"/>
      </w:pPr>
      <w:r>
        <w:t>Site plans, designs and specifications</w:t>
      </w:r>
      <w:r w:rsidR="00745534" w:rsidRPr="008F3015">
        <w:t xml:space="preserve">; </w:t>
      </w:r>
    </w:p>
    <w:p w14:paraId="7A91106E" w14:textId="65340580" w:rsidR="00745534" w:rsidRPr="00C8526C" w:rsidRDefault="00C8526C" w:rsidP="00745534">
      <w:pPr>
        <w:pStyle w:val="Bulletlist1"/>
      </w:pPr>
      <w:r>
        <w:t>Operating rules</w:t>
      </w:r>
      <w:r w:rsidR="00745534" w:rsidRPr="00C8526C">
        <w:t xml:space="preserve">; </w:t>
      </w:r>
    </w:p>
    <w:p w14:paraId="2A304319" w14:textId="4D7CC0E6" w:rsidR="00745534" w:rsidRPr="00C8526C" w:rsidRDefault="00C357C7" w:rsidP="00745534">
      <w:pPr>
        <w:pStyle w:val="Bulletlist1"/>
      </w:pPr>
      <w:r>
        <w:t>Operating instructions</w:t>
      </w:r>
      <w:r w:rsidR="00745534" w:rsidRPr="00C8526C">
        <w:t xml:space="preserve">; </w:t>
      </w:r>
    </w:p>
    <w:p w14:paraId="7562AB33" w14:textId="06842A66" w:rsidR="00745534" w:rsidRDefault="00C357C7" w:rsidP="00B22A7B">
      <w:pPr>
        <w:pStyle w:val="Bulletlist1"/>
      </w:pPr>
      <w:r>
        <w:t>Control and supervision of</w:t>
      </w:r>
      <w:r w:rsidR="00460FFD">
        <w:t xml:space="preserve"> </w:t>
      </w:r>
      <w:r>
        <w:t>operations</w:t>
      </w:r>
      <w:r w:rsidR="00745534" w:rsidRPr="00C357C7">
        <w:t xml:space="preserve">; </w:t>
      </w:r>
      <w:r w:rsidR="00745534" w:rsidRPr="00690387">
        <w:t xml:space="preserve"> </w:t>
      </w:r>
    </w:p>
    <w:p w14:paraId="1A9DA9BB" w14:textId="7630F375" w:rsidR="00E95174" w:rsidRDefault="00034505" w:rsidP="00DA3605">
      <w:pPr>
        <w:pStyle w:val="Bulletlist1"/>
        <w:numPr>
          <w:ilvl w:val="0"/>
          <w:numId w:val="0"/>
        </w:numPr>
      </w:pPr>
      <w:r>
        <w:t xml:space="preserve">Overall the </w:t>
      </w:r>
      <w:r w:rsidR="00680452">
        <w:t xml:space="preserve">findings from the </w:t>
      </w:r>
      <w:r w:rsidR="002344FA">
        <w:t xml:space="preserve">compliance </w:t>
      </w:r>
      <w:r>
        <w:t>inspection</w:t>
      </w:r>
      <w:r w:rsidR="002344FA">
        <w:t>s</w:t>
      </w:r>
      <w:r w:rsidR="003C252F">
        <w:t xml:space="preserve"> were good.</w:t>
      </w:r>
      <w:r w:rsidR="0034459E">
        <w:t xml:space="preserve"> </w:t>
      </w:r>
      <w:r w:rsidR="003C252F">
        <w:t>F</w:t>
      </w:r>
      <w:r w:rsidR="0034459E">
        <w:t>urther information and clarification is being sought through an ONR regulatory issue for</w:t>
      </w:r>
      <w:r w:rsidR="00C263BD">
        <w:t xml:space="preserve"> the LC7 incidents</w:t>
      </w:r>
      <w:r w:rsidR="00C276E4">
        <w:t xml:space="preserve"> </w:t>
      </w:r>
      <w:r w:rsidR="00C263BD">
        <w:t>on site inspection</w:t>
      </w:r>
      <w:r w:rsidR="00F15679">
        <w:t>.</w:t>
      </w:r>
      <w:r w:rsidR="00016901">
        <w:t xml:space="preserve"> ONR have requested further</w:t>
      </w:r>
      <w:r w:rsidR="00A7494E">
        <w:t xml:space="preserve"> information</w:t>
      </w:r>
      <w:r w:rsidR="00CA7BB0">
        <w:t xml:space="preserve"> on</w:t>
      </w:r>
      <w:r w:rsidR="00326584" w:rsidRPr="00326584">
        <w:t xml:space="preserve"> the adequacy of </w:t>
      </w:r>
      <w:r w:rsidR="00A47276">
        <w:t xml:space="preserve">incident </w:t>
      </w:r>
      <w:r w:rsidR="00326584" w:rsidRPr="00326584">
        <w:t xml:space="preserve">effectiveness reviews and </w:t>
      </w:r>
      <w:r w:rsidR="00CA7BB0">
        <w:t xml:space="preserve">the </w:t>
      </w:r>
      <w:r w:rsidR="00326584" w:rsidRPr="00326584">
        <w:t xml:space="preserve">implementation of improvements to ensure the risk to workers has been reduced as low as reasonably practicable.  </w:t>
      </w:r>
    </w:p>
    <w:p w14:paraId="34731FB1" w14:textId="2A9809E7" w:rsidR="00DA3605" w:rsidRPr="00B22A7B" w:rsidRDefault="00326584" w:rsidP="00DA3605">
      <w:pPr>
        <w:pStyle w:val="Bulletlist1"/>
        <w:numPr>
          <w:ilvl w:val="0"/>
          <w:numId w:val="0"/>
        </w:numPr>
      </w:pPr>
      <w:r w:rsidRPr="00326584">
        <w:t>There were no findings from th</w:t>
      </w:r>
      <w:r w:rsidR="00E95174">
        <w:t>e</w:t>
      </w:r>
      <w:r w:rsidRPr="00326584">
        <w:t xml:space="preserve"> inspection</w:t>
      </w:r>
      <w:r w:rsidR="00E95174">
        <w:t>s</w:t>
      </w:r>
      <w:r w:rsidRPr="00326584">
        <w:t xml:space="preserve"> that could significantly undermine nuclear safety.</w:t>
      </w:r>
    </w:p>
    <w:p w14:paraId="05F7B93D" w14:textId="014F4276" w:rsidR="00681805" w:rsidRDefault="00681805" w:rsidP="00745534">
      <w:r w:rsidRPr="00681805">
        <w:lastRenderedPageBreak/>
        <w:t xml:space="preserve">During the period ONR </w:t>
      </w:r>
      <w:r w:rsidR="004E34F0">
        <w:t>atte</w:t>
      </w:r>
      <w:r w:rsidR="00351892">
        <w:t xml:space="preserve">nded the </w:t>
      </w:r>
      <w:proofErr w:type="spellStart"/>
      <w:r w:rsidR="00351892">
        <w:t>Torness</w:t>
      </w:r>
      <w:proofErr w:type="spellEnd"/>
      <w:r w:rsidR="00351892">
        <w:t xml:space="preserve"> emergency planning consul</w:t>
      </w:r>
      <w:r w:rsidR="00614A98">
        <w:t>tative committee</w:t>
      </w:r>
      <w:r w:rsidRPr="00681805">
        <w:t xml:space="preserve"> meeting</w:t>
      </w:r>
      <w:r w:rsidR="00632347">
        <w:t xml:space="preserve"> where a </w:t>
      </w:r>
      <w:r w:rsidRPr="00681805">
        <w:t xml:space="preserve">review </w:t>
      </w:r>
      <w:r w:rsidR="00CA6A3E">
        <w:t xml:space="preserve">of site </w:t>
      </w:r>
      <w:r w:rsidR="00812981">
        <w:t>safety, environmental</w:t>
      </w:r>
      <w:r w:rsidR="00553C7B">
        <w:t xml:space="preserve"> </w:t>
      </w:r>
      <w:r w:rsidR="00812981">
        <w:t>an</w:t>
      </w:r>
      <w:r w:rsidR="00553C7B">
        <w:t>d</w:t>
      </w:r>
      <w:r w:rsidR="00812981">
        <w:t xml:space="preserve"> radiological</w:t>
      </w:r>
      <w:r w:rsidR="00553C7B">
        <w:t xml:space="preserve"> </w:t>
      </w:r>
      <w:r w:rsidR="00CA6A3E">
        <w:t xml:space="preserve">performance </w:t>
      </w:r>
      <w:r w:rsidR="002B628A">
        <w:t>is presented</w:t>
      </w:r>
      <w:r w:rsidR="0024169E">
        <w:t xml:space="preserve"> to stakeholders </w:t>
      </w:r>
      <w:r w:rsidR="00A05757">
        <w:t>which includes</w:t>
      </w:r>
      <w:r w:rsidRPr="00681805">
        <w:t xml:space="preserve"> forward plans for enhancements. </w:t>
      </w:r>
    </w:p>
    <w:p w14:paraId="49CE9DFD" w14:textId="7DD706E0" w:rsidR="00681805" w:rsidRDefault="00C836B9" w:rsidP="00745534">
      <w:r>
        <w:t>During th</w:t>
      </w:r>
      <w:r w:rsidR="00654C0E">
        <w:t>e period ONR observed</w:t>
      </w:r>
      <w:r w:rsidR="00A81E75">
        <w:t xml:space="preserve"> </w:t>
      </w:r>
      <w:r w:rsidR="00A05757">
        <w:t>a</w:t>
      </w:r>
      <w:r w:rsidR="003D6526">
        <w:t xml:space="preserve"> </w:t>
      </w:r>
      <w:proofErr w:type="spellStart"/>
      <w:r w:rsidR="003D6526">
        <w:t>Torness</w:t>
      </w:r>
      <w:proofErr w:type="spellEnd"/>
      <w:r w:rsidR="00A05757">
        <w:t xml:space="preserve"> internal shift exercise</w:t>
      </w:r>
      <w:r w:rsidR="00D70FAB">
        <w:t xml:space="preserve">, focusing on the training and enhancements </w:t>
      </w:r>
      <w:r w:rsidR="002A2C3F">
        <w:t>to further improve performance for emergency response</w:t>
      </w:r>
      <w:r w:rsidR="006E1777">
        <w:t xml:space="preserve"> on station.</w:t>
      </w:r>
    </w:p>
    <w:p w14:paraId="5D7D6885" w14:textId="0B8A0AD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0A528965" w14:textId="2FB6AF8B" w:rsidR="00745534" w:rsidRPr="006E1777" w:rsidRDefault="00745534" w:rsidP="006E1777">
      <w:pPr>
        <w:rPr>
          <w:highlight w:val="yellow"/>
        </w:rPr>
      </w:pPr>
    </w:p>
    <w:p w14:paraId="1B6D946D" w14:textId="77777777" w:rsidR="00745534" w:rsidRPr="002D1551" w:rsidRDefault="00745534" w:rsidP="00745534">
      <w:pPr>
        <w:pStyle w:val="Heading2"/>
      </w:pPr>
      <w:r w:rsidRPr="002D1551">
        <w:t xml:space="preserve">Other </w:t>
      </w:r>
      <w:r>
        <w:t>W</w:t>
      </w:r>
      <w:r w:rsidRPr="002D1551">
        <w:t>ork</w:t>
      </w:r>
    </w:p>
    <w:p w14:paraId="49C4867F" w14:textId="77777777" w:rsidR="0099694F" w:rsidRDefault="0099694F" w:rsidP="0099694F">
      <w:proofErr w:type="spellStart"/>
      <w:r>
        <w:t>Torness</w:t>
      </w:r>
      <w:proofErr w:type="spellEnd"/>
      <w:r>
        <w:t xml:space="preserve"> R1 was restarted on 29th November 2022 following an offload depressurised refuelling campaign.</w:t>
      </w:r>
    </w:p>
    <w:p w14:paraId="13688304" w14:textId="548F8529" w:rsidR="0099694F" w:rsidRDefault="0099694F" w:rsidP="0099694F">
      <w:proofErr w:type="spellStart"/>
      <w:r>
        <w:t>Torness</w:t>
      </w:r>
      <w:proofErr w:type="spellEnd"/>
      <w:r>
        <w:t xml:space="preserve"> nuclear safety group contacted </w:t>
      </w:r>
      <w:r w:rsidR="00942BD9">
        <w:t>their technical office</w:t>
      </w:r>
      <w:r>
        <w:t xml:space="preserve"> on 22nd December 2022 in response to the coolant activity in R1 rising above the expected background levels. The level of activity at this time was well below the first action level required by the Generic Failed Fuel Safety Case but had reached the standard threshold at which failed fuel is declared at TOR. Therefore, the decision was taken to formally declare R1 as containing failed fuel, and the station entered the relevant Technical Specification for operation with failed fuel.</w:t>
      </w:r>
    </w:p>
    <w:p w14:paraId="4027A931" w14:textId="2B76F1DE" w:rsidR="00BC4D76" w:rsidRDefault="0099694F" w:rsidP="0099694F">
      <w:pPr>
        <w:sectPr w:rsidR="00BC4D76" w:rsidSect="000E4D5E">
          <w:pgSz w:w="11906" w:h="16838" w:code="9"/>
          <w:pgMar w:top="1440" w:right="1440" w:bottom="1440" w:left="1440" w:header="431" w:footer="567" w:gutter="0"/>
          <w:cols w:space="708"/>
          <w:docGrid w:linePitch="360"/>
        </w:sectPr>
      </w:pPr>
      <w:proofErr w:type="spellStart"/>
      <w:r>
        <w:t>Torness</w:t>
      </w:r>
      <w:proofErr w:type="spellEnd"/>
      <w:r>
        <w:t xml:space="preserve"> will commence fuel channel surveys to locate the fuel failure in January 2023. In line with </w:t>
      </w:r>
      <w:proofErr w:type="spellStart"/>
      <w:r>
        <w:t>Torness</w:t>
      </w:r>
      <w:proofErr w:type="spellEnd"/>
      <w:r>
        <w:t xml:space="preserve"> arrangements, an event recovery organisation will be established at </w:t>
      </w:r>
      <w:proofErr w:type="spellStart"/>
      <w:r>
        <w:t>Torness</w:t>
      </w:r>
      <w:proofErr w:type="spellEnd"/>
      <w:r>
        <w:t xml:space="preserve"> to prepare for the recovery of any failed fuel identified during the next reactor 1 offload depressurised refuel campaign, currently scheduled for late January 2023.</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13D60B97" w:rsidR="00745534" w:rsidRPr="00690387" w:rsidRDefault="00745534" w:rsidP="000A58A7">
      <w:r w:rsidRPr="00690387">
        <w:t xml:space="preserve">Matters and events of </w:t>
      </w:r>
      <w:proofErr w:type="gramStart"/>
      <w:r w:rsidRPr="00690387">
        <w:t>particular note</w:t>
      </w:r>
      <w:proofErr w:type="gramEnd"/>
      <w:r w:rsidRPr="00690387">
        <w:t xml:space="preserve"> during the period were:</w:t>
      </w:r>
    </w:p>
    <w:p w14:paraId="4164924D" w14:textId="77777777" w:rsidR="00A56957" w:rsidRDefault="00A56957" w:rsidP="00A56957">
      <w:pPr>
        <w:pStyle w:val="F9-Paragraph"/>
        <w:rPr>
          <w:b/>
          <w:bCs/>
        </w:rPr>
      </w:pPr>
      <w:r w:rsidRPr="00652354">
        <w:rPr>
          <w:b/>
          <w:bCs/>
        </w:rPr>
        <w:t>Incident response team manning level shortfall – 17 October 2022</w:t>
      </w:r>
    </w:p>
    <w:p w14:paraId="4A4D6784" w14:textId="77777777" w:rsidR="00A56957" w:rsidRDefault="00A56957" w:rsidP="00A56957">
      <w:pPr>
        <w:pStyle w:val="F9-Paragraph"/>
      </w:pPr>
      <w:r>
        <w:t>T</w:t>
      </w:r>
      <w:r w:rsidRPr="006522E4">
        <w:t>wo short notice coincident absences due to sickness at the start of shift resulted in incident response team (IRT) being below minimum numbers by one. The planned staffing was emergency plan plus one</w:t>
      </w:r>
      <w:r>
        <w:t xml:space="preserve">. </w:t>
      </w:r>
    </w:p>
    <w:p w14:paraId="1689211A" w14:textId="77777777" w:rsidR="00A56957" w:rsidRPr="00652354" w:rsidRDefault="00A56957" w:rsidP="00A56957">
      <w:pPr>
        <w:pStyle w:val="F9-Paragraph"/>
        <w:rPr>
          <w:b/>
          <w:bCs/>
        </w:rPr>
      </w:pPr>
      <w:r w:rsidRPr="00652354">
        <w:rPr>
          <w:b/>
          <w:bCs/>
        </w:rPr>
        <w:t>Incident response team manning level shortfall – 1</w:t>
      </w:r>
      <w:r>
        <w:rPr>
          <w:b/>
          <w:bCs/>
        </w:rPr>
        <w:t>6 – 18 December</w:t>
      </w:r>
      <w:r w:rsidRPr="00652354">
        <w:rPr>
          <w:b/>
          <w:bCs/>
        </w:rPr>
        <w:t xml:space="preserve"> 2022</w:t>
      </w:r>
    </w:p>
    <w:p w14:paraId="25C7965F" w14:textId="77777777" w:rsidR="00A56957" w:rsidRPr="005E466C" w:rsidRDefault="00A56957" w:rsidP="00A56957">
      <w:pPr>
        <w:pStyle w:val="F9-Paragraph"/>
        <w:rPr>
          <w:highlight w:val="yellow"/>
        </w:rPr>
      </w:pPr>
      <w:r w:rsidRPr="00C62D89">
        <w:t>Three nightshifts over one weekend</w:t>
      </w:r>
      <w:r>
        <w:t xml:space="preserve"> reported</w:t>
      </w:r>
      <w:r w:rsidRPr="00C62D89">
        <w:t xml:space="preserve"> two short notice coincident absences due to sickness, with </w:t>
      </w:r>
      <w:r>
        <w:t xml:space="preserve">one </w:t>
      </w:r>
      <w:r w:rsidRPr="00C62D89">
        <w:t>remaining operator not being A1 fit, resulted in incident response team being below minimum numbers by one</w:t>
      </w:r>
      <w:r>
        <w:t>.</w:t>
      </w:r>
    </w:p>
    <w:p w14:paraId="04590D8A" w14:textId="77777777" w:rsidR="009154F4" w:rsidRDefault="009154F4" w:rsidP="009154F4">
      <w:pPr>
        <w:spacing w:before="240" w:after="120"/>
        <w:rPr>
          <w:b/>
          <w:bCs/>
        </w:rPr>
      </w:pPr>
      <w:r w:rsidRPr="00845266">
        <w:rPr>
          <w:b/>
          <w:bCs/>
        </w:rPr>
        <w:t xml:space="preserve">Incident response team manning level shortfall – </w:t>
      </w:r>
      <w:r>
        <w:rPr>
          <w:b/>
          <w:bCs/>
        </w:rPr>
        <w:t>27</w:t>
      </w:r>
      <w:r w:rsidRPr="00845266">
        <w:rPr>
          <w:b/>
          <w:bCs/>
        </w:rPr>
        <w:t xml:space="preserve"> December 2022</w:t>
      </w:r>
    </w:p>
    <w:p w14:paraId="67692000" w14:textId="77777777" w:rsidR="009154F4" w:rsidRPr="007F2434" w:rsidRDefault="009154F4" w:rsidP="009154F4">
      <w:pPr>
        <w:spacing w:before="240" w:after="120"/>
      </w:pPr>
      <w:r w:rsidRPr="007F2434">
        <w:t>O</w:t>
      </w:r>
      <w:r>
        <w:t>n</w:t>
      </w:r>
      <w:r w:rsidRPr="007F2434">
        <w:t xml:space="preserve"> nightshift, </w:t>
      </w:r>
      <w:r>
        <w:t xml:space="preserve">a </w:t>
      </w:r>
      <w:r w:rsidRPr="007F2434">
        <w:t>short notice absence due to sickness</w:t>
      </w:r>
      <w:r>
        <w:t xml:space="preserve"> was reported</w:t>
      </w:r>
      <w:r w:rsidRPr="007F2434">
        <w:t xml:space="preserve"> with</w:t>
      </w:r>
      <w:r>
        <w:t xml:space="preserve"> the</w:t>
      </w:r>
      <w:r w:rsidRPr="007F2434">
        <w:t xml:space="preserve"> remaining surplus</w:t>
      </w:r>
      <w:r>
        <w:t xml:space="preserve"> operator</w:t>
      </w:r>
      <w:r w:rsidRPr="007F2434">
        <w:t xml:space="preserve"> not being Incident Response Team</w:t>
      </w:r>
      <w:r>
        <w:t xml:space="preserve"> (IRT)</w:t>
      </w:r>
      <w:r w:rsidRPr="007F2434">
        <w:t xml:space="preserve"> trained</w:t>
      </w:r>
      <w:r>
        <w:t>. This</w:t>
      </w:r>
      <w:r w:rsidRPr="007F2434">
        <w:t xml:space="preserve"> resulted in the IRT being below minimum numbers by one.</w:t>
      </w:r>
    </w:p>
    <w:p w14:paraId="46FD9B08" w14:textId="3A8E2BD7" w:rsidR="009154F4" w:rsidRDefault="009154F4" w:rsidP="009154F4">
      <w:r>
        <w:t>In response to the emergency response team manning level shortfalls</w:t>
      </w:r>
      <w:r w:rsidR="002E7D69">
        <w:t xml:space="preserve">, </w:t>
      </w:r>
      <w:proofErr w:type="spellStart"/>
      <w:r w:rsidR="002E7D69">
        <w:t>Torness</w:t>
      </w:r>
      <w:proofErr w:type="spellEnd"/>
      <w:r w:rsidR="002E7D69">
        <w:t xml:space="preserve"> are undertaking an internal investigation to </w:t>
      </w:r>
      <w:r w:rsidR="00F525E6">
        <w:t>identify</w:t>
      </w:r>
      <w:r w:rsidR="002E7D69">
        <w:t xml:space="preserve"> the </w:t>
      </w:r>
      <w:r w:rsidR="00C63C4F">
        <w:t>causes</w:t>
      </w:r>
      <w:r w:rsidR="00F525E6">
        <w:t xml:space="preserve"> and implement any </w:t>
      </w:r>
      <w:r w:rsidR="00E82F6A">
        <w:t xml:space="preserve">remedial </w:t>
      </w:r>
      <w:r w:rsidR="00F525E6">
        <w:t>actions</w:t>
      </w:r>
      <w:r w:rsidR="00E82F6A">
        <w:t xml:space="preserve"> to prevent any future recurrence.</w:t>
      </w:r>
      <w:r w:rsidR="002E7D69">
        <w:t xml:space="preserve"> </w:t>
      </w:r>
    </w:p>
    <w:p w14:paraId="74E08FA1" w14:textId="77777777" w:rsidR="00A56957" w:rsidRDefault="00A56957" w:rsidP="00A56957">
      <w:pPr>
        <w:spacing w:before="240" w:after="120"/>
        <w:rPr>
          <w:b/>
          <w:bCs/>
        </w:rPr>
      </w:pPr>
      <w:r w:rsidRPr="00EA0D20">
        <w:rPr>
          <w:b/>
          <w:bCs/>
        </w:rPr>
        <w:t xml:space="preserve">Reactor 1 Potential failed fuel – 22 December 2022 </w:t>
      </w:r>
    </w:p>
    <w:p w14:paraId="65F2FA83" w14:textId="77777777" w:rsidR="00A56957" w:rsidRPr="0030248D" w:rsidRDefault="00A56957" w:rsidP="00A56957">
      <w:pPr>
        <w:spacing w:before="240" w:after="120"/>
        <w:rPr>
          <w:highlight w:val="yellow"/>
        </w:rPr>
      </w:pPr>
      <w:proofErr w:type="gramStart"/>
      <w:r w:rsidRPr="0030248D">
        <w:t>Following the start-up of Reactor 1 from the scheduled Off Load Refuelling in November 2022, it</w:t>
      </w:r>
      <w:proofErr w:type="gramEnd"/>
      <w:r w:rsidRPr="0030248D">
        <w:t xml:space="preserve"> was observed that the Xenon-133 levels from the Gaseous Activity Monitoring system did not follow the expected trend line towards normal operating levels. The rate of increase in Xenon-133 level in the reactor gas was greater than expected although at the time of the observation the absolute value of the Xenon-133 activity was below that of normal operating levels. Initial judgement made that there was the potential for failed fuel present in Reactor 1.</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452E400D" w14:textId="08BE5866"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0A58A7">
      <w:pPr>
        <w:pStyle w:val="Bulletlist1"/>
      </w:pPr>
      <w:r w:rsidRPr="00690387">
        <w:t>The following LIs, Enforcement Notices and Enforcement letters have been issued during the period:</w:t>
      </w:r>
    </w:p>
    <w:p w14:paraId="068A699C" w14:textId="1D3E3BF1" w:rsidR="00E437D4" w:rsidRDefault="00E437D4" w:rsidP="00E437D4">
      <w:pPr>
        <w:pStyle w:val="Bulletlist1"/>
        <w:numPr>
          <w:ilvl w:val="0"/>
          <w:numId w:val="0"/>
        </w:numPr>
      </w:pPr>
      <w:r>
        <w:t xml:space="preserve">On 31 August 2022 an incident occurred during emergency equipment training where 3 shift operators sustained injuries which including sprains, bruising and a bone fracture. Following further information gathering from site inspector, two improvement notices were issued, one to EDF/NGL Torness and the other to AWG training Ltd who are an external training provider conducting the emergency equipment training at Torness. </w:t>
      </w:r>
    </w:p>
    <w:p w14:paraId="40FAC45B" w14:textId="07023255" w:rsidR="00D61877" w:rsidRPr="00690387" w:rsidRDefault="00E437D4" w:rsidP="00E437D4">
      <w:pPr>
        <w:pStyle w:val="Bulletlist1"/>
        <w:numPr>
          <w:ilvl w:val="0"/>
          <w:numId w:val="0"/>
        </w:numPr>
      </w:pPr>
      <w:r>
        <w:t>The Improvement Notices were issued for not conducting a suitable and sufficient assessment of the risks to the health and safety of employees, and persons not in their employment associated with “fire appliance” emergency firefighting equipment used for training purposes, contravening The Management of Health and Safety at Work Regulations 1999 Regulation 3(1).</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428"/>
        <w:gridCol w:w="2126"/>
        <w:gridCol w:w="1574"/>
        <w:gridCol w:w="389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7EFCCB5A" w:rsidR="00745534" w:rsidRPr="00BA4851" w:rsidRDefault="009C0CB2" w:rsidP="00A74DAC">
            <w:pPr>
              <w:spacing w:before="60" w:after="60"/>
            </w:pPr>
            <w:r>
              <w:t>08/11/2022</w:t>
            </w:r>
          </w:p>
        </w:tc>
        <w:tc>
          <w:tcPr>
            <w:tcW w:w="1316" w:type="pct"/>
          </w:tcPr>
          <w:p w14:paraId="36ED9570" w14:textId="33961194" w:rsidR="00745534" w:rsidRPr="00BA4851" w:rsidRDefault="00745534" w:rsidP="00A74DAC">
            <w:pPr>
              <w:spacing w:before="60" w:after="60"/>
            </w:pPr>
            <w:r w:rsidRPr="00BA4851">
              <w:t>Improvement Notice</w:t>
            </w:r>
          </w:p>
        </w:tc>
        <w:tc>
          <w:tcPr>
            <w:tcW w:w="697" w:type="pct"/>
          </w:tcPr>
          <w:p w14:paraId="538ABCFF" w14:textId="64808276" w:rsidR="00745534" w:rsidRPr="00BA4851" w:rsidRDefault="008F6B7A" w:rsidP="00A74DAC">
            <w:pPr>
              <w:spacing w:before="60" w:after="60"/>
            </w:pPr>
            <w:r w:rsidRPr="008F6B7A">
              <w:t>ONR-IN-22-008 TOR71450R</w:t>
            </w:r>
          </w:p>
        </w:tc>
        <w:tc>
          <w:tcPr>
            <w:tcW w:w="2298" w:type="pct"/>
          </w:tcPr>
          <w:p w14:paraId="0C8172F5" w14:textId="3F047DE1" w:rsidR="00745534" w:rsidRPr="00BA4851" w:rsidRDefault="00BA0E4D" w:rsidP="00A74DAC">
            <w:pPr>
              <w:spacing w:before="60" w:after="60"/>
            </w:pPr>
            <w:r w:rsidRPr="00BA0E4D">
              <w:t xml:space="preserve">EDF Energy Nuclear Generation Ltd, while carrying out training at </w:t>
            </w:r>
            <w:proofErr w:type="spellStart"/>
            <w:r w:rsidRPr="00BA0E4D">
              <w:t>Torness</w:t>
            </w:r>
            <w:proofErr w:type="spellEnd"/>
            <w:r w:rsidRPr="00BA0E4D">
              <w:t xml:space="preserve"> Power Station, did not conduct a suitable and sufficient assessment of the risks to the health and safety of employees, and persons not in their employment associated with “fire appliance” emergency firefighting equipment used for training purposes.</w:t>
            </w:r>
          </w:p>
        </w:tc>
      </w:tr>
      <w:tr w:rsidR="00745534" w:rsidRPr="00BA4851" w14:paraId="7F4E3E5D" w14:textId="77777777" w:rsidTr="000A58A7">
        <w:tc>
          <w:tcPr>
            <w:tcW w:w="689" w:type="pct"/>
          </w:tcPr>
          <w:p w14:paraId="443651DD" w14:textId="3195593F" w:rsidR="00745534" w:rsidRPr="00BA4851" w:rsidRDefault="009C0CB2" w:rsidP="00A74DAC">
            <w:pPr>
              <w:spacing w:before="60" w:after="60"/>
            </w:pPr>
            <w:r>
              <w:t>08/11/2022</w:t>
            </w:r>
          </w:p>
        </w:tc>
        <w:tc>
          <w:tcPr>
            <w:tcW w:w="1316" w:type="pct"/>
          </w:tcPr>
          <w:p w14:paraId="72EF56CF" w14:textId="3A5CBD03" w:rsidR="00745534" w:rsidRPr="00BA4851" w:rsidRDefault="009C0CB2" w:rsidP="00A74DAC">
            <w:pPr>
              <w:spacing w:before="60" w:after="60"/>
            </w:pPr>
            <w:r w:rsidRPr="009C0CB2">
              <w:t>Improvement Notice</w:t>
            </w:r>
          </w:p>
        </w:tc>
        <w:tc>
          <w:tcPr>
            <w:tcW w:w="697" w:type="pct"/>
          </w:tcPr>
          <w:p w14:paraId="62E246FF" w14:textId="554EEB4C" w:rsidR="00745534" w:rsidRPr="00BA4851" w:rsidRDefault="00A97220" w:rsidP="00A74DAC">
            <w:pPr>
              <w:spacing w:before="60" w:after="60"/>
            </w:pPr>
            <w:r w:rsidRPr="00A97220">
              <w:t>ONR-IN-22-009 TOR71451R</w:t>
            </w:r>
          </w:p>
        </w:tc>
        <w:tc>
          <w:tcPr>
            <w:tcW w:w="2298" w:type="pct"/>
          </w:tcPr>
          <w:p w14:paraId="1DCA91F6" w14:textId="54C80F4B" w:rsidR="00745534" w:rsidRPr="00BA4851" w:rsidRDefault="00203C1A" w:rsidP="00A74DAC">
            <w:pPr>
              <w:spacing w:before="60" w:after="60"/>
            </w:pPr>
            <w:r w:rsidRPr="00203C1A">
              <w:t xml:space="preserve">AWG Training Ltd, while carrying out training at </w:t>
            </w:r>
            <w:proofErr w:type="spellStart"/>
            <w:r w:rsidRPr="00203C1A">
              <w:t>Torness</w:t>
            </w:r>
            <w:proofErr w:type="spellEnd"/>
            <w:r w:rsidRPr="00203C1A">
              <w:t xml:space="preserve"> Power Station, did not conduct a suitable and sufficient assessment of the risks to the health and safety of employees, and persons not in </w:t>
            </w:r>
            <w:r w:rsidRPr="00203C1A">
              <w:lastRenderedPageBreak/>
              <w:t>their employment associated with “fire appliance” emergency firefighting equipment used for training purposes.</w:t>
            </w: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50E90" w14:textId="77777777" w:rsidR="002723F3" w:rsidRDefault="002723F3" w:rsidP="007D199A">
      <w:pPr>
        <w:spacing w:after="0"/>
      </w:pPr>
      <w:r>
        <w:separator/>
      </w:r>
    </w:p>
    <w:p w14:paraId="02CC849B" w14:textId="77777777" w:rsidR="002723F3" w:rsidRDefault="002723F3"/>
  </w:endnote>
  <w:endnote w:type="continuationSeparator" w:id="0">
    <w:p w14:paraId="77B895D7" w14:textId="77777777" w:rsidR="002723F3" w:rsidRDefault="002723F3" w:rsidP="007D199A">
      <w:pPr>
        <w:spacing w:after="0"/>
      </w:pPr>
      <w:r>
        <w:continuationSeparator/>
      </w:r>
    </w:p>
    <w:p w14:paraId="7F594094" w14:textId="77777777" w:rsidR="002723F3" w:rsidRDefault="00272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E1B80" w14:textId="77777777" w:rsidR="002723F3" w:rsidRPr="005E0344" w:rsidRDefault="002723F3" w:rsidP="005E0344">
      <w:pPr>
        <w:spacing w:after="120"/>
        <w:rPr>
          <w:color w:val="000000" w:themeColor="text2"/>
        </w:rPr>
      </w:pPr>
      <w:r w:rsidRPr="005E0344">
        <w:rPr>
          <w:color w:val="000000" w:themeColor="text2"/>
        </w:rPr>
        <w:separator/>
      </w:r>
    </w:p>
  </w:footnote>
  <w:footnote w:type="continuationSeparator" w:id="0">
    <w:p w14:paraId="55736C64" w14:textId="77777777" w:rsidR="002723F3" w:rsidRPr="005E0344" w:rsidRDefault="002723F3" w:rsidP="0090581D">
      <w:pPr>
        <w:spacing w:after="120"/>
        <w:rPr>
          <w:color w:val="000000" w:themeColor="text2"/>
        </w:rPr>
      </w:pPr>
      <w:r w:rsidRPr="005E0344">
        <w:rPr>
          <w:color w:val="000000" w:themeColor="text2"/>
        </w:rPr>
        <w:continuationSeparator/>
      </w:r>
    </w:p>
    <w:p w14:paraId="48121FE1" w14:textId="77777777" w:rsidR="002723F3" w:rsidRDefault="002723F3"/>
  </w:footnote>
  <w:footnote w:type="continuationNotice" w:id="1">
    <w:p w14:paraId="7CD941A0" w14:textId="77777777" w:rsidR="002723F3" w:rsidRDefault="002723F3">
      <w:pPr>
        <w:spacing w:after="0"/>
      </w:pPr>
    </w:p>
    <w:p w14:paraId="35B7838C" w14:textId="77777777" w:rsidR="002723F3" w:rsidRDefault="00272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134ED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D56CE">
          <w:rPr>
            <w:sz w:val="20"/>
            <w:szCs w:val="24"/>
          </w:rPr>
          <w:t>Torness</w:t>
        </w:r>
        <w:proofErr w:type="spellEnd"/>
        <w:r w:rsidR="004D56CE">
          <w:rPr>
            <w:sz w:val="20"/>
            <w:szCs w:val="24"/>
          </w:rPr>
          <w:t xml:space="preserve">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F62"/>
    <w:rsid w:val="00016901"/>
    <w:rsid w:val="00024522"/>
    <w:rsid w:val="00024B2E"/>
    <w:rsid w:val="00027F4F"/>
    <w:rsid w:val="00030430"/>
    <w:rsid w:val="0003078E"/>
    <w:rsid w:val="00031B89"/>
    <w:rsid w:val="00033829"/>
    <w:rsid w:val="00034505"/>
    <w:rsid w:val="0003693D"/>
    <w:rsid w:val="00037768"/>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34ED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3C1A"/>
    <w:rsid w:val="0021338D"/>
    <w:rsid w:val="00214D43"/>
    <w:rsid w:val="00223090"/>
    <w:rsid w:val="002238B4"/>
    <w:rsid w:val="00230951"/>
    <w:rsid w:val="002319AB"/>
    <w:rsid w:val="002319AC"/>
    <w:rsid w:val="00234342"/>
    <w:rsid w:val="002344FA"/>
    <w:rsid w:val="00235EE3"/>
    <w:rsid w:val="0024040D"/>
    <w:rsid w:val="0024169E"/>
    <w:rsid w:val="00242B09"/>
    <w:rsid w:val="00251CD7"/>
    <w:rsid w:val="00255FA3"/>
    <w:rsid w:val="00257288"/>
    <w:rsid w:val="00261FB6"/>
    <w:rsid w:val="002629F8"/>
    <w:rsid w:val="00263396"/>
    <w:rsid w:val="002659FA"/>
    <w:rsid w:val="00267815"/>
    <w:rsid w:val="002723F3"/>
    <w:rsid w:val="00280DDF"/>
    <w:rsid w:val="002917FF"/>
    <w:rsid w:val="00292ADF"/>
    <w:rsid w:val="002A0DEC"/>
    <w:rsid w:val="002A2C3F"/>
    <w:rsid w:val="002B1C53"/>
    <w:rsid w:val="002B628A"/>
    <w:rsid w:val="002E0BE4"/>
    <w:rsid w:val="002E3B58"/>
    <w:rsid w:val="002E3E8A"/>
    <w:rsid w:val="002E6A6A"/>
    <w:rsid w:val="002E7D69"/>
    <w:rsid w:val="002F3397"/>
    <w:rsid w:val="00301FA9"/>
    <w:rsid w:val="0030380D"/>
    <w:rsid w:val="00312411"/>
    <w:rsid w:val="003127B6"/>
    <w:rsid w:val="00323D5A"/>
    <w:rsid w:val="00323E71"/>
    <w:rsid w:val="00326584"/>
    <w:rsid w:val="00326F77"/>
    <w:rsid w:val="00331AB8"/>
    <w:rsid w:val="003401B0"/>
    <w:rsid w:val="003429B0"/>
    <w:rsid w:val="0034459E"/>
    <w:rsid w:val="00346C8E"/>
    <w:rsid w:val="00351892"/>
    <w:rsid w:val="00364485"/>
    <w:rsid w:val="00367BD5"/>
    <w:rsid w:val="00390327"/>
    <w:rsid w:val="00391483"/>
    <w:rsid w:val="00393066"/>
    <w:rsid w:val="00393B78"/>
    <w:rsid w:val="003A01E9"/>
    <w:rsid w:val="003A7E1C"/>
    <w:rsid w:val="003C0306"/>
    <w:rsid w:val="003C114C"/>
    <w:rsid w:val="003C252F"/>
    <w:rsid w:val="003C465D"/>
    <w:rsid w:val="003C4909"/>
    <w:rsid w:val="003D495D"/>
    <w:rsid w:val="003D6526"/>
    <w:rsid w:val="003E098E"/>
    <w:rsid w:val="003E2FAE"/>
    <w:rsid w:val="00407CF7"/>
    <w:rsid w:val="00415ED6"/>
    <w:rsid w:val="00417CAF"/>
    <w:rsid w:val="00420A11"/>
    <w:rsid w:val="00422265"/>
    <w:rsid w:val="004340FE"/>
    <w:rsid w:val="004373A7"/>
    <w:rsid w:val="00437D94"/>
    <w:rsid w:val="0044030C"/>
    <w:rsid w:val="00460FFD"/>
    <w:rsid w:val="004648A4"/>
    <w:rsid w:val="00471380"/>
    <w:rsid w:val="00494F0D"/>
    <w:rsid w:val="00496BFD"/>
    <w:rsid w:val="004A3DF2"/>
    <w:rsid w:val="004B17AF"/>
    <w:rsid w:val="004C361D"/>
    <w:rsid w:val="004C4891"/>
    <w:rsid w:val="004D16D7"/>
    <w:rsid w:val="004D1CA8"/>
    <w:rsid w:val="004D2C89"/>
    <w:rsid w:val="004D56CE"/>
    <w:rsid w:val="004E34F0"/>
    <w:rsid w:val="004E3932"/>
    <w:rsid w:val="004F1E79"/>
    <w:rsid w:val="004F5F33"/>
    <w:rsid w:val="0050103A"/>
    <w:rsid w:val="00511B0F"/>
    <w:rsid w:val="00532745"/>
    <w:rsid w:val="0055388E"/>
    <w:rsid w:val="00553C7B"/>
    <w:rsid w:val="005754AE"/>
    <w:rsid w:val="00577FB5"/>
    <w:rsid w:val="005852D1"/>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1C9F"/>
    <w:rsid w:val="00614A98"/>
    <w:rsid w:val="006248DE"/>
    <w:rsid w:val="00627555"/>
    <w:rsid w:val="006322A0"/>
    <w:rsid w:val="00632347"/>
    <w:rsid w:val="006361FD"/>
    <w:rsid w:val="0064226F"/>
    <w:rsid w:val="00642DDB"/>
    <w:rsid w:val="00651DE6"/>
    <w:rsid w:val="00653298"/>
    <w:rsid w:val="00654C0E"/>
    <w:rsid w:val="00663A7C"/>
    <w:rsid w:val="00667DF2"/>
    <w:rsid w:val="00670DF1"/>
    <w:rsid w:val="00671345"/>
    <w:rsid w:val="00672A9B"/>
    <w:rsid w:val="00675884"/>
    <w:rsid w:val="00675AEC"/>
    <w:rsid w:val="00680452"/>
    <w:rsid w:val="00681805"/>
    <w:rsid w:val="00696EE0"/>
    <w:rsid w:val="00697980"/>
    <w:rsid w:val="006A19EF"/>
    <w:rsid w:val="006A43D5"/>
    <w:rsid w:val="006A525B"/>
    <w:rsid w:val="006C045F"/>
    <w:rsid w:val="006C4196"/>
    <w:rsid w:val="006C63B0"/>
    <w:rsid w:val="006C76A2"/>
    <w:rsid w:val="006C792E"/>
    <w:rsid w:val="006D116C"/>
    <w:rsid w:val="006D53D9"/>
    <w:rsid w:val="006E1777"/>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55DC1"/>
    <w:rsid w:val="0078172D"/>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12981"/>
    <w:rsid w:val="008229BA"/>
    <w:rsid w:val="00824151"/>
    <w:rsid w:val="008319B2"/>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3015"/>
    <w:rsid w:val="008F6B7A"/>
    <w:rsid w:val="008F7051"/>
    <w:rsid w:val="008F7952"/>
    <w:rsid w:val="009033A9"/>
    <w:rsid w:val="0090581D"/>
    <w:rsid w:val="00906FA9"/>
    <w:rsid w:val="0091439C"/>
    <w:rsid w:val="009154F4"/>
    <w:rsid w:val="00920572"/>
    <w:rsid w:val="00920BF2"/>
    <w:rsid w:val="00931394"/>
    <w:rsid w:val="009349A9"/>
    <w:rsid w:val="00936C52"/>
    <w:rsid w:val="00942BD9"/>
    <w:rsid w:val="0095489B"/>
    <w:rsid w:val="009554B3"/>
    <w:rsid w:val="00966FB9"/>
    <w:rsid w:val="009671CD"/>
    <w:rsid w:val="00972F49"/>
    <w:rsid w:val="009751A9"/>
    <w:rsid w:val="00980F9C"/>
    <w:rsid w:val="0098632B"/>
    <w:rsid w:val="0099694F"/>
    <w:rsid w:val="00997BFB"/>
    <w:rsid w:val="009A5071"/>
    <w:rsid w:val="009A7348"/>
    <w:rsid w:val="009B462C"/>
    <w:rsid w:val="009C0CB2"/>
    <w:rsid w:val="009C15F3"/>
    <w:rsid w:val="009C3689"/>
    <w:rsid w:val="009E07C2"/>
    <w:rsid w:val="009E0E52"/>
    <w:rsid w:val="009F72F9"/>
    <w:rsid w:val="00A00205"/>
    <w:rsid w:val="00A00AF0"/>
    <w:rsid w:val="00A05757"/>
    <w:rsid w:val="00A14B5A"/>
    <w:rsid w:val="00A3567F"/>
    <w:rsid w:val="00A35BFA"/>
    <w:rsid w:val="00A37698"/>
    <w:rsid w:val="00A40071"/>
    <w:rsid w:val="00A41ED3"/>
    <w:rsid w:val="00A47276"/>
    <w:rsid w:val="00A56957"/>
    <w:rsid w:val="00A7494E"/>
    <w:rsid w:val="00A81D82"/>
    <w:rsid w:val="00A81E75"/>
    <w:rsid w:val="00A9118F"/>
    <w:rsid w:val="00A93E33"/>
    <w:rsid w:val="00A97220"/>
    <w:rsid w:val="00AB6970"/>
    <w:rsid w:val="00AC1939"/>
    <w:rsid w:val="00AC7C05"/>
    <w:rsid w:val="00AD167C"/>
    <w:rsid w:val="00AD17C7"/>
    <w:rsid w:val="00AD4041"/>
    <w:rsid w:val="00AE302B"/>
    <w:rsid w:val="00B16BE5"/>
    <w:rsid w:val="00B22A7B"/>
    <w:rsid w:val="00B259DF"/>
    <w:rsid w:val="00B44B1F"/>
    <w:rsid w:val="00B64141"/>
    <w:rsid w:val="00B64E72"/>
    <w:rsid w:val="00B77913"/>
    <w:rsid w:val="00B824FB"/>
    <w:rsid w:val="00B82646"/>
    <w:rsid w:val="00B97359"/>
    <w:rsid w:val="00B97A8F"/>
    <w:rsid w:val="00BA0E4D"/>
    <w:rsid w:val="00BA351F"/>
    <w:rsid w:val="00BA4E58"/>
    <w:rsid w:val="00BA7074"/>
    <w:rsid w:val="00BB7829"/>
    <w:rsid w:val="00BC4D76"/>
    <w:rsid w:val="00BD1457"/>
    <w:rsid w:val="00BE1652"/>
    <w:rsid w:val="00BE2AD9"/>
    <w:rsid w:val="00BF27FE"/>
    <w:rsid w:val="00C043B3"/>
    <w:rsid w:val="00C079AB"/>
    <w:rsid w:val="00C10E61"/>
    <w:rsid w:val="00C14787"/>
    <w:rsid w:val="00C1596D"/>
    <w:rsid w:val="00C15B8D"/>
    <w:rsid w:val="00C17010"/>
    <w:rsid w:val="00C20562"/>
    <w:rsid w:val="00C215C3"/>
    <w:rsid w:val="00C22545"/>
    <w:rsid w:val="00C23A96"/>
    <w:rsid w:val="00C249C6"/>
    <w:rsid w:val="00C263BD"/>
    <w:rsid w:val="00C276E4"/>
    <w:rsid w:val="00C32CC1"/>
    <w:rsid w:val="00C357C7"/>
    <w:rsid w:val="00C426EC"/>
    <w:rsid w:val="00C520F2"/>
    <w:rsid w:val="00C63C4F"/>
    <w:rsid w:val="00C6483C"/>
    <w:rsid w:val="00C64AE9"/>
    <w:rsid w:val="00C70CFF"/>
    <w:rsid w:val="00C718FE"/>
    <w:rsid w:val="00C836B9"/>
    <w:rsid w:val="00C8526C"/>
    <w:rsid w:val="00C86CEC"/>
    <w:rsid w:val="00C8773D"/>
    <w:rsid w:val="00C87ABB"/>
    <w:rsid w:val="00C90062"/>
    <w:rsid w:val="00C91831"/>
    <w:rsid w:val="00C953DF"/>
    <w:rsid w:val="00CA6A3E"/>
    <w:rsid w:val="00CA7BB0"/>
    <w:rsid w:val="00CB173C"/>
    <w:rsid w:val="00CC2F26"/>
    <w:rsid w:val="00CD5401"/>
    <w:rsid w:val="00CE2709"/>
    <w:rsid w:val="00CE2D64"/>
    <w:rsid w:val="00CE6198"/>
    <w:rsid w:val="00CF6230"/>
    <w:rsid w:val="00D017FC"/>
    <w:rsid w:val="00D0226A"/>
    <w:rsid w:val="00D04326"/>
    <w:rsid w:val="00D13147"/>
    <w:rsid w:val="00D13DD5"/>
    <w:rsid w:val="00D463FF"/>
    <w:rsid w:val="00D5715A"/>
    <w:rsid w:val="00D61877"/>
    <w:rsid w:val="00D70FAB"/>
    <w:rsid w:val="00D71687"/>
    <w:rsid w:val="00D74813"/>
    <w:rsid w:val="00D76CBE"/>
    <w:rsid w:val="00DA30BC"/>
    <w:rsid w:val="00DA3605"/>
    <w:rsid w:val="00DA69C2"/>
    <w:rsid w:val="00DA6D70"/>
    <w:rsid w:val="00DB6050"/>
    <w:rsid w:val="00DC2C34"/>
    <w:rsid w:val="00DE0713"/>
    <w:rsid w:val="00DE2C87"/>
    <w:rsid w:val="00DE459A"/>
    <w:rsid w:val="00DF27DA"/>
    <w:rsid w:val="00DF4DBE"/>
    <w:rsid w:val="00E40820"/>
    <w:rsid w:val="00E437D4"/>
    <w:rsid w:val="00E4658F"/>
    <w:rsid w:val="00E54A67"/>
    <w:rsid w:val="00E61C0D"/>
    <w:rsid w:val="00E61D33"/>
    <w:rsid w:val="00E63EB4"/>
    <w:rsid w:val="00E66160"/>
    <w:rsid w:val="00E71329"/>
    <w:rsid w:val="00E82F6A"/>
    <w:rsid w:val="00E8363B"/>
    <w:rsid w:val="00E84966"/>
    <w:rsid w:val="00E92383"/>
    <w:rsid w:val="00E95174"/>
    <w:rsid w:val="00EA1B3A"/>
    <w:rsid w:val="00EA2109"/>
    <w:rsid w:val="00ED4D4E"/>
    <w:rsid w:val="00EE0C77"/>
    <w:rsid w:val="00EE4E54"/>
    <w:rsid w:val="00EF4334"/>
    <w:rsid w:val="00F15679"/>
    <w:rsid w:val="00F436BB"/>
    <w:rsid w:val="00F47145"/>
    <w:rsid w:val="00F525E6"/>
    <w:rsid w:val="00F545BF"/>
    <w:rsid w:val="00F71B56"/>
    <w:rsid w:val="00F832C8"/>
    <w:rsid w:val="00F873B3"/>
    <w:rsid w:val="00FA2F2F"/>
    <w:rsid w:val="00FA33FE"/>
    <w:rsid w:val="00FA42B9"/>
    <w:rsid w:val="00FA755A"/>
    <w:rsid w:val="00FB2B0F"/>
    <w:rsid w:val="00FB369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F5019"/>
    <w:rsid w:val="00183F29"/>
    <w:rsid w:val="002550FD"/>
    <w:rsid w:val="00333F8E"/>
    <w:rsid w:val="00350199"/>
    <w:rsid w:val="00611F13"/>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10</Pages>
  <Words>1609</Words>
  <Characters>9176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2023-04-25T08:35:00Z</dcterms:created>
  <dcterms:modified xsi:type="dcterms:W3CDTF">2023-04-25T08:35:00Z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