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24B3892" w:rsidR="00595C8C" w:rsidRPr="00595C8C" w:rsidRDefault="00600029" w:rsidP="00595C8C">
            <w:pPr>
              <w:pStyle w:val="InnerCoverTitle"/>
              <w:rPr>
                <w:sz w:val="36"/>
                <w:szCs w:val="36"/>
              </w:rPr>
            </w:pPr>
            <w:r>
              <w:rPr>
                <w:noProof/>
              </w:rPr>
              <w:drawing>
                <wp:anchor distT="0" distB="0" distL="114300" distR="114300" simplePos="0" relativeHeight="251661312" behindDoc="1" locked="0" layoutInCell="1" allowOverlap="1" wp14:anchorId="10B0A4AA" wp14:editId="186ADEE8">
                  <wp:simplePos x="0" y="0"/>
                  <wp:positionH relativeFrom="page">
                    <wp:posOffset>-943610</wp:posOffset>
                  </wp:positionH>
                  <wp:positionV relativeFrom="page">
                    <wp:posOffset>-2062798</wp:posOffset>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D04326">
              <w:rPr>
                <w:sz w:val="36"/>
                <w:szCs w:val="36"/>
              </w:rPr>
              <w:t>Site Report</w:t>
            </w:r>
          </w:p>
          <w:p w14:paraId="7C4EA414" w14:textId="12B8CACA" w:rsidR="00D0226A" w:rsidRPr="001E03E1" w:rsidRDefault="00247B74" w:rsidP="001E03E1">
            <w:pPr>
              <w:pStyle w:val="CoverTitle"/>
              <w:rPr>
                <w:szCs w:val="90"/>
              </w:rPr>
            </w:pPr>
            <w:sdt>
              <w:sdtPr>
                <w:rPr>
                  <w:rStyle w:val="Style7"/>
                  <w:sz w:val="52"/>
                  <w:szCs w:val="52"/>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81189" w:rsidRPr="00247B74">
                  <w:rPr>
                    <w:rStyle w:val="Style7"/>
                    <w:sz w:val="52"/>
                    <w:szCs w:val="52"/>
                  </w:rPr>
                  <w:t>Springfields</w:t>
                </w:r>
              </w:sdtContent>
            </w:sdt>
            <w:r w:rsidR="002B07AE" w:rsidRPr="00247B74">
              <w:rPr>
                <w:sz w:val="52"/>
                <w:szCs w:val="52"/>
              </w:rPr>
              <w:t xml:space="preserve"> </w:t>
            </w:r>
            <w:r w:rsidR="0061026E" w:rsidRPr="00247B74">
              <w:rPr>
                <w:sz w:val="52"/>
                <w:szCs w:val="52"/>
              </w:rPr>
              <w:t>–</w:t>
            </w:r>
            <w:r w:rsidR="002B07AE" w:rsidRPr="00247B74">
              <w:rPr>
                <w:sz w:val="52"/>
                <w:szCs w:val="52"/>
              </w:rPr>
              <w:t xml:space="preserve"> </w:t>
            </w:r>
            <w:sdt>
              <w:sdtPr>
                <w:rPr>
                  <w:rStyle w:val="Style7"/>
                  <w:sz w:val="52"/>
                  <w:szCs w:val="52"/>
                </w:rPr>
                <w:alias w:val="Site Name"/>
                <w:tag w:val="Site Name"/>
                <w:id w:val="1228188510"/>
                <w:placeholder>
                  <w:docPart w:val="DefaultPlaceholder_-1854013440"/>
                </w:placeholder>
              </w:sdtPr>
              <w:sdtEndPr>
                <w:rPr>
                  <w:rStyle w:val="Style7"/>
                  <w:sz w:val="36"/>
                  <w:szCs w:val="88"/>
                </w:rPr>
              </w:sdtEndPr>
              <w:sdtContent>
                <w:r w:rsidR="0064235C" w:rsidRPr="00247B74">
                  <w:rPr>
                    <w:rStyle w:val="Style7"/>
                    <w:sz w:val="52"/>
                    <w:szCs w:val="52"/>
                  </w:rPr>
                  <w:t xml:space="preserve">Springfields Fuels </w:t>
                </w:r>
                <w:sdt>
                  <w:sdtPr>
                    <w:rPr>
                      <w:rStyle w:val="Style7"/>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153DF" w:rsidRPr="00247B74">
                      <w:rPr>
                        <w:rStyle w:val="Style7"/>
                        <w:sz w:val="52"/>
                        <w:szCs w:val="52"/>
                      </w:rPr>
                      <w:t>Springfields Fuels Ltd</w:t>
                    </w:r>
                  </w:sdtContent>
                </w:sdt>
              </w:sdtContent>
            </w:sdt>
          </w:p>
        </w:tc>
      </w:tr>
    </w:tbl>
    <w:p w14:paraId="56A09D10" w14:textId="77777777" w:rsidR="00D0226A" w:rsidRDefault="00D0226A">
      <w:pPr>
        <w:spacing w:after="0"/>
      </w:pPr>
    </w:p>
    <w:p w14:paraId="6AB6425B" w14:textId="40C7F693"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77F24E2A" w:rsidR="00004C16" w:rsidRDefault="00247B7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81189">
            <w:rPr>
              <w:rStyle w:val="Style3"/>
            </w:rPr>
            <w:t>Springfields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153DF">
            <w:rPr>
              <w:rStyle w:val="Style3"/>
            </w:rPr>
            <w:t xml:space="preserve">Springfields Fuels </w:t>
          </w:r>
          <w:r w:rsidR="0064235C">
            <w:rPr>
              <w:rStyle w:val="Style3"/>
            </w:rPr>
            <w:t>Ltd</w:t>
          </w:r>
        </w:sdtContent>
      </w:sdt>
    </w:p>
    <w:p w14:paraId="2A318818" w14:textId="54D02130"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0610A1">
        <w:rPr>
          <w:rStyle w:val="Style2"/>
          <w:sz w:val="28"/>
          <w:szCs w:val="28"/>
        </w:rPr>
        <w:t xml:space="preserve"> 01 January </w:t>
      </w:r>
      <w:r w:rsidR="007A7E3A" w:rsidRPr="000610A1">
        <w:rPr>
          <w:rStyle w:val="Style2"/>
          <w:sz w:val="28"/>
          <w:szCs w:val="28"/>
        </w:rPr>
        <w:t xml:space="preserve">– </w:t>
      </w:r>
      <w:r w:rsidR="000610A1" w:rsidRPr="000610A1">
        <w:rPr>
          <w:rStyle w:val="Style2"/>
          <w:sz w:val="28"/>
          <w:szCs w:val="28"/>
        </w:rPr>
        <w:t>31 March 2023</w:t>
      </w:r>
    </w:p>
    <w:p w14:paraId="61A25C0F" w14:textId="39EC7DBA" w:rsidR="00004C16" w:rsidRDefault="00004C16" w:rsidP="00004C16">
      <w:pPr>
        <w:rPr>
          <w:sz w:val="28"/>
          <w:szCs w:val="28"/>
        </w:rPr>
      </w:pPr>
    </w:p>
    <w:p w14:paraId="4D99E381" w14:textId="3CEA2767"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0610A1">
        <w:rPr>
          <w:sz w:val="28"/>
          <w:szCs w:val="28"/>
        </w:rPr>
        <w:t xml:space="preserve">Site Inspector </w:t>
      </w:r>
    </w:p>
    <w:p w14:paraId="23B9A867" w14:textId="7DF67634"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5E51F4">
        <w:rPr>
          <w:sz w:val="28"/>
          <w:szCs w:val="28"/>
        </w:rPr>
        <w:t>DFW Delivery Lead</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8"/>
              <w:szCs w:val="28"/>
            </w:rPr>
            <w:t>#</w:t>
          </w:r>
        </w:sdtContent>
      </w:sdt>
    </w:p>
    <w:p w14:paraId="19206F45" w14:textId="51F28382" w:rsidR="00004C16" w:rsidRDefault="00004C16" w:rsidP="00004C16">
      <w:pPr>
        <w:rPr>
          <w:sz w:val="28"/>
          <w:szCs w:val="28"/>
        </w:rPr>
      </w:pPr>
      <w:r w:rsidRPr="00004C16">
        <w:rPr>
          <w:sz w:val="28"/>
          <w:szCs w:val="28"/>
        </w:rPr>
        <w:t xml:space="preserve">Publication Date: </w:t>
      </w:r>
      <w:r w:rsidR="008912E8" w:rsidRPr="008912E8">
        <w:rPr>
          <w:sz w:val="28"/>
          <w:szCs w:val="28"/>
        </w:rPr>
        <w:t>April</w:t>
      </w:r>
      <w:r w:rsidRPr="008912E8">
        <w:rPr>
          <w:sz w:val="28"/>
          <w:szCs w:val="28"/>
        </w:rPr>
        <w:t>-</w:t>
      </w:r>
      <w:r w:rsidR="00A32EA1">
        <w:rPr>
          <w:sz w:val="28"/>
          <w:szCs w:val="28"/>
        </w:rPr>
        <w:t>2023</w:t>
      </w:r>
    </w:p>
    <w:p w14:paraId="55057C62" w14:textId="1F240A9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32EA1">
        <w:rPr>
          <w:sz w:val="28"/>
          <w:szCs w:val="28"/>
        </w:rPr>
        <w:t>2023/20904</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AD6FDD8"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4031D">
        <w:t>L</w:t>
      </w:r>
      <w:r w:rsidR="00071B45">
        <w:t xml:space="preserve">ocal </w:t>
      </w:r>
      <w:r w:rsidR="0024031D">
        <w:t>L</w:t>
      </w:r>
      <w:r w:rsidR="00071B45">
        <w:t xml:space="preserve">iaison </w:t>
      </w:r>
      <w:r w:rsidR="0024031D">
        <w:t>C</w:t>
      </w:r>
      <w:r w:rsidR="00071B45">
        <w:t>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4400FF7F" w:rsidR="000E4D5E" w:rsidRPr="002D1551" w:rsidRDefault="000E4D5E" w:rsidP="000E4D5E">
      <w:pPr>
        <w:pStyle w:val="F9-Paragraph"/>
      </w:pPr>
      <w:r w:rsidRPr="002D1551">
        <w:t xml:space="preserve">Site inspectors from ONR usually attend </w:t>
      </w:r>
      <w:r w:rsidR="0024031D">
        <w:t>L</w:t>
      </w:r>
      <w:r w:rsidR="00071B45">
        <w:t xml:space="preserve">ocal </w:t>
      </w:r>
      <w:r w:rsidR="0024031D">
        <w:t>L</w:t>
      </w:r>
      <w:r w:rsidR="00071B45">
        <w:t xml:space="preserve">iaison </w:t>
      </w:r>
      <w:r w:rsidR="0024031D">
        <w:t>C</w:t>
      </w:r>
      <w:r w:rsidR="00071B45">
        <w:t>ommittee</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247B74">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247B74">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247B74">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247B74">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247B74">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E6E93BD" w:rsidR="00BE1652" w:rsidRDefault="00BE1652" w:rsidP="00BE1652">
      <w:pPr>
        <w:spacing w:before="240" w:after="120"/>
      </w:pPr>
      <w:r w:rsidRPr="00690387">
        <w:t>The ONR site inspector made inspections on the following dates during the report period</w:t>
      </w:r>
      <w:r w:rsidR="00911FEA">
        <w:t xml:space="preserve"> January </w:t>
      </w:r>
      <w:r w:rsidR="00752120">
        <w:t xml:space="preserve">to March 2023: </w:t>
      </w:r>
    </w:p>
    <w:p w14:paraId="08C23A0A" w14:textId="77777777" w:rsidR="000114E0" w:rsidRDefault="00E62A7C" w:rsidP="00BE1652">
      <w:pPr>
        <w:spacing w:before="240" w:after="120"/>
      </w:pPr>
      <w:r>
        <w:t xml:space="preserve">21 </w:t>
      </w:r>
      <w:r w:rsidR="00AF6B21">
        <w:t xml:space="preserve">&amp; 22 </w:t>
      </w:r>
      <w:r w:rsidR="000114E0">
        <w:t>February 2023</w:t>
      </w:r>
    </w:p>
    <w:p w14:paraId="1319AAEF" w14:textId="24A855CD" w:rsidR="005C10DA" w:rsidRDefault="00920F1D" w:rsidP="00BE1652">
      <w:pPr>
        <w:spacing w:before="240" w:after="120"/>
      </w:pPr>
      <w:r>
        <w:t xml:space="preserve">29 </w:t>
      </w:r>
      <w:r w:rsidR="005040E4">
        <w:t>March 2023</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A2BF5C2" w:rsidR="00745534" w:rsidRDefault="00745534" w:rsidP="00745534">
      <w:r w:rsidRPr="00690387">
        <w:t xml:space="preserve">In this period, routine inspections of </w:t>
      </w:r>
      <w:r w:rsidR="00F1728A">
        <w:t xml:space="preserve">site </w:t>
      </w:r>
      <w:r w:rsidRPr="00690387">
        <w:t>covered the following:</w:t>
      </w:r>
      <w:r>
        <w:t xml:space="preserve"> </w:t>
      </w:r>
    </w:p>
    <w:p w14:paraId="77382B54" w14:textId="3CF5FCC9" w:rsidR="00932814" w:rsidRDefault="00881796" w:rsidP="00E3348B">
      <w:pPr>
        <w:pStyle w:val="Bulletlist1"/>
      </w:pPr>
      <w:r>
        <w:t>Organisational change</w:t>
      </w:r>
      <w:r w:rsidR="00295EB2">
        <w:t xml:space="preserve"> &amp; </w:t>
      </w:r>
      <w:r w:rsidR="00932814">
        <w:t>leadership and management for safety</w:t>
      </w:r>
    </w:p>
    <w:p w14:paraId="75177F46" w14:textId="2EC5CAE0" w:rsidR="00920F1D" w:rsidRDefault="00920F1D" w:rsidP="00E3348B">
      <w:pPr>
        <w:pStyle w:val="Bulletlist1"/>
      </w:pPr>
      <w:r>
        <w:t>Plant walkdown and meeting with personnel representatives</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Default="00745534" w:rsidP="00745534">
      <w:pPr>
        <w:pStyle w:val="Heading2"/>
      </w:pPr>
      <w:r w:rsidRPr="002D1551">
        <w:lastRenderedPageBreak/>
        <w:t xml:space="preserve">Other </w:t>
      </w:r>
      <w:r>
        <w:t>W</w:t>
      </w:r>
      <w:r w:rsidRPr="002D1551">
        <w:t>ork</w:t>
      </w:r>
    </w:p>
    <w:p w14:paraId="0612A72F" w14:textId="33AF3D52" w:rsidR="00251951" w:rsidRPr="00251951" w:rsidRDefault="001A453C" w:rsidP="00251951">
      <w:r w:rsidRPr="00740D5B">
        <w:t>A meeting w</w:t>
      </w:r>
      <w:r w:rsidR="002D3B54" w:rsidRPr="00740D5B">
        <w:t xml:space="preserve">as held with the </w:t>
      </w:r>
      <w:r w:rsidR="00D44C7C" w:rsidRPr="00740D5B">
        <w:t>personnel safety representative to discuss matter relevant to the</w:t>
      </w:r>
      <w:r w:rsidR="00E709CE" w:rsidRPr="00740D5B">
        <w:t xml:space="preserve">ir </w:t>
      </w:r>
      <w:r w:rsidR="00251951" w:rsidRPr="00740D5B">
        <w:t xml:space="preserve">health, safety and welfare at work. </w:t>
      </w:r>
      <w:r w:rsidR="000C66CE" w:rsidRPr="00740D5B">
        <w:t>In addition</w:t>
      </w:r>
      <w:r w:rsidR="00895E67" w:rsidRPr="00740D5B">
        <w:t>,</w:t>
      </w:r>
      <w:r w:rsidR="000C66CE" w:rsidRPr="00740D5B">
        <w:t xml:space="preserve"> a plant walkdown took place at a later stage involving </w:t>
      </w:r>
      <w:r w:rsidR="00895E67" w:rsidRPr="00740D5B">
        <w:t>employee</w:t>
      </w:r>
      <w:r w:rsidR="00981189">
        <w:t>’s</w:t>
      </w:r>
      <w:r w:rsidR="00895E67" w:rsidRPr="00740D5B">
        <w:t xml:space="preserve"> </w:t>
      </w:r>
      <w:r w:rsidR="000F57EE" w:rsidRPr="00740D5B">
        <w:t xml:space="preserve">safety </w:t>
      </w:r>
      <w:r w:rsidR="00895E67" w:rsidRPr="00740D5B">
        <w:t>representative</w:t>
      </w:r>
      <w:r w:rsidR="000F57EE" w:rsidRPr="00740D5B">
        <w:t>s</w:t>
      </w:r>
      <w:r w:rsidR="00895E67" w:rsidRPr="00740D5B">
        <w:t>, Springfields senior leadership and ONR.</w:t>
      </w:r>
      <w:r w:rsidR="00895E67">
        <w:t xml:space="preserve"> </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1038F9CA" w14:textId="77777777" w:rsidR="003D645A" w:rsidRDefault="004D55FF" w:rsidP="000A299C">
      <w:r>
        <w:t>S</w:t>
      </w:r>
      <w:r w:rsidR="004D272C">
        <w:t xml:space="preserve">pringfields Fuels Ltd reported </w:t>
      </w:r>
      <w:r w:rsidR="00A407A9">
        <w:t xml:space="preserve">to ONR </w:t>
      </w:r>
      <w:r w:rsidR="004D272C">
        <w:t>a</w:t>
      </w:r>
      <w:r w:rsidR="00A407A9">
        <w:t>n</w:t>
      </w:r>
      <w:r w:rsidR="005E715B">
        <w:t xml:space="preserve"> event </w:t>
      </w:r>
      <w:r w:rsidR="00AA3557">
        <w:t xml:space="preserve">which </w:t>
      </w:r>
      <w:r w:rsidR="00904311">
        <w:t xml:space="preserve">met the criteria for the Reporting of </w:t>
      </w:r>
      <w:r w:rsidR="006C7264">
        <w:t xml:space="preserve">Injuries Disease and </w:t>
      </w:r>
      <w:r w:rsidR="00904311">
        <w:t xml:space="preserve">Dangerous </w:t>
      </w:r>
      <w:r w:rsidR="006C7264">
        <w:t>Occurrence</w:t>
      </w:r>
      <w:r w:rsidR="00A407A9">
        <w:t xml:space="preserve">. The </w:t>
      </w:r>
      <w:r w:rsidR="00ED412B">
        <w:t xml:space="preserve">conventional health and safety </w:t>
      </w:r>
      <w:r w:rsidR="00A407A9">
        <w:t>incident happen</w:t>
      </w:r>
      <w:r w:rsidR="00ED412B">
        <w:t>ed</w:t>
      </w:r>
      <w:r w:rsidR="00A407A9">
        <w:t xml:space="preserve"> on 4</w:t>
      </w:r>
      <w:r w:rsidR="001259E3">
        <w:t xml:space="preserve"> March 2023 </w:t>
      </w:r>
      <w:r w:rsidR="00ED412B">
        <w:t>during a lifting operation</w:t>
      </w:r>
      <w:r w:rsidR="00C30A3F">
        <w:t xml:space="preserve"> and was due to the failure of a lifting sling</w:t>
      </w:r>
      <w:r w:rsidR="003D645A">
        <w:t xml:space="preserve">. One person suffered a </w:t>
      </w:r>
      <w:r w:rsidR="006F12DF">
        <w:t>finger injury necessitating</w:t>
      </w:r>
      <w:r w:rsidR="003D645A">
        <w:t xml:space="preserve"> surgery.</w:t>
      </w:r>
    </w:p>
    <w:p w14:paraId="3D5C8CED" w14:textId="5C3DF788" w:rsidR="00745534" w:rsidRDefault="00BF0E84" w:rsidP="00651458">
      <w:pPr>
        <w:sectPr w:rsidR="00745534" w:rsidSect="000E4D5E">
          <w:pgSz w:w="11906" w:h="16838" w:code="9"/>
          <w:pgMar w:top="1440" w:right="1440" w:bottom="1440" w:left="1440" w:header="431" w:footer="567" w:gutter="0"/>
          <w:cols w:space="708"/>
          <w:docGrid w:linePitch="360"/>
        </w:sectPr>
      </w:pPr>
      <w:r>
        <w:t>ONR is content that t</w:t>
      </w:r>
      <w:r w:rsidR="003D645A">
        <w:t xml:space="preserve">he site took </w:t>
      </w:r>
      <w:r>
        <w:t xml:space="preserve">immediately the necessary </w:t>
      </w:r>
      <w:r w:rsidR="003D645A">
        <w:t>precaution</w:t>
      </w:r>
      <w:r>
        <w:t>s</w:t>
      </w:r>
      <w:r w:rsidR="003D645A">
        <w:t xml:space="preserve"> to</w:t>
      </w:r>
      <w:r w:rsidR="009077DE">
        <w:t xml:space="preserve"> prevent </w:t>
      </w:r>
      <w:r w:rsidR="00651458">
        <w:t>re</w:t>
      </w:r>
      <w:r w:rsidR="009077DE">
        <w:t xml:space="preserve">occurrence and </w:t>
      </w:r>
      <w:r>
        <w:t>is currently undertaking an independent investigation</w:t>
      </w:r>
      <w:r w:rsidR="00651458">
        <w:t xml:space="preserve">. </w:t>
      </w:r>
      <w:r w:rsidR="00131C2E">
        <w:t>F</w:t>
      </w:r>
      <w:r w:rsidR="005531C1">
        <w:t xml:space="preserve">ollow up </w:t>
      </w:r>
      <w:r w:rsidR="00332E58">
        <w:t xml:space="preserve">of this event </w:t>
      </w:r>
      <w:r w:rsidR="00131C2E">
        <w:t xml:space="preserve">will be part of </w:t>
      </w:r>
      <w:r w:rsidR="00332E58">
        <w:t xml:space="preserve">future </w:t>
      </w:r>
      <w:r w:rsidR="005531C1">
        <w:t>normal r</w:t>
      </w:r>
      <w:r w:rsidR="002512AE">
        <w:t>egulatory interactions.</w:t>
      </w: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5B6A207F" w14:textId="593774F4" w:rsidR="00200E07" w:rsidRPr="00690387" w:rsidRDefault="00AF2956" w:rsidP="000A58A7">
      <w:r w:rsidRPr="00690387">
        <w:t>There were no such matters or events of significance during the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53B6A" w14:textId="77777777" w:rsidR="00250FFC" w:rsidRDefault="00250FFC" w:rsidP="007D199A">
      <w:pPr>
        <w:spacing w:after="0"/>
      </w:pPr>
      <w:r>
        <w:separator/>
      </w:r>
    </w:p>
    <w:p w14:paraId="52250030" w14:textId="77777777" w:rsidR="00250FFC" w:rsidRDefault="00250FFC"/>
  </w:endnote>
  <w:endnote w:type="continuationSeparator" w:id="0">
    <w:p w14:paraId="3BFD20BC" w14:textId="77777777" w:rsidR="00250FFC" w:rsidRDefault="00250FFC" w:rsidP="007D199A">
      <w:pPr>
        <w:spacing w:after="0"/>
      </w:pPr>
      <w:r>
        <w:continuationSeparator/>
      </w:r>
    </w:p>
    <w:p w14:paraId="78DD9FD7" w14:textId="77777777" w:rsidR="00250FFC" w:rsidRDefault="00250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1DFA" w14:textId="77777777" w:rsidR="00250FFC" w:rsidRPr="005E0344" w:rsidRDefault="00250FFC" w:rsidP="005E0344">
      <w:pPr>
        <w:spacing w:after="120"/>
        <w:rPr>
          <w:color w:val="000000" w:themeColor="text2"/>
        </w:rPr>
      </w:pPr>
      <w:r w:rsidRPr="005E0344">
        <w:rPr>
          <w:color w:val="000000" w:themeColor="text2"/>
        </w:rPr>
        <w:separator/>
      </w:r>
    </w:p>
  </w:footnote>
  <w:footnote w:type="continuationSeparator" w:id="0">
    <w:p w14:paraId="4CDB09A4" w14:textId="77777777" w:rsidR="00250FFC" w:rsidRPr="005E0344" w:rsidRDefault="00250FFC" w:rsidP="0090581D">
      <w:pPr>
        <w:spacing w:after="120"/>
        <w:rPr>
          <w:color w:val="000000" w:themeColor="text2"/>
        </w:rPr>
      </w:pPr>
      <w:r w:rsidRPr="005E0344">
        <w:rPr>
          <w:color w:val="000000" w:themeColor="text2"/>
        </w:rPr>
        <w:continuationSeparator/>
      </w:r>
    </w:p>
    <w:p w14:paraId="0A0DBFC2" w14:textId="77777777" w:rsidR="00250FFC" w:rsidRDefault="00250FFC"/>
  </w:footnote>
  <w:footnote w:type="continuationNotice" w:id="1">
    <w:p w14:paraId="3919426D" w14:textId="77777777" w:rsidR="00250FFC" w:rsidRDefault="00250FFC">
      <w:pPr>
        <w:spacing w:after="0"/>
      </w:pPr>
    </w:p>
    <w:p w14:paraId="191613C9" w14:textId="77777777" w:rsidR="00250FFC" w:rsidRDefault="00250F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331004F" w:rsidR="00177666" w:rsidRPr="002B07AE" w:rsidRDefault="00247B7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81189">
          <w:rPr>
            <w:rStyle w:val="Style4"/>
          </w:rPr>
          <w:t>Springfields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3153DF">
          <w:rPr>
            <w:rStyle w:val="Style4"/>
          </w:rPr>
          <w:t>Springfields Fuels Ltd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44"/>
    <w:rsid w:val="00002389"/>
    <w:rsid w:val="00002F03"/>
    <w:rsid w:val="00004C16"/>
    <w:rsid w:val="00010B7E"/>
    <w:rsid w:val="00011177"/>
    <w:rsid w:val="000114E0"/>
    <w:rsid w:val="0001320E"/>
    <w:rsid w:val="00014814"/>
    <w:rsid w:val="00024522"/>
    <w:rsid w:val="00024B2E"/>
    <w:rsid w:val="00027F4F"/>
    <w:rsid w:val="00030430"/>
    <w:rsid w:val="0003078E"/>
    <w:rsid w:val="00031B89"/>
    <w:rsid w:val="00033BA9"/>
    <w:rsid w:val="0003693D"/>
    <w:rsid w:val="00037DE3"/>
    <w:rsid w:val="0004440F"/>
    <w:rsid w:val="00052C8A"/>
    <w:rsid w:val="000548C8"/>
    <w:rsid w:val="000601BE"/>
    <w:rsid w:val="000610A1"/>
    <w:rsid w:val="000710B7"/>
    <w:rsid w:val="00071B45"/>
    <w:rsid w:val="00075605"/>
    <w:rsid w:val="00075C66"/>
    <w:rsid w:val="00080EE3"/>
    <w:rsid w:val="000817D4"/>
    <w:rsid w:val="00082879"/>
    <w:rsid w:val="00091EEA"/>
    <w:rsid w:val="000A105C"/>
    <w:rsid w:val="000A299C"/>
    <w:rsid w:val="000A58A7"/>
    <w:rsid w:val="000C2DDC"/>
    <w:rsid w:val="000C66CE"/>
    <w:rsid w:val="000D2FD4"/>
    <w:rsid w:val="000E4D5E"/>
    <w:rsid w:val="000F1B7B"/>
    <w:rsid w:val="000F2ED4"/>
    <w:rsid w:val="000F57EE"/>
    <w:rsid w:val="001028E8"/>
    <w:rsid w:val="00105713"/>
    <w:rsid w:val="00122FCC"/>
    <w:rsid w:val="00124C2B"/>
    <w:rsid w:val="001259E3"/>
    <w:rsid w:val="00126752"/>
    <w:rsid w:val="00130B30"/>
    <w:rsid w:val="00131C2E"/>
    <w:rsid w:val="00140E1C"/>
    <w:rsid w:val="00147AE4"/>
    <w:rsid w:val="0015552C"/>
    <w:rsid w:val="001571E5"/>
    <w:rsid w:val="00176C88"/>
    <w:rsid w:val="00177666"/>
    <w:rsid w:val="001849CA"/>
    <w:rsid w:val="00185410"/>
    <w:rsid w:val="00192352"/>
    <w:rsid w:val="001A453C"/>
    <w:rsid w:val="001C4D63"/>
    <w:rsid w:val="001C5FD0"/>
    <w:rsid w:val="001D0DE0"/>
    <w:rsid w:val="001D5AFF"/>
    <w:rsid w:val="001D74B4"/>
    <w:rsid w:val="001E03E1"/>
    <w:rsid w:val="001F059F"/>
    <w:rsid w:val="00200811"/>
    <w:rsid w:val="00200CA1"/>
    <w:rsid w:val="00200E07"/>
    <w:rsid w:val="00202842"/>
    <w:rsid w:val="0021338D"/>
    <w:rsid w:val="00214D43"/>
    <w:rsid w:val="00223090"/>
    <w:rsid w:val="002238B4"/>
    <w:rsid w:val="002319AB"/>
    <w:rsid w:val="002319AC"/>
    <w:rsid w:val="00234342"/>
    <w:rsid w:val="00235EE3"/>
    <w:rsid w:val="0024031D"/>
    <w:rsid w:val="0024040D"/>
    <w:rsid w:val="00247B74"/>
    <w:rsid w:val="00250FFC"/>
    <w:rsid w:val="002512AE"/>
    <w:rsid w:val="00251951"/>
    <w:rsid w:val="00251CD7"/>
    <w:rsid w:val="00255FA3"/>
    <w:rsid w:val="00257240"/>
    <w:rsid w:val="00257288"/>
    <w:rsid w:val="00261FB6"/>
    <w:rsid w:val="002629F8"/>
    <w:rsid w:val="00263396"/>
    <w:rsid w:val="002659FA"/>
    <w:rsid w:val="00267815"/>
    <w:rsid w:val="00280DDF"/>
    <w:rsid w:val="002917FF"/>
    <w:rsid w:val="00292ADF"/>
    <w:rsid w:val="00295EB2"/>
    <w:rsid w:val="002A0DEC"/>
    <w:rsid w:val="002B07AE"/>
    <w:rsid w:val="002B1C53"/>
    <w:rsid w:val="002D3B54"/>
    <w:rsid w:val="002E0BE4"/>
    <w:rsid w:val="002E3B58"/>
    <w:rsid w:val="002E3E8A"/>
    <w:rsid w:val="002E6A6A"/>
    <w:rsid w:val="002F3397"/>
    <w:rsid w:val="00301FA9"/>
    <w:rsid w:val="0030380D"/>
    <w:rsid w:val="00312411"/>
    <w:rsid w:val="003153DF"/>
    <w:rsid w:val="00323E71"/>
    <w:rsid w:val="00326F77"/>
    <w:rsid w:val="00331AB8"/>
    <w:rsid w:val="00332E58"/>
    <w:rsid w:val="003401B0"/>
    <w:rsid w:val="003429B0"/>
    <w:rsid w:val="00346C8E"/>
    <w:rsid w:val="00352CE4"/>
    <w:rsid w:val="00367BD5"/>
    <w:rsid w:val="00367D16"/>
    <w:rsid w:val="00390327"/>
    <w:rsid w:val="00393066"/>
    <w:rsid w:val="00393B78"/>
    <w:rsid w:val="003A01E9"/>
    <w:rsid w:val="003A7E1C"/>
    <w:rsid w:val="003C0306"/>
    <w:rsid w:val="003C114C"/>
    <w:rsid w:val="003C465D"/>
    <w:rsid w:val="003C4909"/>
    <w:rsid w:val="003D495D"/>
    <w:rsid w:val="003D645A"/>
    <w:rsid w:val="003E098E"/>
    <w:rsid w:val="003E0EAE"/>
    <w:rsid w:val="003E2FAE"/>
    <w:rsid w:val="00400D51"/>
    <w:rsid w:val="00407CF7"/>
    <w:rsid w:val="0041319F"/>
    <w:rsid w:val="00415ED6"/>
    <w:rsid w:val="00417CAF"/>
    <w:rsid w:val="00420A11"/>
    <w:rsid w:val="00422265"/>
    <w:rsid w:val="004373A7"/>
    <w:rsid w:val="00437D94"/>
    <w:rsid w:val="0044030C"/>
    <w:rsid w:val="004648A4"/>
    <w:rsid w:val="00471380"/>
    <w:rsid w:val="00477913"/>
    <w:rsid w:val="00494F0D"/>
    <w:rsid w:val="00496BFD"/>
    <w:rsid w:val="004A3DF2"/>
    <w:rsid w:val="004C361D"/>
    <w:rsid w:val="004C4891"/>
    <w:rsid w:val="004D16D7"/>
    <w:rsid w:val="004D272C"/>
    <w:rsid w:val="004D2C89"/>
    <w:rsid w:val="004D55FF"/>
    <w:rsid w:val="004E3932"/>
    <w:rsid w:val="004F1E79"/>
    <w:rsid w:val="004F5F33"/>
    <w:rsid w:val="0050103A"/>
    <w:rsid w:val="005040E4"/>
    <w:rsid w:val="00511B0F"/>
    <w:rsid w:val="00532745"/>
    <w:rsid w:val="00536F73"/>
    <w:rsid w:val="005531C1"/>
    <w:rsid w:val="0055388E"/>
    <w:rsid w:val="005754AE"/>
    <w:rsid w:val="00577FB5"/>
    <w:rsid w:val="00584371"/>
    <w:rsid w:val="005852D1"/>
    <w:rsid w:val="00586D96"/>
    <w:rsid w:val="00587A22"/>
    <w:rsid w:val="0059299D"/>
    <w:rsid w:val="00593AF5"/>
    <w:rsid w:val="00595C8C"/>
    <w:rsid w:val="00597747"/>
    <w:rsid w:val="005A4CDD"/>
    <w:rsid w:val="005B5202"/>
    <w:rsid w:val="005B57E4"/>
    <w:rsid w:val="005B5ABD"/>
    <w:rsid w:val="005B7B04"/>
    <w:rsid w:val="005C10DA"/>
    <w:rsid w:val="005C140A"/>
    <w:rsid w:val="005C1E52"/>
    <w:rsid w:val="005C6763"/>
    <w:rsid w:val="005D3164"/>
    <w:rsid w:val="005E0344"/>
    <w:rsid w:val="005E440B"/>
    <w:rsid w:val="005E51F4"/>
    <w:rsid w:val="005E715B"/>
    <w:rsid w:val="005F2C85"/>
    <w:rsid w:val="00600029"/>
    <w:rsid w:val="00605ADB"/>
    <w:rsid w:val="006070BD"/>
    <w:rsid w:val="0061026E"/>
    <w:rsid w:val="00611C9F"/>
    <w:rsid w:val="006248DE"/>
    <w:rsid w:val="00625A39"/>
    <w:rsid w:val="00627555"/>
    <w:rsid w:val="006322A0"/>
    <w:rsid w:val="006361FD"/>
    <w:rsid w:val="0064226F"/>
    <w:rsid w:val="0064235C"/>
    <w:rsid w:val="00642DDB"/>
    <w:rsid w:val="00651458"/>
    <w:rsid w:val="00653298"/>
    <w:rsid w:val="00656974"/>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264"/>
    <w:rsid w:val="006C7440"/>
    <w:rsid w:val="006C76A2"/>
    <w:rsid w:val="006C792E"/>
    <w:rsid w:val="006D116C"/>
    <w:rsid w:val="006D53D9"/>
    <w:rsid w:val="006E7C42"/>
    <w:rsid w:val="006F12DF"/>
    <w:rsid w:val="006F168A"/>
    <w:rsid w:val="006F5076"/>
    <w:rsid w:val="006F6009"/>
    <w:rsid w:val="0070321D"/>
    <w:rsid w:val="007068BA"/>
    <w:rsid w:val="00716AB1"/>
    <w:rsid w:val="00721D63"/>
    <w:rsid w:val="00732C7B"/>
    <w:rsid w:val="00734D2B"/>
    <w:rsid w:val="00737705"/>
    <w:rsid w:val="007408D4"/>
    <w:rsid w:val="00740D5B"/>
    <w:rsid w:val="007420AC"/>
    <w:rsid w:val="00742617"/>
    <w:rsid w:val="00745534"/>
    <w:rsid w:val="00752120"/>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72C7"/>
    <w:rsid w:val="00811C32"/>
    <w:rsid w:val="008229BA"/>
    <w:rsid w:val="00824151"/>
    <w:rsid w:val="0084061E"/>
    <w:rsid w:val="00845390"/>
    <w:rsid w:val="0084601B"/>
    <w:rsid w:val="008543EF"/>
    <w:rsid w:val="008576DB"/>
    <w:rsid w:val="008606F0"/>
    <w:rsid w:val="00865489"/>
    <w:rsid w:val="0086553D"/>
    <w:rsid w:val="00874FEB"/>
    <w:rsid w:val="00881796"/>
    <w:rsid w:val="00881B6F"/>
    <w:rsid w:val="00882AA4"/>
    <w:rsid w:val="00883E22"/>
    <w:rsid w:val="00884E43"/>
    <w:rsid w:val="00887EC6"/>
    <w:rsid w:val="0089084C"/>
    <w:rsid w:val="008912E8"/>
    <w:rsid w:val="00893409"/>
    <w:rsid w:val="00893D9F"/>
    <w:rsid w:val="00895E67"/>
    <w:rsid w:val="008970E4"/>
    <w:rsid w:val="008A13D8"/>
    <w:rsid w:val="008A2379"/>
    <w:rsid w:val="008A4329"/>
    <w:rsid w:val="008A578E"/>
    <w:rsid w:val="008B1519"/>
    <w:rsid w:val="008B2309"/>
    <w:rsid w:val="008B7BCC"/>
    <w:rsid w:val="008C0230"/>
    <w:rsid w:val="008C50C3"/>
    <w:rsid w:val="008C7094"/>
    <w:rsid w:val="008D01C4"/>
    <w:rsid w:val="008D2B97"/>
    <w:rsid w:val="008D49A5"/>
    <w:rsid w:val="008D6C81"/>
    <w:rsid w:val="008E6CF0"/>
    <w:rsid w:val="008F1439"/>
    <w:rsid w:val="008F7051"/>
    <w:rsid w:val="008F7952"/>
    <w:rsid w:val="00903205"/>
    <w:rsid w:val="009033A9"/>
    <w:rsid w:val="00904311"/>
    <w:rsid w:val="0090581D"/>
    <w:rsid w:val="009077DE"/>
    <w:rsid w:val="00911FEA"/>
    <w:rsid w:val="0091439C"/>
    <w:rsid w:val="00920572"/>
    <w:rsid w:val="00920BF2"/>
    <w:rsid w:val="00920F1D"/>
    <w:rsid w:val="00931394"/>
    <w:rsid w:val="00932814"/>
    <w:rsid w:val="009349A9"/>
    <w:rsid w:val="00936C52"/>
    <w:rsid w:val="0093711C"/>
    <w:rsid w:val="0095489B"/>
    <w:rsid w:val="00966FB9"/>
    <w:rsid w:val="009671CD"/>
    <w:rsid w:val="00972F49"/>
    <w:rsid w:val="009751A9"/>
    <w:rsid w:val="00980F9C"/>
    <w:rsid w:val="00981189"/>
    <w:rsid w:val="0098351F"/>
    <w:rsid w:val="0098632B"/>
    <w:rsid w:val="00986DB7"/>
    <w:rsid w:val="00997BFB"/>
    <w:rsid w:val="009A5071"/>
    <w:rsid w:val="009A7348"/>
    <w:rsid w:val="009B462C"/>
    <w:rsid w:val="009C15F3"/>
    <w:rsid w:val="009C3689"/>
    <w:rsid w:val="009E07C2"/>
    <w:rsid w:val="009E0E52"/>
    <w:rsid w:val="009F72F9"/>
    <w:rsid w:val="00A00205"/>
    <w:rsid w:val="00A00AF0"/>
    <w:rsid w:val="00A122DF"/>
    <w:rsid w:val="00A14B5A"/>
    <w:rsid w:val="00A32EA1"/>
    <w:rsid w:val="00A3567F"/>
    <w:rsid w:val="00A37698"/>
    <w:rsid w:val="00A407A9"/>
    <w:rsid w:val="00A41ED3"/>
    <w:rsid w:val="00A45E73"/>
    <w:rsid w:val="00A63868"/>
    <w:rsid w:val="00A81D82"/>
    <w:rsid w:val="00A827EB"/>
    <w:rsid w:val="00A9118F"/>
    <w:rsid w:val="00A93E33"/>
    <w:rsid w:val="00AA3557"/>
    <w:rsid w:val="00AB6970"/>
    <w:rsid w:val="00AC1939"/>
    <w:rsid w:val="00AC7C05"/>
    <w:rsid w:val="00AD167C"/>
    <w:rsid w:val="00AD17C7"/>
    <w:rsid w:val="00AD4041"/>
    <w:rsid w:val="00AE302B"/>
    <w:rsid w:val="00AE6D60"/>
    <w:rsid w:val="00AF2956"/>
    <w:rsid w:val="00AF6B21"/>
    <w:rsid w:val="00B01845"/>
    <w:rsid w:val="00B16BE5"/>
    <w:rsid w:val="00B259DF"/>
    <w:rsid w:val="00B324DF"/>
    <w:rsid w:val="00B33DDB"/>
    <w:rsid w:val="00B44B1F"/>
    <w:rsid w:val="00B64141"/>
    <w:rsid w:val="00B64E72"/>
    <w:rsid w:val="00B77913"/>
    <w:rsid w:val="00B824FB"/>
    <w:rsid w:val="00B82646"/>
    <w:rsid w:val="00B97359"/>
    <w:rsid w:val="00B97A8F"/>
    <w:rsid w:val="00BA1209"/>
    <w:rsid w:val="00BA4E58"/>
    <w:rsid w:val="00BA7074"/>
    <w:rsid w:val="00BB7829"/>
    <w:rsid w:val="00BD1457"/>
    <w:rsid w:val="00BE1652"/>
    <w:rsid w:val="00BE2AD9"/>
    <w:rsid w:val="00BF0E84"/>
    <w:rsid w:val="00BF27FE"/>
    <w:rsid w:val="00C043B3"/>
    <w:rsid w:val="00C079AB"/>
    <w:rsid w:val="00C10E61"/>
    <w:rsid w:val="00C14787"/>
    <w:rsid w:val="00C1596D"/>
    <w:rsid w:val="00C15B8D"/>
    <w:rsid w:val="00C17010"/>
    <w:rsid w:val="00C20562"/>
    <w:rsid w:val="00C20CB5"/>
    <w:rsid w:val="00C215C3"/>
    <w:rsid w:val="00C23A96"/>
    <w:rsid w:val="00C249C6"/>
    <w:rsid w:val="00C30A3F"/>
    <w:rsid w:val="00C30F32"/>
    <w:rsid w:val="00C32CC1"/>
    <w:rsid w:val="00C373C0"/>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048F7"/>
    <w:rsid w:val="00D13147"/>
    <w:rsid w:val="00D13813"/>
    <w:rsid w:val="00D23377"/>
    <w:rsid w:val="00D44C7C"/>
    <w:rsid w:val="00D463FF"/>
    <w:rsid w:val="00D5715A"/>
    <w:rsid w:val="00D71687"/>
    <w:rsid w:val="00D74813"/>
    <w:rsid w:val="00DA30BC"/>
    <w:rsid w:val="00DA69C2"/>
    <w:rsid w:val="00DA6D70"/>
    <w:rsid w:val="00DB6050"/>
    <w:rsid w:val="00DC1843"/>
    <w:rsid w:val="00DC2C34"/>
    <w:rsid w:val="00DE2C87"/>
    <w:rsid w:val="00DE459A"/>
    <w:rsid w:val="00DF22A4"/>
    <w:rsid w:val="00DF27DA"/>
    <w:rsid w:val="00DF4DBE"/>
    <w:rsid w:val="00E40820"/>
    <w:rsid w:val="00E4658F"/>
    <w:rsid w:val="00E54A67"/>
    <w:rsid w:val="00E61C0D"/>
    <w:rsid w:val="00E62A7C"/>
    <w:rsid w:val="00E63EB4"/>
    <w:rsid w:val="00E66160"/>
    <w:rsid w:val="00E709CE"/>
    <w:rsid w:val="00E71329"/>
    <w:rsid w:val="00E8363B"/>
    <w:rsid w:val="00E84966"/>
    <w:rsid w:val="00E92383"/>
    <w:rsid w:val="00EA1B3A"/>
    <w:rsid w:val="00EA2109"/>
    <w:rsid w:val="00ED412B"/>
    <w:rsid w:val="00ED4D4E"/>
    <w:rsid w:val="00EE0C77"/>
    <w:rsid w:val="00EE4E54"/>
    <w:rsid w:val="00EF1C09"/>
    <w:rsid w:val="00EF40B4"/>
    <w:rsid w:val="00EF4334"/>
    <w:rsid w:val="00F035B5"/>
    <w:rsid w:val="00F1728A"/>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E51A9"/>
    <w:rsid w:val="00FF2A8A"/>
    <w:rsid w:val="00FF3CCB"/>
    <w:rsid w:val="00FF456D"/>
    <w:rsid w:val="00FF57B5"/>
    <w:rsid w:val="00FF7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495385"/>
    <w:rsid w:val="00611F13"/>
    <w:rsid w:val="00626CD0"/>
    <w:rsid w:val="007154C5"/>
    <w:rsid w:val="00835E07"/>
    <w:rsid w:val="00C41BCC"/>
    <w:rsid w:val="00C561EC"/>
    <w:rsid w:val="00D11D84"/>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904</Words>
  <Characters>5153</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Springfields</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Springfields Fuels Ltd</dc:title>
  <dc:subject>[Subtitle or description]</dc:subject>
  <cp:keywords>[Key words separated by commas]</cp:keywords>
  <dc:description/>
  <cp:revision>2</cp:revision>
  <cp:lastPrinted>2016-11-28T11:35:00Z</cp:lastPrinted>
  <dcterms:created xsi:type="dcterms:W3CDTF">2023-04-19T14:20:00Z</dcterms:created>
  <dcterms:modified xsi:type="dcterms:W3CDTF">2023-04-19T14:20:00Z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