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57C8DF13" w:rsidR="00D0226A" w:rsidRPr="001E03E1" w:rsidRDefault="0055502F"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F11BF">
                      <w:rPr>
                        <w:sz w:val="72"/>
                        <w:szCs w:val="72"/>
                      </w:rPr>
                      <w:t xml:space="preserve">LC 9 </w:t>
                    </w:r>
                    <w:r w:rsidR="007158A7">
                      <w:rPr>
                        <w:sz w:val="72"/>
                        <w:szCs w:val="72"/>
                      </w:rPr>
                      <w:t>–</w:t>
                    </w:r>
                    <w:r w:rsidR="006F11BF">
                      <w:rPr>
                        <w:sz w:val="72"/>
                        <w:szCs w:val="72"/>
                      </w:rPr>
                      <w:t xml:space="preserve"> Instructions</w:t>
                    </w:r>
                    <w:r w:rsidR="007158A7">
                      <w:rPr>
                        <w:sz w:val="72"/>
                        <w:szCs w:val="72"/>
                      </w:rPr>
                      <w:t xml:space="preserve"> </w:t>
                    </w:r>
                    <w:r w:rsidR="006F11BF">
                      <w:rPr>
                        <w:sz w:val="72"/>
                        <w:szCs w:val="72"/>
                      </w:rPr>
                      <w:t xml:space="preserve">to </w:t>
                    </w:r>
                    <w:r w:rsidR="006D671C">
                      <w:rPr>
                        <w:sz w:val="72"/>
                        <w:szCs w:val="72"/>
                      </w:rPr>
                      <w:t>p</w:t>
                    </w:r>
                    <w:r w:rsidR="006F11BF">
                      <w:rPr>
                        <w:sz w:val="72"/>
                        <w:szCs w:val="72"/>
                      </w:rPr>
                      <w:t xml:space="preserve">ersons on </w:t>
                    </w:r>
                    <w:r w:rsidR="006D671C">
                      <w:rPr>
                        <w:sz w:val="72"/>
                        <w:szCs w:val="72"/>
                      </w:rPr>
                      <w:t>s</w:t>
                    </w:r>
                    <w:r w:rsidR="006F11BF">
                      <w:rPr>
                        <w:sz w:val="72"/>
                        <w:szCs w:val="72"/>
                      </w:rPr>
                      <w:t>ite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861708A" w14:textId="77777777" w:rsidR="006F11BF" w:rsidRPr="00595C8C" w:rsidRDefault="006F11BF" w:rsidP="006F11BF">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E0212F0" w:rsidR="00004C16" w:rsidRDefault="006D671C" w:rsidP="00004C16">
          <w:r>
            <w:rPr>
              <w:rStyle w:val="Style2"/>
            </w:rPr>
            <w:t>LC 9 – Instructions to persons on site</w:t>
          </w:r>
        </w:p>
      </w:sdtContent>
    </w:sdt>
    <w:p w14:paraId="7717EC15" w14:textId="77777777" w:rsidR="000A1D23" w:rsidRDefault="000A1D23" w:rsidP="00004C16">
      <w:pPr>
        <w:rPr>
          <w:sz w:val="28"/>
          <w:szCs w:val="28"/>
        </w:rPr>
      </w:pPr>
    </w:p>
    <w:p w14:paraId="0508D7B4" w14:textId="77777777" w:rsidR="00B9245E" w:rsidRPr="00B9245E" w:rsidRDefault="00B9245E" w:rsidP="00B9245E">
      <w:pPr>
        <w:rPr>
          <w:b/>
          <w:bCs/>
          <w:szCs w:val="24"/>
        </w:rPr>
      </w:pPr>
      <w:r w:rsidRPr="00B9245E">
        <w:rPr>
          <w:b/>
          <w:bCs/>
          <w:szCs w:val="24"/>
        </w:rPr>
        <w:t xml:space="preserve">Authored by: </w:t>
      </w:r>
      <w:r w:rsidRPr="006D671C">
        <w:rPr>
          <w:szCs w:val="24"/>
        </w:rPr>
        <w:t>Nuclear Safety Inspector</w:t>
      </w:r>
      <w:r w:rsidRPr="00B9245E">
        <w:rPr>
          <w:b/>
          <w:bCs/>
          <w:szCs w:val="24"/>
        </w:rPr>
        <w:t xml:space="preserve"> </w:t>
      </w:r>
    </w:p>
    <w:p w14:paraId="3F47BC1A" w14:textId="77777777" w:rsidR="00B9245E" w:rsidRPr="006D671C" w:rsidRDefault="00B9245E" w:rsidP="00B9245E">
      <w:pPr>
        <w:rPr>
          <w:szCs w:val="24"/>
        </w:rPr>
      </w:pPr>
      <w:r w:rsidRPr="00B9245E">
        <w:rPr>
          <w:b/>
          <w:bCs/>
          <w:szCs w:val="24"/>
        </w:rPr>
        <w:t xml:space="preserve">Approved by: </w:t>
      </w:r>
      <w:r w:rsidRPr="006D671C">
        <w:rPr>
          <w:szCs w:val="24"/>
        </w:rPr>
        <w:t>Head of Profession – Operational Inspection</w:t>
      </w:r>
    </w:p>
    <w:p w14:paraId="1014BEF0" w14:textId="77777777" w:rsidR="00821337" w:rsidRPr="0039332A" w:rsidRDefault="00821337" w:rsidP="00004C16">
      <w:pPr>
        <w:rPr>
          <w:szCs w:val="24"/>
        </w:rPr>
      </w:pPr>
    </w:p>
    <w:p w14:paraId="247E3769" w14:textId="64F01633" w:rsidR="00004C16" w:rsidRPr="0039332A" w:rsidRDefault="00004C16" w:rsidP="00004C16">
      <w:pPr>
        <w:rPr>
          <w:szCs w:val="24"/>
        </w:rPr>
      </w:pPr>
      <w:r w:rsidRPr="0039332A">
        <w:rPr>
          <w:b/>
          <w:bCs/>
          <w:szCs w:val="24"/>
        </w:rPr>
        <w:t>Issue</w:t>
      </w:r>
      <w:r w:rsidRPr="0039332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A1D23">
            <w:rPr>
              <w:szCs w:val="24"/>
            </w:rPr>
            <w:t>7</w:t>
          </w:r>
          <w:r w:rsidR="003705F5">
            <w:rPr>
              <w:szCs w:val="24"/>
            </w:rPr>
            <w:t>.1</w:t>
          </w:r>
        </w:sdtContent>
      </w:sdt>
    </w:p>
    <w:p w14:paraId="19206F45" w14:textId="58B2C401" w:rsidR="00004C16" w:rsidRPr="0039332A" w:rsidRDefault="006D671C" w:rsidP="00004C16">
      <w:pPr>
        <w:rPr>
          <w:szCs w:val="24"/>
        </w:rPr>
      </w:pPr>
      <w:r>
        <w:rPr>
          <w:b/>
          <w:bCs/>
          <w:szCs w:val="24"/>
        </w:rPr>
        <w:t>Published</w:t>
      </w:r>
      <w:r w:rsidR="00004C16" w:rsidRPr="0039332A">
        <w:rPr>
          <w:szCs w:val="24"/>
        </w:rPr>
        <w:t xml:space="preserve">: </w:t>
      </w:r>
      <w:r w:rsidR="00573123">
        <w:rPr>
          <w:szCs w:val="24"/>
        </w:rPr>
        <w:t>A</w:t>
      </w:r>
      <w:r w:rsidR="003705F5">
        <w:rPr>
          <w:szCs w:val="24"/>
        </w:rPr>
        <w:t>ugust</w:t>
      </w:r>
      <w:r w:rsidR="00573123">
        <w:rPr>
          <w:szCs w:val="24"/>
        </w:rPr>
        <w:t xml:space="preserve"> </w:t>
      </w:r>
      <w:r w:rsidR="000A1D23">
        <w:rPr>
          <w:szCs w:val="24"/>
        </w:rPr>
        <w:t>20</w:t>
      </w:r>
      <w:r w:rsidR="003705F5">
        <w:rPr>
          <w:szCs w:val="24"/>
        </w:rPr>
        <w:t>25</w:t>
      </w:r>
    </w:p>
    <w:p w14:paraId="22297511" w14:textId="10495E2D" w:rsidR="005C1E52" w:rsidRPr="0039332A" w:rsidRDefault="005C1E52" w:rsidP="00004C16">
      <w:pPr>
        <w:rPr>
          <w:szCs w:val="24"/>
        </w:rPr>
      </w:pPr>
      <w:r w:rsidRPr="0039332A">
        <w:rPr>
          <w:b/>
          <w:bCs/>
          <w:szCs w:val="24"/>
        </w:rPr>
        <w:t xml:space="preserve">Next </w:t>
      </w:r>
      <w:r w:rsidR="006D671C">
        <w:rPr>
          <w:b/>
          <w:bCs/>
          <w:szCs w:val="24"/>
        </w:rPr>
        <w:t>scheduled review</w:t>
      </w:r>
      <w:r w:rsidRPr="0039332A">
        <w:rPr>
          <w:szCs w:val="24"/>
        </w:rPr>
        <w:t xml:space="preserve">: </w:t>
      </w:r>
      <w:r w:rsidR="00915C8C">
        <w:rPr>
          <w:szCs w:val="24"/>
        </w:rPr>
        <w:t>September</w:t>
      </w:r>
      <w:r w:rsidR="00573123">
        <w:rPr>
          <w:szCs w:val="24"/>
        </w:rPr>
        <w:t xml:space="preserve"> </w:t>
      </w:r>
      <w:r w:rsidR="00915C8C">
        <w:rPr>
          <w:szCs w:val="24"/>
        </w:rPr>
        <w:t>2029</w:t>
      </w:r>
    </w:p>
    <w:p w14:paraId="5C6B9B2F" w14:textId="54C7BA26" w:rsidR="006F7E5F" w:rsidRPr="0039332A" w:rsidRDefault="006F7E5F" w:rsidP="00004C16">
      <w:pPr>
        <w:rPr>
          <w:szCs w:val="24"/>
        </w:rPr>
      </w:pPr>
      <w:r w:rsidRPr="0039332A">
        <w:rPr>
          <w:b/>
          <w:bCs/>
          <w:szCs w:val="24"/>
        </w:rPr>
        <w:t>Doc</w:t>
      </w:r>
      <w:r w:rsidR="006D671C">
        <w:rPr>
          <w:b/>
          <w:bCs/>
          <w:szCs w:val="24"/>
        </w:rPr>
        <w:t>ument reference</w:t>
      </w:r>
      <w:r w:rsidRPr="0039332A">
        <w:rPr>
          <w:szCs w:val="24"/>
        </w:rPr>
        <w:t xml:space="preserve">: </w:t>
      </w:r>
      <w:r w:rsidR="00EB1773" w:rsidRPr="0039332A">
        <w:rPr>
          <w:szCs w:val="24"/>
        </w:rPr>
        <w:t>NS-INSP-GD-009</w:t>
      </w:r>
    </w:p>
    <w:p w14:paraId="55057C62" w14:textId="36B7177A" w:rsidR="00004C16" w:rsidRPr="0039332A" w:rsidRDefault="006D671C" w:rsidP="006D671C">
      <w:pPr>
        <w:rPr>
          <w:szCs w:val="24"/>
        </w:rPr>
      </w:pPr>
      <w:r w:rsidRPr="006D671C">
        <w:rPr>
          <w:b/>
          <w:bCs/>
          <w:szCs w:val="24"/>
        </w:rPr>
        <w:t>Record reference</w:t>
      </w:r>
      <w:r w:rsidR="0039332A" w:rsidRPr="006D671C">
        <w:rPr>
          <w:b/>
          <w:bCs/>
          <w:szCs w:val="24"/>
        </w:rPr>
        <w:t>:</w:t>
      </w:r>
      <w:r w:rsidR="00004C16" w:rsidRPr="006D671C">
        <w:rPr>
          <w:szCs w:val="24"/>
        </w:rPr>
        <w:t xml:space="preserve"> </w:t>
      </w:r>
      <w:hyperlink r:id="rId16" w:tgtFrame="_blank" w:tooltip="ONRHH-822789359-20393" w:history="1">
        <w:r w:rsidRPr="006D671C">
          <w:rPr>
            <w:rStyle w:val="Hyperlink"/>
            <w:szCs w:val="24"/>
          </w:rPr>
          <w:t>ONRHH-822789359-20393</w:t>
        </w:r>
      </w:hyperlink>
    </w:p>
    <w:p w14:paraId="39BC0EA4" w14:textId="77777777" w:rsidR="00420A11" w:rsidRDefault="00420A11" w:rsidP="00323E71"/>
    <w:p w14:paraId="648AD9E4" w14:textId="1B0E8E37" w:rsidR="00503673" w:rsidRDefault="00503673" w:rsidP="00503673">
      <w:pPr>
        <w:pStyle w:val="Caption"/>
        <w:keepNext/>
      </w:pPr>
      <w:r>
        <w:t>Revision commentary</w:t>
      </w:r>
    </w:p>
    <w:tbl>
      <w:tblPr>
        <w:tblStyle w:val="ONRTable1"/>
        <w:tblW w:w="0" w:type="auto"/>
        <w:tblInd w:w="10" w:type="dxa"/>
        <w:tblLook w:val="04A0" w:firstRow="1" w:lastRow="0" w:firstColumn="1" w:lastColumn="0" w:noHBand="0" w:noVBand="1"/>
      </w:tblPr>
      <w:tblGrid>
        <w:gridCol w:w="1478"/>
        <w:gridCol w:w="7538"/>
      </w:tblGrid>
      <w:tr w:rsidR="00595C8C" w:rsidRPr="00503673" w14:paraId="116B87DF" w14:textId="77777777" w:rsidTr="000A1D23">
        <w:trPr>
          <w:cnfStyle w:val="100000000000" w:firstRow="1" w:lastRow="0" w:firstColumn="0" w:lastColumn="0" w:oddVBand="0" w:evenVBand="0" w:oddHBand="0" w:evenHBand="0" w:firstRowFirstColumn="0" w:firstRowLastColumn="0" w:lastRowFirstColumn="0" w:lastRowLastColumn="0"/>
        </w:trPr>
        <w:tc>
          <w:tcPr>
            <w:tcW w:w="1478" w:type="dxa"/>
          </w:tcPr>
          <w:p w14:paraId="72366D01" w14:textId="4B6EF490" w:rsidR="00595C8C" w:rsidRPr="00503673" w:rsidRDefault="00595C8C" w:rsidP="000A1D23">
            <w:pPr>
              <w:spacing w:before="60" w:after="60"/>
              <w:rPr>
                <w:b w:val="0"/>
                <w:bCs/>
              </w:rPr>
            </w:pPr>
            <w:r w:rsidRPr="00503673">
              <w:rPr>
                <w:b w:val="0"/>
                <w:bCs/>
              </w:rPr>
              <w:t>Issue</w:t>
            </w:r>
          </w:p>
        </w:tc>
        <w:tc>
          <w:tcPr>
            <w:tcW w:w="7538" w:type="dxa"/>
          </w:tcPr>
          <w:p w14:paraId="2D00C3FD" w14:textId="455ABA9F" w:rsidR="00595C8C" w:rsidRPr="00503673" w:rsidRDefault="00595C8C" w:rsidP="000A1D23">
            <w:pPr>
              <w:spacing w:before="60" w:after="60"/>
              <w:rPr>
                <w:b w:val="0"/>
                <w:bCs/>
              </w:rPr>
            </w:pPr>
            <w:r w:rsidRPr="00503673">
              <w:rPr>
                <w:b w:val="0"/>
                <w:bCs/>
              </w:rPr>
              <w:t xml:space="preserve">Description of </w:t>
            </w:r>
            <w:r w:rsidR="006D671C">
              <w:rPr>
                <w:b w:val="0"/>
                <w:bCs/>
              </w:rPr>
              <w:t>u</w:t>
            </w:r>
            <w:r w:rsidRPr="00503673">
              <w:rPr>
                <w:b w:val="0"/>
                <w:bCs/>
              </w:rPr>
              <w:t>pdate(s)</w:t>
            </w:r>
          </w:p>
        </w:tc>
      </w:tr>
      <w:tr w:rsidR="00595C8C" w14:paraId="0B4E4E42" w14:textId="77777777" w:rsidTr="000A1D23">
        <w:tc>
          <w:tcPr>
            <w:tcW w:w="1478" w:type="dxa"/>
          </w:tcPr>
          <w:p w14:paraId="65482A03" w14:textId="5C0C0F7A" w:rsidR="00595C8C" w:rsidRDefault="00A018D9" w:rsidP="000A1D23">
            <w:pPr>
              <w:spacing w:before="60" w:after="60"/>
            </w:pPr>
            <w:r>
              <w:t>7</w:t>
            </w:r>
          </w:p>
        </w:tc>
        <w:tc>
          <w:tcPr>
            <w:tcW w:w="7538" w:type="dxa"/>
          </w:tcPr>
          <w:p w14:paraId="28C825B1" w14:textId="77777777" w:rsidR="00595C8C" w:rsidRDefault="00A018D9" w:rsidP="000A1D23">
            <w:pPr>
              <w:spacing w:before="60" w:after="60"/>
            </w:pPr>
            <w:r>
              <w:t xml:space="preserve">Major </w:t>
            </w:r>
            <w:r w:rsidR="000A1D23">
              <w:t xml:space="preserve">update - </w:t>
            </w:r>
            <w:r w:rsidR="001C7380">
              <w:t xml:space="preserve">addition of foreign languages, </w:t>
            </w:r>
            <w:r w:rsidR="00F8106F">
              <w:t>general update</w:t>
            </w:r>
            <w:r w:rsidR="000A1D23">
              <w:t>.</w:t>
            </w:r>
          </w:p>
          <w:p w14:paraId="1C80912E" w14:textId="61625E64" w:rsidR="000A1D23" w:rsidRDefault="000A1D23" w:rsidP="000A1D23">
            <w:pPr>
              <w:spacing w:before="60" w:after="60"/>
            </w:pPr>
            <w:r>
              <w:t>Review date extended to March 2027.</w:t>
            </w:r>
          </w:p>
        </w:tc>
      </w:tr>
      <w:tr w:rsidR="00814805" w14:paraId="7B949E8C" w14:textId="77777777" w:rsidTr="000A1D23">
        <w:tc>
          <w:tcPr>
            <w:tcW w:w="1478" w:type="dxa"/>
          </w:tcPr>
          <w:p w14:paraId="7CA6860F" w14:textId="787EECEA" w:rsidR="00814805" w:rsidRDefault="00814805" w:rsidP="000A1D23">
            <w:pPr>
              <w:spacing w:before="60" w:after="60"/>
            </w:pPr>
            <w:r>
              <w:t>7.1</w:t>
            </w:r>
          </w:p>
        </w:tc>
        <w:tc>
          <w:tcPr>
            <w:tcW w:w="7538" w:type="dxa"/>
          </w:tcPr>
          <w:p w14:paraId="1B71E616" w14:textId="50932389" w:rsidR="00814805" w:rsidRDefault="00814805" w:rsidP="00826634">
            <w:pPr>
              <w:spacing w:before="60" w:after="60"/>
            </w:pPr>
            <w:r>
              <w:t xml:space="preserve">Minor update - </w:t>
            </w:r>
            <w:r w:rsidR="00826634" w:rsidRPr="00826634">
              <w:t>Document simplified/duplication removed, no major change to outcomes or intent.</w:t>
            </w:r>
          </w:p>
        </w:tc>
      </w:tr>
    </w:tbl>
    <w:p w14:paraId="3AD32AEE" w14:textId="77777777" w:rsidR="00EB73EE" w:rsidRDefault="00EB73EE" w:rsidP="00323E71"/>
    <w:p w14:paraId="2C33A92C" w14:textId="77777777" w:rsidR="00D419DA" w:rsidRDefault="00D419DA" w:rsidP="00323E71">
      <w:pPr>
        <w:sectPr w:rsidR="00D419DA" w:rsidSect="005F7DF2">
          <w:headerReference w:type="default" r:id="rId17"/>
          <w:footerReference w:type="default" r:id="rId18"/>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1673809"/>
      <w:bookmarkStart w:id="2" w:name="_Toc204867523"/>
      <w:bookmarkEnd w:id="0"/>
      <w:r w:rsidRPr="00223090">
        <w:lastRenderedPageBreak/>
        <w:t>Introduction</w:t>
      </w:r>
      <w:bookmarkEnd w:id="1"/>
      <w:bookmarkEnd w:id="2"/>
    </w:p>
    <w:p w14:paraId="3B820F86" w14:textId="77777777" w:rsidR="00E2413A" w:rsidRDefault="00053559" w:rsidP="00053559">
      <w:pPr>
        <w:pStyle w:val="F9-Paragraph"/>
      </w:pPr>
      <w:r w:rsidRPr="00C71586">
        <w:t xml:space="preserve">Technical Inspection Guides (TIGs) assist inspectors in making regulatory judgments and providing advice on Licence Conditions (LCs). Most LCs are goal-setting, leaving the specifics of arrangements to the dutyholder, who is ultimately responsible for safety. </w:t>
      </w:r>
      <w:r w:rsidR="00FD26E7" w:rsidRPr="000A1D23">
        <w:t xml:space="preserve">However, Licence Condition (LC) 9 is one of the </w:t>
      </w:r>
      <w:r w:rsidR="00400000">
        <w:t>LC’s</w:t>
      </w:r>
      <w:r w:rsidR="00FD26E7" w:rsidRPr="000A1D23">
        <w:t xml:space="preserve"> which do not formally require the licensee to make and implement adequate arrangements</w:t>
      </w:r>
      <w:r w:rsidR="003D14FC">
        <w:t>.</w:t>
      </w:r>
      <w:r w:rsidR="00FD26E7" w:rsidRPr="00C71586">
        <w:t xml:space="preserve"> </w:t>
      </w:r>
    </w:p>
    <w:p w14:paraId="493F77CC" w14:textId="217164FD" w:rsidR="00AC68A8" w:rsidRDefault="00AC68A8" w:rsidP="00AC68A8">
      <w:pPr>
        <w:pStyle w:val="F9-Paragraph"/>
      </w:pPr>
      <w:bookmarkStart w:id="3" w:name="_Hlk204777462"/>
      <w:r w:rsidRPr="009F22DC">
        <w:t>LC 9, along with LC 8</w:t>
      </w:r>
      <w:sdt>
        <w:sdtPr>
          <w:id w:val="824161933"/>
          <w:citation/>
        </w:sdtPr>
        <w:sdtEndPr/>
        <w:sdtContent>
          <w:r w:rsidR="00D0644A">
            <w:fldChar w:fldCharType="begin"/>
          </w:r>
          <w:r w:rsidR="00D0644A">
            <w:instrText xml:space="preserve"> CITATION ONR6 \l 2057 </w:instrText>
          </w:r>
          <w:r w:rsidR="00D0644A">
            <w:fldChar w:fldCharType="separate"/>
          </w:r>
          <w:r w:rsidR="00D0644A">
            <w:rPr>
              <w:noProof/>
            </w:rPr>
            <w:t xml:space="preserve"> </w:t>
          </w:r>
          <w:r w:rsidR="00D0644A" w:rsidRPr="00D0644A">
            <w:rPr>
              <w:noProof/>
            </w:rPr>
            <w:t>[1]</w:t>
          </w:r>
          <w:r w:rsidR="00D0644A">
            <w:fldChar w:fldCharType="end"/>
          </w:r>
        </w:sdtContent>
      </w:sdt>
      <w:r w:rsidRPr="009F22DC">
        <w:t>, is more prescriptive, using the term ‘</w:t>
      </w:r>
      <w:r w:rsidRPr="00A6713C">
        <w:rPr>
          <w:b/>
          <w:bCs/>
        </w:rPr>
        <w:t>shall ensure</w:t>
      </w:r>
      <w:r w:rsidRPr="009F22DC">
        <w:t>’. Both ONR and the licensee must clearly understand the adequacy of systems for delivering proper instructions to site personnel.</w:t>
      </w:r>
    </w:p>
    <w:p w14:paraId="6405C386" w14:textId="55286272" w:rsidR="00053559" w:rsidRPr="009F22DC" w:rsidRDefault="00AC68A8" w:rsidP="00A6713C">
      <w:pPr>
        <w:pStyle w:val="F9-Paragraph"/>
      </w:pPr>
      <w:r w:rsidRPr="009F22DC">
        <w:t>This guidance provides a framework for inspectors to judge compliance with LC 9 – Instructions to Persons on Site, though it is neither exhaustive nor mandatory</w:t>
      </w:r>
      <w:bookmarkEnd w:id="3"/>
      <w:r w:rsidR="009F22DC" w:rsidRPr="009F22DC">
        <w:t>.</w:t>
      </w:r>
    </w:p>
    <w:p w14:paraId="1C6CA042" w14:textId="387CDA28" w:rsidR="00C74639" w:rsidRDefault="00053559" w:rsidP="0087187D">
      <w:pPr>
        <w:pStyle w:val="F9-Paragraph"/>
      </w:pPr>
      <w:bookmarkStart w:id="4" w:name="_Hlk204777411"/>
      <w:r w:rsidRPr="00C71586">
        <w:t>Inspectors should also refer to the ONR procedure on Risk-Informed and Targeted Engagements (RITE)</w:t>
      </w:r>
      <w:r>
        <w:t xml:space="preserve"> </w:t>
      </w:r>
      <w:sdt>
        <w:sdtPr>
          <w:id w:val="2095817672"/>
          <w:citation/>
        </w:sdtPr>
        <w:sdtEndPr/>
        <w:sdtContent>
          <w:r>
            <w:fldChar w:fldCharType="begin"/>
          </w:r>
          <w:r>
            <w:instrText xml:space="preserve"> CITATION ONR2 \l 2057 </w:instrText>
          </w:r>
          <w:r>
            <w:fldChar w:fldCharType="separate"/>
          </w:r>
          <w:r w:rsidR="004D01B7" w:rsidRPr="004D01B7">
            <w:rPr>
              <w:noProof/>
            </w:rPr>
            <w:t>[2]</w:t>
          </w:r>
          <w:r>
            <w:fldChar w:fldCharType="end"/>
          </w:r>
        </w:sdtContent>
      </w:sdt>
      <w:r w:rsidRPr="00C71586">
        <w:t>, which guides risk-based prioriti</w:t>
      </w:r>
      <w:r>
        <w:t>s</w:t>
      </w:r>
      <w:r w:rsidRPr="00C71586">
        <w:t>ation in regulatory interventions and supports decisions on engaging with dutyholders</w:t>
      </w:r>
      <w:bookmarkEnd w:id="4"/>
      <w:r w:rsidR="00C74639" w:rsidRPr="0087187D">
        <w:t>.</w:t>
      </w:r>
    </w:p>
    <w:p w14:paraId="241C009A" w14:textId="77777777" w:rsidR="006D671C" w:rsidRPr="0087187D" w:rsidRDefault="006D671C" w:rsidP="006D671C">
      <w:pPr>
        <w:pStyle w:val="F9-Paragraph"/>
        <w:numPr>
          <w:ilvl w:val="0"/>
          <w:numId w:val="0"/>
        </w:numPr>
        <w:ind w:left="851"/>
      </w:pPr>
    </w:p>
    <w:p w14:paraId="68A29BDC" w14:textId="356B0D61" w:rsidR="00C74639" w:rsidRDefault="005F7DF2" w:rsidP="00663A92">
      <w:pPr>
        <w:pStyle w:val="Heading1"/>
      </w:pPr>
      <w:bookmarkStart w:id="5" w:name="_Toc131673811"/>
      <w:bookmarkStart w:id="6" w:name="_Toc204867524"/>
      <w:r>
        <w:t xml:space="preserve">LC </w:t>
      </w:r>
      <w:r w:rsidR="008175BA">
        <w:t xml:space="preserve">9 – Instruction to </w:t>
      </w:r>
      <w:r w:rsidR="006D671C">
        <w:t>p</w:t>
      </w:r>
      <w:r w:rsidR="008175BA">
        <w:t xml:space="preserve">ersons on </w:t>
      </w:r>
      <w:r w:rsidR="006D671C">
        <w:t>s</w:t>
      </w:r>
      <w:r w:rsidR="008175BA">
        <w:t>ite</w:t>
      </w:r>
      <w:bookmarkEnd w:id="5"/>
      <w:bookmarkEnd w:id="6"/>
    </w:p>
    <w:p w14:paraId="3886F6F2" w14:textId="19E253B3" w:rsidR="00663A92" w:rsidRDefault="00BF2B3E" w:rsidP="00F66B8B">
      <w:pPr>
        <w:pStyle w:val="F9-Paragraph"/>
      </w:pPr>
      <w:r w:rsidRPr="002C3F26">
        <w:t>The licensee shall ensure that every person authorised to be on the site receives adequate instructions (to the extent that this is necessary having regard to the circumstances of that person being on the site) as regards the risks and hazards associated with the plant and its operation, the precautions to be observed in connection therewith and the action to be taken in the event</w:t>
      </w:r>
      <w:r w:rsidRPr="003566E9">
        <w:t xml:space="preserve"> of an accident or emergency on the site</w:t>
      </w:r>
      <w:r w:rsidRPr="002C3F26">
        <w:t>.</w:t>
      </w:r>
    </w:p>
    <w:p w14:paraId="541587A1" w14:textId="77777777" w:rsidR="006D671C" w:rsidRDefault="006D671C" w:rsidP="00663A92">
      <w:pPr>
        <w:pStyle w:val="Heading1"/>
        <w:sectPr w:rsidR="006D671C" w:rsidSect="005F7DF2">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bookmarkStart w:id="7" w:name="_Toc131673812"/>
      <w:bookmarkStart w:id="8" w:name="_Toc204867525"/>
    </w:p>
    <w:p w14:paraId="5C21839D" w14:textId="181F0EB7" w:rsidR="00BF2B3E" w:rsidRPr="00BF2B3E" w:rsidRDefault="00BF2B3E" w:rsidP="00663A92">
      <w:pPr>
        <w:pStyle w:val="Heading1"/>
      </w:pPr>
      <w:r w:rsidRPr="00BF2B3E">
        <w:lastRenderedPageBreak/>
        <w:t>P</w:t>
      </w:r>
      <w:r w:rsidR="008D283E">
        <w:t xml:space="preserve">urpose </w:t>
      </w:r>
      <w:r w:rsidR="00150FEA">
        <w:t xml:space="preserve">and </w:t>
      </w:r>
      <w:r w:rsidR="006D671C">
        <w:t>o</w:t>
      </w:r>
      <w:r w:rsidR="00150FEA">
        <w:t xml:space="preserve">utcomes </w:t>
      </w:r>
      <w:r w:rsidR="008D283E">
        <w:t xml:space="preserve">of </w:t>
      </w:r>
      <w:r w:rsidR="005F7DF2">
        <w:t>LC</w:t>
      </w:r>
      <w:r w:rsidR="008D283E">
        <w:t xml:space="preserve"> 9</w:t>
      </w:r>
      <w:bookmarkEnd w:id="7"/>
      <w:bookmarkEnd w:id="8"/>
    </w:p>
    <w:p w14:paraId="7EEB902A" w14:textId="7B6975F9" w:rsidR="008F4D89" w:rsidRDefault="00A00D1A" w:rsidP="000A1D23">
      <w:pPr>
        <w:pStyle w:val="F9-Paragraph"/>
      </w:pPr>
      <w:r>
        <w:t xml:space="preserve">The purpose </w:t>
      </w:r>
      <w:r w:rsidR="008F4D89">
        <w:t xml:space="preserve">of </w:t>
      </w:r>
      <w:r w:rsidR="00463977">
        <w:t>LC</w:t>
      </w:r>
      <w:r w:rsidR="00F31DD6">
        <w:t xml:space="preserve"> 9 </w:t>
      </w:r>
      <w:r w:rsidR="008F4D89">
        <w:t xml:space="preserve">is </w:t>
      </w:r>
      <w:r w:rsidR="008F4D89" w:rsidRPr="00D873D1">
        <w:t>to</w:t>
      </w:r>
      <w:r w:rsidR="008F4D89">
        <w:t xml:space="preserve"> </w:t>
      </w:r>
      <w:r w:rsidR="008F4D89" w:rsidRPr="00D873D1">
        <w:t>ensure that the licensee</w:t>
      </w:r>
      <w:r w:rsidR="008F4D89" w:rsidRPr="0001117E">
        <w:t xml:space="preserve"> </w:t>
      </w:r>
      <w:r w:rsidR="008F4D89" w:rsidRPr="00D873D1">
        <w:t>provides all people on the site with sufficient information</w:t>
      </w:r>
      <w:r w:rsidR="00F87E8C">
        <w:t xml:space="preserve"> in relation to the</w:t>
      </w:r>
      <w:r w:rsidR="00C618F7">
        <w:t>ir</w:t>
      </w:r>
      <w:r w:rsidR="00F87E8C">
        <w:t xml:space="preserve"> activities on the site.</w:t>
      </w:r>
    </w:p>
    <w:p w14:paraId="065C5A62" w14:textId="17DFD329" w:rsidR="0001117E" w:rsidRDefault="000C2402" w:rsidP="000A1D23">
      <w:pPr>
        <w:pStyle w:val="F9-Paragraph"/>
      </w:pPr>
      <w:r>
        <w:t xml:space="preserve">The regulatory outcomes </w:t>
      </w:r>
      <w:r w:rsidR="00525E91">
        <w:t>being sought by LC</w:t>
      </w:r>
      <w:r w:rsidR="00C618F7">
        <w:t xml:space="preserve"> </w:t>
      </w:r>
      <w:r w:rsidR="00525E91">
        <w:t xml:space="preserve">9 </w:t>
      </w:r>
      <w:r>
        <w:t>are that all persons authorised to be on site receives adequate instruction</w:t>
      </w:r>
      <w:r w:rsidR="00C26FDA">
        <w:t xml:space="preserve"> with regards to:</w:t>
      </w:r>
    </w:p>
    <w:p w14:paraId="0767B692" w14:textId="659244F9" w:rsidR="00463977" w:rsidRPr="000A1D23" w:rsidRDefault="00BF2B3E" w:rsidP="000A1D23">
      <w:pPr>
        <w:pStyle w:val="Bulletlist1"/>
      </w:pPr>
      <w:r w:rsidRPr="000A1D23">
        <w:t>the risks and hazards (including security if appropriate) associated with the plant and its operation</w:t>
      </w:r>
      <w:r w:rsidR="007E62EA" w:rsidRPr="000A1D23">
        <w:t>.</w:t>
      </w:r>
      <w:r w:rsidRPr="000A1D23">
        <w:t xml:space="preserve"> </w:t>
      </w:r>
    </w:p>
    <w:p w14:paraId="332363B2" w14:textId="56A60769" w:rsidR="005D2F60" w:rsidRPr="000A1D23" w:rsidRDefault="004707AD" w:rsidP="000A1D23">
      <w:pPr>
        <w:pStyle w:val="Bulletlist1"/>
      </w:pPr>
      <w:r w:rsidRPr="000A1D23">
        <w:t xml:space="preserve">the </w:t>
      </w:r>
      <w:r w:rsidR="00BF2B3E" w:rsidRPr="000A1D23">
        <w:t xml:space="preserve">appropriate precautions </w:t>
      </w:r>
      <w:r w:rsidR="00061CC8">
        <w:t xml:space="preserve">to be observed </w:t>
      </w:r>
      <w:r w:rsidR="005D2F60" w:rsidRPr="000A1D23">
        <w:t>whilst on site</w:t>
      </w:r>
      <w:r w:rsidR="007E62EA" w:rsidRPr="000A1D23">
        <w:t>.</w:t>
      </w:r>
    </w:p>
    <w:p w14:paraId="41867304" w14:textId="1197DD8D" w:rsidR="00BF2B3E" w:rsidRPr="000A1D23" w:rsidRDefault="00BF2B3E" w:rsidP="000A1D23">
      <w:pPr>
        <w:pStyle w:val="Bulletlist1"/>
      </w:pPr>
      <w:r w:rsidRPr="000A1D23">
        <w:t>respon</w:t>
      </w:r>
      <w:r w:rsidR="00EC04E7" w:rsidRPr="000A1D23">
        <w:t>se</w:t>
      </w:r>
      <w:r w:rsidRPr="000A1D23">
        <w:t xml:space="preserve"> </w:t>
      </w:r>
      <w:r w:rsidR="00EC04E7" w:rsidRPr="000A1D23">
        <w:t xml:space="preserve">to an incident or emergency situation </w:t>
      </w:r>
      <w:r w:rsidR="00CE7511" w:rsidRPr="000A1D23">
        <w:t xml:space="preserve">thus </w:t>
      </w:r>
      <w:r w:rsidR="00406714" w:rsidRPr="000A1D23">
        <w:t>minimising delay</w:t>
      </w:r>
      <w:r w:rsidR="00CE7511" w:rsidRPr="000A1D23">
        <w:t>.</w:t>
      </w:r>
    </w:p>
    <w:p w14:paraId="1898584D" w14:textId="681234DE" w:rsidR="00BF2B3E" w:rsidRPr="00546AC1" w:rsidRDefault="00546AC1" w:rsidP="00DE0290">
      <w:pPr>
        <w:pStyle w:val="F9-Paragraph"/>
      </w:pPr>
      <w:r w:rsidRPr="00546AC1">
        <w:t xml:space="preserve">LC 9 does not explicitly require formal arrangements, it </w:t>
      </w:r>
      <w:r w:rsidR="001820B5">
        <w:t xml:space="preserve">does </w:t>
      </w:r>
      <w:r w:rsidRPr="00546AC1">
        <w:t>place an absolute legal duty on the licensee to provide adequate instructions. This requirement is not subject to reasonable practicability. LC 9 aligns with other statutory duties ensuring people on site receive suitable instruction, training, and supervision, including:</w:t>
      </w:r>
    </w:p>
    <w:p w14:paraId="4090D869" w14:textId="77777777" w:rsidR="000A1D23" w:rsidRDefault="000A1D23" w:rsidP="000A1D23">
      <w:pPr>
        <w:pStyle w:val="Bulletlist1"/>
      </w:pPr>
      <w:hyperlink r:id="rId23" w:history="1">
        <w:r w:rsidRPr="00D06FC9">
          <w:rPr>
            <w:rStyle w:val="Hyperlink"/>
          </w:rPr>
          <w:t>Sections 2(2)(c)</w:t>
        </w:r>
      </w:hyperlink>
      <w:r w:rsidRPr="00D873D1">
        <w:t xml:space="preserve"> and </w:t>
      </w:r>
      <w:hyperlink r:id="rId24" w:history="1">
        <w:r w:rsidRPr="00E75453">
          <w:rPr>
            <w:rStyle w:val="Hyperlink"/>
          </w:rPr>
          <w:t>3(3)</w:t>
        </w:r>
      </w:hyperlink>
      <w:r w:rsidRPr="00D873D1">
        <w:t xml:space="preserve"> of Health and Safety at Work etc. Act 1974, </w:t>
      </w:r>
    </w:p>
    <w:p w14:paraId="0FCB15B4" w14:textId="77777777" w:rsidR="000A1D23" w:rsidRDefault="000A1D23" w:rsidP="000A1D23">
      <w:pPr>
        <w:pStyle w:val="Bulletlist1"/>
      </w:pPr>
      <w:hyperlink r:id="rId25" w:history="1">
        <w:r w:rsidRPr="00E97AFB">
          <w:rPr>
            <w:rStyle w:val="Hyperlink"/>
          </w:rPr>
          <w:t>Regulation 10</w:t>
        </w:r>
      </w:hyperlink>
      <w:r w:rsidRPr="00D873D1">
        <w:t xml:space="preserve"> of the Management of Health &amp; Safety at Work Regulations 1999</w:t>
      </w:r>
    </w:p>
    <w:p w14:paraId="7D0C60E5" w14:textId="77777777" w:rsidR="000A1D23" w:rsidRPr="00337F56" w:rsidRDefault="000A1D23" w:rsidP="000A1D23">
      <w:pPr>
        <w:pStyle w:val="Bulletlist1"/>
      </w:pPr>
      <w:hyperlink r:id="rId26" w:history="1">
        <w:r w:rsidRPr="00D313BC">
          <w:rPr>
            <w:rStyle w:val="Hyperlink"/>
          </w:rPr>
          <w:t>Regulation 15</w:t>
        </w:r>
      </w:hyperlink>
      <w:r>
        <w:t xml:space="preserve"> </w:t>
      </w:r>
      <w:r w:rsidRPr="00D873D1">
        <w:t>of the Ionising Radiation</w:t>
      </w:r>
      <w:r>
        <w:t>s</w:t>
      </w:r>
      <w:r w:rsidRPr="00D873D1">
        <w:t xml:space="preserve"> Regulations </w:t>
      </w:r>
      <w:r>
        <w:t>2017</w:t>
      </w:r>
    </w:p>
    <w:p w14:paraId="3CE41D7F" w14:textId="211B24E8" w:rsidR="00827DDC" w:rsidRDefault="00BD33AC" w:rsidP="000A1D23">
      <w:pPr>
        <w:pStyle w:val="F9-Paragraph"/>
      </w:pPr>
      <w:r w:rsidRPr="00BF2B3E">
        <w:t>The licensee should in particular ensure</w:t>
      </w:r>
      <w:r>
        <w:t xml:space="preserve"> consideration is given to</w:t>
      </w:r>
      <w:r w:rsidR="00827DDC">
        <w:t>:</w:t>
      </w:r>
    </w:p>
    <w:p w14:paraId="553F54E2" w14:textId="4BB9BDAA" w:rsidR="00EE6AAC" w:rsidRDefault="00BD33AC" w:rsidP="000A1D23">
      <w:pPr>
        <w:pStyle w:val="Bulletlist1"/>
      </w:pPr>
      <w:r>
        <w:t>the category of the person</w:t>
      </w:r>
      <w:r w:rsidR="00827DDC">
        <w:t xml:space="preserve">(s) e.g. </w:t>
      </w:r>
      <w:r w:rsidRPr="00BF2B3E">
        <w:t>new staff, contractors</w:t>
      </w:r>
      <w:r>
        <w:t>, delivery drivers</w:t>
      </w:r>
      <w:r w:rsidR="00827DDC">
        <w:t xml:space="preserve">. </w:t>
      </w:r>
      <w:r w:rsidR="00C652B3">
        <w:t>v</w:t>
      </w:r>
      <w:r w:rsidRPr="00BF2B3E">
        <w:t>isitors</w:t>
      </w:r>
    </w:p>
    <w:p w14:paraId="561CEC51" w14:textId="0B4AF255" w:rsidR="001D4467" w:rsidRDefault="00BD33AC" w:rsidP="000A1D23">
      <w:pPr>
        <w:pStyle w:val="Bulletlist1"/>
      </w:pPr>
      <w:r>
        <w:t>whether the person(s) are escorted</w:t>
      </w:r>
      <w:r w:rsidR="00F21A13">
        <w:t xml:space="preserve"> by experience</w:t>
      </w:r>
      <w:r w:rsidR="001D4467">
        <w:t>d personnel</w:t>
      </w:r>
    </w:p>
    <w:p w14:paraId="5729DDBE" w14:textId="0303D7F3" w:rsidR="00BD33AC" w:rsidRDefault="00BD33AC" w:rsidP="000A1D23">
      <w:pPr>
        <w:pStyle w:val="Bulletlist1"/>
      </w:pPr>
      <w:r>
        <w:t xml:space="preserve">the </w:t>
      </w:r>
      <w:r w:rsidR="001D4467">
        <w:t xml:space="preserve">site </w:t>
      </w:r>
      <w:r>
        <w:t>location of the person(s)</w:t>
      </w:r>
    </w:p>
    <w:p w14:paraId="6AE598FC" w14:textId="61CE0D0E" w:rsidR="00417C47" w:rsidRDefault="002A1D19" w:rsidP="000A1D23">
      <w:pPr>
        <w:pStyle w:val="Bulletlist1"/>
      </w:pPr>
      <w:r>
        <w:t>i</w:t>
      </w:r>
      <w:r w:rsidR="0055701B">
        <w:t xml:space="preserve">f </w:t>
      </w:r>
      <w:r w:rsidR="008A1B96">
        <w:t xml:space="preserve">the media and language used </w:t>
      </w:r>
      <w:r w:rsidR="00EE6AAC">
        <w:t>for the</w:t>
      </w:r>
      <w:r w:rsidR="008A1B96">
        <w:t xml:space="preserve"> information is </w:t>
      </w:r>
      <w:r w:rsidR="00EE6AAC">
        <w:t>suitable.</w:t>
      </w:r>
    </w:p>
    <w:p w14:paraId="26753ADF" w14:textId="77777777" w:rsidR="006D671C" w:rsidRDefault="006D671C" w:rsidP="00663A92">
      <w:pPr>
        <w:pStyle w:val="Heading1"/>
        <w:sectPr w:rsidR="006D671C" w:rsidSect="005F7DF2">
          <w:pgSz w:w="11906" w:h="16838" w:code="9"/>
          <w:pgMar w:top="1440" w:right="1440" w:bottom="1440" w:left="1440" w:header="397" w:footer="397" w:gutter="0"/>
          <w:cols w:space="312"/>
          <w:docGrid w:linePitch="360"/>
        </w:sectPr>
      </w:pPr>
      <w:bookmarkStart w:id="9" w:name="_Toc131673814"/>
      <w:bookmarkStart w:id="10" w:name="_Toc204867526"/>
    </w:p>
    <w:p w14:paraId="5E5AEECD" w14:textId="7560377D" w:rsidR="00251DB4" w:rsidRDefault="0018552E" w:rsidP="00663A92">
      <w:pPr>
        <w:pStyle w:val="Heading1"/>
      </w:pPr>
      <w:r>
        <w:lastRenderedPageBreak/>
        <w:t xml:space="preserve">Guidance on </w:t>
      </w:r>
      <w:r w:rsidR="006D671C">
        <w:t>i</w:t>
      </w:r>
      <w:r>
        <w:t xml:space="preserve">nspection of </w:t>
      </w:r>
      <w:r w:rsidR="006D671C">
        <w:t>i</w:t>
      </w:r>
      <w:r>
        <w:t>nstruction</w:t>
      </w:r>
      <w:r w:rsidR="00663A92">
        <w:t>s</w:t>
      </w:r>
      <w:r>
        <w:t xml:space="preserve"> for </w:t>
      </w:r>
      <w:r w:rsidR="005F7DF2">
        <w:t>LC 9</w:t>
      </w:r>
      <w:bookmarkEnd w:id="9"/>
      <w:bookmarkEnd w:id="10"/>
      <w:r w:rsidR="00251DB4">
        <w:t xml:space="preserve"> </w:t>
      </w:r>
    </w:p>
    <w:p w14:paraId="50322353" w14:textId="1BF2717F" w:rsidR="00FD63E5" w:rsidRPr="001820B5" w:rsidRDefault="001820B5" w:rsidP="00D73F71">
      <w:pPr>
        <w:pStyle w:val="F9-Paragraph"/>
      </w:pPr>
      <w:r w:rsidRPr="001820B5">
        <w:t>While LC 9 does not mention arrangements directly, licensees should have a management system that demonstrates compliance. Here, "arrangements" refers to the formal system used to ensure that adequate instructions are created and communicated.</w:t>
      </w:r>
    </w:p>
    <w:p w14:paraId="2E820125" w14:textId="21ADE8F0" w:rsidR="00FD63E5" w:rsidRPr="00FD63E5" w:rsidRDefault="00FD63E5" w:rsidP="00FD63E5">
      <w:pPr>
        <w:pStyle w:val="F9-Paragraph"/>
      </w:pPr>
      <w:r w:rsidRPr="00FD63E5">
        <w:t>The following provides ONR’s views on what the licensee’s arrangements might be expected to contain to comply with LC 9</w:t>
      </w:r>
      <w:r w:rsidR="007D05E4">
        <w:t>:</w:t>
      </w:r>
    </w:p>
    <w:p w14:paraId="4C72A1B0" w14:textId="27B279A9" w:rsidR="00FD63E5" w:rsidRPr="00FD63E5" w:rsidRDefault="00350E57" w:rsidP="007D05E4">
      <w:pPr>
        <w:pStyle w:val="F9-Paragraph"/>
        <w:numPr>
          <w:ilvl w:val="1"/>
          <w:numId w:val="25"/>
        </w:numPr>
        <w:rPr>
          <w:bCs/>
        </w:rPr>
      </w:pPr>
      <w:r>
        <w:rPr>
          <w:bCs/>
        </w:rPr>
        <w:t xml:space="preserve">that </w:t>
      </w:r>
      <w:r w:rsidR="00FD63E5" w:rsidRPr="00FD63E5">
        <w:rPr>
          <w:bCs/>
        </w:rPr>
        <w:t>LC requirements should be readily available and extant, signed by an appropriate senior manager and controlled under a system compliant with the requirements of LC</w:t>
      </w:r>
      <w:r w:rsidR="007D05E4">
        <w:rPr>
          <w:bCs/>
        </w:rPr>
        <w:t>1</w:t>
      </w:r>
      <w:r w:rsidR="00FD63E5" w:rsidRPr="00FD63E5">
        <w:rPr>
          <w:bCs/>
        </w:rPr>
        <w:t>7</w:t>
      </w:r>
      <w:r w:rsidR="008B6625">
        <w:rPr>
          <w:bCs/>
        </w:rPr>
        <w:t xml:space="preserve"> – Management Systems</w:t>
      </w:r>
      <w:r w:rsidR="007D05E4">
        <w:rPr>
          <w:bCs/>
        </w:rPr>
        <w:t xml:space="preserve"> </w:t>
      </w:r>
      <w:sdt>
        <w:sdtPr>
          <w:rPr>
            <w:bCs/>
          </w:rPr>
          <w:id w:val="-85471177"/>
          <w:citation/>
        </w:sdtPr>
        <w:sdtEndPr/>
        <w:sdtContent>
          <w:r w:rsidR="00744821">
            <w:rPr>
              <w:bCs/>
            </w:rPr>
            <w:fldChar w:fldCharType="begin"/>
          </w:r>
          <w:r w:rsidR="00744821">
            <w:rPr>
              <w:bCs/>
            </w:rPr>
            <w:instrText xml:space="preserve"> CITATION ONR8 \l 2057 </w:instrText>
          </w:r>
          <w:r w:rsidR="00744821">
            <w:rPr>
              <w:bCs/>
            </w:rPr>
            <w:fldChar w:fldCharType="separate"/>
          </w:r>
          <w:r w:rsidR="004D01B7" w:rsidRPr="004D01B7">
            <w:rPr>
              <w:noProof/>
            </w:rPr>
            <w:t>[3]</w:t>
          </w:r>
          <w:r w:rsidR="00744821">
            <w:rPr>
              <w:bCs/>
            </w:rPr>
            <w:fldChar w:fldCharType="end"/>
          </w:r>
        </w:sdtContent>
      </w:sdt>
    </w:p>
    <w:p w14:paraId="64B1AE15" w14:textId="1441F59B" w:rsidR="00FD63E5" w:rsidRPr="00FD63E5" w:rsidRDefault="00FD63E5" w:rsidP="008B6625">
      <w:pPr>
        <w:pStyle w:val="F9-Paragraph"/>
        <w:numPr>
          <w:ilvl w:val="1"/>
          <w:numId w:val="25"/>
        </w:numPr>
        <w:rPr>
          <w:bCs/>
        </w:rPr>
      </w:pPr>
      <w:r w:rsidRPr="00FD63E5">
        <w:rPr>
          <w:bCs/>
        </w:rPr>
        <w:t xml:space="preserve">informed by the information addressing the requirements of LC 16 </w:t>
      </w:r>
      <w:r w:rsidR="008B6625">
        <w:rPr>
          <w:bCs/>
        </w:rPr>
        <w:t xml:space="preserve">- </w:t>
      </w:r>
      <w:r w:rsidRPr="00FD63E5">
        <w:rPr>
          <w:bCs/>
        </w:rPr>
        <w:t>Site plans, designs and specifications</w:t>
      </w:r>
      <w:sdt>
        <w:sdtPr>
          <w:rPr>
            <w:bCs/>
          </w:rPr>
          <w:id w:val="-624701848"/>
          <w:citation/>
        </w:sdtPr>
        <w:sdtEndPr/>
        <w:sdtContent>
          <w:r w:rsidR="00EC175C">
            <w:rPr>
              <w:bCs/>
            </w:rPr>
            <w:fldChar w:fldCharType="begin"/>
          </w:r>
          <w:r w:rsidR="00EC175C">
            <w:rPr>
              <w:bCs/>
            </w:rPr>
            <w:instrText xml:space="preserve"> CITATION ONR9 \l 2057 </w:instrText>
          </w:r>
          <w:r w:rsidR="00EC175C">
            <w:rPr>
              <w:bCs/>
            </w:rPr>
            <w:fldChar w:fldCharType="separate"/>
          </w:r>
          <w:r w:rsidR="004D01B7">
            <w:rPr>
              <w:bCs/>
              <w:noProof/>
            </w:rPr>
            <w:t xml:space="preserve"> </w:t>
          </w:r>
          <w:r w:rsidR="004D01B7" w:rsidRPr="004D01B7">
            <w:rPr>
              <w:noProof/>
            </w:rPr>
            <w:t>[4]</w:t>
          </w:r>
          <w:r w:rsidR="00EC175C">
            <w:rPr>
              <w:bCs/>
            </w:rPr>
            <w:fldChar w:fldCharType="end"/>
          </w:r>
        </w:sdtContent>
      </w:sdt>
      <w:r w:rsidRPr="00FD63E5">
        <w:rPr>
          <w:bCs/>
        </w:rPr>
        <w:t>.</w:t>
      </w:r>
    </w:p>
    <w:p w14:paraId="0F7050F8" w14:textId="4177EF16" w:rsidR="00FD63E5" w:rsidRPr="00FD63E5" w:rsidRDefault="00FD63E5" w:rsidP="00EC175C">
      <w:pPr>
        <w:pStyle w:val="F9-Paragraph"/>
        <w:numPr>
          <w:ilvl w:val="1"/>
          <w:numId w:val="25"/>
        </w:numPr>
        <w:rPr>
          <w:bCs/>
        </w:rPr>
      </w:pPr>
      <w:r w:rsidRPr="00FD63E5">
        <w:rPr>
          <w:bCs/>
        </w:rPr>
        <w:t>that all persons on the site have been given appropriate instruction on the risks, hazards and responses necessary, during normal operations and potential accidents or emergencies. The arrangements should address any precautions that need to be observed in the event of any accident or emergency situation and could possibly vary depending on the person(s) location.</w:t>
      </w:r>
    </w:p>
    <w:p w14:paraId="62DEFECD" w14:textId="311BE62D" w:rsidR="00FD63E5" w:rsidRPr="00FD63E5" w:rsidRDefault="00FD63E5" w:rsidP="0038321E">
      <w:pPr>
        <w:pStyle w:val="F9-Paragraph"/>
        <w:numPr>
          <w:ilvl w:val="1"/>
          <w:numId w:val="25"/>
        </w:numPr>
        <w:rPr>
          <w:bCs/>
        </w:rPr>
      </w:pPr>
      <w:r w:rsidRPr="00FD63E5">
        <w:rPr>
          <w:bCs/>
        </w:rPr>
        <w:t>that instructions are given to new staff, delivery drivers, contractors and visitors and that refresher training is also given at appropriate intervals.</w:t>
      </w:r>
    </w:p>
    <w:p w14:paraId="1FE1EDF8" w14:textId="165A1541" w:rsidR="00FD63E5" w:rsidRPr="00FD63E5" w:rsidRDefault="00FD63E5" w:rsidP="0038321E">
      <w:pPr>
        <w:pStyle w:val="F9-Paragraph"/>
        <w:numPr>
          <w:ilvl w:val="1"/>
          <w:numId w:val="25"/>
        </w:numPr>
        <w:rPr>
          <w:bCs/>
        </w:rPr>
      </w:pPr>
      <w:r w:rsidRPr="00FD63E5">
        <w:rPr>
          <w:bCs/>
        </w:rPr>
        <w:t>that authorised casual visitors who do not meet normal training requirements are escorted when on the site.</w:t>
      </w:r>
    </w:p>
    <w:p w14:paraId="3973015C" w14:textId="19FEC2DB" w:rsidR="00FD63E5" w:rsidRPr="00FD63E5" w:rsidRDefault="00FD63E5" w:rsidP="004D3E15">
      <w:pPr>
        <w:pStyle w:val="F9-Paragraph"/>
        <w:numPr>
          <w:ilvl w:val="1"/>
          <w:numId w:val="25"/>
        </w:numPr>
        <w:rPr>
          <w:bCs/>
        </w:rPr>
      </w:pPr>
      <w:r w:rsidRPr="00FD63E5">
        <w:rPr>
          <w:bCs/>
        </w:rPr>
        <w:t>that records of relevant training are made, controlled and kept under the arrangements made for LC 6 (Documents, records, authorities and certificates)</w:t>
      </w:r>
      <w:sdt>
        <w:sdtPr>
          <w:rPr>
            <w:bCs/>
          </w:rPr>
          <w:id w:val="690337967"/>
          <w:citation/>
        </w:sdtPr>
        <w:sdtEndPr/>
        <w:sdtContent>
          <w:r w:rsidR="004D3E15">
            <w:rPr>
              <w:bCs/>
            </w:rPr>
            <w:fldChar w:fldCharType="begin"/>
          </w:r>
          <w:r w:rsidR="00F6196D">
            <w:rPr>
              <w:bCs/>
            </w:rPr>
            <w:instrText xml:space="preserve">CITATION ONR10 \l 2057 </w:instrText>
          </w:r>
          <w:r w:rsidR="004D3E15">
            <w:rPr>
              <w:bCs/>
            </w:rPr>
            <w:fldChar w:fldCharType="separate"/>
          </w:r>
          <w:r w:rsidR="004D01B7">
            <w:rPr>
              <w:bCs/>
              <w:noProof/>
            </w:rPr>
            <w:t xml:space="preserve"> </w:t>
          </w:r>
          <w:r w:rsidR="004D01B7" w:rsidRPr="004D01B7">
            <w:rPr>
              <w:noProof/>
            </w:rPr>
            <w:t>[5]</w:t>
          </w:r>
          <w:r w:rsidR="004D3E15">
            <w:rPr>
              <w:bCs/>
            </w:rPr>
            <w:fldChar w:fldCharType="end"/>
          </w:r>
        </w:sdtContent>
      </w:sdt>
      <w:r w:rsidRPr="00FD63E5">
        <w:rPr>
          <w:bCs/>
        </w:rPr>
        <w:t>.</w:t>
      </w:r>
    </w:p>
    <w:p w14:paraId="6580304D" w14:textId="5D86033B" w:rsidR="00FD63E5" w:rsidRDefault="00FD63E5" w:rsidP="00F6196D">
      <w:pPr>
        <w:pStyle w:val="F9-Paragraph"/>
        <w:numPr>
          <w:ilvl w:val="1"/>
          <w:numId w:val="25"/>
        </w:numPr>
      </w:pPr>
      <w:r w:rsidRPr="00FD63E5">
        <w:t>that the instruction is in an appropriate media form and language for the person(s). Person(s) understanding should be verified</w:t>
      </w:r>
    </w:p>
    <w:p w14:paraId="3C552784" w14:textId="34816361" w:rsidR="00251DB4" w:rsidRPr="00251DB4" w:rsidRDefault="00E13E34" w:rsidP="000A1D23">
      <w:pPr>
        <w:pStyle w:val="F9-Paragraph"/>
      </w:pPr>
      <w:r>
        <w:t>For</w:t>
      </w:r>
      <w:r w:rsidR="00251DB4" w:rsidRPr="00251DB4">
        <w:t xml:space="preserve"> inspectors in judging the adequacy of the licensee’s instructions. The following </w:t>
      </w:r>
      <w:r w:rsidR="006E6FBD">
        <w:t>is guidance:</w:t>
      </w:r>
    </w:p>
    <w:p w14:paraId="29D9DA48" w14:textId="77777777" w:rsidR="00251DB4" w:rsidRPr="00251DB4" w:rsidRDefault="00251DB4" w:rsidP="000A1D23">
      <w:pPr>
        <w:pStyle w:val="NumList2"/>
        <w:numPr>
          <w:ilvl w:val="1"/>
          <w:numId w:val="38"/>
        </w:numPr>
        <w:ind w:left="1276"/>
      </w:pPr>
      <w:r w:rsidRPr="00251DB4">
        <w:t>Check that documents demonstrating compliance with LC 9 are in place.</w:t>
      </w:r>
    </w:p>
    <w:p w14:paraId="2597C224" w14:textId="1EB86516" w:rsidR="00251DB4" w:rsidRPr="00350E57" w:rsidRDefault="00350E57" w:rsidP="002C727D">
      <w:pPr>
        <w:pStyle w:val="NumList2"/>
        <w:numPr>
          <w:ilvl w:val="1"/>
          <w:numId w:val="38"/>
        </w:numPr>
        <w:ind w:left="1276"/>
      </w:pPr>
      <w:r w:rsidRPr="00350E57">
        <w:t>Review the compliance arrangements to ensure they align with the site’s instructions and emergency plan. Verify that recent updates are reflected, responsible persons are correctly identified, and quality assurance measures are followed. Confirm that any changes have been properly incorporated and validated.</w:t>
      </w:r>
    </w:p>
    <w:p w14:paraId="49FFAB94" w14:textId="4FBF06CE" w:rsidR="00251DB4" w:rsidRPr="00AF0BA5" w:rsidRDefault="00AF0BA5" w:rsidP="000E3FF2">
      <w:pPr>
        <w:pStyle w:val="NumList2"/>
        <w:numPr>
          <w:ilvl w:val="1"/>
          <w:numId w:val="38"/>
        </w:numPr>
        <w:ind w:left="1276"/>
      </w:pPr>
      <w:r w:rsidRPr="00AF0BA5">
        <w:lastRenderedPageBreak/>
        <w:t>Check that information from LC 16 [4], especially regarding buildings and plant affecting safety, is appropriately incorporated into the LC 9 arrangements and informs their development.</w:t>
      </w:r>
    </w:p>
    <w:p w14:paraId="49BD3516" w14:textId="5B3BFAFE" w:rsidR="005529BE" w:rsidRPr="000E3FF2" w:rsidRDefault="000E3FF2" w:rsidP="0099441A">
      <w:pPr>
        <w:pStyle w:val="NumList2"/>
        <w:numPr>
          <w:ilvl w:val="1"/>
          <w:numId w:val="38"/>
        </w:numPr>
        <w:ind w:left="1276"/>
      </w:pPr>
      <w:r w:rsidRPr="000E3FF2">
        <w:t>Ensure that induction information matches the site's hazard level, risk, and emergency arrangements, taking into account whether access is unescorted or restricted.</w:t>
      </w:r>
    </w:p>
    <w:p w14:paraId="04B92210" w14:textId="77777777" w:rsidR="0099441A" w:rsidRDefault="00251DB4" w:rsidP="000A1D23">
      <w:pPr>
        <w:pStyle w:val="NumList2"/>
        <w:numPr>
          <w:ilvl w:val="1"/>
          <w:numId w:val="38"/>
        </w:numPr>
        <w:ind w:left="1276"/>
      </w:pPr>
      <w:r w:rsidRPr="00251DB4">
        <w:t>Check all persons on the site receive appropriate instructions during their time on the site.</w:t>
      </w:r>
      <w:r w:rsidR="005F7DF2">
        <w:t xml:space="preserve"> </w:t>
      </w:r>
      <w:r w:rsidRPr="00251DB4">
        <w:t xml:space="preserve">Confirm that they address the differing requirements </w:t>
      </w:r>
      <w:r w:rsidR="000B6E83">
        <w:t xml:space="preserve">e.g. </w:t>
      </w:r>
      <w:r w:rsidRPr="00251DB4">
        <w:t>of new staff, contractors</w:t>
      </w:r>
      <w:r w:rsidR="0056121F">
        <w:t>,</w:t>
      </w:r>
      <w:r w:rsidRPr="00251DB4">
        <w:t xml:space="preserve"> as well as suitable refresher training where necessary.</w:t>
      </w:r>
      <w:r w:rsidR="00AC6DC5" w:rsidRPr="00AC6DC5">
        <w:t xml:space="preserve"> </w:t>
      </w:r>
      <w:r w:rsidR="00AC6DC5">
        <w:t>The instruction media and language used should be suitable for the person(s) and understanding could be sampled by questioning or attending induction(s).</w:t>
      </w:r>
    </w:p>
    <w:p w14:paraId="3344AC2C" w14:textId="501894FE" w:rsidR="00251DB4" w:rsidRPr="00251DB4" w:rsidRDefault="00251DB4" w:rsidP="000A1D23">
      <w:pPr>
        <w:pStyle w:val="NumList2"/>
        <w:numPr>
          <w:ilvl w:val="1"/>
          <w:numId w:val="38"/>
        </w:numPr>
        <w:ind w:left="1276"/>
      </w:pPr>
      <w:r w:rsidRPr="00251DB4">
        <w:t>Check escorts have an adequate knowledge of the hazards</w:t>
      </w:r>
      <w:r w:rsidR="004A3884">
        <w:t>, risks</w:t>
      </w:r>
      <w:r w:rsidRPr="00251DB4">
        <w:t xml:space="preserve"> and emergency arrangements associated with the location for which they are providing the escort duties.</w:t>
      </w:r>
    </w:p>
    <w:p w14:paraId="6C8DF3BE" w14:textId="76A95137" w:rsidR="00251DB4" w:rsidRDefault="00251DB4" w:rsidP="000A1D23">
      <w:pPr>
        <w:pStyle w:val="NumList2"/>
        <w:numPr>
          <w:ilvl w:val="1"/>
          <w:numId w:val="38"/>
        </w:numPr>
        <w:ind w:left="1276"/>
      </w:pPr>
      <w:r w:rsidRPr="00251DB4">
        <w:t>Confirm that records of relevant training and instruction and check that there is suitable cross reference to</w:t>
      </w:r>
      <w:r w:rsidR="00C652B3">
        <w:t>,</w:t>
      </w:r>
      <w:r w:rsidRPr="00251DB4">
        <w:t xml:space="preserve"> and consistency with</w:t>
      </w:r>
      <w:r w:rsidR="00C652B3">
        <w:t>,</w:t>
      </w:r>
      <w:r w:rsidRPr="00251DB4">
        <w:t xml:space="preserve"> the arrangements for LC 6</w:t>
      </w:r>
      <w:sdt>
        <w:sdtPr>
          <w:id w:val="1084189500"/>
          <w:citation/>
        </w:sdtPr>
        <w:sdtEndPr/>
        <w:sdtContent>
          <w:r w:rsidR="00EC48CF">
            <w:fldChar w:fldCharType="begin"/>
          </w:r>
          <w:r w:rsidR="00EC48CF">
            <w:instrText xml:space="preserve"> CITATION ONR10 \l 2057 </w:instrText>
          </w:r>
          <w:r w:rsidR="00EC48CF">
            <w:fldChar w:fldCharType="separate"/>
          </w:r>
          <w:r w:rsidR="004D01B7">
            <w:rPr>
              <w:noProof/>
            </w:rPr>
            <w:t xml:space="preserve"> </w:t>
          </w:r>
          <w:r w:rsidR="004D01B7" w:rsidRPr="004D01B7">
            <w:rPr>
              <w:noProof/>
            </w:rPr>
            <w:t>[5]</w:t>
          </w:r>
          <w:r w:rsidR="00EC48CF">
            <w:fldChar w:fldCharType="end"/>
          </w:r>
        </w:sdtContent>
      </w:sdt>
      <w:r w:rsidRPr="00251DB4">
        <w:t>, LC 10 (Training)</w:t>
      </w:r>
      <w:sdt>
        <w:sdtPr>
          <w:id w:val="499393246"/>
          <w:citation/>
        </w:sdtPr>
        <w:sdtEndPr/>
        <w:sdtContent>
          <w:r w:rsidR="00EC48CF">
            <w:fldChar w:fldCharType="begin"/>
          </w:r>
          <w:r w:rsidR="00EC48CF">
            <w:instrText xml:space="preserve"> CITATION ONR11 \l 2057 </w:instrText>
          </w:r>
          <w:r w:rsidR="00EC48CF">
            <w:fldChar w:fldCharType="separate"/>
          </w:r>
          <w:r w:rsidR="004D01B7">
            <w:rPr>
              <w:noProof/>
            </w:rPr>
            <w:t xml:space="preserve"> </w:t>
          </w:r>
          <w:r w:rsidR="004D01B7" w:rsidRPr="004D01B7">
            <w:rPr>
              <w:noProof/>
            </w:rPr>
            <w:t>[6]</w:t>
          </w:r>
          <w:r w:rsidR="00EC48CF">
            <w:fldChar w:fldCharType="end"/>
          </w:r>
        </w:sdtContent>
      </w:sdt>
      <w:r w:rsidRPr="00251DB4">
        <w:t xml:space="preserve"> and LC 11 (Emergency arrangements)</w:t>
      </w:r>
      <w:sdt>
        <w:sdtPr>
          <w:id w:val="797799532"/>
          <w:citation/>
        </w:sdtPr>
        <w:sdtEndPr/>
        <w:sdtContent>
          <w:r w:rsidR="00EC48CF">
            <w:fldChar w:fldCharType="begin"/>
          </w:r>
          <w:r w:rsidR="00EC48CF">
            <w:instrText xml:space="preserve"> CITATION ONR7 \l 2057 </w:instrText>
          </w:r>
          <w:r w:rsidR="00EC48CF">
            <w:fldChar w:fldCharType="separate"/>
          </w:r>
          <w:r w:rsidR="004D01B7">
            <w:rPr>
              <w:noProof/>
            </w:rPr>
            <w:t xml:space="preserve"> </w:t>
          </w:r>
          <w:r w:rsidR="004D01B7" w:rsidRPr="004D01B7">
            <w:rPr>
              <w:noProof/>
            </w:rPr>
            <w:t>[7]</w:t>
          </w:r>
          <w:r w:rsidR="00EC48CF">
            <w:fldChar w:fldCharType="end"/>
          </w:r>
        </w:sdtContent>
      </w:sdt>
      <w:r w:rsidRPr="00251DB4">
        <w:t>.</w:t>
      </w:r>
    </w:p>
    <w:p w14:paraId="4EFDAE94" w14:textId="77777777" w:rsidR="006D671C" w:rsidRDefault="006D671C" w:rsidP="006D671C">
      <w:pPr>
        <w:pStyle w:val="NumList2"/>
        <w:numPr>
          <w:ilvl w:val="0"/>
          <w:numId w:val="0"/>
        </w:numPr>
        <w:ind w:left="1276"/>
      </w:pPr>
    </w:p>
    <w:bookmarkStart w:id="11" w:name="_Toc204867527" w:displacedByCustomXml="next"/>
    <w:sdt>
      <w:sdtPr>
        <w:rPr>
          <w:color w:val="auto"/>
          <w:sz w:val="24"/>
        </w:rPr>
        <w:id w:val="-1186140846"/>
        <w:docPartObj>
          <w:docPartGallery w:val="Bibliographies"/>
          <w:docPartUnique/>
        </w:docPartObj>
      </w:sdtPr>
      <w:sdtEndPr/>
      <w:sdtContent>
        <w:p w14:paraId="1601B84F" w14:textId="59BDAD18" w:rsidR="00EF0F6F" w:rsidRDefault="00EF0F6F" w:rsidP="006D671C">
          <w:pPr>
            <w:pStyle w:val="Heading1"/>
            <w:numPr>
              <w:ilvl w:val="0"/>
              <w:numId w:val="0"/>
            </w:numPr>
            <w:ind w:left="851" w:hanging="851"/>
          </w:pPr>
          <w:r>
            <w:t>References</w:t>
          </w:r>
          <w:bookmarkEnd w:id="11"/>
        </w:p>
        <w:sdt>
          <w:sdtPr>
            <w:id w:val="-573587230"/>
            <w:bibliography/>
          </w:sdtPr>
          <w:sdtEndPr/>
          <w:sdtContent>
            <w:p w14:paraId="01AD8DB2" w14:textId="77777777" w:rsidR="004D01B7" w:rsidRDefault="00EF0F6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D01B7" w14:paraId="5E10A513" w14:textId="77777777">
                <w:trPr>
                  <w:divId w:val="838889588"/>
                  <w:tblCellSpacing w:w="15" w:type="dxa"/>
                </w:trPr>
                <w:tc>
                  <w:tcPr>
                    <w:tcW w:w="50" w:type="pct"/>
                    <w:hideMark/>
                  </w:tcPr>
                  <w:p w14:paraId="4DD5BC3C" w14:textId="7B6F8E28" w:rsidR="004D01B7" w:rsidRDefault="004D01B7" w:rsidP="006D671C">
                    <w:pPr>
                      <w:pStyle w:val="Bibliography"/>
                      <w:spacing w:after="0"/>
                      <w:rPr>
                        <w:noProof/>
                        <w:szCs w:val="24"/>
                      </w:rPr>
                    </w:pPr>
                    <w:r>
                      <w:rPr>
                        <w:noProof/>
                      </w:rPr>
                      <w:t xml:space="preserve">[1] </w:t>
                    </w:r>
                  </w:p>
                </w:tc>
                <w:tc>
                  <w:tcPr>
                    <w:tcW w:w="0" w:type="auto"/>
                    <w:hideMark/>
                  </w:tcPr>
                  <w:p w14:paraId="1BA32D61" w14:textId="77777777" w:rsidR="004D01B7" w:rsidRDefault="004D01B7" w:rsidP="006D671C">
                    <w:pPr>
                      <w:pStyle w:val="Bibliography"/>
                      <w:spacing w:after="0"/>
                      <w:rPr>
                        <w:noProof/>
                      </w:rPr>
                    </w:pPr>
                    <w:r>
                      <w:rPr>
                        <w:noProof/>
                      </w:rPr>
                      <w:t>ONR, “Licence Condition 8 Warning Notices Technical Inspection Guide (NS-INSP-GD-008)”.</w:t>
                    </w:r>
                  </w:p>
                </w:tc>
              </w:tr>
              <w:tr w:rsidR="004D01B7" w14:paraId="3F6859BE" w14:textId="77777777">
                <w:trPr>
                  <w:divId w:val="838889588"/>
                  <w:tblCellSpacing w:w="15" w:type="dxa"/>
                </w:trPr>
                <w:tc>
                  <w:tcPr>
                    <w:tcW w:w="50" w:type="pct"/>
                    <w:hideMark/>
                  </w:tcPr>
                  <w:p w14:paraId="3F99A4A4" w14:textId="77777777" w:rsidR="004D01B7" w:rsidRDefault="004D01B7" w:rsidP="006D671C">
                    <w:pPr>
                      <w:pStyle w:val="Bibliography"/>
                      <w:spacing w:after="0"/>
                      <w:rPr>
                        <w:noProof/>
                      </w:rPr>
                    </w:pPr>
                    <w:r>
                      <w:rPr>
                        <w:noProof/>
                      </w:rPr>
                      <w:t xml:space="preserve">[2] </w:t>
                    </w:r>
                  </w:p>
                </w:tc>
                <w:tc>
                  <w:tcPr>
                    <w:tcW w:w="0" w:type="auto"/>
                    <w:hideMark/>
                  </w:tcPr>
                  <w:p w14:paraId="044E0026" w14:textId="77777777" w:rsidR="004D01B7" w:rsidRDefault="004D01B7" w:rsidP="006D671C">
                    <w:pPr>
                      <w:pStyle w:val="Bibliography"/>
                      <w:spacing w:after="0"/>
                      <w:rPr>
                        <w:noProof/>
                      </w:rPr>
                    </w:pPr>
                    <w:r>
                      <w:rPr>
                        <w:noProof/>
                      </w:rPr>
                      <w:t>ONR, “Risk Informed and Targeted Engagements (ONR-RD-POL-002)”.</w:t>
                    </w:r>
                  </w:p>
                </w:tc>
              </w:tr>
              <w:tr w:rsidR="004D01B7" w14:paraId="00C736C9" w14:textId="77777777">
                <w:trPr>
                  <w:divId w:val="838889588"/>
                  <w:tblCellSpacing w:w="15" w:type="dxa"/>
                </w:trPr>
                <w:tc>
                  <w:tcPr>
                    <w:tcW w:w="50" w:type="pct"/>
                    <w:hideMark/>
                  </w:tcPr>
                  <w:p w14:paraId="2147A0BF" w14:textId="77777777" w:rsidR="004D01B7" w:rsidRDefault="004D01B7" w:rsidP="006D671C">
                    <w:pPr>
                      <w:pStyle w:val="Bibliography"/>
                      <w:spacing w:after="0"/>
                      <w:rPr>
                        <w:noProof/>
                      </w:rPr>
                    </w:pPr>
                    <w:r>
                      <w:rPr>
                        <w:noProof/>
                      </w:rPr>
                      <w:t xml:space="preserve">[3] </w:t>
                    </w:r>
                  </w:p>
                </w:tc>
                <w:tc>
                  <w:tcPr>
                    <w:tcW w:w="0" w:type="auto"/>
                    <w:hideMark/>
                  </w:tcPr>
                  <w:p w14:paraId="53EE873E" w14:textId="77777777" w:rsidR="004D01B7" w:rsidRDefault="004D01B7" w:rsidP="006D671C">
                    <w:pPr>
                      <w:pStyle w:val="Bibliography"/>
                      <w:spacing w:after="0"/>
                      <w:rPr>
                        <w:noProof/>
                      </w:rPr>
                    </w:pPr>
                    <w:r>
                      <w:rPr>
                        <w:noProof/>
                      </w:rPr>
                      <w:t>ONR, “Licence Condition 17 Management Systems Technical Inspection Guide (NS-INSP-GD-017 )”.</w:t>
                    </w:r>
                  </w:p>
                </w:tc>
              </w:tr>
              <w:tr w:rsidR="004D01B7" w14:paraId="233BE008" w14:textId="77777777">
                <w:trPr>
                  <w:divId w:val="838889588"/>
                  <w:tblCellSpacing w:w="15" w:type="dxa"/>
                </w:trPr>
                <w:tc>
                  <w:tcPr>
                    <w:tcW w:w="50" w:type="pct"/>
                    <w:hideMark/>
                  </w:tcPr>
                  <w:p w14:paraId="758D67A7" w14:textId="77777777" w:rsidR="004D01B7" w:rsidRDefault="004D01B7" w:rsidP="006D671C">
                    <w:pPr>
                      <w:pStyle w:val="Bibliography"/>
                      <w:spacing w:after="0"/>
                      <w:rPr>
                        <w:noProof/>
                      </w:rPr>
                    </w:pPr>
                    <w:r>
                      <w:rPr>
                        <w:noProof/>
                      </w:rPr>
                      <w:t xml:space="preserve">[4] </w:t>
                    </w:r>
                  </w:p>
                </w:tc>
                <w:tc>
                  <w:tcPr>
                    <w:tcW w:w="0" w:type="auto"/>
                    <w:hideMark/>
                  </w:tcPr>
                  <w:p w14:paraId="4CCE5912" w14:textId="77777777" w:rsidR="004D01B7" w:rsidRDefault="004D01B7" w:rsidP="006D671C">
                    <w:pPr>
                      <w:pStyle w:val="Bibliography"/>
                      <w:spacing w:after="0"/>
                      <w:rPr>
                        <w:noProof/>
                      </w:rPr>
                    </w:pPr>
                    <w:r>
                      <w:rPr>
                        <w:noProof/>
                      </w:rPr>
                      <w:t>ONR, “Licence Condition 16 Site plans, designs and specifications (NS-INSP-GD-016)”.</w:t>
                    </w:r>
                  </w:p>
                </w:tc>
              </w:tr>
              <w:tr w:rsidR="004D01B7" w14:paraId="6201C6D8" w14:textId="77777777">
                <w:trPr>
                  <w:divId w:val="838889588"/>
                  <w:tblCellSpacing w:w="15" w:type="dxa"/>
                </w:trPr>
                <w:tc>
                  <w:tcPr>
                    <w:tcW w:w="50" w:type="pct"/>
                    <w:hideMark/>
                  </w:tcPr>
                  <w:p w14:paraId="4B0E5A3D" w14:textId="77777777" w:rsidR="004D01B7" w:rsidRDefault="004D01B7" w:rsidP="006D671C">
                    <w:pPr>
                      <w:pStyle w:val="Bibliography"/>
                      <w:spacing w:after="0"/>
                      <w:rPr>
                        <w:noProof/>
                      </w:rPr>
                    </w:pPr>
                    <w:r>
                      <w:rPr>
                        <w:noProof/>
                      </w:rPr>
                      <w:t xml:space="preserve">[5] </w:t>
                    </w:r>
                  </w:p>
                </w:tc>
                <w:tc>
                  <w:tcPr>
                    <w:tcW w:w="0" w:type="auto"/>
                    <w:hideMark/>
                  </w:tcPr>
                  <w:p w14:paraId="00A8AD02" w14:textId="77777777" w:rsidR="004D01B7" w:rsidRDefault="004D01B7" w:rsidP="006D671C">
                    <w:pPr>
                      <w:pStyle w:val="Bibliography"/>
                      <w:spacing w:after="0"/>
                      <w:rPr>
                        <w:noProof/>
                      </w:rPr>
                    </w:pPr>
                    <w:r>
                      <w:rPr>
                        <w:noProof/>
                      </w:rPr>
                      <w:t>ONR, “Licence Condition 6 Documents, records, authorities and certificates (NS-INSP-GD-006)”.</w:t>
                    </w:r>
                  </w:p>
                </w:tc>
              </w:tr>
              <w:tr w:rsidR="004D01B7" w14:paraId="0172243B" w14:textId="77777777">
                <w:trPr>
                  <w:divId w:val="838889588"/>
                  <w:tblCellSpacing w:w="15" w:type="dxa"/>
                </w:trPr>
                <w:tc>
                  <w:tcPr>
                    <w:tcW w:w="50" w:type="pct"/>
                    <w:hideMark/>
                  </w:tcPr>
                  <w:p w14:paraId="7936313F" w14:textId="77777777" w:rsidR="004D01B7" w:rsidRDefault="004D01B7" w:rsidP="006D671C">
                    <w:pPr>
                      <w:pStyle w:val="Bibliography"/>
                      <w:spacing w:after="0"/>
                      <w:rPr>
                        <w:noProof/>
                      </w:rPr>
                    </w:pPr>
                    <w:r>
                      <w:rPr>
                        <w:noProof/>
                      </w:rPr>
                      <w:t xml:space="preserve">[6] </w:t>
                    </w:r>
                  </w:p>
                </w:tc>
                <w:tc>
                  <w:tcPr>
                    <w:tcW w:w="0" w:type="auto"/>
                    <w:hideMark/>
                  </w:tcPr>
                  <w:p w14:paraId="2F0C2EF4" w14:textId="77777777" w:rsidR="004D01B7" w:rsidRDefault="004D01B7" w:rsidP="006D671C">
                    <w:pPr>
                      <w:pStyle w:val="Bibliography"/>
                      <w:spacing w:after="0"/>
                      <w:rPr>
                        <w:noProof/>
                      </w:rPr>
                    </w:pPr>
                    <w:r>
                      <w:rPr>
                        <w:noProof/>
                      </w:rPr>
                      <w:t>ONR, “Licence Condition 10 Training Technical Inspection Guide (NS-INSP-GD-10)”.</w:t>
                    </w:r>
                  </w:p>
                </w:tc>
              </w:tr>
              <w:tr w:rsidR="004D01B7" w14:paraId="3510ABA5" w14:textId="77777777">
                <w:trPr>
                  <w:divId w:val="838889588"/>
                  <w:tblCellSpacing w:w="15" w:type="dxa"/>
                </w:trPr>
                <w:tc>
                  <w:tcPr>
                    <w:tcW w:w="50" w:type="pct"/>
                    <w:hideMark/>
                  </w:tcPr>
                  <w:p w14:paraId="12E499E4" w14:textId="77777777" w:rsidR="004D01B7" w:rsidRDefault="004D01B7" w:rsidP="006D671C">
                    <w:pPr>
                      <w:pStyle w:val="Bibliography"/>
                      <w:spacing w:after="0"/>
                      <w:rPr>
                        <w:noProof/>
                      </w:rPr>
                    </w:pPr>
                    <w:r>
                      <w:rPr>
                        <w:noProof/>
                      </w:rPr>
                      <w:t xml:space="preserve">[7] </w:t>
                    </w:r>
                  </w:p>
                </w:tc>
                <w:tc>
                  <w:tcPr>
                    <w:tcW w:w="0" w:type="auto"/>
                    <w:hideMark/>
                  </w:tcPr>
                  <w:p w14:paraId="66F08AFB" w14:textId="77777777" w:rsidR="004D01B7" w:rsidRDefault="004D01B7" w:rsidP="006D671C">
                    <w:pPr>
                      <w:pStyle w:val="Bibliography"/>
                      <w:spacing w:after="0"/>
                      <w:rPr>
                        <w:noProof/>
                      </w:rPr>
                    </w:pPr>
                    <w:r>
                      <w:rPr>
                        <w:noProof/>
                      </w:rPr>
                      <w:t>ONR, “Licence Condition 11 Emergency Arrangements (NS-INSP-GD-011 )”.</w:t>
                    </w:r>
                  </w:p>
                </w:tc>
              </w:tr>
            </w:tbl>
            <w:p w14:paraId="5B959CAD" w14:textId="77777777" w:rsidR="004D01B7" w:rsidRDefault="004D01B7">
              <w:pPr>
                <w:divId w:val="838889588"/>
                <w:rPr>
                  <w:rFonts w:eastAsia="Times New Roman"/>
                  <w:noProof/>
                </w:rPr>
              </w:pPr>
            </w:p>
            <w:p w14:paraId="5B087581" w14:textId="20BEFB5C" w:rsidR="00EF0F6F" w:rsidRDefault="00EF0F6F">
              <w:r>
                <w:rPr>
                  <w:b/>
                  <w:bCs/>
                  <w:noProof/>
                </w:rPr>
                <w:fldChar w:fldCharType="end"/>
              </w:r>
            </w:p>
          </w:sdtContent>
        </w:sdt>
      </w:sdtContent>
    </w:sdt>
    <w:p w14:paraId="20869F6B" w14:textId="77777777" w:rsidR="00EF0F6F" w:rsidRDefault="00EF0F6F" w:rsidP="00EF0F6F">
      <w:pPr>
        <w:pStyle w:val="NumList2"/>
        <w:numPr>
          <w:ilvl w:val="0"/>
          <w:numId w:val="0"/>
        </w:numPr>
      </w:pPr>
    </w:p>
    <w:sectPr w:rsidR="00EF0F6F" w:rsidSect="005F7DF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6C8A" w14:textId="77777777" w:rsidR="000C11B2" w:rsidRDefault="000C11B2" w:rsidP="007D199A">
      <w:pPr>
        <w:spacing w:after="0"/>
      </w:pPr>
      <w:r>
        <w:separator/>
      </w:r>
    </w:p>
    <w:p w14:paraId="7949AF83" w14:textId="77777777" w:rsidR="000C11B2" w:rsidRDefault="000C11B2"/>
  </w:endnote>
  <w:endnote w:type="continuationSeparator" w:id="0">
    <w:p w14:paraId="011E544E" w14:textId="77777777" w:rsidR="000C11B2" w:rsidRDefault="000C11B2" w:rsidP="007D199A">
      <w:pPr>
        <w:spacing w:after="0"/>
      </w:pPr>
      <w:r>
        <w:continuationSeparator/>
      </w:r>
    </w:p>
    <w:p w14:paraId="0394EFFC" w14:textId="77777777" w:rsidR="000C11B2" w:rsidRDefault="000C1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17BD" w14:textId="54020DBA" w:rsidR="000A1D23" w:rsidRPr="000A1D23" w:rsidRDefault="000A1D23" w:rsidP="000A1D23">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ACC4D" w14:textId="77777777" w:rsidR="000C11B2" w:rsidRPr="005E0344" w:rsidRDefault="000C11B2" w:rsidP="005E0344">
      <w:pPr>
        <w:spacing w:after="120"/>
        <w:rPr>
          <w:color w:val="000000" w:themeColor="text2"/>
        </w:rPr>
      </w:pPr>
      <w:r w:rsidRPr="005E0344">
        <w:rPr>
          <w:color w:val="000000" w:themeColor="text2"/>
        </w:rPr>
        <w:separator/>
      </w:r>
    </w:p>
  </w:footnote>
  <w:footnote w:type="continuationSeparator" w:id="0">
    <w:p w14:paraId="059C68B8" w14:textId="77777777" w:rsidR="000C11B2" w:rsidRPr="005E0344" w:rsidRDefault="000C11B2" w:rsidP="0090581D">
      <w:pPr>
        <w:spacing w:after="120"/>
        <w:rPr>
          <w:color w:val="000000" w:themeColor="text2"/>
        </w:rPr>
      </w:pPr>
      <w:r w:rsidRPr="005E0344">
        <w:rPr>
          <w:color w:val="000000" w:themeColor="text2"/>
        </w:rPr>
        <w:continuationSeparator/>
      </w:r>
    </w:p>
    <w:p w14:paraId="5C69FF68" w14:textId="77777777" w:rsidR="000C11B2" w:rsidRDefault="000C11B2"/>
  </w:footnote>
  <w:footnote w:type="continuationNotice" w:id="1">
    <w:p w14:paraId="421E0504" w14:textId="77777777" w:rsidR="000C11B2" w:rsidRDefault="000C11B2">
      <w:pPr>
        <w:spacing w:after="0"/>
      </w:pPr>
    </w:p>
    <w:p w14:paraId="14B33ADB" w14:textId="77777777" w:rsidR="000C11B2" w:rsidRDefault="000C11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07C89E7" w:rsidR="00177666" w:rsidRPr="0039332A" w:rsidRDefault="0055502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D671C">
          <w:rPr>
            <w:sz w:val="20"/>
            <w:szCs w:val="24"/>
          </w:rPr>
          <w:t>LC 9 – Instructions to persons on site</w:t>
        </w:r>
      </w:sdtContent>
    </w:sdt>
    <w:r w:rsidR="004E3932" w:rsidRPr="0039332A">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705F5">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pStyle w:val="TSNumberedParagraph11"/>
      <w:lvlText w:val=""/>
      <w:lvlJc w:val="left"/>
      <w:pPr>
        <w:tabs>
          <w:tab w:val="num" w:pos="360"/>
        </w:tabs>
        <w:ind w:left="360" w:hanging="360"/>
      </w:pPr>
      <w:rPr>
        <w:rFonts w:ascii="Symbol" w:hAnsi="Symbol" w:hint="default"/>
      </w:rPr>
    </w:lvl>
  </w:abstractNum>
  <w:abstractNum w:abstractNumId="10" w15:restartNumberingAfterBreak="0">
    <w:nsid w:val="085D7F28"/>
    <w:multiLevelType w:val="multilevel"/>
    <w:tmpl w:val="FFFC24EC"/>
    <w:lvl w:ilvl="0">
      <w:start w:val="1"/>
      <w:numFmt w:val="decimal"/>
      <w:lvlText w:val="%1."/>
      <w:lvlJc w:val="left"/>
      <w:pPr>
        <w:tabs>
          <w:tab w:val="num" w:pos="720"/>
        </w:tabs>
        <w:ind w:left="720" w:hanging="720"/>
      </w:pPr>
      <w:rPr>
        <w:rFonts w:ascii="Arial" w:hAnsi="Arial" w:hint="default"/>
      </w:rPr>
    </w:lvl>
    <w:lvl w:ilvl="1">
      <w:start w:val="1"/>
      <w:numFmt w:val="decimal"/>
      <w:lvlText w:val="%1.%2"/>
      <w:lvlJc w:val="left"/>
      <w:pPr>
        <w:tabs>
          <w:tab w:val="num" w:pos="1440"/>
        </w:tabs>
        <w:ind w:left="1440" w:hanging="720"/>
      </w:pPr>
      <w:rPr>
        <w:rFonts w:ascii="Times New Roman" w:eastAsia="Times New Roman" w:hAnsi="Times New Roman" w:cs="Times New Roman"/>
      </w:rPr>
    </w:lvl>
    <w:lvl w:ilvl="2">
      <w:start w:val="1"/>
      <w:numFmt w:val="decimal"/>
      <w:lvlText w:val="%3)"/>
      <w:lvlJc w:val="left"/>
      <w:pPr>
        <w:tabs>
          <w:tab w:val="num" w:pos="0"/>
        </w:tabs>
        <w:ind w:left="2160" w:hanging="720"/>
      </w:pPr>
      <w:rPr>
        <w:rFonts w:ascii="Times New Roman" w:hAnsi="Times New Roman" w:hint="default"/>
      </w:rPr>
    </w:lvl>
    <w:lvl w:ilvl="3">
      <w:start w:val="1"/>
      <w:numFmt w:val="lowerRoman"/>
      <w:lvlText w:val="%4)"/>
      <w:lvlJc w:val="left"/>
      <w:pPr>
        <w:tabs>
          <w:tab w:val="num" w:pos="0"/>
        </w:tabs>
        <w:ind w:left="2880" w:hanging="720"/>
      </w:pPr>
      <w:rPr>
        <w:rFonts w:ascii="Times New Roman" w:hAnsi="Times New Roman" w:hint="default"/>
      </w:rPr>
    </w:lvl>
    <w:lvl w:ilvl="4">
      <w:start w:val="1"/>
      <w:numFmt w:val="decimal"/>
      <w:lvlText w:val="%5)"/>
      <w:lvlJc w:val="left"/>
      <w:pPr>
        <w:tabs>
          <w:tab w:val="num" w:pos="3600"/>
        </w:tabs>
        <w:ind w:left="3600" w:hanging="720"/>
      </w:pPr>
      <w:rPr>
        <w:rFonts w:ascii="Arial" w:hAnsi="Arial" w:hint="default"/>
        <w:color w:val="auto"/>
        <w:lang w:val="en-GB"/>
      </w:rPr>
    </w:lvl>
    <w:lvl w:ilvl="5">
      <w:start w:val="1"/>
      <w:numFmt w:val="lowerLetter"/>
      <w:lvlText w:val="%6)"/>
      <w:lvlJc w:val="left"/>
      <w:pPr>
        <w:tabs>
          <w:tab w:val="num" w:pos="0"/>
        </w:tabs>
        <w:ind w:left="4320" w:hanging="720"/>
      </w:pPr>
      <w:rPr>
        <w:rFonts w:ascii="Times New Roman" w:hAnsi="Times New Roman" w:hint="default"/>
      </w:rPr>
    </w:lvl>
    <w:lvl w:ilvl="6">
      <w:start w:val="1"/>
      <w:numFmt w:val="none"/>
      <w:lvlText w:val="%6)"/>
      <w:lvlJc w:val="left"/>
      <w:pPr>
        <w:tabs>
          <w:tab w:val="num" w:pos="0"/>
        </w:tabs>
        <w:ind w:left="5040" w:hanging="720"/>
      </w:pPr>
      <w:rPr>
        <w:rFonts w:ascii="Times New Roman" w:hAnsi="Times New Roman" w:hint="default"/>
      </w:rPr>
    </w:lvl>
    <w:lvl w:ilvl="7">
      <w:start w:val="1"/>
      <w:numFmt w:val="none"/>
      <w:lvlText w:val="%6)"/>
      <w:lvlJc w:val="left"/>
      <w:pPr>
        <w:tabs>
          <w:tab w:val="num" w:pos="0"/>
        </w:tabs>
        <w:ind w:left="5760" w:hanging="720"/>
      </w:pPr>
      <w:rPr>
        <w:rFonts w:ascii="Times New Roman" w:hAnsi="Times New Roman" w:hint="default"/>
      </w:rPr>
    </w:lvl>
    <w:lvl w:ilvl="8">
      <w:start w:val="1"/>
      <w:numFmt w:val="none"/>
      <w:lvlText w:val="%6)"/>
      <w:lvlJc w:val="left"/>
      <w:pPr>
        <w:tabs>
          <w:tab w:val="num" w:pos="0"/>
        </w:tabs>
        <w:ind w:left="6480" w:hanging="720"/>
      </w:pPr>
      <w:rPr>
        <w:rFonts w:ascii="Times New Roman" w:hAnsi="Times New Roman" w:hint="default"/>
      </w:rPr>
    </w:lvl>
  </w:abstractNum>
  <w:abstractNum w:abstractNumId="11" w15:restartNumberingAfterBreak="0">
    <w:nsid w:val="0C91439C"/>
    <w:multiLevelType w:val="hybridMultilevel"/>
    <w:tmpl w:val="2A8ED30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FEE5251"/>
    <w:multiLevelType w:val="hybridMultilevel"/>
    <w:tmpl w:val="7ACE9B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F83E2E"/>
    <w:multiLevelType w:val="hybridMultilevel"/>
    <w:tmpl w:val="55DEBE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9A23F1"/>
    <w:multiLevelType w:val="hybridMultilevel"/>
    <w:tmpl w:val="2A8ED3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9706A39"/>
    <w:multiLevelType w:val="multilevel"/>
    <w:tmpl w:val="5D308368"/>
    <w:lvl w:ilvl="0">
      <w:start w:val="1"/>
      <w:numFmt w:val="decimal"/>
      <w:lvlText w:val="%1"/>
      <w:lvlJc w:val="left"/>
      <w:pPr>
        <w:tabs>
          <w:tab w:val="num" w:pos="-31680"/>
        </w:tabs>
        <w:ind w:left="720" w:hanging="720"/>
      </w:pPr>
      <w:rPr>
        <w:rFonts w:hint="default"/>
        <w:sz w:val="22"/>
      </w:rPr>
    </w:lvl>
    <w:lvl w:ilvl="1">
      <w:start w:val="4"/>
      <w:numFmt w:val="decimal"/>
      <w:lvlText w:val="%1.%2"/>
      <w:lvlJc w:val="left"/>
      <w:pPr>
        <w:tabs>
          <w:tab w:val="num" w:pos="-31680"/>
        </w:tabs>
        <w:ind w:left="720" w:hanging="720"/>
      </w:pPr>
      <w:rPr>
        <w:rFonts w:hint="default"/>
        <w:b w:val="0"/>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83E54"/>
    <w:multiLevelType w:val="hybridMultilevel"/>
    <w:tmpl w:val="5B402306"/>
    <w:lvl w:ilvl="0" w:tplc="F71C92C0">
      <w:start w:val="1"/>
      <w:numFmt w:val="decimal"/>
      <w:pStyle w:val="F9-Paragraph"/>
      <w:lvlText w:val="%1."/>
      <w:lvlJc w:val="left"/>
      <w:pPr>
        <w:ind w:left="24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280BDF"/>
    <w:multiLevelType w:val="hybridMultilevel"/>
    <w:tmpl w:val="5A06F81C"/>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DC57D61"/>
    <w:multiLevelType w:val="hybridMultilevel"/>
    <w:tmpl w:val="5C5EEA76"/>
    <w:lvl w:ilvl="0" w:tplc="08090001">
      <w:start w:val="1"/>
      <w:numFmt w:val="bullet"/>
      <w:lvlText w:val=""/>
      <w:lvlJc w:val="left"/>
      <w:pPr>
        <w:ind w:left="2486"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5F46359"/>
    <w:multiLevelType w:val="hybridMultilevel"/>
    <w:tmpl w:val="9BB87E30"/>
    <w:lvl w:ilvl="0" w:tplc="6F32438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9657215">
    <w:abstractNumId w:val="9"/>
  </w:num>
  <w:num w:numId="2" w16cid:durableId="1618946589">
    <w:abstractNumId w:val="7"/>
  </w:num>
  <w:num w:numId="3" w16cid:durableId="970477743">
    <w:abstractNumId w:val="6"/>
  </w:num>
  <w:num w:numId="4" w16cid:durableId="1156218245">
    <w:abstractNumId w:val="5"/>
  </w:num>
  <w:num w:numId="5" w16cid:durableId="296688556">
    <w:abstractNumId w:val="4"/>
  </w:num>
  <w:num w:numId="6" w16cid:durableId="744256941">
    <w:abstractNumId w:val="8"/>
  </w:num>
  <w:num w:numId="7" w16cid:durableId="1360203194">
    <w:abstractNumId w:val="3"/>
  </w:num>
  <w:num w:numId="8" w16cid:durableId="776022842">
    <w:abstractNumId w:val="2"/>
  </w:num>
  <w:num w:numId="9" w16cid:durableId="398015789">
    <w:abstractNumId w:val="1"/>
  </w:num>
  <w:num w:numId="10" w16cid:durableId="655692118">
    <w:abstractNumId w:val="0"/>
  </w:num>
  <w:num w:numId="11" w16cid:durableId="1116369079">
    <w:abstractNumId w:val="13"/>
  </w:num>
  <w:num w:numId="12" w16cid:durableId="713233767">
    <w:abstractNumId w:val="29"/>
  </w:num>
  <w:num w:numId="13" w16cid:durableId="933828232">
    <w:abstractNumId w:val="20"/>
  </w:num>
  <w:num w:numId="14" w16cid:durableId="1104156615">
    <w:abstractNumId w:val="15"/>
  </w:num>
  <w:num w:numId="15" w16cid:durableId="2130464601">
    <w:abstractNumId w:val="29"/>
    <w:lvlOverride w:ilvl="0">
      <w:startOverride w:val="1"/>
    </w:lvlOverride>
  </w:num>
  <w:num w:numId="16" w16cid:durableId="937176816">
    <w:abstractNumId w:val="20"/>
    <w:lvlOverride w:ilvl="0">
      <w:startOverride w:val="1"/>
    </w:lvlOverride>
  </w:num>
  <w:num w:numId="17" w16cid:durableId="1372534860">
    <w:abstractNumId w:val="15"/>
    <w:lvlOverride w:ilvl="0">
      <w:startOverride w:val="1"/>
    </w:lvlOverride>
  </w:num>
  <w:num w:numId="18" w16cid:durableId="2090805570">
    <w:abstractNumId w:val="28"/>
  </w:num>
  <w:num w:numId="19" w16cid:durableId="1957439761">
    <w:abstractNumId w:val="24"/>
  </w:num>
  <w:num w:numId="20" w16cid:durableId="990527743">
    <w:abstractNumId w:val="19"/>
  </w:num>
  <w:num w:numId="21" w16cid:durableId="549459451">
    <w:abstractNumId w:val="25"/>
  </w:num>
  <w:num w:numId="22" w16cid:durableId="976253627">
    <w:abstractNumId w:val="18"/>
  </w:num>
  <w:num w:numId="23" w16cid:durableId="644235728">
    <w:abstractNumId w:val="30"/>
  </w:num>
  <w:num w:numId="24" w16cid:durableId="1768227977">
    <w:abstractNumId w:val="22"/>
  </w:num>
  <w:num w:numId="25" w16cid:durableId="2019574978">
    <w:abstractNumId w:val="21"/>
  </w:num>
  <w:num w:numId="26" w16cid:durableId="124196924">
    <w:abstractNumId w:val="26"/>
  </w:num>
  <w:num w:numId="27" w16cid:durableId="427235615">
    <w:abstractNumId w:val="21"/>
    <w:lvlOverride w:ilvl="0">
      <w:startOverride w:val="1"/>
    </w:lvlOverride>
  </w:num>
  <w:num w:numId="28" w16cid:durableId="295457616">
    <w:abstractNumId w:val="17"/>
  </w:num>
  <w:num w:numId="29" w16cid:durableId="1709144924">
    <w:abstractNumId w:val="10"/>
  </w:num>
  <w:num w:numId="30" w16cid:durableId="87311756">
    <w:abstractNumId w:val="14"/>
  </w:num>
  <w:num w:numId="31" w16cid:durableId="1194920737">
    <w:abstractNumId w:val="16"/>
  </w:num>
  <w:num w:numId="32" w16cid:durableId="449788577">
    <w:abstractNumId w:val="11"/>
  </w:num>
  <w:num w:numId="33" w16cid:durableId="1112285628">
    <w:abstractNumId w:val="21"/>
  </w:num>
  <w:num w:numId="34" w16cid:durableId="882520172">
    <w:abstractNumId w:val="21"/>
  </w:num>
  <w:num w:numId="35" w16cid:durableId="297300530">
    <w:abstractNumId w:val="23"/>
  </w:num>
  <w:num w:numId="36" w16cid:durableId="1094864390">
    <w:abstractNumId w:val="12"/>
  </w:num>
  <w:num w:numId="37" w16cid:durableId="1405644421">
    <w:abstractNumId w:val="27"/>
  </w:num>
  <w:num w:numId="38" w16cid:durableId="471504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B66"/>
    <w:rsid w:val="00002CDC"/>
    <w:rsid w:val="00002F03"/>
    <w:rsid w:val="00004C16"/>
    <w:rsid w:val="000050D4"/>
    <w:rsid w:val="00011177"/>
    <w:rsid w:val="0001117E"/>
    <w:rsid w:val="000144E7"/>
    <w:rsid w:val="00014814"/>
    <w:rsid w:val="00021BE4"/>
    <w:rsid w:val="00022033"/>
    <w:rsid w:val="00024522"/>
    <w:rsid w:val="00024B2E"/>
    <w:rsid w:val="00027F4F"/>
    <w:rsid w:val="00030430"/>
    <w:rsid w:val="0003078E"/>
    <w:rsid w:val="00031B89"/>
    <w:rsid w:val="0003693D"/>
    <w:rsid w:val="0004440F"/>
    <w:rsid w:val="00052C8A"/>
    <w:rsid w:val="00053559"/>
    <w:rsid w:val="000548C8"/>
    <w:rsid w:val="000553DE"/>
    <w:rsid w:val="00056DEA"/>
    <w:rsid w:val="00061CC8"/>
    <w:rsid w:val="00064A0D"/>
    <w:rsid w:val="00064A1B"/>
    <w:rsid w:val="00065494"/>
    <w:rsid w:val="00067B07"/>
    <w:rsid w:val="00071030"/>
    <w:rsid w:val="00075605"/>
    <w:rsid w:val="00075C66"/>
    <w:rsid w:val="000817D4"/>
    <w:rsid w:val="00082879"/>
    <w:rsid w:val="00091051"/>
    <w:rsid w:val="00091EEA"/>
    <w:rsid w:val="0009225F"/>
    <w:rsid w:val="00094A6D"/>
    <w:rsid w:val="000955B3"/>
    <w:rsid w:val="000A105C"/>
    <w:rsid w:val="000A1D23"/>
    <w:rsid w:val="000B6E83"/>
    <w:rsid w:val="000C11B2"/>
    <w:rsid w:val="000C2402"/>
    <w:rsid w:val="000C2DDC"/>
    <w:rsid w:val="000C2F9C"/>
    <w:rsid w:val="000C5F5A"/>
    <w:rsid w:val="000C675F"/>
    <w:rsid w:val="000D10BC"/>
    <w:rsid w:val="000D2FD4"/>
    <w:rsid w:val="000D3232"/>
    <w:rsid w:val="000D3A7B"/>
    <w:rsid w:val="000E3FF2"/>
    <w:rsid w:val="000F1B7B"/>
    <w:rsid w:val="000F2ED4"/>
    <w:rsid w:val="000F485A"/>
    <w:rsid w:val="001028E8"/>
    <w:rsid w:val="001111DD"/>
    <w:rsid w:val="00122FCC"/>
    <w:rsid w:val="00124C2B"/>
    <w:rsid w:val="00126752"/>
    <w:rsid w:val="00130B30"/>
    <w:rsid w:val="0013667E"/>
    <w:rsid w:val="00140E1C"/>
    <w:rsid w:val="00147AE4"/>
    <w:rsid w:val="00150FEA"/>
    <w:rsid w:val="001571E5"/>
    <w:rsid w:val="001632F7"/>
    <w:rsid w:val="00164B4F"/>
    <w:rsid w:val="001712CE"/>
    <w:rsid w:val="00177666"/>
    <w:rsid w:val="001820B5"/>
    <w:rsid w:val="001849CA"/>
    <w:rsid w:val="00185410"/>
    <w:rsid w:val="0018552E"/>
    <w:rsid w:val="001873BE"/>
    <w:rsid w:val="00192352"/>
    <w:rsid w:val="001A34D0"/>
    <w:rsid w:val="001A78E8"/>
    <w:rsid w:val="001B4D5A"/>
    <w:rsid w:val="001C4D63"/>
    <w:rsid w:val="001C7380"/>
    <w:rsid w:val="001D0DE0"/>
    <w:rsid w:val="001D4467"/>
    <w:rsid w:val="001D569E"/>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1DB4"/>
    <w:rsid w:val="00255FA3"/>
    <w:rsid w:val="00257288"/>
    <w:rsid w:val="00261AF3"/>
    <w:rsid w:val="00261FB6"/>
    <w:rsid w:val="002629F8"/>
    <w:rsid w:val="00263396"/>
    <w:rsid w:val="002659FA"/>
    <w:rsid w:val="00267815"/>
    <w:rsid w:val="00276C93"/>
    <w:rsid w:val="00280DDF"/>
    <w:rsid w:val="002917FF"/>
    <w:rsid w:val="00292ADF"/>
    <w:rsid w:val="00296DBB"/>
    <w:rsid w:val="002A0DEC"/>
    <w:rsid w:val="002A1D19"/>
    <w:rsid w:val="002B1C53"/>
    <w:rsid w:val="002C727D"/>
    <w:rsid w:val="002E0BE4"/>
    <w:rsid w:val="002E3B58"/>
    <w:rsid w:val="002E3E8A"/>
    <w:rsid w:val="002E6A6A"/>
    <w:rsid w:val="002F3397"/>
    <w:rsid w:val="002F619C"/>
    <w:rsid w:val="0030380D"/>
    <w:rsid w:val="00312411"/>
    <w:rsid w:val="00323E71"/>
    <w:rsid w:val="00326F77"/>
    <w:rsid w:val="00337F56"/>
    <w:rsid w:val="003401B0"/>
    <w:rsid w:val="00340A1D"/>
    <w:rsid w:val="00346C8E"/>
    <w:rsid w:val="00350DA6"/>
    <w:rsid w:val="00350E57"/>
    <w:rsid w:val="00353F58"/>
    <w:rsid w:val="00367BD5"/>
    <w:rsid w:val="003705F5"/>
    <w:rsid w:val="00377BBC"/>
    <w:rsid w:val="00382179"/>
    <w:rsid w:val="0038321E"/>
    <w:rsid w:val="00390327"/>
    <w:rsid w:val="0039332A"/>
    <w:rsid w:val="00393B78"/>
    <w:rsid w:val="003A01E9"/>
    <w:rsid w:val="003B1C3D"/>
    <w:rsid w:val="003B4E34"/>
    <w:rsid w:val="003C0306"/>
    <w:rsid w:val="003C114C"/>
    <w:rsid w:val="003C465D"/>
    <w:rsid w:val="003D14FC"/>
    <w:rsid w:val="003D2814"/>
    <w:rsid w:val="003D34ED"/>
    <w:rsid w:val="003D495D"/>
    <w:rsid w:val="003E098E"/>
    <w:rsid w:val="003E2FAE"/>
    <w:rsid w:val="003F148D"/>
    <w:rsid w:val="003F5F74"/>
    <w:rsid w:val="00400000"/>
    <w:rsid w:val="004045D2"/>
    <w:rsid w:val="00406714"/>
    <w:rsid w:val="00407CF7"/>
    <w:rsid w:val="0041211A"/>
    <w:rsid w:val="00415ED6"/>
    <w:rsid w:val="00417C47"/>
    <w:rsid w:val="00417CAF"/>
    <w:rsid w:val="00420A11"/>
    <w:rsid w:val="0042219F"/>
    <w:rsid w:val="00422265"/>
    <w:rsid w:val="004344C1"/>
    <w:rsid w:val="004373A7"/>
    <w:rsid w:val="00437D94"/>
    <w:rsid w:val="0044030C"/>
    <w:rsid w:val="0045370A"/>
    <w:rsid w:val="00463977"/>
    <w:rsid w:val="004648A4"/>
    <w:rsid w:val="00467912"/>
    <w:rsid w:val="004707AD"/>
    <w:rsid w:val="00471380"/>
    <w:rsid w:val="0049123B"/>
    <w:rsid w:val="00494F0D"/>
    <w:rsid w:val="00496BFD"/>
    <w:rsid w:val="004A1CF3"/>
    <w:rsid w:val="004A3884"/>
    <w:rsid w:val="004A3DF2"/>
    <w:rsid w:val="004B0CAF"/>
    <w:rsid w:val="004B1730"/>
    <w:rsid w:val="004C361D"/>
    <w:rsid w:val="004C4891"/>
    <w:rsid w:val="004D01B7"/>
    <w:rsid w:val="004D0398"/>
    <w:rsid w:val="004D2C89"/>
    <w:rsid w:val="004D3E15"/>
    <w:rsid w:val="004E1EAF"/>
    <w:rsid w:val="004E3932"/>
    <w:rsid w:val="004F1E79"/>
    <w:rsid w:val="004F5F33"/>
    <w:rsid w:val="0050103A"/>
    <w:rsid w:val="00503673"/>
    <w:rsid w:val="005063F6"/>
    <w:rsid w:val="00511B0F"/>
    <w:rsid w:val="00521DC5"/>
    <w:rsid w:val="00525E91"/>
    <w:rsid w:val="005307AA"/>
    <w:rsid w:val="0053756E"/>
    <w:rsid w:val="0054434F"/>
    <w:rsid w:val="0054474B"/>
    <w:rsid w:val="00546AC1"/>
    <w:rsid w:val="005529BE"/>
    <w:rsid w:val="0055388E"/>
    <w:rsid w:val="0055701B"/>
    <w:rsid w:val="005575DD"/>
    <w:rsid w:val="0056121F"/>
    <w:rsid w:val="00573123"/>
    <w:rsid w:val="005754AE"/>
    <w:rsid w:val="00577044"/>
    <w:rsid w:val="00577FB5"/>
    <w:rsid w:val="005852D1"/>
    <w:rsid w:val="00586ABF"/>
    <w:rsid w:val="00587A22"/>
    <w:rsid w:val="0059299D"/>
    <w:rsid w:val="00595C8C"/>
    <w:rsid w:val="00597747"/>
    <w:rsid w:val="005A163C"/>
    <w:rsid w:val="005A21AF"/>
    <w:rsid w:val="005A4CDD"/>
    <w:rsid w:val="005B0F74"/>
    <w:rsid w:val="005B57E4"/>
    <w:rsid w:val="005B5ABD"/>
    <w:rsid w:val="005C140A"/>
    <w:rsid w:val="005C1E52"/>
    <w:rsid w:val="005C28BD"/>
    <w:rsid w:val="005C2C98"/>
    <w:rsid w:val="005C3367"/>
    <w:rsid w:val="005C6763"/>
    <w:rsid w:val="005D2F60"/>
    <w:rsid w:val="005D3164"/>
    <w:rsid w:val="005E0344"/>
    <w:rsid w:val="005E3A45"/>
    <w:rsid w:val="005E440B"/>
    <w:rsid w:val="005F2C85"/>
    <w:rsid w:val="005F46F1"/>
    <w:rsid w:val="005F7C02"/>
    <w:rsid w:val="005F7DF2"/>
    <w:rsid w:val="00605ADB"/>
    <w:rsid w:val="00611C9F"/>
    <w:rsid w:val="006130D9"/>
    <w:rsid w:val="0061516E"/>
    <w:rsid w:val="006248DE"/>
    <w:rsid w:val="00627555"/>
    <w:rsid w:val="006322A0"/>
    <w:rsid w:val="006361FD"/>
    <w:rsid w:val="0064226F"/>
    <w:rsid w:val="00642DDB"/>
    <w:rsid w:val="00653298"/>
    <w:rsid w:val="00653D09"/>
    <w:rsid w:val="00663A7C"/>
    <w:rsid w:val="00663A92"/>
    <w:rsid w:val="00667DF2"/>
    <w:rsid w:val="00670D2F"/>
    <w:rsid w:val="00670DF1"/>
    <w:rsid w:val="0067120B"/>
    <w:rsid w:val="00671345"/>
    <w:rsid w:val="00672A9B"/>
    <w:rsid w:val="006749F9"/>
    <w:rsid w:val="00674A32"/>
    <w:rsid w:val="00675884"/>
    <w:rsid w:val="00694265"/>
    <w:rsid w:val="00696275"/>
    <w:rsid w:val="00696EE0"/>
    <w:rsid w:val="00697980"/>
    <w:rsid w:val="006A19EF"/>
    <w:rsid w:val="006A43D5"/>
    <w:rsid w:val="006A525B"/>
    <w:rsid w:val="006B6544"/>
    <w:rsid w:val="006C045F"/>
    <w:rsid w:val="006C4196"/>
    <w:rsid w:val="006C5BDF"/>
    <w:rsid w:val="006C63B0"/>
    <w:rsid w:val="006C76A2"/>
    <w:rsid w:val="006C792E"/>
    <w:rsid w:val="006D116C"/>
    <w:rsid w:val="006D134A"/>
    <w:rsid w:val="006D671C"/>
    <w:rsid w:val="006E6FBD"/>
    <w:rsid w:val="006E7C42"/>
    <w:rsid w:val="006F11BF"/>
    <w:rsid w:val="006F168A"/>
    <w:rsid w:val="006F5076"/>
    <w:rsid w:val="006F6009"/>
    <w:rsid w:val="006F7ACF"/>
    <w:rsid w:val="006F7E5F"/>
    <w:rsid w:val="00701BC3"/>
    <w:rsid w:val="0070321D"/>
    <w:rsid w:val="007068BA"/>
    <w:rsid w:val="007158A7"/>
    <w:rsid w:val="00716AB1"/>
    <w:rsid w:val="00721D63"/>
    <w:rsid w:val="00724B2B"/>
    <w:rsid w:val="00726662"/>
    <w:rsid w:val="0073173A"/>
    <w:rsid w:val="00732C7B"/>
    <w:rsid w:val="00734D2B"/>
    <w:rsid w:val="00737705"/>
    <w:rsid w:val="007408D4"/>
    <w:rsid w:val="00740F24"/>
    <w:rsid w:val="007420AC"/>
    <w:rsid w:val="00742617"/>
    <w:rsid w:val="00744821"/>
    <w:rsid w:val="007519E0"/>
    <w:rsid w:val="00782A78"/>
    <w:rsid w:val="00783AFA"/>
    <w:rsid w:val="00785427"/>
    <w:rsid w:val="007868F1"/>
    <w:rsid w:val="00790540"/>
    <w:rsid w:val="007968CA"/>
    <w:rsid w:val="007A43FF"/>
    <w:rsid w:val="007B3918"/>
    <w:rsid w:val="007C3C1D"/>
    <w:rsid w:val="007D05E4"/>
    <w:rsid w:val="007D199A"/>
    <w:rsid w:val="007D2EBE"/>
    <w:rsid w:val="007D3479"/>
    <w:rsid w:val="007E1C07"/>
    <w:rsid w:val="007E62EA"/>
    <w:rsid w:val="007F24B6"/>
    <w:rsid w:val="00803504"/>
    <w:rsid w:val="00803D94"/>
    <w:rsid w:val="00814805"/>
    <w:rsid w:val="008175BA"/>
    <w:rsid w:val="00821337"/>
    <w:rsid w:val="008229BA"/>
    <w:rsid w:val="00824151"/>
    <w:rsid w:val="008246F9"/>
    <w:rsid w:val="00826634"/>
    <w:rsid w:val="00827DDC"/>
    <w:rsid w:val="00845390"/>
    <w:rsid w:val="00845D82"/>
    <w:rsid w:val="0084601B"/>
    <w:rsid w:val="00851270"/>
    <w:rsid w:val="00856528"/>
    <w:rsid w:val="008606F0"/>
    <w:rsid w:val="00865489"/>
    <w:rsid w:val="0086553D"/>
    <w:rsid w:val="00867428"/>
    <w:rsid w:val="0087187D"/>
    <w:rsid w:val="00874FEB"/>
    <w:rsid w:val="00881B6F"/>
    <w:rsid w:val="00882AA4"/>
    <w:rsid w:val="00883E22"/>
    <w:rsid w:val="00884E43"/>
    <w:rsid w:val="00887EC6"/>
    <w:rsid w:val="0089084C"/>
    <w:rsid w:val="0089304A"/>
    <w:rsid w:val="00893409"/>
    <w:rsid w:val="00893D9F"/>
    <w:rsid w:val="008A1B96"/>
    <w:rsid w:val="008A2379"/>
    <w:rsid w:val="008A4329"/>
    <w:rsid w:val="008A578E"/>
    <w:rsid w:val="008B1519"/>
    <w:rsid w:val="008B17C6"/>
    <w:rsid w:val="008B6625"/>
    <w:rsid w:val="008B7BCC"/>
    <w:rsid w:val="008C00DE"/>
    <w:rsid w:val="008C50C3"/>
    <w:rsid w:val="008C7094"/>
    <w:rsid w:val="008C7C02"/>
    <w:rsid w:val="008D283E"/>
    <w:rsid w:val="008D2B97"/>
    <w:rsid w:val="008D49A5"/>
    <w:rsid w:val="008D6C81"/>
    <w:rsid w:val="008E62E4"/>
    <w:rsid w:val="008E6CF0"/>
    <w:rsid w:val="008F1439"/>
    <w:rsid w:val="008F4D89"/>
    <w:rsid w:val="008F5C2E"/>
    <w:rsid w:val="008F7051"/>
    <w:rsid w:val="009033A9"/>
    <w:rsid w:val="0090581D"/>
    <w:rsid w:val="00906B85"/>
    <w:rsid w:val="0091369F"/>
    <w:rsid w:val="0091439C"/>
    <w:rsid w:val="00915C8C"/>
    <w:rsid w:val="00920572"/>
    <w:rsid w:val="009209CB"/>
    <w:rsid w:val="00920BF2"/>
    <w:rsid w:val="00922A3A"/>
    <w:rsid w:val="009349A9"/>
    <w:rsid w:val="00936C52"/>
    <w:rsid w:val="009417AD"/>
    <w:rsid w:val="00947082"/>
    <w:rsid w:val="009527CA"/>
    <w:rsid w:val="00954097"/>
    <w:rsid w:val="0095489B"/>
    <w:rsid w:val="00966FB9"/>
    <w:rsid w:val="009671CD"/>
    <w:rsid w:val="009751A9"/>
    <w:rsid w:val="00980F9C"/>
    <w:rsid w:val="0098632B"/>
    <w:rsid w:val="009904D3"/>
    <w:rsid w:val="00993CFA"/>
    <w:rsid w:val="0099441A"/>
    <w:rsid w:val="00997BFB"/>
    <w:rsid w:val="009A7348"/>
    <w:rsid w:val="009B462C"/>
    <w:rsid w:val="009C15F3"/>
    <w:rsid w:val="009C3146"/>
    <w:rsid w:val="009C35CB"/>
    <w:rsid w:val="009C3689"/>
    <w:rsid w:val="009C5388"/>
    <w:rsid w:val="009C600C"/>
    <w:rsid w:val="009E07C2"/>
    <w:rsid w:val="009E0E52"/>
    <w:rsid w:val="009F22DC"/>
    <w:rsid w:val="009F72F9"/>
    <w:rsid w:val="00A00205"/>
    <w:rsid w:val="00A00AF0"/>
    <w:rsid w:val="00A00D1A"/>
    <w:rsid w:val="00A018D9"/>
    <w:rsid w:val="00A07A19"/>
    <w:rsid w:val="00A14B5A"/>
    <w:rsid w:val="00A25E69"/>
    <w:rsid w:val="00A3567F"/>
    <w:rsid w:val="00A37698"/>
    <w:rsid w:val="00A4074A"/>
    <w:rsid w:val="00A41ED3"/>
    <w:rsid w:val="00A44359"/>
    <w:rsid w:val="00A519DF"/>
    <w:rsid w:val="00A6085B"/>
    <w:rsid w:val="00A63035"/>
    <w:rsid w:val="00A6713C"/>
    <w:rsid w:val="00A706C2"/>
    <w:rsid w:val="00A81D82"/>
    <w:rsid w:val="00A90B29"/>
    <w:rsid w:val="00A9118F"/>
    <w:rsid w:val="00A93E33"/>
    <w:rsid w:val="00AB3129"/>
    <w:rsid w:val="00AB6970"/>
    <w:rsid w:val="00AC1939"/>
    <w:rsid w:val="00AC68A8"/>
    <w:rsid w:val="00AC6DC5"/>
    <w:rsid w:val="00AC7C05"/>
    <w:rsid w:val="00AD167C"/>
    <w:rsid w:val="00AD17C7"/>
    <w:rsid w:val="00AD2420"/>
    <w:rsid w:val="00AD3E68"/>
    <w:rsid w:val="00AD4041"/>
    <w:rsid w:val="00AD4985"/>
    <w:rsid w:val="00AE302B"/>
    <w:rsid w:val="00AF0BA5"/>
    <w:rsid w:val="00B0248D"/>
    <w:rsid w:val="00B16BE5"/>
    <w:rsid w:val="00B259DF"/>
    <w:rsid w:val="00B44B1F"/>
    <w:rsid w:val="00B64141"/>
    <w:rsid w:val="00B64E72"/>
    <w:rsid w:val="00B77913"/>
    <w:rsid w:val="00B81960"/>
    <w:rsid w:val="00B824FB"/>
    <w:rsid w:val="00B82646"/>
    <w:rsid w:val="00B9245E"/>
    <w:rsid w:val="00B9511D"/>
    <w:rsid w:val="00B97359"/>
    <w:rsid w:val="00B97A8F"/>
    <w:rsid w:val="00BA4E58"/>
    <w:rsid w:val="00BA7074"/>
    <w:rsid w:val="00BB7829"/>
    <w:rsid w:val="00BC323E"/>
    <w:rsid w:val="00BD1457"/>
    <w:rsid w:val="00BD33AC"/>
    <w:rsid w:val="00BE2AD9"/>
    <w:rsid w:val="00BE7B1F"/>
    <w:rsid w:val="00BF27FE"/>
    <w:rsid w:val="00BF2B3E"/>
    <w:rsid w:val="00C043B3"/>
    <w:rsid w:val="00C079AB"/>
    <w:rsid w:val="00C10E61"/>
    <w:rsid w:val="00C14567"/>
    <w:rsid w:val="00C14787"/>
    <w:rsid w:val="00C1596D"/>
    <w:rsid w:val="00C15B8D"/>
    <w:rsid w:val="00C17010"/>
    <w:rsid w:val="00C20562"/>
    <w:rsid w:val="00C215C3"/>
    <w:rsid w:val="00C23A96"/>
    <w:rsid w:val="00C23F52"/>
    <w:rsid w:val="00C249C6"/>
    <w:rsid w:val="00C26FDA"/>
    <w:rsid w:val="00C31263"/>
    <w:rsid w:val="00C32CC1"/>
    <w:rsid w:val="00C426EC"/>
    <w:rsid w:val="00C5563B"/>
    <w:rsid w:val="00C618F7"/>
    <w:rsid w:val="00C6483C"/>
    <w:rsid w:val="00C64AE9"/>
    <w:rsid w:val="00C652B3"/>
    <w:rsid w:val="00C70CFF"/>
    <w:rsid w:val="00C718FE"/>
    <w:rsid w:val="00C74639"/>
    <w:rsid w:val="00C86CEC"/>
    <w:rsid w:val="00C8773D"/>
    <w:rsid w:val="00C87ABB"/>
    <w:rsid w:val="00C91831"/>
    <w:rsid w:val="00C953DF"/>
    <w:rsid w:val="00C963E6"/>
    <w:rsid w:val="00CB5715"/>
    <w:rsid w:val="00CD5401"/>
    <w:rsid w:val="00CE2709"/>
    <w:rsid w:val="00CE2D64"/>
    <w:rsid w:val="00CE427F"/>
    <w:rsid w:val="00CE6198"/>
    <w:rsid w:val="00CE6CD6"/>
    <w:rsid w:val="00CE739D"/>
    <w:rsid w:val="00CE7511"/>
    <w:rsid w:val="00CF3221"/>
    <w:rsid w:val="00CF6230"/>
    <w:rsid w:val="00D017FC"/>
    <w:rsid w:val="00D0226A"/>
    <w:rsid w:val="00D0644A"/>
    <w:rsid w:val="00D06FC9"/>
    <w:rsid w:val="00D13147"/>
    <w:rsid w:val="00D14EB7"/>
    <w:rsid w:val="00D313BC"/>
    <w:rsid w:val="00D36A63"/>
    <w:rsid w:val="00D419DA"/>
    <w:rsid w:val="00D463FF"/>
    <w:rsid w:val="00D5715A"/>
    <w:rsid w:val="00D60BCB"/>
    <w:rsid w:val="00D71687"/>
    <w:rsid w:val="00D73F71"/>
    <w:rsid w:val="00D74813"/>
    <w:rsid w:val="00D76325"/>
    <w:rsid w:val="00D772D7"/>
    <w:rsid w:val="00D913FA"/>
    <w:rsid w:val="00DA30BC"/>
    <w:rsid w:val="00DA69C2"/>
    <w:rsid w:val="00DA6D70"/>
    <w:rsid w:val="00DB4954"/>
    <w:rsid w:val="00DB6050"/>
    <w:rsid w:val="00DB6E49"/>
    <w:rsid w:val="00DC1B2F"/>
    <w:rsid w:val="00DC2C34"/>
    <w:rsid w:val="00DE0290"/>
    <w:rsid w:val="00DE2C87"/>
    <w:rsid w:val="00DE459A"/>
    <w:rsid w:val="00DF2695"/>
    <w:rsid w:val="00DF27DA"/>
    <w:rsid w:val="00DF4DBE"/>
    <w:rsid w:val="00E13E34"/>
    <w:rsid w:val="00E2413A"/>
    <w:rsid w:val="00E40820"/>
    <w:rsid w:val="00E4658F"/>
    <w:rsid w:val="00E54A67"/>
    <w:rsid w:val="00E61C0D"/>
    <w:rsid w:val="00E63EB4"/>
    <w:rsid w:val="00E66160"/>
    <w:rsid w:val="00E67C5F"/>
    <w:rsid w:val="00E71329"/>
    <w:rsid w:val="00E75453"/>
    <w:rsid w:val="00E8363B"/>
    <w:rsid w:val="00E84966"/>
    <w:rsid w:val="00E92383"/>
    <w:rsid w:val="00E97AFB"/>
    <w:rsid w:val="00EA1B3A"/>
    <w:rsid w:val="00EA2109"/>
    <w:rsid w:val="00EB1773"/>
    <w:rsid w:val="00EB5EA0"/>
    <w:rsid w:val="00EB73EE"/>
    <w:rsid w:val="00EC04E7"/>
    <w:rsid w:val="00EC175C"/>
    <w:rsid w:val="00EC48CF"/>
    <w:rsid w:val="00ED4D4E"/>
    <w:rsid w:val="00ED5F29"/>
    <w:rsid w:val="00ED682B"/>
    <w:rsid w:val="00EE0C77"/>
    <w:rsid w:val="00EE1EC1"/>
    <w:rsid w:val="00EE4E54"/>
    <w:rsid w:val="00EE6AAC"/>
    <w:rsid w:val="00EF0F6F"/>
    <w:rsid w:val="00EF4334"/>
    <w:rsid w:val="00EF5BE6"/>
    <w:rsid w:val="00EF693A"/>
    <w:rsid w:val="00F20560"/>
    <w:rsid w:val="00F21A13"/>
    <w:rsid w:val="00F31DD6"/>
    <w:rsid w:val="00F436BB"/>
    <w:rsid w:val="00F47145"/>
    <w:rsid w:val="00F545BF"/>
    <w:rsid w:val="00F55900"/>
    <w:rsid w:val="00F57059"/>
    <w:rsid w:val="00F6196D"/>
    <w:rsid w:val="00F66B8B"/>
    <w:rsid w:val="00F71B56"/>
    <w:rsid w:val="00F734DD"/>
    <w:rsid w:val="00F74689"/>
    <w:rsid w:val="00F8106F"/>
    <w:rsid w:val="00F832C8"/>
    <w:rsid w:val="00F873B3"/>
    <w:rsid w:val="00F87E8C"/>
    <w:rsid w:val="00FA00BE"/>
    <w:rsid w:val="00FA32F4"/>
    <w:rsid w:val="00FA33EA"/>
    <w:rsid w:val="00FA33FE"/>
    <w:rsid w:val="00FA42B9"/>
    <w:rsid w:val="00FA755A"/>
    <w:rsid w:val="00FB2AB4"/>
    <w:rsid w:val="00FB2B0F"/>
    <w:rsid w:val="00FB30AA"/>
    <w:rsid w:val="00FB4F6B"/>
    <w:rsid w:val="00FB5FE1"/>
    <w:rsid w:val="00FC0E8D"/>
    <w:rsid w:val="00FC46EF"/>
    <w:rsid w:val="00FC79F4"/>
    <w:rsid w:val="00FD26E7"/>
    <w:rsid w:val="00FD31B3"/>
    <w:rsid w:val="00FD4204"/>
    <w:rsid w:val="00FD43BB"/>
    <w:rsid w:val="00FD63E5"/>
    <w:rsid w:val="00FF0902"/>
    <w:rsid w:val="00FF0D9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A4074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A4074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A4074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A1D23"/>
    <w:pPr>
      <w:numPr>
        <w:numId w:val="12"/>
      </w:numPr>
      <w:ind w:left="1276"/>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0A1D23"/>
    <w:pPr>
      <w:numPr>
        <w:numId w:val="25"/>
      </w:numPr>
      <w:ind w:left="851" w:hanging="851"/>
      <w:contextualSpacing w:val="0"/>
    </w:pPr>
  </w:style>
  <w:style w:type="character" w:customStyle="1" w:styleId="F9-ParagraphChar">
    <w:name w:val="F9 - # Paragraph Char"/>
    <w:basedOn w:val="DefaultParagraphFont"/>
    <w:link w:val="F9-Paragraph"/>
    <w:rsid w:val="000A1D23"/>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A4074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4074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4074A"/>
    <w:rPr>
      <w:rFonts w:ascii="Arial" w:eastAsia="Times New Roman" w:hAnsi="Arial"/>
      <w:sz w:val="22"/>
      <w:szCs w:val="22"/>
      <w:lang w:eastAsia="en-US"/>
    </w:rPr>
  </w:style>
  <w:style w:type="paragraph" w:customStyle="1" w:styleId="TSHeadingNumbered1">
    <w:name w:val="TS Heading Numbered 1."/>
    <w:basedOn w:val="Normal"/>
    <w:rsid w:val="00A4074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4074A"/>
  </w:style>
  <w:style w:type="paragraph" w:customStyle="1" w:styleId="TSHeadingNumbered111">
    <w:name w:val="TS Heading Numbered 1.1.1"/>
    <w:basedOn w:val="TSHeadingNumbered1"/>
    <w:rsid w:val="00A4074A"/>
  </w:style>
  <w:style w:type="paragraph" w:customStyle="1" w:styleId="TSHeadingNumbered1111">
    <w:name w:val="TS Heading Numbered 1.1.1.1"/>
    <w:basedOn w:val="TSHeadingNumbered1"/>
    <w:rsid w:val="00A4074A"/>
  </w:style>
  <w:style w:type="paragraph" w:customStyle="1" w:styleId="StyleTSNumberedParagraph11Justified">
    <w:name w:val="Style TS Numbered Paragraph 1.1 + Justified"/>
    <w:basedOn w:val="Normal"/>
    <w:rsid w:val="00A4074A"/>
    <w:pPr>
      <w:spacing w:after="220" w:line="240" w:lineRule="auto"/>
      <w:ind w:left="1440" w:hanging="360"/>
      <w:jc w:val="both"/>
      <w:outlineLvl w:val="0"/>
    </w:pPr>
    <w:rPr>
      <w:rFonts w:eastAsia="Times New Roman" w:cs="Times New Roman"/>
      <w:sz w:val="22"/>
      <w:szCs w:val="20"/>
      <w:lang w:bidi="ar-SA"/>
    </w:rPr>
  </w:style>
  <w:style w:type="paragraph" w:customStyle="1" w:styleId="TSNumberedParagraph11">
    <w:name w:val="TS Numbered Paragraph 1.1"/>
    <w:basedOn w:val="TSHeadingNumbered11"/>
    <w:rsid w:val="00C74639"/>
    <w:pPr>
      <w:numPr>
        <w:ilvl w:val="1"/>
        <w:numId w:val="1"/>
      </w:numPr>
    </w:pPr>
    <w:rPr>
      <w:rFonts w:ascii="Arial" w:hAnsi="Arial"/>
      <w:b w:val="0"/>
      <w:caps w:val="0"/>
    </w:rPr>
  </w:style>
  <w:style w:type="paragraph" w:customStyle="1" w:styleId="3-Number1">
    <w:name w:val="3-Number 1)"/>
    <w:basedOn w:val="Normal"/>
    <w:rsid w:val="00C74639"/>
    <w:pPr>
      <w:overflowPunct w:val="0"/>
      <w:autoSpaceDE w:val="0"/>
      <w:autoSpaceDN w:val="0"/>
      <w:adjustRightInd w:val="0"/>
      <w:spacing w:line="240" w:lineRule="auto"/>
      <w:jc w:val="both"/>
      <w:textAlignment w:val="baseline"/>
    </w:pPr>
    <w:rPr>
      <w:rFonts w:eastAsia="Times New Roman" w:cs="Times New Roman"/>
      <w:szCs w:val="20"/>
      <w:lang w:bidi="ar-SA"/>
    </w:rPr>
  </w:style>
  <w:style w:type="character" w:customStyle="1" w:styleId="ui-provider">
    <w:name w:val="ui-provider"/>
    <w:basedOn w:val="DefaultParagraphFont"/>
    <w:rsid w:val="000955B3"/>
  </w:style>
  <w:style w:type="paragraph" w:styleId="Revision">
    <w:name w:val="Revision"/>
    <w:hidden/>
    <w:uiPriority w:val="99"/>
    <w:semiHidden/>
    <w:rsid w:val="00F8106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64A0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64A0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7348466">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98800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1236240">
      <w:bodyDiv w:val="1"/>
      <w:marLeft w:val="0"/>
      <w:marRight w:val="0"/>
      <w:marTop w:val="0"/>
      <w:marBottom w:val="0"/>
      <w:divBdr>
        <w:top w:val="none" w:sz="0" w:space="0" w:color="auto"/>
        <w:left w:val="none" w:sz="0" w:space="0" w:color="auto"/>
        <w:bottom w:val="none" w:sz="0" w:space="0" w:color="auto"/>
        <w:right w:val="none" w:sz="0" w:space="0" w:color="auto"/>
      </w:divBdr>
    </w:div>
    <w:div w:id="50390849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35592326">
      <w:bodyDiv w:val="1"/>
      <w:marLeft w:val="0"/>
      <w:marRight w:val="0"/>
      <w:marTop w:val="0"/>
      <w:marBottom w:val="0"/>
      <w:divBdr>
        <w:top w:val="none" w:sz="0" w:space="0" w:color="auto"/>
        <w:left w:val="none" w:sz="0" w:space="0" w:color="auto"/>
        <w:bottom w:val="none" w:sz="0" w:space="0" w:color="auto"/>
        <w:right w:val="none" w:sz="0" w:space="0" w:color="auto"/>
      </w:divBdr>
    </w:div>
    <w:div w:id="812529240">
      <w:bodyDiv w:val="1"/>
      <w:marLeft w:val="0"/>
      <w:marRight w:val="0"/>
      <w:marTop w:val="0"/>
      <w:marBottom w:val="0"/>
      <w:divBdr>
        <w:top w:val="none" w:sz="0" w:space="0" w:color="auto"/>
        <w:left w:val="none" w:sz="0" w:space="0" w:color="auto"/>
        <w:bottom w:val="none" w:sz="0" w:space="0" w:color="auto"/>
        <w:right w:val="none" w:sz="0" w:space="0" w:color="auto"/>
      </w:divBdr>
    </w:div>
    <w:div w:id="836581695">
      <w:bodyDiv w:val="1"/>
      <w:marLeft w:val="0"/>
      <w:marRight w:val="0"/>
      <w:marTop w:val="0"/>
      <w:marBottom w:val="0"/>
      <w:divBdr>
        <w:top w:val="none" w:sz="0" w:space="0" w:color="auto"/>
        <w:left w:val="none" w:sz="0" w:space="0" w:color="auto"/>
        <w:bottom w:val="none" w:sz="0" w:space="0" w:color="auto"/>
        <w:right w:val="none" w:sz="0" w:space="0" w:color="auto"/>
      </w:divBdr>
    </w:div>
    <w:div w:id="838889588">
      <w:bodyDiv w:val="1"/>
      <w:marLeft w:val="0"/>
      <w:marRight w:val="0"/>
      <w:marTop w:val="0"/>
      <w:marBottom w:val="0"/>
      <w:divBdr>
        <w:top w:val="none" w:sz="0" w:space="0" w:color="auto"/>
        <w:left w:val="none" w:sz="0" w:space="0" w:color="auto"/>
        <w:bottom w:val="none" w:sz="0" w:space="0" w:color="auto"/>
        <w:right w:val="none" w:sz="0" w:space="0" w:color="auto"/>
      </w:divBdr>
    </w:div>
    <w:div w:id="88271051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3703369">
      <w:bodyDiv w:val="1"/>
      <w:marLeft w:val="0"/>
      <w:marRight w:val="0"/>
      <w:marTop w:val="0"/>
      <w:marBottom w:val="0"/>
      <w:divBdr>
        <w:top w:val="none" w:sz="0" w:space="0" w:color="auto"/>
        <w:left w:val="none" w:sz="0" w:space="0" w:color="auto"/>
        <w:bottom w:val="none" w:sz="0" w:space="0" w:color="auto"/>
        <w:right w:val="none" w:sz="0" w:space="0" w:color="auto"/>
      </w:divBdr>
    </w:div>
    <w:div w:id="10571709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2524514">
      <w:bodyDiv w:val="1"/>
      <w:marLeft w:val="0"/>
      <w:marRight w:val="0"/>
      <w:marTop w:val="0"/>
      <w:marBottom w:val="0"/>
      <w:divBdr>
        <w:top w:val="none" w:sz="0" w:space="0" w:color="auto"/>
        <w:left w:val="none" w:sz="0" w:space="0" w:color="auto"/>
        <w:bottom w:val="none" w:sz="0" w:space="0" w:color="auto"/>
        <w:right w:val="none" w:sz="0" w:space="0" w:color="auto"/>
      </w:divBdr>
    </w:div>
    <w:div w:id="1209301594">
      <w:bodyDiv w:val="1"/>
      <w:marLeft w:val="0"/>
      <w:marRight w:val="0"/>
      <w:marTop w:val="0"/>
      <w:marBottom w:val="0"/>
      <w:divBdr>
        <w:top w:val="none" w:sz="0" w:space="0" w:color="auto"/>
        <w:left w:val="none" w:sz="0" w:space="0" w:color="auto"/>
        <w:bottom w:val="none" w:sz="0" w:space="0" w:color="auto"/>
        <w:right w:val="none" w:sz="0" w:space="0" w:color="auto"/>
      </w:divBdr>
    </w:div>
    <w:div w:id="1257516584">
      <w:bodyDiv w:val="1"/>
      <w:marLeft w:val="0"/>
      <w:marRight w:val="0"/>
      <w:marTop w:val="0"/>
      <w:marBottom w:val="0"/>
      <w:divBdr>
        <w:top w:val="none" w:sz="0" w:space="0" w:color="auto"/>
        <w:left w:val="none" w:sz="0" w:space="0" w:color="auto"/>
        <w:bottom w:val="none" w:sz="0" w:space="0" w:color="auto"/>
        <w:right w:val="none" w:sz="0" w:space="0" w:color="auto"/>
      </w:divBdr>
    </w:div>
    <w:div w:id="12940186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83177101">
      <w:bodyDiv w:val="1"/>
      <w:marLeft w:val="0"/>
      <w:marRight w:val="0"/>
      <w:marTop w:val="0"/>
      <w:marBottom w:val="0"/>
      <w:divBdr>
        <w:top w:val="none" w:sz="0" w:space="0" w:color="auto"/>
        <w:left w:val="none" w:sz="0" w:space="0" w:color="auto"/>
        <w:bottom w:val="none" w:sz="0" w:space="0" w:color="auto"/>
        <w:right w:val="none" w:sz="0" w:space="0" w:color="auto"/>
      </w:divBdr>
    </w:div>
    <w:div w:id="16031072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621715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840946">
      <w:bodyDiv w:val="1"/>
      <w:marLeft w:val="0"/>
      <w:marRight w:val="0"/>
      <w:marTop w:val="0"/>
      <w:marBottom w:val="0"/>
      <w:divBdr>
        <w:top w:val="none" w:sz="0" w:space="0" w:color="auto"/>
        <w:left w:val="none" w:sz="0" w:space="0" w:color="auto"/>
        <w:bottom w:val="none" w:sz="0" w:space="0" w:color="auto"/>
        <w:right w:val="none" w:sz="0" w:space="0" w:color="auto"/>
      </w:divBdr>
    </w:div>
    <w:div w:id="1804076040">
      <w:bodyDiv w:val="1"/>
      <w:marLeft w:val="0"/>
      <w:marRight w:val="0"/>
      <w:marTop w:val="0"/>
      <w:marBottom w:val="0"/>
      <w:divBdr>
        <w:top w:val="none" w:sz="0" w:space="0" w:color="auto"/>
        <w:left w:val="none" w:sz="0" w:space="0" w:color="auto"/>
        <w:bottom w:val="none" w:sz="0" w:space="0" w:color="auto"/>
        <w:right w:val="none" w:sz="0" w:space="0" w:color="auto"/>
      </w:divBdr>
    </w:div>
    <w:div w:id="182060652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4296208">
      <w:bodyDiv w:val="1"/>
      <w:marLeft w:val="0"/>
      <w:marRight w:val="0"/>
      <w:marTop w:val="0"/>
      <w:marBottom w:val="0"/>
      <w:divBdr>
        <w:top w:val="none" w:sz="0" w:space="0" w:color="auto"/>
        <w:left w:val="none" w:sz="0" w:space="0" w:color="auto"/>
        <w:bottom w:val="none" w:sz="0" w:space="0" w:color="auto"/>
        <w:right w:val="none" w:sz="0" w:space="0" w:color="auto"/>
      </w:divBdr>
    </w:div>
    <w:div w:id="1898541110">
      <w:bodyDiv w:val="1"/>
      <w:marLeft w:val="0"/>
      <w:marRight w:val="0"/>
      <w:marTop w:val="0"/>
      <w:marBottom w:val="0"/>
      <w:divBdr>
        <w:top w:val="none" w:sz="0" w:space="0" w:color="auto"/>
        <w:left w:val="none" w:sz="0" w:space="0" w:color="auto"/>
        <w:bottom w:val="none" w:sz="0" w:space="0" w:color="auto"/>
        <w:right w:val="none" w:sz="0" w:space="0" w:color="auto"/>
      </w:divBdr>
    </w:div>
    <w:div w:id="1920481453">
      <w:bodyDiv w:val="1"/>
      <w:marLeft w:val="0"/>
      <w:marRight w:val="0"/>
      <w:marTop w:val="0"/>
      <w:marBottom w:val="0"/>
      <w:divBdr>
        <w:top w:val="none" w:sz="0" w:space="0" w:color="auto"/>
        <w:left w:val="none" w:sz="0" w:space="0" w:color="auto"/>
        <w:bottom w:val="none" w:sz="0" w:space="0" w:color="auto"/>
        <w:right w:val="none" w:sz="0" w:space="0" w:color="auto"/>
      </w:divBdr>
    </w:div>
    <w:div w:id="205955182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legislation.gov.uk/uksi/2017/1075/regulation/15/made"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yperlink" Target="https://www.legislation.gov.uk/uksi/1999/3242/regulation/10/made" TargetMode="Externa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393" TargetMode="Externa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legislation.gov.uk/ukpga/1974/37/section/3"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www.legislation.gov.uk/ukpga/1974/37/section/2" TargetMode="Externa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0B66"/>
    <w:rsid w:val="000E76D6"/>
    <w:rsid w:val="00173D0E"/>
    <w:rsid w:val="00183F29"/>
    <w:rsid w:val="002550FD"/>
    <w:rsid w:val="002B46D3"/>
    <w:rsid w:val="00327FC3"/>
    <w:rsid w:val="00333F8E"/>
    <w:rsid w:val="00350199"/>
    <w:rsid w:val="00480084"/>
    <w:rsid w:val="00694265"/>
    <w:rsid w:val="00701BC3"/>
    <w:rsid w:val="007154C5"/>
    <w:rsid w:val="0074124B"/>
    <w:rsid w:val="00764F6F"/>
    <w:rsid w:val="007E26FC"/>
    <w:rsid w:val="00835E07"/>
    <w:rsid w:val="00947082"/>
    <w:rsid w:val="00953807"/>
    <w:rsid w:val="009D6AC4"/>
    <w:rsid w:val="00A657B0"/>
    <w:rsid w:val="00AF7E59"/>
    <w:rsid w:val="00B2686C"/>
    <w:rsid w:val="00BC472E"/>
    <w:rsid w:val="00C17C1E"/>
    <w:rsid w:val="00C41BCC"/>
    <w:rsid w:val="00DD7BA4"/>
    <w:rsid w:val="00E27559"/>
    <w:rsid w:val="00E318CE"/>
    <w:rsid w:val="00E646E1"/>
    <w:rsid w:val="00EE1E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b:Tag>
    <b:SourceType>ElectronicSource</b:SourceType>
    <b:Guid>{741D4356-42FE-4349-B2D6-56B497B1DA0B}</b:Guid>
    <b:Author>
      <b:Author>
        <b:NameList>
          <b:Person>
            <b:Last>ONR</b:Last>
          </b:Person>
        </b:NameList>
      </b:Author>
    </b:Author>
    <b:Title>Risk Informed and Targeted Engagements (ONR-RD-POL-002)</b:Title>
    <b:RefOrder>2</b:RefOrder>
  </b:Source>
  <b:Source>
    <b:Tag>ONR6</b:Tag>
    <b:SourceType>ElectronicSource</b:SourceType>
    <b:Guid>{D9D87928-4E10-4523-8856-0364C67021E5}</b:Guid>
    <b:Author>
      <b:Author>
        <b:NameList>
          <b:Person>
            <b:Last>ONR</b:Last>
          </b:Person>
        </b:NameList>
      </b:Author>
    </b:Author>
    <b:Title>Licence Condition 8 Warning Notices Technical Inspection Guide (NS-INSP-GD-008)</b:Title>
    <b:RefOrder>1</b:RefOrder>
  </b:Source>
  <b:Source>
    <b:Tag>ONR7</b:Tag>
    <b:SourceType>ElectronicSource</b:SourceType>
    <b:Guid>{0D489206-C643-4304-8131-41E7D2BF9C35}</b:Guid>
    <b:Author>
      <b:Author>
        <b:NameList>
          <b:Person>
            <b:Last>ONR</b:Last>
          </b:Person>
        </b:NameList>
      </b:Author>
    </b:Author>
    <b:Title>Licence Condition 11 Emergency Arrangements (NS-INSP-GD-011 )</b:Title>
    <b:RefOrder>7</b:RefOrder>
  </b:Source>
  <b:Source>
    <b:Tag>ONR8</b:Tag>
    <b:SourceType>ElectronicSource</b:SourceType>
    <b:Guid>{BB07A848-708D-44D9-A005-CBEA168A5ADA}</b:Guid>
    <b:Author>
      <b:Author>
        <b:NameList>
          <b:Person>
            <b:Last>ONR</b:Last>
          </b:Person>
        </b:NameList>
      </b:Author>
    </b:Author>
    <b:Title>Licence Condition 17 Management Systems Technical Inspection Guide (NS-INSP-GD-017 )</b:Title>
    <b:RefOrder>3</b:RefOrder>
  </b:Source>
  <b:Source>
    <b:Tag>ONR9</b:Tag>
    <b:SourceType>ElectronicSource</b:SourceType>
    <b:Guid>{A5BF024B-D311-4908-81BE-89119F0B7D9E}</b:Guid>
    <b:Author>
      <b:Author>
        <b:NameList>
          <b:Person>
            <b:Last>ONR</b:Last>
          </b:Person>
        </b:NameList>
      </b:Author>
    </b:Author>
    <b:Title>Licence Condition 16 Site plans, designs and specifications (NS-INSP-GD-016)</b:Title>
    <b:RefOrder>4</b:RefOrder>
  </b:Source>
  <b:Source>
    <b:Tag>ONR10</b:Tag>
    <b:SourceType>ElectronicSource</b:SourceType>
    <b:Guid>{7511832D-3386-4B56-BEC2-736F6D6E4642}</b:Guid>
    <b:Author>
      <b:Author>
        <b:NameList>
          <b:Person>
            <b:Last>ONR</b:Last>
          </b:Person>
        </b:NameList>
      </b:Author>
    </b:Author>
    <b:Title>Licence Condition 6 Documents, records, authorities and certificates (NS-INSP-GD-006)</b:Title>
    <b:RefOrder>5</b:RefOrder>
  </b:Source>
  <b:Source>
    <b:Tag>ONR11</b:Tag>
    <b:SourceType>ElectronicSource</b:SourceType>
    <b:Guid>{FED9FC37-A53C-46D3-A556-2D9EDCC9C360}</b:Guid>
    <b:Author>
      <b:Author>
        <b:NameList>
          <b:Person>
            <b:Last>ONR</b:Last>
          </b:Person>
        </b:NameList>
      </b:Author>
    </b:Author>
    <b:Title>Licence Condition 10 Training Technical Inspection Guide (NS-INSP-GD-10)</b:Title>
    <b:RefOrder>6</b:RefOrder>
  </b:Source>
</b:Sources>
</file>

<file path=customXml/item3.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3FA71-F7D7-4FA3-941C-C065E9149A78}">
  <ds:schemaRefs>
    <ds:schemaRef ds:uri="http://schemas.openxmlformats.org/officeDocument/2006/bibliography"/>
  </ds:schemaRefs>
</ds:datastoreItem>
</file>

<file path=customXml/itemProps3.xml><?xml version="1.0" encoding="utf-8"?>
<ds:datastoreItem xmlns:ds="http://schemas.openxmlformats.org/officeDocument/2006/customXml" ds:itemID="{8619204B-59CD-46CF-9403-BBDF59B8F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806C29-5C23-46C4-A6F4-AFFAFF4AAA86}">
  <ds:schemaRefs>
    <ds:schemaRef ds:uri="Microsoft.SharePoint.Taxonomy.ContentTypeSync"/>
  </ds:schemaRefs>
</ds:datastoreItem>
</file>

<file path=customXml/itemProps5.xml><?xml version="1.0" encoding="utf-8"?>
<ds:datastoreItem xmlns:ds="http://schemas.openxmlformats.org/officeDocument/2006/customXml" ds:itemID="{C11FEA92-8B46-4A94-838B-0525D0F78398}">
  <ds:schemaRefs>
    <ds:schemaRef ds:uri="http://schemas.microsoft.com/sharepoint/events"/>
  </ds:schemaRefs>
</ds:datastoreItem>
</file>

<file path=customXml/itemProps6.xml><?xml version="1.0" encoding="utf-8"?>
<ds:datastoreItem xmlns:ds="http://schemas.openxmlformats.org/officeDocument/2006/customXml" ds:itemID="{C878FFEF-D4A1-4312-8DE5-0BAB12F64044}">
  <ds:schemaRefs>
    <ds:schemaRef ds:uri="http://schemas.microsoft.com/sharepoint/v3/contenttype/forms"/>
  </ds:schemaRefs>
</ds:datastoreItem>
</file>

<file path=customXml/itemProps7.xml><?xml version="1.0" encoding="utf-8"?>
<ds:datastoreItem xmlns:ds="http://schemas.openxmlformats.org/officeDocument/2006/customXml" ds:itemID="{BAFF6906-32FA-41D6-8F17-86D3A7DA3713}">
  <ds:schemaRefs>
    <ds:schemaRef ds:uri="http://schemas.microsoft.com/office/infopath/2007/PartnerControls"/>
    <ds:schemaRef ds:uri="http://schemas.microsoft.com/office/2006/documentManagement/types"/>
    <ds:schemaRef ds:uri="http://www.w3.org/XML/1998/namespace"/>
    <ds:schemaRef ds:uri="8c4e2855-9588-4bc9-9890-af639bd565eb"/>
    <ds:schemaRef ds:uri="http://schemas.microsoft.com/office/2006/metadata/properties"/>
    <ds:schemaRef ds:uri="http://schemas.openxmlformats.org/package/2006/metadata/core-properties"/>
    <ds:schemaRef ds:uri="http://purl.org/dc/terms/"/>
    <ds:schemaRef ds:uri="http://purl.org/dc/elements/1.1/"/>
    <ds:schemaRef ds:uri="05350e14-297a-489c-ad04-faf6563b232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LC 9 – Instructions to Persons on Site</vt:lpstr>
    </vt:vector>
  </TitlesOfParts>
  <Manager>Office for Nuclear Regulation</Manager>
  <Company>Office for Nuclear Regulation</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9 – Instructions to persons on site</dc:title>
  <dc:subject>[Subtitle or description]</dc:subject>
  <cp:keywords>[Key words separated by commas]</cp:keywords>
  <dc:description/>
  <cp:revision>2</cp:revision>
  <cp:lastPrinted>2016-11-28T11:35:00Z</cp:lastPrinted>
  <dcterms:created xsi:type="dcterms:W3CDTF">2025-08-28T08:22:00Z</dcterms:created>
  <dcterms:modified xsi:type="dcterms:W3CDTF">2025-08-28T08:22:00Z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