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7F74" w14:textId="77777777" w:rsidR="000D6FFA" w:rsidRDefault="000D6FFA" w:rsidP="00FC5964">
      <w:pPr>
        <w:pStyle w:val="Heading7"/>
        <w:jc w:val="left"/>
        <w:rPr>
          <w:sz w:val="44"/>
          <w:szCs w:val="44"/>
        </w:rPr>
      </w:pPr>
      <w:bookmarkStart w:id="0" w:name="_Hlk39152599"/>
      <w:bookmarkStart w:id="1" w:name="_Hlk31904155"/>
    </w:p>
    <w:p w14:paraId="5097CEA3" w14:textId="03F18CFD" w:rsidR="00BD38BE" w:rsidRDefault="00BD38BE" w:rsidP="572C5FF2">
      <w:pPr>
        <w:pStyle w:val="Heading7"/>
        <w:rPr>
          <w:sz w:val="44"/>
          <w:szCs w:val="44"/>
        </w:rPr>
      </w:pPr>
      <w:r w:rsidRPr="572C5FF2">
        <w:rPr>
          <w:sz w:val="44"/>
          <w:szCs w:val="44"/>
        </w:rPr>
        <w:t>RESEARCH AND DEVELOPMENT FACILITIES</w:t>
      </w:r>
    </w:p>
    <w:p w14:paraId="6ADF3388" w14:textId="77777777" w:rsidR="00BD38BE" w:rsidRDefault="00BD38BE" w:rsidP="00BD38BE">
      <w:pPr>
        <w:pStyle w:val="Heading7"/>
        <w:rPr>
          <w:rFonts w:ascii="HelveticaNeue-Bold" w:hAnsi="HelveticaNeue-Bold"/>
          <w:sz w:val="20"/>
          <w:szCs w:val="20"/>
        </w:rPr>
      </w:pPr>
      <w:r>
        <w:rPr>
          <w:sz w:val="44"/>
          <w:szCs w:val="44"/>
        </w:rPr>
        <w:t>DESIGN INFORMATION QUESTIONNAIRE</w:t>
      </w:r>
    </w:p>
    <w:p w14:paraId="0FC8CCF7" w14:textId="77777777" w:rsidR="00BD38BE" w:rsidRDefault="00BD38BE" w:rsidP="00BD38BE">
      <w:pPr>
        <w:rPr>
          <w:lang w:val="en-US"/>
        </w:rPr>
      </w:pPr>
    </w:p>
    <w:p w14:paraId="256BCA37" w14:textId="77777777" w:rsidR="00BD38BE" w:rsidRDefault="00BD38BE" w:rsidP="00BD38BE">
      <w:pPr>
        <w:tabs>
          <w:tab w:val="left" w:pos="4500"/>
        </w:tabs>
        <w:ind w:left="-720"/>
        <w:rPr>
          <w:lang w:val="en-US"/>
        </w:rPr>
      </w:pPr>
    </w:p>
    <w:p w14:paraId="33397972" w14:textId="3FF8C6EF" w:rsidR="00BD38BE" w:rsidRDefault="00BD38BE" w:rsidP="00BD38BE">
      <w:pPr>
        <w:pStyle w:val="Heading3"/>
        <w:tabs>
          <w:tab w:val="clear" w:pos="1980"/>
          <w:tab w:val="left" w:pos="2700"/>
        </w:tabs>
        <w:ind w:firstLine="0"/>
        <w:rPr>
          <w:rFonts w:ascii="Arial" w:hAnsi="Arial" w:cs="Arial"/>
        </w:rPr>
      </w:pPr>
      <w:r>
        <w:tab/>
      </w:r>
    </w:p>
    <w:p w14:paraId="1A228CBA" w14:textId="77777777" w:rsidR="00BD38BE" w:rsidRDefault="00BD38BE" w:rsidP="00BD38BE">
      <w:pPr>
        <w:pStyle w:val="Heading3"/>
        <w:tabs>
          <w:tab w:val="clear" w:pos="1980"/>
          <w:tab w:val="left" w:pos="2700"/>
        </w:tabs>
        <w:ind w:firstLine="0"/>
      </w:pPr>
    </w:p>
    <w:p w14:paraId="3A7D6CCD" w14:textId="77777777" w:rsidR="00BD38BE" w:rsidRDefault="00BD38BE" w:rsidP="00BD38BE">
      <w:pPr>
        <w:pStyle w:val="Heading3"/>
        <w:tabs>
          <w:tab w:val="clear" w:pos="1980"/>
          <w:tab w:val="left" w:pos="2700"/>
        </w:tabs>
        <w:ind w:firstLine="0"/>
      </w:pPr>
      <w:r>
        <w:tab/>
      </w:r>
    </w:p>
    <w:p w14:paraId="78C3B4E8" w14:textId="77777777" w:rsidR="00BD38BE" w:rsidRDefault="00BD38BE" w:rsidP="00BD38BE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07003094" w14:textId="77777777" w:rsidR="00BD38BE" w:rsidRDefault="00BD38BE" w:rsidP="00BD38BE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2D5460D4" w14:textId="77777777" w:rsidR="00BD38BE" w:rsidRDefault="00BD38BE" w:rsidP="00BD38BE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175126A1" w14:textId="77777777" w:rsidR="00BD38BE" w:rsidRDefault="00BD38BE" w:rsidP="00BD38BE">
      <w:pPr>
        <w:tabs>
          <w:tab w:val="left" w:pos="2700"/>
          <w:tab w:val="left" w:pos="4500"/>
        </w:tabs>
        <w:ind w:left="-720"/>
        <w:rPr>
          <w:lang w:val="en-US"/>
        </w:rPr>
      </w:pPr>
      <w:r>
        <w:rPr>
          <w:lang w:val="en-US"/>
        </w:rPr>
        <w:br w:type="textWrapping" w:clear="all"/>
      </w:r>
    </w:p>
    <w:p w14:paraId="1F43BB38" w14:textId="77777777" w:rsidR="00BD38BE" w:rsidRDefault="00BD38BE" w:rsidP="00BD38BE">
      <w:pPr>
        <w:keepNext/>
        <w:rPr>
          <w:rFonts w:ascii="Arial" w:hAnsi="Arial" w:cs="Arial"/>
          <w:lang w:val="en-US"/>
        </w:rPr>
      </w:pPr>
    </w:p>
    <w:p w14:paraId="047206D3" w14:textId="77777777" w:rsidR="00BD38BE" w:rsidRDefault="00BD38BE" w:rsidP="00BD38BE">
      <w:pPr>
        <w:keepNext/>
        <w:rPr>
          <w:rFonts w:ascii="Arial" w:hAnsi="Arial" w:cs="Arial"/>
          <w:lang w:val="en-US"/>
        </w:rPr>
      </w:pPr>
    </w:p>
    <w:p w14:paraId="239D32A0" w14:textId="77777777" w:rsidR="00581475" w:rsidRDefault="00BD38BE" w:rsidP="00BD38BE">
      <w:pPr>
        <w:rPr>
          <w:lang w:val="en-US"/>
        </w:rPr>
      </w:pPr>
      <w:r>
        <w:rPr>
          <w:rFonts w:ascii="Arial" w:hAnsi="Arial" w:cs="Arial"/>
        </w:rPr>
        <w:br w:type="page"/>
      </w:r>
      <w:bookmarkEnd w:id="0"/>
    </w:p>
    <w:bookmarkEnd w:id="1"/>
    <w:p w14:paraId="60ABF485" w14:textId="77777777" w:rsidR="0020522C" w:rsidRDefault="0020522C">
      <w:pPr>
        <w:tabs>
          <w:tab w:val="left" w:pos="2700"/>
          <w:tab w:val="left" w:pos="4500"/>
        </w:tabs>
        <w:ind w:left="-720"/>
        <w:rPr>
          <w:lang w:val="en-US"/>
        </w:rPr>
        <w:sectPr w:rsidR="0020522C" w:rsidSect="000B3141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873" w:right="924" w:bottom="540" w:left="902" w:header="709" w:footer="380" w:gutter="0"/>
          <w:cols w:space="708"/>
          <w:docGrid w:linePitch="360"/>
        </w:sectPr>
      </w:pPr>
    </w:p>
    <w:p w14:paraId="3FD08EB3" w14:textId="77777777" w:rsidR="0020522C" w:rsidRDefault="0020522C">
      <w:pPr>
        <w:tabs>
          <w:tab w:val="left" w:pos="2700"/>
          <w:tab w:val="left" w:pos="4500"/>
        </w:tabs>
        <w:jc w:val="center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08"/>
        <w:gridCol w:w="2064"/>
        <w:gridCol w:w="2064"/>
        <w:gridCol w:w="1812"/>
      </w:tblGrid>
      <w:tr w:rsidR="0020522C" w14:paraId="5EF7AFE0" w14:textId="77777777" w:rsidTr="000D6FFA">
        <w:trPr>
          <w:cantSplit/>
        </w:trPr>
        <w:tc>
          <w:tcPr>
            <w:tcW w:w="10188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EFF3096" w14:textId="77777777" w:rsidR="0020522C" w:rsidRDefault="0020522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INFORMATION</w:t>
            </w:r>
          </w:p>
        </w:tc>
      </w:tr>
      <w:tr w:rsidR="0020522C" w14:paraId="0EA3CA3E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F2305D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DA48876" w14:textId="43563589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NAME OF </w:t>
            </w:r>
            <w:r w:rsidR="00F114E4">
              <w:rPr>
                <w:rFonts w:ascii="Arial" w:hAnsi="Arial" w:cs="Arial"/>
                <w:sz w:val="16"/>
                <w:szCs w:val="16"/>
                <w:lang w:val="en-US"/>
              </w:rPr>
              <w:t>QUALIFYING NUCLEAR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FACILITY</w:t>
            </w:r>
          </w:p>
          <w:p w14:paraId="0C13F1E9" w14:textId="2056647F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</w:t>
            </w:r>
            <w:r w:rsidR="00F639C5">
              <w:rPr>
                <w:rFonts w:ascii="Arial" w:hAnsi="Arial" w:cs="Arial"/>
                <w:sz w:val="16"/>
                <w:szCs w:val="16"/>
                <w:lang w:val="en-US"/>
              </w:rPr>
              <w:t>uding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F639C5">
              <w:rPr>
                <w:rFonts w:ascii="Arial" w:hAnsi="Arial" w:cs="Arial"/>
                <w:sz w:val="16"/>
                <w:szCs w:val="16"/>
                <w:lang w:val="en-US"/>
              </w:rPr>
              <w:t xml:space="preserve">any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usual abbreviation)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74341F5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"/>
            <w:r w:rsidR="00581475" w:rsidRPr="00471E45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</w:tr>
      <w:tr w:rsidR="0020522C" w14:paraId="0BF9EC99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C925A74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5A4FB3E" w14:textId="313010EE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LOCATION</w:t>
            </w:r>
            <w:r w:rsidR="00F639C5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POSTAL ADDRESS</w:t>
            </w:r>
            <w:r w:rsidR="00F639C5">
              <w:rPr>
                <w:rFonts w:ascii="Arial" w:hAnsi="Arial" w:cs="Arial"/>
                <w:sz w:val="16"/>
                <w:szCs w:val="16"/>
                <w:lang w:val="en-US"/>
              </w:rPr>
              <w:t>, TELE</w:t>
            </w:r>
            <w:r w:rsidR="00793856">
              <w:rPr>
                <w:rFonts w:ascii="Arial" w:hAnsi="Arial" w:cs="Arial"/>
                <w:sz w:val="16"/>
                <w:szCs w:val="16"/>
                <w:lang w:val="en-US"/>
              </w:rPr>
              <w:t>PHONE NUMBER AND E-MAIL ADDRESS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54750F7" w14:textId="77777777" w:rsidR="0020522C" w:rsidRDefault="0020522C" w:rsidP="7300C701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300C701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7300C701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300C701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300C701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300C70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300C70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300C70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300C70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300C70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300C701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bookmarkEnd w:id="3"/>
          </w:p>
        </w:tc>
      </w:tr>
      <w:tr w:rsidR="0020522C" w14:paraId="4B0A1119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DF66D65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1CF7DEE" w14:textId="1DD70310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OWNER (legally responsible</w:t>
            </w:r>
            <w:r w:rsidR="009E484E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501EDCD1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"/>
          </w:p>
        </w:tc>
      </w:tr>
      <w:tr w:rsidR="0020522C" w14:paraId="5FB6B1F2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C3EB762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D0E197E" w14:textId="4CA20529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OPERATOR (legally responsible</w:t>
            </w:r>
            <w:r w:rsidR="009E484E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50F4F062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</w:tr>
      <w:tr w:rsidR="0020522C" w14:paraId="30ECE9ED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ED582A7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0023687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(main features only)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FF2CE9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6"/>
          </w:p>
        </w:tc>
      </w:tr>
      <w:tr w:rsidR="0020522C" w14:paraId="37D23B9D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BD6E5DE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6.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E3D350A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PURPOSE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D288DBD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7"/>
          </w:p>
        </w:tc>
      </w:tr>
      <w:tr w:rsidR="00D34ED8" w14:paraId="7364B3AC" w14:textId="77777777" w:rsidTr="000D6FFA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745D978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7.</w:t>
            </w:r>
          </w:p>
        </w:tc>
        <w:tc>
          <w:tcPr>
            <w:tcW w:w="3708" w:type="dxa"/>
            <w:tcBorders>
              <w:left w:val="nil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DB4857E" w14:textId="77777777" w:rsidR="00D34ED8" w:rsidRP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>STATUS</w:t>
            </w:r>
          </w:p>
          <w:p w14:paraId="417215C1" w14:textId="7C22CA40" w:rsidR="00D34ED8" w:rsidRP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>(e.g., planned</w:t>
            </w:r>
            <w:r w:rsidR="009E484E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under construction</w:t>
            </w:r>
            <w:r w:rsidR="00FF0DA8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 operation</w:t>
            </w:r>
            <w:r w:rsidR="00FF0DA8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shut</w:t>
            </w:r>
            <w:r w:rsidR="00615ECE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>down</w:t>
            </w:r>
            <w:r w:rsidR="00FF0DA8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closed</w:t>
            </w:r>
            <w:r w:rsidR="00615ECE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>down</w:t>
            </w:r>
            <w:r w:rsidR="00FF0DA8">
              <w:rPr>
                <w:rFonts w:ascii="Arial" w:hAnsi="Arial" w:cs="Arial"/>
                <w:sz w:val="16"/>
                <w:szCs w:val="16"/>
                <w:lang w:val="en-US" w:eastAsia="ja-JP"/>
              </w:rPr>
              <w:t>,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decommissioned for safeguards purpose</w:t>
            </w:r>
            <w:r w:rsidR="00EA3726"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D34ED8">
              <w:rPr>
                <w:rFonts w:ascii="Arial" w:hAnsi="Arial" w:cs="Arial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50B96501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8"/>
          </w:p>
        </w:tc>
      </w:tr>
      <w:tr w:rsidR="00D34ED8" w14:paraId="4DEE2769" w14:textId="77777777" w:rsidTr="000D6FFA">
        <w:trPr>
          <w:cantSplit/>
          <w:trHeight w:val="188"/>
        </w:trPr>
        <w:tc>
          <w:tcPr>
            <w:tcW w:w="540" w:type="dxa"/>
            <w:vMerge w:val="restart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94DC54B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8.</w:t>
            </w:r>
          </w:p>
        </w:tc>
        <w:tc>
          <w:tcPr>
            <w:tcW w:w="3708" w:type="dxa"/>
            <w:vMerge w:val="restart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796B92B" w14:textId="77777777" w:rsidR="00D34ED8" w:rsidRDefault="00D34ED8" w:rsidP="000D6FFA">
            <w:pPr>
              <w:pBdr>
                <w:lef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CONSTRUCTION SCHEDULE DATES</w:t>
            </w:r>
          </w:p>
          <w:p w14:paraId="2C4A8841" w14:textId="77777777" w:rsidR="00D34ED8" w:rsidRDefault="00D34ED8" w:rsidP="000D6FFA">
            <w:pPr>
              <w:pBdr>
                <w:left w:val="single" w:sz="4" w:space="4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(if not in operation)</w:t>
            </w: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4259F317" w14:textId="77777777" w:rsidR="00D34ED8" w:rsidRDefault="00D34ED8" w:rsidP="00D34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Start of Construction</w:t>
            </w:r>
          </w:p>
        </w:tc>
        <w:tc>
          <w:tcPr>
            <w:tcW w:w="2064" w:type="dxa"/>
          </w:tcPr>
          <w:p w14:paraId="0FCF8C28" w14:textId="77777777" w:rsidR="00D34ED8" w:rsidRDefault="00D34ED8" w:rsidP="00D34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Commissioning</w:t>
            </w:r>
          </w:p>
        </w:tc>
        <w:tc>
          <w:tcPr>
            <w:tcW w:w="1812" w:type="dxa"/>
          </w:tcPr>
          <w:p w14:paraId="284082FF" w14:textId="77777777" w:rsidR="00D34ED8" w:rsidRDefault="00D34ED8" w:rsidP="00D34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</w:t>
            </w:r>
          </w:p>
        </w:tc>
      </w:tr>
      <w:tr w:rsidR="00D34ED8" w14:paraId="4C0E2606" w14:textId="77777777" w:rsidTr="000D6FFA">
        <w:trPr>
          <w:cantSplit/>
          <w:trHeight w:val="187"/>
        </w:trPr>
        <w:tc>
          <w:tcPr>
            <w:tcW w:w="540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46AB884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708" w:type="dxa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D3583D5" w14:textId="77777777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190F6117" w14:textId="77777777" w:rsidR="00D34ED8" w:rsidRDefault="00D34ED8" w:rsidP="00D34ED8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2064" w:type="dxa"/>
          </w:tcPr>
          <w:p w14:paraId="7E0C799B" w14:textId="77777777" w:rsidR="00D34ED8" w:rsidRDefault="00D34ED8" w:rsidP="00D34ED8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812" w:type="dxa"/>
          </w:tcPr>
          <w:p w14:paraId="3FA22FBC" w14:textId="77777777" w:rsidR="00D34ED8" w:rsidRDefault="00D34ED8" w:rsidP="00D34ED8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D34ED8" w14:paraId="3E5DE251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5D58F24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9.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CE1458C" w14:textId="77777777" w:rsidR="00D34ED8" w:rsidRP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4ED8">
              <w:rPr>
                <w:rFonts w:ascii="Arial" w:hAnsi="Arial" w:cs="Arial"/>
                <w:sz w:val="16"/>
                <w:szCs w:val="16"/>
                <w:lang w:val="en-US"/>
              </w:rPr>
              <w:t>NORMAL OPERATING MODE</w:t>
            </w:r>
          </w:p>
          <w:p w14:paraId="6935F428" w14:textId="4247DDA4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34ED8">
              <w:rPr>
                <w:rFonts w:ascii="Arial" w:hAnsi="Arial" w:cs="Arial"/>
                <w:sz w:val="16"/>
                <w:szCs w:val="16"/>
                <w:lang w:val="en-US"/>
              </w:rPr>
              <w:t>(days only, number of shifts; number of days/</w:t>
            </w:r>
            <w:r w:rsidR="00CC1E29">
              <w:rPr>
                <w:rFonts w:ascii="Arial" w:hAnsi="Arial" w:cs="Arial"/>
                <w:sz w:val="16"/>
                <w:szCs w:val="16"/>
                <w:lang w:val="en-US"/>
              </w:rPr>
              <w:t>year</w:t>
            </w:r>
            <w:r w:rsidRPr="00D34ED8">
              <w:rPr>
                <w:rFonts w:ascii="Arial" w:hAnsi="Arial" w:cs="Arial"/>
                <w:sz w:val="16"/>
                <w:szCs w:val="16"/>
                <w:lang w:val="en-US"/>
              </w:rPr>
              <w:t>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55E49CBD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9"/>
          </w:p>
        </w:tc>
      </w:tr>
      <w:tr w:rsidR="00D34ED8" w14:paraId="79038C7A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2C0073B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10.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BE2390E" w14:textId="77777777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 LAYOUT</w:t>
            </w:r>
          </w:p>
          <w:p w14:paraId="00B380AB" w14:textId="5A44B41C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CC1E29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drawings showing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structural containment, fences, access, </w:t>
            </w:r>
            <w:r w:rsidR="00670926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storage areas, laboratories, waste disposal areas, routes followed by </w:t>
            </w:r>
            <w:r w:rsidR="00670926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material, experimental and test areas,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015BC48A" w14:textId="77777777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NOs.</w:t>
            </w:r>
            <w:proofErr w:type="spellEnd"/>
          </w:p>
          <w:p w14:paraId="388FA040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0"/>
          </w:p>
        </w:tc>
      </w:tr>
      <w:tr w:rsidR="00D34ED8" w14:paraId="58169F2B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8311205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D8CFA4C" w14:textId="77777777" w:rsidR="00D34ED8" w:rsidRPr="00E34B14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SITING OF FACILITY</w:t>
            </w:r>
          </w:p>
          <w:p w14:paraId="146AFD18" w14:textId="4F570BFD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(</w:t>
            </w:r>
            <w:r w:rsidR="00503C78">
              <w:rPr>
                <w:rFonts w:ascii="Arial" w:hAnsi="Arial" w:cs="Arial"/>
                <w:sz w:val="16"/>
                <w:szCs w:val="16"/>
                <w:lang w:val="en-US" w:eastAsia="ja-JP"/>
              </w:rPr>
              <w:t>m</w:t>
            </w: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aps showing</w:t>
            </w:r>
            <w:r w:rsidR="00503C7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, </w:t>
            </w: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location, premises and perimeter of </w:t>
            </w:r>
            <w:r w:rsidR="00A23572">
              <w:rPr>
                <w:rFonts w:ascii="Arial" w:hAnsi="Arial" w:cs="Arial"/>
                <w:sz w:val="16"/>
                <w:szCs w:val="16"/>
                <w:lang w:val="en-US" w:eastAsia="ja-JP"/>
              </w:rPr>
              <w:t>site</w:t>
            </w: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, other buildings, roads, railways, rivers,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77C4022" w14:textId="77777777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AND/OR MAPS ATTACHED UNDER REF.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NOs.</w:t>
            </w:r>
            <w:proofErr w:type="spellEnd"/>
          </w:p>
          <w:p w14:paraId="24B53DF5" w14:textId="77777777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1"/>
          </w:p>
        </w:tc>
      </w:tr>
      <w:tr w:rsidR="00D34ED8" w14:paraId="44B3C78E" w14:textId="77777777" w:rsidTr="7300C701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6E5132D" w14:textId="77777777" w:rsidR="00D34ED8" w:rsidRDefault="00D34ED8" w:rsidP="00D34ED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D1DAE64" w14:textId="6CFA74F3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TITLES AND ADDRESS OF </w:t>
            </w:r>
            <w:r w:rsidR="00AD0476">
              <w:rPr>
                <w:rFonts w:ascii="Arial" w:hAnsi="Arial" w:cs="Arial"/>
                <w:sz w:val="16"/>
                <w:szCs w:val="16"/>
                <w:lang w:val="en-US"/>
              </w:rPr>
              <w:t xml:space="preserve">PERSONS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RESPONSIBLE </w:t>
            </w:r>
            <w:r w:rsidR="00AD0476">
              <w:rPr>
                <w:rFonts w:ascii="Arial" w:hAnsi="Arial" w:cs="Arial"/>
                <w:sz w:val="16"/>
                <w:szCs w:val="16"/>
                <w:lang w:val="en-US"/>
              </w:rPr>
              <w:t xml:space="preserve">FOR ACCOUNTACY </w:t>
            </w:r>
            <w:r w:rsidR="00B16236">
              <w:rPr>
                <w:rFonts w:ascii="Arial" w:hAnsi="Arial" w:cs="Arial"/>
                <w:sz w:val="16"/>
                <w:szCs w:val="16"/>
                <w:lang w:val="en-US"/>
              </w:rPr>
              <w:t>AND CONTROL OF QUALIFYING NUCLEAR MATERIAL</w:t>
            </w:r>
            <w:r w:rsidR="00063777">
              <w:rPr>
                <w:rFonts w:ascii="Arial" w:hAnsi="Arial" w:cs="Arial"/>
                <w:sz w:val="16"/>
                <w:szCs w:val="16"/>
                <w:lang w:val="en-US"/>
              </w:rPr>
              <w:t xml:space="preserve"> AND CONTACT WITH THE AGENCY</w:t>
            </w:r>
          </w:p>
          <w:p w14:paraId="5EFF508C" w14:textId="39617A4B" w:rsidR="00D34ED8" w:rsidRDefault="00D34ED8" w:rsidP="00DB4D0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DB4D01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f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possible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attach organi</w:t>
            </w:r>
            <w:r w:rsidR="00DB4D0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ation charts showing position</w:t>
            </w:r>
            <w:r w:rsidR="00DB4D0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</w:t>
            </w:r>
            <w:r w:rsidR="00DB4D01">
              <w:rPr>
                <w:rFonts w:ascii="Arial" w:hAnsi="Arial" w:cs="Arial"/>
                <w:sz w:val="16"/>
                <w:szCs w:val="16"/>
                <w:lang w:val="en-US"/>
              </w:rPr>
              <w:t>persons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03C2012D" w14:textId="77777777" w:rsidR="00D34ED8" w:rsidRDefault="00D34ED8" w:rsidP="00D34ED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2"/>
          </w:p>
        </w:tc>
      </w:tr>
    </w:tbl>
    <w:p w14:paraId="3FFB72DE" w14:textId="77777777" w:rsidR="00B657A3" w:rsidRDefault="00B657A3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  <w:sectPr w:rsidR="00B657A3" w:rsidSect="00BD38BE">
          <w:pgSz w:w="11907" w:h="16840" w:code="9"/>
          <w:pgMar w:top="472" w:right="902" w:bottom="1440" w:left="1077" w:header="709" w:footer="380" w:gutter="0"/>
          <w:cols w:space="720"/>
          <w:noEndnote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6120"/>
      </w:tblGrid>
      <w:tr w:rsidR="00B657A3" w14:paraId="4343BA0E" w14:textId="77777777" w:rsidTr="005B2CCA">
        <w:trPr>
          <w:cantSplit/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14:paraId="2C729826" w14:textId="77777777" w:rsidR="00B657A3" w:rsidRDefault="00B657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GENERAL FACILITY DATA</w:t>
            </w:r>
          </w:p>
        </w:tc>
      </w:tr>
      <w:tr w:rsidR="00B657A3" w14:paraId="62C2FF75" w14:textId="77777777" w:rsidTr="005B2CCA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845732B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13.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B60086C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 DESCRIPTION</w:t>
            </w:r>
          </w:p>
          <w:p w14:paraId="6E2FDBDE" w14:textId="1E27624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(indicat</w:t>
            </w:r>
            <w:r w:rsidR="00365FB7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365FB7">
              <w:rPr>
                <w:rFonts w:ascii="Arial" w:hAnsi="Arial" w:cs="Arial"/>
                <w:sz w:val="16"/>
                <w:szCs w:val="16"/>
                <w:lang w:val="en-US"/>
              </w:rPr>
              <w:t>accounting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D12BC2D" w14:textId="77777777" w:rsidR="00B657A3" w:rsidRDefault="00B657A3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GENERAL DIAGRAM(S) ATTACHED UNDER REF. </w:t>
            </w:r>
            <w:proofErr w:type="spellStart"/>
            <w:r w:rsidR="00851A09">
              <w:rPr>
                <w:rFonts w:ascii="Arial" w:hAnsi="Arial" w:cs="Arial"/>
                <w:szCs w:val="24"/>
              </w:rPr>
              <w:t>NOs</w:t>
            </w:r>
            <w:r>
              <w:rPr>
                <w:rFonts w:ascii="Arial" w:hAnsi="Arial" w:cs="Arial"/>
                <w:szCs w:val="24"/>
              </w:rPr>
              <w:t>.</w:t>
            </w:r>
            <w:proofErr w:type="spellEnd"/>
          </w:p>
          <w:p w14:paraId="12C9CCD0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11D5EAA3" w14:textId="77777777" w:rsidTr="005B2CCA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DCF18AC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14.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CF27146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NORMAL INVENTORY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BF06EC2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285E0BDD" w14:textId="77777777" w:rsidTr="005B2CCA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69720B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15.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ECFF555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ANTICIPATED ANNUAL THROUGHPUT AND/OR INVENTORY FOR THE FACILITY WORKING AT NOMINAL CAPACITY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B03B5B1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3093EC4C" w14:textId="77777777" w:rsidTr="005B2CCA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AF9D87B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16.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DF2AD32" w14:textId="6E5D3C5A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OF THE USE OF </w:t>
            </w:r>
            <w:r w:rsidR="00BF77A1">
              <w:rPr>
                <w:rFonts w:ascii="Arial" w:hAnsi="Arial" w:cs="Arial"/>
                <w:sz w:val="16"/>
                <w:szCs w:val="16"/>
                <w:lang w:val="en-US"/>
              </w:rPr>
              <w:t>QUALIFYING</w:t>
            </w:r>
            <w:r w:rsidR="007A55E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1EB07B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561A09FD" w14:textId="77777777" w:rsidTr="005B2CCA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5DCD9E8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17.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4A06FE5" w14:textId="42402393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IMPORTANT ITEMS OF EQUIPMENT WHICH USE, PRODUCE OR PROCESS </w:t>
            </w:r>
            <w:r w:rsidR="007A55E1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9F1A37F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3"/>
          </w:p>
        </w:tc>
      </w:tr>
    </w:tbl>
    <w:p w14:paraId="3FFE1A5C" w14:textId="77777777" w:rsidR="00B657A3" w:rsidRDefault="00B657A3">
      <w:pPr>
        <w:ind w:left="-720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663"/>
        <w:gridCol w:w="3238"/>
        <w:gridCol w:w="6014"/>
      </w:tblGrid>
      <w:tr w:rsidR="00B657A3" w14:paraId="22A25FEF" w14:textId="77777777" w:rsidTr="2E0946FB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2460109" w14:textId="7C69F9B1" w:rsidR="00B657A3" w:rsidRDefault="006645A2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2E0946FB">
              <w:rPr>
                <w:rFonts w:ascii="Arial" w:hAnsi="Arial" w:cs="Arial"/>
              </w:rPr>
              <w:t xml:space="preserve">QUALIFYING </w:t>
            </w:r>
            <w:r w:rsidR="00B657A3" w:rsidRPr="2E0946FB">
              <w:rPr>
                <w:rFonts w:ascii="Arial" w:hAnsi="Arial" w:cs="Arial"/>
              </w:rPr>
              <w:t>NUCLEAR MATERIAL DESCRIPTION</w:t>
            </w:r>
          </w:p>
        </w:tc>
      </w:tr>
      <w:tr w:rsidR="00B657A3" w14:paraId="5A8A474B" w14:textId="77777777" w:rsidTr="2E0946FB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470700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18.</w:t>
            </w:r>
          </w:p>
        </w:tc>
        <w:tc>
          <w:tcPr>
            <w:tcW w:w="3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E4672A" w14:textId="787D7F19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MAIN TYPES OF ACCOUNT</w:t>
            </w:r>
            <w:r w:rsidR="007A55E1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UNITS TO BE HANDLED IN THE FACILITY</w:t>
            </w: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25679C4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2C45D608" w14:textId="77777777" w:rsidTr="2E0946FB">
        <w:tc>
          <w:tcPr>
            <w:tcW w:w="525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5DDE217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19.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C3737AA" w14:textId="64CFD858" w:rsidR="00B657A3" w:rsidRDefault="008C74F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OF QUALIFYING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>NUCLEAR MATERIAL FOR EACH ACCOUNT</w:t>
            </w:r>
            <w:r w:rsidR="00D72E73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 xml:space="preserve"> AREA (general)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5D5F4E25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B657A3" w14:paraId="19016422" w14:textId="77777777" w:rsidTr="2E0946FB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E30BCAA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EC26B5E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DFC66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Chemical and physical form (with cladding materials description)</w:t>
            </w:r>
          </w:p>
        </w:tc>
        <w:tc>
          <w:tcPr>
            <w:tcW w:w="6014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EE8834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67252B8" w14:textId="77777777" w:rsidTr="2E0946FB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56B334F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C9C3810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F99E6" w14:textId="7D96B28D" w:rsidR="00B657A3" w:rsidRPr="00BE4149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BE4149">
              <w:rPr>
                <w:rFonts w:ascii="Arial" w:hAnsi="Arial" w:cs="Arial"/>
                <w:sz w:val="16"/>
                <w:szCs w:val="16"/>
                <w:lang w:val="fr-FR"/>
              </w:rPr>
              <w:t xml:space="preserve">Enrichment ranges and </w:t>
            </w:r>
            <w:r w:rsidR="00D72E73">
              <w:rPr>
                <w:rFonts w:ascii="Arial" w:hAnsi="Arial" w:cs="Arial"/>
                <w:sz w:val="16"/>
                <w:szCs w:val="16"/>
                <w:lang w:val="fr-FR"/>
              </w:rPr>
              <w:t>plutonium</w:t>
            </w:r>
            <w:r w:rsidRPr="00BE4149">
              <w:rPr>
                <w:rFonts w:ascii="Arial" w:hAnsi="Arial" w:cs="Arial"/>
                <w:sz w:val="16"/>
                <w:szCs w:val="16"/>
                <w:lang w:val="fr-FR"/>
              </w:rPr>
              <w:t xml:space="preserve"> contents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75FEF7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18F0D4B1" w14:textId="77777777" w:rsidTr="2E0946FB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ADC0FF1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75C8C1C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7D5E1" w14:textId="0B6EBE92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Estimated nominal weight of </w:t>
            </w:r>
            <w:r w:rsidR="007D5F9D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at the facility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454EC10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BFC7B28" w14:textId="77777777" w:rsidTr="2E0946FB">
        <w:tc>
          <w:tcPr>
            <w:tcW w:w="525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A1C4A96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20.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A6656D9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WASTE MATERIAL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231EB46D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B657A3" w14:paraId="0F76EAE1" w14:textId="77777777" w:rsidTr="2E0946FB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00DAB43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6FFB63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BDAD5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Source and form</w:t>
            </w:r>
          </w:p>
          <w:p w14:paraId="07D6FD5E" w14:textId="27D96EF8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(indicating major contributors; liquid or solid; range of constituents, enrichment range and </w:t>
            </w:r>
            <w:r w:rsidR="007D5F9D">
              <w:rPr>
                <w:rFonts w:ascii="Arial" w:hAnsi="Arial" w:cs="Arial"/>
                <w:sz w:val="16"/>
                <w:szCs w:val="16"/>
                <w:lang w:val="en-US"/>
              </w:rPr>
              <w:t>pl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</w:t>
            </w:r>
            <w:r w:rsidR="007D5F9D">
              <w:rPr>
                <w:rFonts w:ascii="Arial" w:hAnsi="Arial" w:cs="Arial"/>
                <w:sz w:val="16"/>
                <w:szCs w:val="16"/>
                <w:lang w:val="en-US"/>
              </w:rPr>
              <w:t>tonium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content</w:t>
            </w:r>
            <w:r w:rsidR="00271844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includ</w:t>
            </w:r>
            <w:r w:rsidR="00271844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contaminated equipment)</w:t>
            </w:r>
          </w:p>
        </w:tc>
        <w:tc>
          <w:tcPr>
            <w:tcW w:w="6014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DC2A66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73E220C4" w14:textId="77777777" w:rsidTr="2E0946FB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01D8052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6D0A7AC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D622D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Quantities in storage and at other locations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56C3962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75E1E112" w14:textId="77777777" w:rsidTr="2E0946FB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50FF9F0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0F4340C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D6B42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Method and frequency of recovery/ disposal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D886D9B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7EADE14F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58462DA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21.</w:t>
            </w:r>
          </w:p>
        </w:tc>
        <w:tc>
          <w:tcPr>
            <w:tcW w:w="3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2D13403" w14:textId="7E4BABA8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OTHER </w:t>
            </w:r>
            <w:r w:rsidR="00271844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IN THE FACILITY AND ITS LOCATION</w:t>
            </w:r>
          </w:p>
          <w:p w14:paraId="5EC549CE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(each separately located)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1AD4145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E14EF70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FA98D75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22.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A4A1C9" w14:textId="0CA294F5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MEANS OF </w:t>
            </w:r>
            <w:r w:rsidR="008462B4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IDENTIFICATION IN THE FACILITY</w:t>
            </w: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4DF859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37B9EB2B" w14:textId="77777777" w:rsidTr="2E0946FB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4325FA6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23.</w:t>
            </w:r>
          </w:p>
        </w:tc>
        <w:tc>
          <w:tcPr>
            <w:tcW w:w="39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B8C337B" w14:textId="01749328" w:rsidR="00851A09" w:rsidRPr="00851A09" w:rsidRDefault="00851A09" w:rsidP="00851A0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851A09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RADIATION LEVEL AT </w:t>
            </w:r>
            <w:r w:rsidR="00A00B40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QUALIFYING </w:t>
            </w:r>
            <w:r w:rsidRPr="00851A09">
              <w:rPr>
                <w:rFonts w:ascii="Arial" w:hAnsi="Arial" w:cs="Arial"/>
                <w:sz w:val="16"/>
                <w:szCs w:val="16"/>
                <w:lang w:val="en-US" w:eastAsia="ja-JP"/>
              </w:rPr>
              <w:t>NUCLEAR MATERIAL LOCATIONS</w:t>
            </w:r>
          </w:p>
          <w:p w14:paraId="3C9FB6CC" w14:textId="61EE9142" w:rsidR="00B657A3" w:rsidRPr="00851A09" w:rsidRDefault="00851A09" w:rsidP="00851A0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 w:rsidRPr="00851A09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(at the surface of the </w:t>
            </w:r>
            <w:r w:rsidR="00A00B40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qualifying </w:t>
            </w:r>
            <w:r w:rsidRPr="00851A09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nuclear material and at distance of 1 meter in </w:t>
            </w:r>
            <w:proofErr w:type="spellStart"/>
            <w:proofErr w:type="gramStart"/>
            <w:r w:rsidRPr="00851A09">
              <w:rPr>
                <w:rFonts w:ascii="Arial" w:hAnsi="Arial" w:cs="Arial"/>
                <w:sz w:val="16"/>
                <w:szCs w:val="16"/>
                <w:lang w:val="en-US" w:eastAsia="ja-JP"/>
              </w:rPr>
              <w:t>μSv</w:t>
            </w:r>
            <w:proofErr w:type="spellEnd"/>
            <w:r w:rsidRPr="00851A09">
              <w:rPr>
                <w:rFonts w:ascii="Arial" w:hAnsi="Arial" w:cs="Arial"/>
                <w:sz w:val="16"/>
                <w:szCs w:val="16"/>
                <w:lang w:val="en-US" w:eastAsia="ja-JP"/>
              </w:rPr>
              <w:t>/</w:t>
            </w:r>
            <w:proofErr w:type="gramEnd"/>
            <w:r w:rsidRPr="00851A09">
              <w:rPr>
                <w:rFonts w:ascii="Arial" w:hAnsi="Arial" w:cs="Arial"/>
                <w:sz w:val="16"/>
                <w:szCs w:val="16"/>
                <w:lang w:val="en-US" w:eastAsia="ja-JP"/>
              </w:rPr>
              <w:t>h, mSv/h or Sv/h)</w:t>
            </w: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634840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727F964D" w14:textId="77777777" w:rsidR="00B657A3" w:rsidRDefault="00B657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901"/>
        <w:gridCol w:w="6014"/>
      </w:tblGrid>
      <w:tr w:rsidR="00B657A3" w14:paraId="18F73D03" w14:textId="77777777" w:rsidTr="502C1014">
        <w:trPr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23B60554" w14:textId="7951A5C4" w:rsidR="00B657A3" w:rsidRDefault="008D3FD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QUALIFYING </w:t>
            </w:r>
            <w:r w:rsidR="00B657A3">
              <w:rPr>
                <w:rFonts w:ascii="Arial" w:hAnsi="Arial" w:cs="Arial"/>
              </w:rPr>
              <w:t>NUCLEAR MATERIAL FLOW</w:t>
            </w:r>
          </w:p>
        </w:tc>
      </w:tr>
      <w:tr w:rsidR="00B657A3" w14:paraId="2DF121AE" w14:textId="77777777" w:rsidTr="502C1014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FEC593B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24.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9280EAB" w14:textId="657FB3D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SCHEMATIC FLOWSHEET FOR </w:t>
            </w:r>
            <w:r w:rsidR="00806286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  <w:r w:rsidR="00806286">
              <w:rPr>
                <w:rFonts w:ascii="Arial" w:hAnsi="Arial" w:cs="Arial"/>
                <w:sz w:val="16"/>
                <w:szCs w:val="16"/>
                <w:lang w:val="en-US"/>
              </w:rPr>
              <w:t xml:space="preserve"> FOR OPERATOR PURPOSES</w:t>
            </w:r>
          </w:p>
          <w:p w14:paraId="60C76E9E" w14:textId="6FCB45F9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(identifying measurement points, account</w:t>
            </w:r>
            <w:r w:rsidR="00B73693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areas, inventory location</w:t>
            </w:r>
            <w:r w:rsidR="00B73693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etc. for operator purposes)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DEB7B96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51F00425" w14:textId="77777777" w:rsidTr="502C1014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6A5D12D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25.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2567154" w14:textId="7C4CF1B8" w:rsidR="00B657A3" w:rsidRDefault="00B7369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02C1014">
              <w:rPr>
                <w:rFonts w:ascii="Arial" w:hAnsi="Arial" w:cs="Arial"/>
                <w:sz w:val="16"/>
                <w:szCs w:val="16"/>
                <w:lang w:val="en-US"/>
              </w:rPr>
              <w:t>CAT</w:t>
            </w:r>
            <w:r w:rsidR="3CEF27B1" w:rsidRPr="502C1014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502C1014">
              <w:rPr>
                <w:rFonts w:ascii="Arial" w:hAnsi="Arial" w:cs="Arial"/>
                <w:sz w:val="16"/>
                <w:szCs w:val="16"/>
                <w:lang w:val="en-US"/>
              </w:rPr>
              <w:t>GORIES</w:t>
            </w:r>
            <w:r w:rsidR="00B657A3" w:rsidRPr="502C1014">
              <w:rPr>
                <w:rFonts w:ascii="Arial" w:hAnsi="Arial" w:cs="Arial"/>
                <w:sz w:val="16"/>
                <w:szCs w:val="16"/>
                <w:lang w:val="en-US"/>
              </w:rPr>
              <w:t>, FORM AND RANGE OF</w:t>
            </w:r>
          </w:p>
          <w:p w14:paraId="79469661" w14:textId="2E8E65C8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QUANTITIES OF </w:t>
            </w:r>
            <w:r w:rsidR="004243FD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IN</w:t>
            </w:r>
          </w:p>
          <w:p w14:paraId="2403F29D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— Operation areas</w:t>
            </w:r>
          </w:p>
          <w:p w14:paraId="467F2FC0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— storage areas</w:t>
            </w:r>
          </w:p>
          <w:p w14:paraId="1857B3DE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— other locations</w:t>
            </w:r>
          </w:p>
          <w:p w14:paraId="779BFA53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(average data for each location)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5DF4893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7FDBE9FC" w14:textId="77777777" w:rsidR="00B657A3" w:rsidRDefault="00B657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901"/>
        <w:gridCol w:w="6014"/>
      </w:tblGrid>
      <w:tr w:rsidR="00B657A3" w14:paraId="1CEA8C1A" w14:textId="77777777" w:rsidTr="2E0946FB">
        <w:trPr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2AC73FD" w14:textId="7A392565" w:rsidR="00B657A3" w:rsidRDefault="004243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HANDLING OF </w:t>
            </w:r>
            <w:r w:rsidR="00430D68">
              <w:rPr>
                <w:rFonts w:ascii="Arial" w:hAnsi="Arial" w:cs="Arial"/>
                <w:b/>
                <w:bCs/>
                <w:sz w:val="20"/>
              </w:rPr>
              <w:t xml:space="preserve">QUALIFYING </w:t>
            </w:r>
            <w:r w:rsidR="00B657A3">
              <w:rPr>
                <w:rFonts w:ascii="Arial" w:hAnsi="Arial" w:cs="Arial"/>
                <w:b/>
                <w:bCs/>
                <w:sz w:val="20"/>
              </w:rPr>
              <w:t>NUCLEAR MATERIAL (FOR EACH ACCOUNT</w:t>
            </w:r>
            <w:r w:rsidR="00430D68">
              <w:rPr>
                <w:rFonts w:ascii="Arial" w:hAnsi="Arial" w:cs="Arial"/>
                <w:b/>
                <w:bCs/>
                <w:sz w:val="20"/>
              </w:rPr>
              <w:t>ING</w:t>
            </w:r>
            <w:r w:rsidR="00B657A3">
              <w:rPr>
                <w:rFonts w:ascii="Arial" w:hAnsi="Arial" w:cs="Arial"/>
                <w:b/>
                <w:bCs/>
                <w:sz w:val="20"/>
              </w:rPr>
              <w:t xml:space="preserve"> AREA)</w:t>
            </w:r>
          </w:p>
        </w:tc>
      </w:tr>
      <w:tr w:rsidR="00B657A3" w14:paraId="4FF867FA" w14:textId="77777777" w:rsidTr="2E0946FB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D0D7717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26.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89EAFA8" w14:textId="460C1502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OF </w:t>
            </w:r>
            <w:r w:rsidR="00430D68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STORAGE</w:t>
            </w:r>
          </w:p>
          <w:p w14:paraId="3AC59513" w14:textId="34EAD00B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(indicating capacity, anticipated inventory and throughput, etc.)</w:t>
            </w:r>
            <w:r w:rsidR="005B20CD">
              <w:rPr>
                <w:rFonts w:ascii="Arial" w:hAnsi="Arial" w:cs="Arial"/>
                <w:sz w:val="16"/>
                <w:szCs w:val="16"/>
                <w:lang w:val="en-US"/>
              </w:rPr>
              <w:t xml:space="preserve"> with drawings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8F4D9F6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proofErr w:type="spellStart"/>
            <w:r w:rsidR="00851A09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14:paraId="745A86F5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93662B3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7B9CF25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27.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E4C7270" w14:textId="110F8E1A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MAXIMUM QUANTITY OF </w:t>
            </w:r>
            <w:r w:rsidR="0095541D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TO BE HANDLED IN ACCOUNT</w:t>
            </w:r>
            <w:r w:rsidR="0095541D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5CF3523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752230A4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6751E7C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28.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61F2A07" w14:textId="73BDA7E0" w:rsidR="00B657A3" w:rsidRDefault="00B657A3" w:rsidP="2E0946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E0946FB">
              <w:rPr>
                <w:rFonts w:ascii="Arial" w:hAnsi="Arial" w:cs="Arial"/>
                <w:sz w:val="16"/>
                <w:szCs w:val="16"/>
                <w:lang w:val="en-US"/>
              </w:rPr>
              <w:t>MODIFICATION OF THE PHYSICAL/CHEMICAL FORM DURING OPERATION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49C241D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56C6A11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BB1080D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29.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18EB9F6" w14:textId="57BAEACA" w:rsidR="00B657A3" w:rsidRDefault="0095541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>NUCLEAR MATERIAL TRANSFER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B80C0AD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21DB56F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B2DD103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30.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7B83AD5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FREQUENCY OF RECEIPT AND SHIPMENT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1B5AF96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46AB60D1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8C60FAE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31.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154746E" w14:textId="601FC710" w:rsidR="00B657A3" w:rsidRDefault="00EF4F1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>NUCLEAR MATERIAL TRANSFER EQUIPMENT</w:t>
            </w:r>
          </w:p>
          <w:p w14:paraId="50039838" w14:textId="5938CD5E" w:rsidR="00B657A3" w:rsidRDefault="00B657A3" w:rsidP="2E0946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E0946FB">
              <w:rPr>
                <w:rFonts w:ascii="Arial" w:hAnsi="Arial" w:cs="Arial"/>
                <w:sz w:val="16"/>
                <w:szCs w:val="16"/>
                <w:lang w:val="en-US"/>
              </w:rPr>
              <w:t>(if applicable)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4F38AB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proofErr w:type="spellStart"/>
            <w:r w:rsidR="00851A09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14:paraId="7E1D574F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4F494C8F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AE1A27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32.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DDA5601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OF CONTAINERS USED FOR STORAGE AND HANDLING</w:t>
            </w:r>
          </w:p>
          <w:p w14:paraId="2D2E170C" w14:textId="21BE4C75" w:rsidR="005F4CAB" w:rsidRDefault="005F4CAB" w:rsidP="2E0946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C36E8C5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proofErr w:type="spellStart"/>
            <w:r w:rsidR="00851A09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14:paraId="418CBD5C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53DE3DF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0AF77E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33.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1C58C0B" w14:textId="7310806A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ROUTES FOLLOWED BY </w:t>
            </w:r>
            <w:r w:rsidR="00135320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29A51B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5DC08B4B" w14:textId="77777777" w:rsidTr="2E0946FB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25BCEA9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34.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713EB68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SHIELDING</w:t>
            </w:r>
          </w:p>
          <w:p w14:paraId="023ACF99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(for storage and transfer)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53AD9C1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3EACA658" w14:textId="77777777" w:rsidR="00B657A3" w:rsidRDefault="00B657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901"/>
        <w:gridCol w:w="6014"/>
      </w:tblGrid>
      <w:tr w:rsidR="00B657A3" w14:paraId="583E646C" w14:textId="77777777" w:rsidTr="005B2CCA">
        <w:trPr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14:paraId="00765F9B" w14:textId="77777777" w:rsidR="00B657A3" w:rsidRDefault="00B657A3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PROTECTION AND SAFETY MEASURES</w:t>
            </w:r>
          </w:p>
        </w:tc>
      </w:tr>
      <w:tr w:rsidR="00B657A3" w14:paraId="58953470" w14:textId="77777777" w:rsidTr="005B2CCA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C9F5607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35.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7B44B32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BASIC MEASURES FOR PHYSICAL</w:t>
            </w:r>
          </w:p>
          <w:p w14:paraId="1AB5925C" w14:textId="5D99E2BF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PROTECTION OF</w:t>
            </w:r>
            <w:r w:rsidR="00135320">
              <w:rPr>
                <w:rFonts w:ascii="Arial" w:hAnsi="Arial" w:cs="Arial"/>
                <w:sz w:val="16"/>
                <w:szCs w:val="16"/>
                <w:lang w:val="en-US"/>
              </w:rPr>
              <w:t xml:space="preserve"> 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2BC9B0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7E696825" w14:textId="77777777" w:rsidTr="005B2CCA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F098A0C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36.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6EFB749" w14:textId="77777777" w:rsidR="00B657A3" w:rsidRDefault="00B657A3" w:rsidP="008459F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SPECIFIC HEALTH AND SAFETY RULES FOR INSPECTOR COMPLIANCE</w:t>
            </w:r>
          </w:p>
          <w:p w14:paraId="4D4748CE" w14:textId="6E42EC42" w:rsidR="008459F2" w:rsidRPr="008459F2" w:rsidRDefault="008459F2" w:rsidP="008459F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014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2C0EDA3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2CCD3CCB" w14:textId="77777777" w:rsidR="00B657A3" w:rsidRDefault="00B657A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663"/>
        <w:gridCol w:w="3238"/>
        <w:gridCol w:w="6014"/>
      </w:tblGrid>
      <w:tr w:rsidR="00B657A3" w14:paraId="5908A183" w14:textId="77777777" w:rsidTr="572C5FF2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58A1FA35" w14:textId="052917E3" w:rsidR="00B657A3" w:rsidRDefault="008459F2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ACCOUNTANCY </w:t>
            </w:r>
            <w:r w:rsidR="00715BF0">
              <w:rPr>
                <w:rFonts w:ascii="Arial" w:hAnsi="Arial" w:cs="Arial"/>
              </w:rPr>
              <w:t xml:space="preserve">AND CONTROL OF QUALIFYING </w:t>
            </w:r>
            <w:r w:rsidR="00B657A3">
              <w:rPr>
                <w:rFonts w:ascii="Arial" w:hAnsi="Arial" w:cs="Arial"/>
              </w:rPr>
              <w:t>NUCLEAR MATERIAL</w:t>
            </w:r>
          </w:p>
        </w:tc>
      </w:tr>
      <w:tr w:rsidR="00B657A3" w14:paraId="724C4950" w14:textId="77777777" w:rsidTr="572C5FF2">
        <w:tc>
          <w:tcPr>
            <w:tcW w:w="525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B290BC3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37.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B50445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SYSTEM DESCRIPTION</w:t>
            </w:r>
          </w:p>
          <w:p w14:paraId="68AF11B3" w14:textId="420502E1" w:rsidR="00B657A3" w:rsidRDefault="2356BDAE" w:rsidP="2E0946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72C5FF2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00B657A3" w:rsidRPr="572C5FF2">
              <w:rPr>
                <w:rFonts w:ascii="Arial" w:hAnsi="Arial" w:cs="Arial"/>
                <w:sz w:val="16"/>
                <w:szCs w:val="16"/>
                <w:lang w:val="en-US"/>
              </w:rPr>
              <w:t>escr</w:t>
            </w:r>
            <w:r w:rsidRPr="572C5FF2">
              <w:rPr>
                <w:rFonts w:ascii="Arial" w:hAnsi="Arial" w:cs="Arial"/>
                <w:sz w:val="16"/>
                <w:szCs w:val="16"/>
                <w:lang w:val="en-US"/>
              </w:rPr>
              <w:t>ibe</w:t>
            </w:r>
            <w:r w:rsidR="6C5145A8" w:rsidRPr="572C5FF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657A3" w:rsidRPr="572C5FF2"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 w:rsidR="06151D39" w:rsidRPr="572C5FF2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B657A3" w:rsidRPr="572C5FF2">
              <w:rPr>
                <w:rFonts w:ascii="Arial" w:hAnsi="Arial" w:cs="Arial"/>
                <w:sz w:val="16"/>
                <w:szCs w:val="16"/>
                <w:lang w:val="en-US"/>
              </w:rPr>
              <w:t>nuclear material accountancy system</w:t>
            </w:r>
            <w:r w:rsidR="6C5145A8" w:rsidRPr="572C5FF2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00B657A3" w:rsidRPr="572C5FF2">
              <w:rPr>
                <w:rFonts w:ascii="Arial" w:hAnsi="Arial" w:cs="Arial"/>
                <w:sz w:val="16"/>
                <w:szCs w:val="16"/>
                <w:lang w:val="en-US"/>
              </w:rPr>
              <w:t xml:space="preserve">method of recording and reporting accountancy data and establishing </w:t>
            </w:r>
            <w:r w:rsidR="00B657A3" w:rsidRPr="572C5FF2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material balances</w:t>
            </w:r>
            <w:r w:rsidR="6C5145A8" w:rsidRPr="572C5FF2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54C43C6E" w:rsidRPr="572C5FF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657A3" w:rsidRPr="572C5FF2">
              <w:rPr>
                <w:rFonts w:ascii="Arial" w:hAnsi="Arial" w:cs="Arial"/>
                <w:sz w:val="16"/>
                <w:szCs w:val="16"/>
                <w:lang w:val="en-US"/>
              </w:rPr>
              <w:t>procedures for account adjustment after inventory</w:t>
            </w:r>
            <w:r w:rsidR="60EB568B" w:rsidRPr="572C5FF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657A3" w:rsidRPr="572C5FF2">
              <w:rPr>
                <w:rFonts w:ascii="Arial" w:hAnsi="Arial" w:cs="Arial"/>
                <w:sz w:val="16"/>
                <w:szCs w:val="16"/>
                <w:lang w:val="en-US"/>
              </w:rPr>
              <w:t>and corrections of mistakes, etc., under the following headings</w:t>
            </w:r>
          </w:p>
          <w:p w14:paraId="788E28B3" w14:textId="38406C23" w:rsidR="003E231A" w:rsidRDefault="08096BD6" w:rsidP="003E231A">
            <w:pPr>
              <w:autoSpaceDE w:val="0"/>
              <w:autoSpaceDN w:val="0"/>
              <w:adjustRightInd w:val="0"/>
              <w:ind w:left="92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E0946FB">
              <w:rPr>
                <w:rFonts w:ascii="Arial" w:hAnsi="Arial" w:cs="Arial"/>
                <w:sz w:val="16"/>
                <w:szCs w:val="16"/>
                <w:lang w:val="en-US"/>
              </w:rPr>
              <w:t>(include specimen forms for all procedures)</w:t>
            </w:r>
            <w:r w:rsidR="37DFD678" w:rsidRPr="2E0946FB">
              <w:rPr>
                <w:rFonts w:ascii="Arial" w:hAnsi="Arial" w:cs="Arial"/>
                <w:sz w:val="16"/>
                <w:szCs w:val="16"/>
                <w:lang w:val="en-US"/>
              </w:rPr>
              <w:t xml:space="preserve"> –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00BC52D8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SPECIMEN FORMS USED IN ALL PROCEDURES ATTACHED UNDER REF. </w:t>
            </w:r>
            <w:proofErr w:type="spellStart"/>
            <w:r w:rsidR="00851A09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14:paraId="53C2C6AA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2943B8C4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3A57A65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E556A1B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45990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6014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67CB54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EF784CF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6140BCD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A156DB8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F192A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Receipts</w:t>
            </w:r>
          </w:p>
          <w:p w14:paraId="6B153A9E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(including method of dealing with shipper/receiver differences and subsequent account corrections)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876C1DA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EB96EE4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8AEF761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B551995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33EB2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Shipments</w:t>
            </w:r>
          </w:p>
          <w:p w14:paraId="5F491D23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(including waste)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2EFA5D4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7837AC5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ADFCF21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71A2EEE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749BC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Measured discards</w:t>
            </w:r>
          </w:p>
          <w:p w14:paraId="5B249314" w14:textId="24165DB6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8767F9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stimated quantities per year</w:t>
            </w:r>
            <w:r w:rsidR="001020D8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month, method of management)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52B41A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480DF401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A0980C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99E2863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802C7E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Retained waste</w:t>
            </w:r>
          </w:p>
          <w:p w14:paraId="67379F09" w14:textId="32233130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756FC4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stimated quantities per year, period of storing)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BDCFE20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1C35975E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A56B728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BBD6FD8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8840A" w14:textId="72EC8372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E0946FB">
              <w:rPr>
                <w:rFonts w:ascii="Arial" w:hAnsi="Arial" w:cs="Arial"/>
                <w:sz w:val="16"/>
                <w:szCs w:val="16"/>
                <w:lang w:val="en-US"/>
              </w:rPr>
              <w:t>Physical inventory</w:t>
            </w:r>
            <w:r w:rsidR="78D5BC9F" w:rsidRPr="2E0946FB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165377E0" w14:textId="77777777" w:rsidR="00B657A3" w:rsidRDefault="00756FC4" w:rsidP="007E35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>es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cribe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 xml:space="preserve">procedures, scheduled frequency, estimated distribution of </w:t>
            </w:r>
            <w:r w:rsidR="00EC3B89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material, methods of operator’s inventory taking (both for item and/or mass accountancy, including relevant assay method), accessibility and possible verification method for irradiated </w:t>
            </w:r>
            <w:r w:rsidR="00F15DDB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material, expected accuracy, and access to </w:t>
            </w:r>
            <w:r w:rsidR="00F15DDB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  <w:p w14:paraId="536E53EA" w14:textId="17AA5A88" w:rsidR="007E3591" w:rsidRDefault="007E3591" w:rsidP="007E35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(list </w:t>
            </w:r>
            <w:r w:rsidR="00F209AB">
              <w:rPr>
                <w:rFonts w:ascii="Arial" w:hAnsi="Arial" w:cs="Arial"/>
                <w:sz w:val="16"/>
                <w:szCs w:val="16"/>
                <w:lang w:val="en-US"/>
              </w:rPr>
              <w:t xml:space="preserve">major items of equipment </w:t>
            </w:r>
            <w:r w:rsidR="00680F51">
              <w:rPr>
                <w:rFonts w:ascii="Arial" w:hAnsi="Arial" w:cs="Arial"/>
                <w:sz w:val="16"/>
                <w:szCs w:val="16"/>
                <w:lang w:val="en-US"/>
              </w:rPr>
              <w:t>regarded as qualifying nuclear material containers)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C904879" w14:textId="07C21DF3" w:rsidR="00B657A3" w:rsidRPr="001647CC" w:rsidRDefault="00B657A3" w:rsidP="001647C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LIST OF MAJOR ITEMS OF EQUIPMENT REGARDED AS </w:t>
            </w:r>
            <w:r w:rsidR="00680F51">
              <w:rPr>
                <w:rFonts w:ascii="Arial" w:hAnsi="Arial" w:cs="Arial"/>
                <w:sz w:val="16"/>
                <w:szCs w:val="16"/>
                <w:lang w:val="en-US"/>
              </w:rPr>
              <w:t>QUAL</w:t>
            </w:r>
            <w:r w:rsidR="001647CC">
              <w:rPr>
                <w:rFonts w:ascii="Arial" w:hAnsi="Arial" w:cs="Arial"/>
                <w:sz w:val="16"/>
                <w:szCs w:val="16"/>
                <w:lang w:val="en-US"/>
              </w:rPr>
              <w:t xml:space="preserve">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</w:t>
            </w:r>
            <w:r w:rsidR="001647C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MATERIAL CONTAINERS ATTACHED UNDER REF. </w:t>
            </w:r>
            <w:proofErr w:type="spellStart"/>
            <w:r w:rsidR="00851A09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14:paraId="4639386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8AC534D" w14:textId="77777777" w:rsidTr="572C5FF2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EFCC3B8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1ED4A20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19720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Operational records and accounting records</w:t>
            </w:r>
          </w:p>
          <w:p w14:paraId="4A4F76DF" w14:textId="5FCD2A5C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(including method of adjustment or correction</w:t>
            </w:r>
            <w:r w:rsidR="001647CC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place of preservation and language)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5903774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3DC3FA03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6049BF9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38.</w:t>
            </w:r>
          </w:p>
        </w:tc>
        <w:tc>
          <w:tcPr>
            <w:tcW w:w="39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9E0619E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FEATURES RELATED TO CONTAINMENT AND SURVEILLANCE MEASURES</w:t>
            </w:r>
          </w:p>
          <w:p w14:paraId="600DD326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(General description of applied or possible measures)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D6A301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56116AFE" w14:textId="77777777" w:rsidTr="572C5FF2">
        <w:tc>
          <w:tcPr>
            <w:tcW w:w="525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25B1125" w14:textId="77777777" w:rsidR="00B657A3" w:rsidRDefault="00B657A3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39.</w:t>
            </w:r>
          </w:p>
        </w:tc>
        <w:tc>
          <w:tcPr>
            <w:tcW w:w="39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AAD79EE" w14:textId="67A2A504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FOR EACH MEASUREMENT POINT OF ACCOUNT</w:t>
            </w:r>
            <w:r w:rsidR="008E080A">
              <w:rPr>
                <w:rFonts w:ascii="Arial" w:hAnsi="Arial" w:cs="Arial"/>
                <w:sz w:val="16"/>
                <w:szCs w:val="16"/>
                <w:lang w:val="en-US"/>
              </w:rPr>
              <w:t>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AREAS, IDENTIFIED UNDER Q</w:t>
            </w:r>
            <w:r w:rsidR="008F217E">
              <w:rPr>
                <w:rFonts w:ascii="Arial" w:hAnsi="Arial" w:cs="Arial"/>
                <w:sz w:val="16"/>
                <w:szCs w:val="16"/>
                <w:lang w:val="en-US"/>
              </w:rPr>
              <w:t>UESTION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24, </w:t>
            </w:r>
            <w:r w:rsidR="008F217E">
              <w:rPr>
                <w:rFonts w:ascii="Arial" w:hAnsi="Arial" w:cs="Arial"/>
                <w:sz w:val="16"/>
                <w:szCs w:val="16"/>
                <w:lang w:val="en-US"/>
              </w:rPr>
              <w:t>PROVIDE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THE FOLLOWING</w:t>
            </w:r>
          </w:p>
          <w:p w14:paraId="0C2B6FDD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(if applicable)</w:t>
            </w:r>
          </w:p>
          <w:p w14:paraId="374F851C" w14:textId="5284F709" w:rsidR="00EB70AB" w:rsidRDefault="00EB70AB" w:rsidP="00EB70A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  <w:p w14:paraId="00B248A2" w14:textId="13159A41" w:rsidR="00EB70AB" w:rsidRDefault="008F217E" w:rsidP="00EB70A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Total n</w:t>
            </w:r>
            <w:r w:rsidR="00EB70AB">
              <w:rPr>
                <w:rFonts w:ascii="Arial" w:hAnsi="Arial" w:cs="Arial"/>
                <w:sz w:val="16"/>
                <w:szCs w:val="20"/>
                <w:lang w:val="en-US"/>
              </w:rPr>
              <w:t>umber of measurement points</w:t>
            </w:r>
            <w:r w:rsidR="00EB70AB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59F748F8" w14:textId="6210353E" w:rsidR="00B657A3" w:rsidRDefault="00B657A3" w:rsidP="2E0946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E0946FB">
              <w:rPr>
                <w:rFonts w:ascii="Arial" w:hAnsi="Arial" w:cs="Arial"/>
                <w:sz w:val="16"/>
                <w:szCs w:val="16"/>
                <w:lang w:val="en-US"/>
              </w:rPr>
              <w:t>IF NECESSARY, ATTACH DRAWING(S)</w:t>
            </w:r>
            <w:r w:rsidR="62651611" w:rsidRPr="2E0946FB">
              <w:rPr>
                <w:rFonts w:ascii="Arial" w:hAnsi="Arial" w:cs="Arial"/>
                <w:sz w:val="16"/>
                <w:szCs w:val="16"/>
                <w:lang w:val="en-US"/>
              </w:rPr>
              <w:t xml:space="preserve"> UNDER REF. </w:t>
            </w:r>
            <w:proofErr w:type="spellStart"/>
            <w:r w:rsidR="62651611" w:rsidRPr="2E0946FB">
              <w:rPr>
                <w:rFonts w:ascii="Arial" w:hAnsi="Arial" w:cs="Arial"/>
                <w:sz w:val="16"/>
                <w:szCs w:val="16"/>
                <w:lang w:val="en-US"/>
              </w:rPr>
              <w:t>NOs.</w:t>
            </w:r>
            <w:proofErr w:type="spellEnd"/>
          </w:p>
          <w:p w14:paraId="7EB738F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2B3AF13E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5427780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bookmarkStart w:id="14" w:name="start39"/>
            <w:bookmarkEnd w:id="14"/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1EF528D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EB82D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of location, type, identification</w:t>
            </w:r>
          </w:p>
        </w:tc>
        <w:tc>
          <w:tcPr>
            <w:tcW w:w="6014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22C5EBA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7701D02E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F45B21D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FCECD29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19ACD" w14:textId="3C82A71C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Anticipated types of inventory change and/or </w:t>
            </w:r>
            <w:r w:rsidR="00D01324">
              <w:rPr>
                <w:rFonts w:ascii="Arial" w:hAnsi="Arial" w:cs="Arial"/>
                <w:sz w:val="16"/>
                <w:szCs w:val="16"/>
                <w:lang w:val="en-US"/>
              </w:rPr>
              <w:t>whether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t</w:t>
            </w:r>
            <w:r w:rsidR="00906B24">
              <w:rPr>
                <w:rFonts w:ascii="Arial" w:hAnsi="Arial" w:cs="Arial"/>
                <w:sz w:val="16"/>
                <w:szCs w:val="16"/>
                <w:lang w:val="en-US"/>
              </w:rPr>
              <w:t>he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measurement point</w:t>
            </w:r>
            <w:r w:rsidR="00906B24">
              <w:rPr>
                <w:rFonts w:ascii="Arial" w:hAnsi="Arial" w:cs="Arial"/>
                <w:sz w:val="16"/>
                <w:szCs w:val="16"/>
                <w:lang w:val="en-US"/>
              </w:rPr>
              <w:t xml:space="preserve"> can be used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for physical inventory taking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1BC7C85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B7E4F7B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B9C7B0F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D29BC26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3E582" w14:textId="4F3DDCA3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Physical and chemical form of </w:t>
            </w:r>
            <w:r w:rsidR="00906B24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  <w:p w14:paraId="6D286EAF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(with cladding materials description)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32B3433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2D6CD203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7BC226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80F262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F6414" w14:textId="1475CBD8" w:rsidR="00B657A3" w:rsidRDefault="004A2A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Qualifying n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>uclear material containers, packaging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D0F423C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1ED70B71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2C18B3D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6078E4F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B3CCC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Sampling procedure and equipment used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D883E9D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11AC9418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ADEB203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C5FED44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E0AD1" w14:textId="60447526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Measurement method and equipment used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691C7D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12AC1430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4BA226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3C6A06A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4B190" w14:textId="4C36909F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Source and level of random and systematic errors (weight, volume, sampling, analytical, </w:t>
            </w:r>
            <w:r w:rsidR="008F54BC">
              <w:rPr>
                <w:rFonts w:ascii="Arial" w:hAnsi="Arial" w:cs="Arial"/>
                <w:sz w:val="16"/>
                <w:szCs w:val="16"/>
                <w:lang w:val="en-US"/>
              </w:rPr>
              <w:t>non</w:t>
            </w:r>
            <w:r w:rsidR="00BB1B01">
              <w:rPr>
                <w:rFonts w:ascii="Arial" w:hAnsi="Arial" w:cs="Arial"/>
                <w:sz w:val="16"/>
                <w:szCs w:val="16"/>
                <w:lang w:val="en-US"/>
              </w:rPr>
              <w:t>-destructive assay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D1CBDD9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19DF049E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E8F2D8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D3A2AA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413D3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Technique and frequency of calibration of equipment used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44944B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519C468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BC0E1D7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1A4B0AC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ix)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A9FD6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Method of converting source data to batch data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672970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22D4744D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890BF32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403ACD7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A9F7B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Means of batch identification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E94F053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FEF9057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B7E60C6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536B9D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43E26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Anticipated batch flow rate per year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3E12906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9D3AE58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481262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9A2A4FB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9FE4D0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Anticipated number of inventory batches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419B8D0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383DA01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8D45B4E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BFAA6A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xiii)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9475A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Anticipated number of items per flow and inventory batches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A330CEF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0D4C59F7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44F4682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50C385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xiv)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97413" w14:textId="2BBAF615" w:rsidR="00B657A3" w:rsidRDefault="00EB7E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Category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 xml:space="preserve">, composition and quantity of </w:t>
            </w:r>
            <w:r w:rsidR="00385681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B657A3">
              <w:rPr>
                <w:rFonts w:ascii="Arial" w:hAnsi="Arial" w:cs="Arial"/>
                <w:sz w:val="16"/>
                <w:szCs w:val="16"/>
                <w:lang w:val="en-US"/>
              </w:rPr>
              <w:t>nuclear material per batch</w:t>
            </w:r>
          </w:p>
          <w:p w14:paraId="2996BD92" w14:textId="5B28FBD4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385681">
              <w:rPr>
                <w:rFonts w:ascii="Arial" w:hAnsi="Arial" w:cs="Arial"/>
                <w:sz w:val="16"/>
                <w:szCs w:val="16"/>
                <w:lang w:val="en-US"/>
              </w:rPr>
              <w:t>including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batch data, total weight of </w:t>
            </w:r>
            <w:r w:rsidR="003573AC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in item, isotopic composition (for uranium), and </w:t>
            </w:r>
            <w:r w:rsidR="00153DFC">
              <w:rPr>
                <w:rFonts w:ascii="Arial" w:hAnsi="Arial" w:cs="Arial"/>
                <w:sz w:val="16"/>
                <w:szCs w:val="16"/>
                <w:lang w:val="en-US"/>
              </w:rPr>
              <w:t>pl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</w:t>
            </w:r>
            <w:r w:rsidR="00153DFC">
              <w:rPr>
                <w:rFonts w:ascii="Arial" w:hAnsi="Arial" w:cs="Arial"/>
                <w:sz w:val="16"/>
                <w:szCs w:val="16"/>
                <w:lang w:val="en-US"/>
              </w:rPr>
              <w:t>tonium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content, when appropriate; form of </w:t>
            </w:r>
            <w:r w:rsidR="00B26401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material)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6F3428A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B657A3" w14:paraId="6791947C" w14:textId="77777777" w:rsidTr="572C5FF2">
        <w:tc>
          <w:tcPr>
            <w:tcW w:w="525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5240430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1C18CC4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xv)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20130" w14:textId="77777777" w:rsidR="00B657A3" w:rsidRDefault="00B657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Features related to containment-surveillance measures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4345AF1" w14:textId="77777777" w:rsidR="00B657A3" w:rsidRDefault="00B657A3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Start w:id="15" w:name="end39"/>
            <w:bookmarkEnd w:id="15"/>
          </w:p>
        </w:tc>
      </w:tr>
      <w:tr w:rsidR="00EB70AB" w14:paraId="56204BAF" w14:textId="77777777" w:rsidTr="572C5FF2">
        <w:tc>
          <w:tcPr>
            <w:tcW w:w="525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6FA3715" w14:textId="77777777" w:rsidR="00EB70AB" w:rsidRDefault="00EB70AB" w:rsidP="00EB70A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81FF8E5" w14:textId="77777777" w:rsidR="00EB70AB" w:rsidRDefault="00EB70AB" w:rsidP="00EB70A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C41FB" w14:textId="77777777" w:rsidR="00EB70AB" w:rsidRDefault="00EB70AB" w:rsidP="00EB70AB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Press </w:t>
            </w:r>
            <w:proofErr w:type="spellStart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>ALT+b</w:t>
            </w:r>
            <w:proofErr w:type="spellEnd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 add block i) – xv) for next measurement</w:t>
            </w:r>
          </w:p>
        </w:tc>
        <w:tc>
          <w:tcPr>
            <w:tcW w:w="601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E9C1D63" w14:textId="77777777" w:rsidR="00EB70AB" w:rsidRDefault="00EB70AB" w:rsidP="00EB70AB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</w:p>
        </w:tc>
      </w:tr>
    </w:tbl>
    <w:p w14:paraId="300467EB" w14:textId="77777777" w:rsidR="00B657A3" w:rsidRDefault="00B657A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7536FD" w14:paraId="6A183AB8" w14:textId="77777777" w:rsidTr="005B2CCA">
        <w:trPr>
          <w:tblHeader/>
        </w:trPr>
        <w:tc>
          <w:tcPr>
            <w:tcW w:w="10440" w:type="dxa"/>
            <w:gridSpan w:val="5"/>
            <w:shd w:val="clear" w:color="auto" w:fill="D9D9D9"/>
            <w:tcMar>
              <w:top w:w="113" w:type="dxa"/>
              <w:bottom w:w="113" w:type="dxa"/>
            </w:tcMar>
          </w:tcPr>
          <w:p w14:paraId="34137910" w14:textId="77777777" w:rsidR="007536FD" w:rsidRDefault="007536FD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POST-OPERATION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</w:t>
            </w: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7536FD" w14:paraId="754F62E6" w14:textId="77777777" w:rsidTr="005B2CCA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E9191DD" w14:textId="77777777" w:rsidR="007536FD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40.</w:t>
            </w:r>
          </w:p>
        </w:tc>
        <w:tc>
          <w:tcPr>
            <w:tcW w:w="3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195B023" w14:textId="77777777" w:rsidR="007536FD" w:rsidRPr="002810DC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6931B4A" w14:textId="77777777" w:rsidR="007536FD" w:rsidRPr="002810DC" w:rsidRDefault="007536FD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248AA101" w14:textId="77777777" w:rsidR="007536FD" w:rsidRPr="002810DC" w:rsidRDefault="007536FD" w:rsidP="00591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Decommissioned</w:t>
            </w:r>
          </w:p>
        </w:tc>
      </w:tr>
      <w:tr w:rsidR="007536FD" w14:paraId="660B6E66" w14:textId="77777777" w:rsidTr="005B2CCA">
        <w:trPr>
          <w:cantSplit/>
          <w:trHeight w:val="211"/>
        </w:trPr>
        <w:tc>
          <w:tcPr>
            <w:tcW w:w="526" w:type="dxa"/>
            <w:vMerge/>
            <w:tcBorders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19212F6" w14:textId="77777777" w:rsidR="007536FD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BEE0F27" w14:textId="77777777" w:rsidR="007536FD" w:rsidRPr="002810DC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6C83651" w14:textId="77777777" w:rsidR="007536FD" w:rsidRPr="002810DC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59D89CFD" w14:textId="77777777" w:rsidR="007536FD" w:rsidRPr="002810DC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536FD" w14:paraId="5952B570" w14:textId="77777777" w:rsidTr="005B2CCA">
        <w:trPr>
          <w:cantSplit/>
          <w:trHeight w:val="224"/>
        </w:trPr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F972CC0" w14:textId="77777777" w:rsidR="007536FD" w:rsidRPr="002810DC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lang w:val="en-US" w:eastAsia="ja-JP"/>
              </w:rPr>
              <w:t>4</w:t>
            </w:r>
            <w:r>
              <w:rPr>
                <w:rFonts w:ascii="Arial" w:hAnsi="Arial" w:cs="Arial"/>
                <w:sz w:val="16"/>
                <w:lang w:val="en-US" w:eastAsia="ja-JP"/>
              </w:rPr>
              <w:t>1</w:t>
            </w:r>
            <w:r w:rsidRPr="002810DC">
              <w:rPr>
                <w:rFonts w:ascii="Arial" w:hAnsi="Arial" w:cs="Arial"/>
                <w:sz w:val="16"/>
                <w:lang w:val="en-US" w:eastAsia="ja-JP"/>
              </w:rPr>
              <w:t>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396C6B4" w14:textId="616F1A05" w:rsidR="007536FD" w:rsidRPr="005B7F19" w:rsidRDefault="007536FD" w:rsidP="005B7F1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DECOMMISSIONING PLAN</w:t>
            </w:r>
            <w:r w:rsidR="005B7F19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INCLUDING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6A51A5CE" w14:textId="77777777" w:rsidR="007536FD" w:rsidRPr="002810DC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PLAN(</w:t>
            </w: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) ATTACHED UNDER REF. </w:t>
            </w:r>
            <w:proofErr w:type="spellStart"/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N</w:t>
            </w:r>
            <w:r w:rsidRPr="002810DC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s.</w:t>
            </w:r>
            <w:proofErr w:type="spellEnd"/>
          </w:p>
        </w:tc>
      </w:tr>
      <w:tr w:rsidR="007536FD" w14:paraId="6ACB1E79" w14:textId="77777777" w:rsidTr="005B2CCA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5076F37" w14:textId="77777777" w:rsidR="007536FD" w:rsidRPr="002810DC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9426F8B" w14:textId="77777777" w:rsidR="007536FD" w:rsidRPr="00631715" w:rsidRDefault="007536FD" w:rsidP="007536F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DE3D1" w14:textId="77777777" w:rsidR="007536FD" w:rsidRPr="002810DC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3D984DF" w14:textId="77777777" w:rsidR="007536FD" w:rsidRPr="002810DC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7536FD" w14:paraId="71685029" w14:textId="77777777" w:rsidTr="005B2CCA">
        <w:trPr>
          <w:cantSplit/>
          <w:trHeight w:val="223"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D5D0265" w14:textId="77777777" w:rsidR="007536FD" w:rsidRPr="002810DC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43188AD" w14:textId="77777777" w:rsidR="007536FD" w:rsidRPr="002810DC" w:rsidRDefault="007536FD" w:rsidP="007536F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5203A" w14:textId="2F145A88" w:rsidR="007536FD" w:rsidRPr="00631715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and recovery of </w:t>
            </w:r>
            <w:r w:rsidR="00CB386B">
              <w:rPr>
                <w:rFonts w:ascii="Arial" w:hAnsi="Arial" w:cs="Arial"/>
                <w:sz w:val="16"/>
                <w:szCs w:val="16"/>
              </w:rPr>
              <w:t xml:space="preserve">qualifying </w:t>
            </w:r>
            <w:r w:rsidRPr="00631715">
              <w:rPr>
                <w:rFonts w:ascii="Arial" w:hAnsi="Arial" w:cs="Arial"/>
                <w:sz w:val="16"/>
                <w:szCs w:val="16"/>
              </w:rPr>
              <w:t>nuclear material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BC22092" w14:textId="77777777" w:rsidR="007536FD" w:rsidRPr="002810DC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7536FD" w14:paraId="75D043E2" w14:textId="77777777" w:rsidTr="005B2CCA">
        <w:trPr>
          <w:cantSplit/>
          <w:trHeight w:val="223"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9D82DE7" w14:textId="77777777" w:rsidR="007536FD" w:rsidRPr="002810DC" w:rsidRDefault="007536FD" w:rsidP="005911D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565DE3F" w14:textId="77777777" w:rsidR="007536FD" w:rsidRPr="002810DC" w:rsidRDefault="007536FD" w:rsidP="007536F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BDCDF" w14:textId="77777777" w:rsidR="007536FD" w:rsidRPr="00631715" w:rsidRDefault="00905EAC" w:rsidP="005911D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</w:t>
            </w:r>
            <w:r w:rsidR="007536FD" w:rsidRPr="00631715">
              <w:rPr>
                <w:rFonts w:ascii="Arial" w:hAnsi="Arial" w:cs="Arial"/>
                <w:sz w:val="16"/>
                <w:szCs w:val="16"/>
              </w:rPr>
              <w:t>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2252383" w14:textId="77777777" w:rsidR="007536FD" w:rsidRPr="002810DC" w:rsidRDefault="007536FD" w:rsidP="00591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</w:tbl>
    <w:p w14:paraId="51C93980" w14:textId="77777777" w:rsidR="00B657A3" w:rsidRDefault="00B657A3">
      <w:pPr>
        <w:rPr>
          <w:rFonts w:ascii="Arial" w:hAnsi="Arial" w:cs="Arial"/>
        </w:rPr>
      </w:pPr>
    </w:p>
    <w:p w14:paraId="2FAFBBD7" w14:textId="77777777" w:rsidR="007536FD" w:rsidRDefault="007536FD">
      <w:pPr>
        <w:rPr>
          <w:rFonts w:ascii="Arial" w:hAnsi="Arial" w:cs="Arial"/>
        </w:rPr>
      </w:pPr>
    </w:p>
    <w:p w14:paraId="2B9B9C63" w14:textId="77777777" w:rsidR="00EC1233" w:rsidRPr="001E5562" w:rsidRDefault="00EC1233" w:rsidP="00EC1233">
      <w:pPr>
        <w:rPr>
          <w:rFonts w:ascii="Arial" w:hAnsi="Arial" w:cs="Arial"/>
          <w:lang w:val="en-US" w:eastAsia="ja-JP"/>
        </w:rPr>
      </w:pPr>
    </w:p>
    <w:sectPr w:rsidR="00EC1233" w:rsidRPr="001E5562" w:rsidSect="00BD38BE">
      <w:pgSz w:w="11907" w:h="16840" w:code="9"/>
      <w:pgMar w:top="472" w:right="902" w:bottom="1440" w:left="1077" w:header="709" w:footer="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ACA5" w14:textId="77777777" w:rsidR="00074F8A" w:rsidRDefault="00074F8A">
      <w:r>
        <w:separator/>
      </w:r>
    </w:p>
  </w:endnote>
  <w:endnote w:type="continuationSeparator" w:id="0">
    <w:p w14:paraId="3A823C32" w14:textId="77777777" w:rsidR="00074F8A" w:rsidRDefault="0007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7CFE" w14:textId="12BEBFAF" w:rsidR="00C06A2B" w:rsidRDefault="009B149F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Ver</w:t>
    </w:r>
    <w:r w:rsidR="00C06A2B">
      <w:rPr>
        <w:rFonts w:ascii="Arial" w:hAnsi="Arial" w:cs="Arial"/>
        <w:sz w:val="16"/>
      </w:rPr>
      <w:t>.</w:t>
    </w:r>
    <w:r>
      <w:rPr>
        <w:rFonts w:ascii="Arial" w:hAnsi="Arial" w:cs="Arial"/>
        <w:sz w:val="16"/>
      </w:rPr>
      <w:t xml:space="preserve"> </w:t>
    </w:r>
    <w:r w:rsidR="00BE4149">
      <w:rPr>
        <w:rFonts w:ascii="Arial" w:hAnsi="Arial" w:cs="Arial"/>
        <w:sz w:val="16"/>
      </w:rPr>
      <w:t>1</w:t>
    </w:r>
    <w:r w:rsidR="00C06A2B">
      <w:rPr>
        <w:rFonts w:ascii="Arial" w:hAnsi="Arial" w:cs="Arial"/>
        <w:sz w:val="16"/>
      </w:rPr>
      <w:t xml:space="preserve"> (</w:t>
    </w:r>
    <w:r w:rsidR="00BE4149">
      <w:rPr>
        <w:rFonts w:ascii="Arial" w:hAnsi="Arial" w:cs="Arial"/>
        <w:sz w:val="16"/>
      </w:rPr>
      <w:t>July</w:t>
    </w:r>
    <w:r w:rsidR="00615ECE">
      <w:rPr>
        <w:rFonts w:ascii="Arial" w:hAnsi="Arial" w:cs="Arial"/>
        <w:sz w:val="16"/>
      </w:rPr>
      <w:t xml:space="preserve"> </w:t>
    </w:r>
    <w:r w:rsidR="00E8153F">
      <w:rPr>
        <w:rFonts w:ascii="Arial" w:hAnsi="Arial" w:cs="Arial"/>
        <w:sz w:val="16"/>
      </w:rPr>
      <w:t>20</w:t>
    </w:r>
    <w:r w:rsidR="00610CB9">
      <w:rPr>
        <w:rFonts w:ascii="Arial" w:hAnsi="Arial" w:cs="Arial"/>
        <w:sz w:val="16"/>
      </w:rPr>
      <w:t>2</w:t>
    </w:r>
    <w:r w:rsidR="00BE4149">
      <w:rPr>
        <w:rFonts w:ascii="Arial" w:hAnsi="Arial" w:cs="Arial"/>
        <w:sz w:val="16"/>
      </w:rPr>
      <w:t>6</w:t>
    </w:r>
    <w:r w:rsidR="00C06A2B">
      <w:rPr>
        <w:rFonts w:ascii="Arial" w:hAnsi="Arial" w:cs="Arial"/>
        <w:sz w:val="16"/>
      </w:rPr>
      <w:t>)</w:t>
    </w:r>
  </w:p>
  <w:tbl>
    <w:tblPr>
      <w:tblW w:w="105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647"/>
    </w:tblGrid>
    <w:tr w:rsidR="00C06A2B" w14:paraId="6A7F6841" w14:textId="77777777" w:rsidTr="00A85D91">
      <w:tc>
        <w:tcPr>
          <w:tcW w:w="195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424BCB7" w14:textId="77777777" w:rsidR="00C06A2B" w:rsidRDefault="000B3141" w:rsidP="000B3141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tc>
        <w:tcPr>
          <w:tcW w:w="864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68AB46" w14:textId="77777777" w:rsidR="00C06A2B" w:rsidRDefault="000B3141" w:rsidP="000B3141">
          <w:pPr>
            <w:pStyle w:val="Footer"/>
            <w:jc w:val="right"/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</w:tbl>
  <w:p w14:paraId="34CF7EEC" w14:textId="77777777" w:rsidR="00C06A2B" w:rsidRDefault="00C06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93FE" w14:textId="77777777" w:rsidR="00C06A2B" w:rsidRDefault="00C06A2B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*  Questions which are not applicable may be left unanswered.</w:t>
    </w:r>
  </w:p>
  <w:p w14:paraId="01BC6473" w14:textId="77777777" w:rsidR="00C06A2B" w:rsidRDefault="00C06A2B">
    <w:pPr>
      <w:rPr>
        <w:rFonts w:ascii="Arial" w:hAnsi="Arial" w:cs="Arial"/>
        <w:sz w:val="16"/>
      </w:rPr>
    </w:pPr>
  </w:p>
  <w:p w14:paraId="336635D8" w14:textId="77777777" w:rsidR="00C06A2B" w:rsidRDefault="00C06A2B">
    <w:pPr>
      <w:rPr>
        <w:rFonts w:ascii="Arial" w:hAnsi="Arial" w:cs="Arial"/>
        <w:sz w:val="16"/>
      </w:rPr>
    </w:pPr>
  </w:p>
  <w:p w14:paraId="732C5D6F" w14:textId="77777777" w:rsidR="00C06A2B" w:rsidRDefault="00C06A2B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N-71/Rev.2 (June 04)</w:t>
    </w:r>
  </w:p>
  <w:tbl>
    <w:tblPr>
      <w:tblW w:w="10620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5580"/>
    </w:tblGrid>
    <w:tr w:rsidR="00C06A2B" w14:paraId="06E3C412" w14:textId="77777777">
      <w:tc>
        <w:tcPr>
          <w:tcW w:w="5040" w:type="dxa"/>
          <w:tcBorders>
            <w:top w:val="nil"/>
            <w:left w:val="nil"/>
            <w:bottom w:val="nil"/>
            <w:right w:val="nil"/>
          </w:tcBorders>
        </w:tcPr>
        <w:p w14:paraId="0809647D" w14:textId="77777777" w:rsidR="00C06A2B" w:rsidRDefault="00C06A2B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14:paraId="6B60B7F2" w14:textId="77777777" w:rsidR="00C06A2B" w:rsidRDefault="00C06A2B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787DA304" w14:textId="77777777" w:rsidR="00C06A2B" w:rsidRDefault="00C06A2B">
          <w:pPr>
            <w:pStyle w:val="Footer"/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6AE5A481" w14:textId="77777777" w:rsidR="00C06A2B" w:rsidRDefault="00C06A2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30730" w14:textId="77777777" w:rsidR="00074F8A" w:rsidRDefault="00074F8A">
      <w:r>
        <w:separator/>
      </w:r>
    </w:p>
  </w:footnote>
  <w:footnote w:type="continuationSeparator" w:id="0">
    <w:p w14:paraId="59AA961F" w14:textId="77777777" w:rsidR="00074F8A" w:rsidRDefault="00074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BD38BE" w14:paraId="059D0E7B" w14:textId="77777777" w:rsidTr="009005A4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12D161AE" w14:textId="77777777" w:rsidR="00BD38BE" w:rsidRDefault="00BD38BE" w:rsidP="00BD38BE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BD38BE" w14:paraId="1B387810" w14:textId="77777777" w:rsidTr="009005A4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36D4C28D" w14:textId="77777777" w:rsidR="00BD38BE" w:rsidRDefault="00BD38BE" w:rsidP="00BD38BE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14:paraId="6062B34F" w14:textId="77777777" w:rsidR="00BD38BE" w:rsidRDefault="00BD38BE" w:rsidP="00BD38BE">
    <w:pPr>
      <w:pStyle w:val="Header"/>
      <w:rPr>
        <w:lang w:val="en-US"/>
      </w:rPr>
    </w:pPr>
  </w:p>
  <w:p w14:paraId="4585D210" w14:textId="77777777" w:rsidR="00BD38BE" w:rsidRDefault="00BD38BE" w:rsidP="00BD38BE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808" w:type="dxa"/>
      <w:tblLook w:val="0000" w:firstRow="0" w:lastRow="0" w:firstColumn="0" w:lastColumn="0" w:noHBand="0" w:noVBand="0"/>
    </w:tblPr>
    <w:tblGrid>
      <w:gridCol w:w="5048"/>
      <w:gridCol w:w="5760"/>
    </w:tblGrid>
    <w:tr w:rsidR="00C06A2B" w14:paraId="46F0DB72" w14:textId="77777777">
      <w:trPr>
        <w:cantSplit/>
        <w:trHeight w:val="930"/>
      </w:trPr>
      <w:tc>
        <w:tcPr>
          <w:tcW w:w="5048" w:type="dxa"/>
          <w:tcMar>
            <w:left w:w="0" w:type="dxa"/>
            <w:right w:w="142" w:type="dxa"/>
          </w:tcMar>
        </w:tcPr>
        <w:p w14:paraId="4D30DD08" w14:textId="77777777" w:rsidR="00C06A2B" w:rsidRDefault="000235D3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 wp14:anchorId="4243B204" wp14:editId="3A111700">
                <wp:extent cx="2042160" cy="457200"/>
                <wp:effectExtent l="0" t="0" r="0" b="0"/>
                <wp:docPr id="635721264" name="Picture 635721264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21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06A2B">
            <w:tab/>
          </w:r>
        </w:p>
      </w:tc>
      <w:tc>
        <w:tcPr>
          <w:tcW w:w="5760" w:type="dxa"/>
        </w:tcPr>
        <w:p w14:paraId="669C4E07" w14:textId="77777777" w:rsidR="00C06A2B" w:rsidRDefault="00C06A2B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  <w:lang w:val="en-US"/>
            </w:rPr>
          </w:pPr>
        </w:p>
        <w:p w14:paraId="156A3F62" w14:textId="77777777" w:rsidR="00C06A2B" w:rsidRDefault="00C06A2B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280E481A" w14:textId="77777777" w:rsidR="00C06A2B" w:rsidRDefault="00C06A2B">
          <w:pPr>
            <w:tabs>
              <w:tab w:val="left" w:pos="284"/>
              <w:tab w:val="left" w:pos="5103"/>
            </w:tabs>
            <w:ind w:right="-358"/>
            <w:rPr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211F81A1" w14:textId="77777777" w:rsidR="00C06A2B" w:rsidRDefault="00C06A2B">
    <w:pPr>
      <w:pStyle w:val="Header"/>
      <w:rPr>
        <w:lang w:val="en-US"/>
      </w:rPr>
    </w:pPr>
  </w:p>
  <w:p w14:paraId="50BCAF77" w14:textId="77777777" w:rsidR="00C06A2B" w:rsidRDefault="00C06A2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" w15:restartNumberingAfterBreak="0">
    <w:nsid w:val="4454071E"/>
    <w:multiLevelType w:val="hybridMultilevel"/>
    <w:tmpl w:val="E252E158"/>
    <w:lvl w:ilvl="0" w:tplc="0409001B">
      <w:start w:val="1"/>
      <w:numFmt w:val="lowerRoman"/>
      <w:lvlText w:val="%1."/>
      <w:lvlJc w:val="right"/>
      <w:pPr>
        <w:ind w:left="581" w:hanging="360"/>
      </w:p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62F47886"/>
    <w:multiLevelType w:val="hybridMultilevel"/>
    <w:tmpl w:val="129893A8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5838106">
    <w:abstractNumId w:val="2"/>
  </w:num>
  <w:num w:numId="2" w16cid:durableId="1264802769">
    <w:abstractNumId w:val="1"/>
  </w:num>
  <w:num w:numId="3" w16cid:durableId="94215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Number" w:val="0"/>
    <w:docVar w:name="DLG_UpdatedVersion" w:val="0"/>
    <w:docVar w:name="IaeaClassificationDate" w:val="2026-03-27 10:34"/>
    <w:docVar w:name="IaeaDepartment" w:val="SG"/>
    <w:docVar w:name="IaeaSecurityClassifier" w:val="NEERANATRANGSAN, Prae"/>
    <w:docVar w:name="macStillNew" w:val="FALSE"/>
    <w:docVar w:name="METAType" w:val="SG Blank"/>
    <w:docVar w:name="SEC_Classification" w:val="None"/>
    <w:docVar w:name="SEC_ClassificationDate" w:val="2026-03-27 10:34"/>
    <w:docVar w:name="SEC_ClassificationHeader" w:val=" "/>
    <w:docVar w:name="SEC_ConfidentialAttachments" w:val="0"/>
    <w:docVar w:name="SEC_CopyForLine" w:val=" "/>
    <w:docVar w:name="SEC_Department" w:val="SG"/>
    <w:docVar w:name="SEC_SecurityClassifier" w:val="NEERANATRANGSAN, Prae"/>
    <w:docVar w:name="Value_Version" w:val="Initial"/>
  </w:docVars>
  <w:rsids>
    <w:rsidRoot w:val="00654D21"/>
    <w:rsid w:val="00003B7A"/>
    <w:rsid w:val="000062B9"/>
    <w:rsid w:val="00007159"/>
    <w:rsid w:val="00007694"/>
    <w:rsid w:val="000235D3"/>
    <w:rsid w:val="00036233"/>
    <w:rsid w:val="00063777"/>
    <w:rsid w:val="00074F8A"/>
    <w:rsid w:val="000B3141"/>
    <w:rsid w:val="000C2D67"/>
    <w:rsid w:val="000D6FFA"/>
    <w:rsid w:val="000F44C8"/>
    <w:rsid w:val="00100E51"/>
    <w:rsid w:val="001020D8"/>
    <w:rsid w:val="00111584"/>
    <w:rsid w:val="00135320"/>
    <w:rsid w:val="00153DFC"/>
    <w:rsid w:val="001647CC"/>
    <w:rsid w:val="001E193C"/>
    <w:rsid w:val="0020522C"/>
    <w:rsid w:val="002258BB"/>
    <w:rsid w:val="0023128C"/>
    <w:rsid w:val="0024107E"/>
    <w:rsid w:val="00242C85"/>
    <w:rsid w:val="00263F5B"/>
    <w:rsid w:val="00271844"/>
    <w:rsid w:val="002D6E2C"/>
    <w:rsid w:val="002E67CE"/>
    <w:rsid w:val="002E681E"/>
    <w:rsid w:val="002F1B60"/>
    <w:rsid w:val="00310A13"/>
    <w:rsid w:val="003121D9"/>
    <w:rsid w:val="003573AC"/>
    <w:rsid w:val="00365FB7"/>
    <w:rsid w:val="00385681"/>
    <w:rsid w:val="00386BFB"/>
    <w:rsid w:val="00394078"/>
    <w:rsid w:val="003E231A"/>
    <w:rsid w:val="003E5671"/>
    <w:rsid w:val="003E5E23"/>
    <w:rsid w:val="00412AB3"/>
    <w:rsid w:val="004243FD"/>
    <w:rsid w:val="00430D68"/>
    <w:rsid w:val="00471E45"/>
    <w:rsid w:val="00487426"/>
    <w:rsid w:val="00494A43"/>
    <w:rsid w:val="004A2ADD"/>
    <w:rsid w:val="004B1F96"/>
    <w:rsid w:val="004D2011"/>
    <w:rsid w:val="004D2F40"/>
    <w:rsid w:val="004D6F7F"/>
    <w:rsid w:val="00503C78"/>
    <w:rsid w:val="00524934"/>
    <w:rsid w:val="00537169"/>
    <w:rsid w:val="00564246"/>
    <w:rsid w:val="0057581E"/>
    <w:rsid w:val="00581475"/>
    <w:rsid w:val="005A1C0D"/>
    <w:rsid w:val="005A3F3E"/>
    <w:rsid w:val="005B20CD"/>
    <w:rsid w:val="005B2CCA"/>
    <w:rsid w:val="005B7F19"/>
    <w:rsid w:val="005D68D8"/>
    <w:rsid w:val="005F4CAB"/>
    <w:rsid w:val="00610CB9"/>
    <w:rsid w:val="00615ECE"/>
    <w:rsid w:val="006217AC"/>
    <w:rsid w:val="00654D21"/>
    <w:rsid w:val="006645A2"/>
    <w:rsid w:val="00670926"/>
    <w:rsid w:val="00680C32"/>
    <w:rsid w:val="00680F51"/>
    <w:rsid w:val="00690925"/>
    <w:rsid w:val="006A0A27"/>
    <w:rsid w:val="006B4369"/>
    <w:rsid w:val="00710747"/>
    <w:rsid w:val="007148A6"/>
    <w:rsid w:val="00715BF0"/>
    <w:rsid w:val="00720F94"/>
    <w:rsid w:val="007536FD"/>
    <w:rsid w:val="00755F5F"/>
    <w:rsid w:val="00756FC4"/>
    <w:rsid w:val="00772E45"/>
    <w:rsid w:val="00793856"/>
    <w:rsid w:val="007A0C9B"/>
    <w:rsid w:val="007A3B32"/>
    <w:rsid w:val="007A4406"/>
    <w:rsid w:val="007A55E1"/>
    <w:rsid w:val="007D5F9D"/>
    <w:rsid w:val="007E3591"/>
    <w:rsid w:val="007F37BA"/>
    <w:rsid w:val="00800854"/>
    <w:rsid w:val="00806286"/>
    <w:rsid w:val="008251C9"/>
    <w:rsid w:val="008459F2"/>
    <w:rsid w:val="008462B4"/>
    <w:rsid w:val="00851A09"/>
    <w:rsid w:val="00860A69"/>
    <w:rsid w:val="008747ED"/>
    <w:rsid w:val="008767F9"/>
    <w:rsid w:val="00894B4B"/>
    <w:rsid w:val="008973C7"/>
    <w:rsid w:val="008C74F8"/>
    <w:rsid w:val="008D3FDC"/>
    <w:rsid w:val="008D4047"/>
    <w:rsid w:val="008E080A"/>
    <w:rsid w:val="008E18A5"/>
    <w:rsid w:val="008F217E"/>
    <w:rsid w:val="008F54BC"/>
    <w:rsid w:val="00905732"/>
    <w:rsid w:val="00905EAC"/>
    <w:rsid w:val="00906B24"/>
    <w:rsid w:val="0094073C"/>
    <w:rsid w:val="0094113F"/>
    <w:rsid w:val="0095010A"/>
    <w:rsid w:val="009550FB"/>
    <w:rsid w:val="0095541D"/>
    <w:rsid w:val="009B149F"/>
    <w:rsid w:val="009D0F8B"/>
    <w:rsid w:val="009D25D3"/>
    <w:rsid w:val="009E484E"/>
    <w:rsid w:val="009E6729"/>
    <w:rsid w:val="00A00B40"/>
    <w:rsid w:val="00A23572"/>
    <w:rsid w:val="00A3041A"/>
    <w:rsid w:val="00A85D91"/>
    <w:rsid w:val="00A92B8E"/>
    <w:rsid w:val="00A95D01"/>
    <w:rsid w:val="00AC15A1"/>
    <w:rsid w:val="00AD0476"/>
    <w:rsid w:val="00AF5A8E"/>
    <w:rsid w:val="00AF73EC"/>
    <w:rsid w:val="00B06F5B"/>
    <w:rsid w:val="00B16236"/>
    <w:rsid w:val="00B26401"/>
    <w:rsid w:val="00B430F8"/>
    <w:rsid w:val="00B47BCB"/>
    <w:rsid w:val="00B657A3"/>
    <w:rsid w:val="00B73693"/>
    <w:rsid w:val="00B826BD"/>
    <w:rsid w:val="00B8416A"/>
    <w:rsid w:val="00BA594E"/>
    <w:rsid w:val="00BB1B01"/>
    <w:rsid w:val="00BC1AB1"/>
    <w:rsid w:val="00BD03C7"/>
    <w:rsid w:val="00BD2471"/>
    <w:rsid w:val="00BD2699"/>
    <w:rsid w:val="00BD38BE"/>
    <w:rsid w:val="00BE4149"/>
    <w:rsid w:val="00BE7E3D"/>
    <w:rsid w:val="00BF77A1"/>
    <w:rsid w:val="00C06A2B"/>
    <w:rsid w:val="00C241CD"/>
    <w:rsid w:val="00C327AE"/>
    <w:rsid w:val="00C4443C"/>
    <w:rsid w:val="00C55205"/>
    <w:rsid w:val="00C95912"/>
    <w:rsid w:val="00CB386B"/>
    <w:rsid w:val="00CC1E29"/>
    <w:rsid w:val="00D01324"/>
    <w:rsid w:val="00D06FF1"/>
    <w:rsid w:val="00D12068"/>
    <w:rsid w:val="00D34ED8"/>
    <w:rsid w:val="00D706F4"/>
    <w:rsid w:val="00D72E73"/>
    <w:rsid w:val="00DA36D0"/>
    <w:rsid w:val="00DB4D01"/>
    <w:rsid w:val="00DB597C"/>
    <w:rsid w:val="00DD16E3"/>
    <w:rsid w:val="00E0502D"/>
    <w:rsid w:val="00E24E48"/>
    <w:rsid w:val="00E2728B"/>
    <w:rsid w:val="00E66B86"/>
    <w:rsid w:val="00E75F87"/>
    <w:rsid w:val="00E8153F"/>
    <w:rsid w:val="00EA3726"/>
    <w:rsid w:val="00EB70AB"/>
    <w:rsid w:val="00EB7E3F"/>
    <w:rsid w:val="00EC0D83"/>
    <w:rsid w:val="00EC1233"/>
    <w:rsid w:val="00EC3B89"/>
    <w:rsid w:val="00EC7D54"/>
    <w:rsid w:val="00EF4F1C"/>
    <w:rsid w:val="00F00A8D"/>
    <w:rsid w:val="00F114E4"/>
    <w:rsid w:val="00F15DDB"/>
    <w:rsid w:val="00F209AB"/>
    <w:rsid w:val="00F23656"/>
    <w:rsid w:val="00F23D4D"/>
    <w:rsid w:val="00F56DB5"/>
    <w:rsid w:val="00F6149D"/>
    <w:rsid w:val="00F639C5"/>
    <w:rsid w:val="00F73369"/>
    <w:rsid w:val="00FC5964"/>
    <w:rsid w:val="00FF0DA8"/>
    <w:rsid w:val="00FF7A84"/>
    <w:rsid w:val="03790E75"/>
    <w:rsid w:val="06151D39"/>
    <w:rsid w:val="08096BD6"/>
    <w:rsid w:val="2356BDAE"/>
    <w:rsid w:val="2E0946FB"/>
    <w:rsid w:val="37DFD678"/>
    <w:rsid w:val="3CEF27B1"/>
    <w:rsid w:val="502C1014"/>
    <w:rsid w:val="54C43C6E"/>
    <w:rsid w:val="572C5FF2"/>
    <w:rsid w:val="60EB568B"/>
    <w:rsid w:val="62651611"/>
    <w:rsid w:val="6C5145A8"/>
    <w:rsid w:val="6F918D06"/>
    <w:rsid w:val="7300C701"/>
    <w:rsid w:val="78D5B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2C1508"/>
  <w15:docId w15:val="{33CC8834-24EE-49D4-B36A-6B5BF03E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vAnchor="page" w:h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link w:val="BodyText2Char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paragraph" w:styleId="BodyText3">
    <w:name w:val="Body Text 3"/>
    <w:basedOn w:val="Normal"/>
    <w:link w:val="BodyText3Char"/>
    <w:rsid w:val="00B657A3"/>
    <w:pPr>
      <w:tabs>
        <w:tab w:val="left" w:pos="5220"/>
      </w:tabs>
      <w:autoSpaceDE w:val="0"/>
      <w:autoSpaceDN w:val="0"/>
      <w:adjustRightInd w:val="0"/>
    </w:pPr>
    <w:rPr>
      <w:rFonts w:ascii="HelveticaNeue-Bold" w:hAnsi="HelveticaNeue-Bold"/>
      <w:b/>
      <w:bCs/>
      <w:sz w:val="20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B657A3"/>
    <w:rPr>
      <w:rFonts w:ascii="HelveticaNeue-Bold" w:hAnsi="HelveticaNeue-Bold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860A69"/>
    <w:pPr>
      <w:ind w:left="720"/>
    </w:pPr>
    <w:rPr>
      <w:rFonts w:ascii="Calibri" w:eastAsiaTheme="minorEastAsia" w:hAnsi="Calibri" w:cs="Calibri"/>
      <w:sz w:val="22"/>
      <w:szCs w:val="22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BD38BE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BD38BE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BD38BE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BD38BE"/>
    <w:rPr>
      <w:rFonts w:ascii="Arial" w:hAnsi="Arial" w:cs="Arial"/>
      <w:b/>
      <w:bCs/>
      <w:sz w:val="18"/>
      <w:szCs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D38BE"/>
    <w:rPr>
      <w:rFonts w:ascii="Arial" w:hAnsi="Arial" w:cs="Arial"/>
      <w:b/>
      <w:bCs/>
      <w:sz w:val="68"/>
      <w:szCs w:val="68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BD38BE"/>
    <w:rPr>
      <w:rFonts w:ascii="Arial" w:hAnsi="Arial" w:cs="Arial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DD16E3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894B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94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4B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4B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94B4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DIQ-Research%20and%20development%20facilit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DIQ-Research and development facilites</Template>
  <TotalTime>0</TotalTime>
  <Pages>6</Pages>
  <Words>1322</Words>
  <Characters>7539</Characters>
  <Application>Microsoft Office Word</Application>
  <DocSecurity>0</DocSecurity>
  <Lines>62</Lines>
  <Paragraphs>17</Paragraphs>
  <ScaleCrop>false</ScaleCrop>
  <Company>IAEA</Company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ATOMIC ENERGY AGENCY</dc:title>
  <dc:creator>NEERANATRANGSAN, Prae</dc:creator>
  <cp:lastModifiedBy>Dave Curran</cp:lastModifiedBy>
  <cp:revision>87</cp:revision>
  <cp:lastPrinted>2006-10-16T08:03:00Z</cp:lastPrinted>
  <dcterms:created xsi:type="dcterms:W3CDTF">2026-03-27T09:34:00Z</dcterms:created>
  <dcterms:modified xsi:type="dcterms:W3CDTF">2026-07-24T14:33:00Z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onfidentialAttachments">
    <vt:lpwstr/>
  </property>
  <property fmtid="{D5CDD505-2E9C-101B-9397-08002B2CF9AE}" pid="9" name="IaeaSecurityClassifier">
    <vt:lpwstr>NEERANATRANGSAN, Prae</vt:lpwstr>
  </property>
  <property fmtid="{D5CDD505-2E9C-101B-9397-08002B2CF9AE}" pid="10" name="IaeaClassificationDate">
    <vt:lpwstr>2026-03-27 10:34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2026-07-21T15:48:36Z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8c4fc166-b82b-4825-af78-42ee2d445218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SIP_Label_9e5e003a-90eb-47c9-a506-ad47e7a0b281_Tag">
    <vt:lpwstr>10, 0, 1, 1</vt:lpwstr>
  </property>
</Properties>
</file>