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7AA1781" w:rsidR="00D0226A" w:rsidRPr="00913A33" w:rsidRDefault="00084047"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B3ABA">
                      <w:rPr>
                        <w:sz w:val="52"/>
                        <w:szCs w:val="52"/>
                      </w:rPr>
                      <w:t>Pre-</w:t>
                    </w:r>
                    <w:r w:rsidR="001B4129">
                      <w:rPr>
                        <w:sz w:val="52"/>
                        <w:szCs w:val="52"/>
                      </w:rPr>
                      <w:t>e</w:t>
                    </w:r>
                    <w:r w:rsidR="00EB3ABA">
                      <w:rPr>
                        <w:sz w:val="52"/>
                        <w:szCs w:val="52"/>
                      </w:rPr>
                      <w:t xml:space="preserve">mployment </w:t>
                    </w:r>
                    <w:r w:rsidR="001B4129">
                      <w:rPr>
                        <w:sz w:val="52"/>
                        <w:szCs w:val="52"/>
                      </w:rPr>
                      <w:t>s</w:t>
                    </w:r>
                    <w:r w:rsidR="00EB3ABA">
                      <w:rPr>
                        <w:sz w:val="52"/>
                        <w:szCs w:val="52"/>
                      </w:rPr>
                      <w:t xml:space="preserve">creening and </w:t>
                    </w:r>
                    <w:r w:rsidR="001B4129">
                      <w:rPr>
                        <w:sz w:val="52"/>
                        <w:szCs w:val="52"/>
                      </w:rPr>
                      <w:t>n</w:t>
                    </w:r>
                    <w:r w:rsidR="00EB3ABA">
                      <w:rPr>
                        <w:sz w:val="52"/>
                        <w:szCs w:val="52"/>
                      </w:rPr>
                      <w:t xml:space="preserve">ational </w:t>
                    </w:r>
                    <w:r w:rsidR="001B4129">
                      <w:rPr>
                        <w:sz w:val="52"/>
                        <w:szCs w:val="52"/>
                      </w:rPr>
                      <w:t>s</w:t>
                    </w:r>
                    <w:r w:rsidR="00EB3ABA">
                      <w:rPr>
                        <w:sz w:val="52"/>
                        <w:szCs w:val="52"/>
                      </w:rPr>
                      <w:t xml:space="preserve">ecurity </w:t>
                    </w:r>
                    <w:r w:rsidR="001B4129">
                      <w:rPr>
                        <w:sz w:val="52"/>
                        <w:szCs w:val="52"/>
                      </w:rPr>
                      <w:t>v</w:t>
                    </w:r>
                    <w:r w:rsidR="00EB3ABA">
                      <w:rPr>
                        <w:sz w:val="52"/>
                        <w:szCs w:val="52"/>
                      </w:rPr>
                      <w:t>etting</w:t>
                    </w:r>
                  </w:sdtContent>
                </w:sdt>
              </w:sdtContent>
            </w:sdt>
          </w:p>
        </w:tc>
      </w:tr>
    </w:tbl>
    <w:p w14:paraId="56A09D10" w14:textId="34630BEE" w:rsidR="00D0226A" w:rsidRDefault="00DF26E1">
      <w:pPr>
        <w:spacing w:after="0"/>
      </w:pPr>
      <w:r>
        <w:t xml:space="preserve"> </w:t>
      </w: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1C397B51" w:rsidR="00004C16" w:rsidRPr="00F63AA5" w:rsidRDefault="00084047" w:rsidP="00004C16">
      <w:pPr>
        <w:rPr>
          <w:sz w:val="18"/>
          <w:szCs w:val="16"/>
        </w:rPr>
      </w:pP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1B4129">
            <w:rPr>
              <w:sz w:val="36"/>
              <w:szCs w:val="16"/>
            </w:rPr>
            <w:t>Pre-employment screening and national security vetting</w:t>
          </w:r>
        </w:sdtContent>
      </w:sdt>
    </w:p>
    <w:p w14:paraId="61A25C0F" w14:textId="77777777" w:rsidR="00004C16" w:rsidRDefault="00004C16" w:rsidP="00004C16">
      <w:pPr>
        <w:rPr>
          <w:sz w:val="28"/>
          <w:szCs w:val="28"/>
        </w:rPr>
      </w:pPr>
    </w:p>
    <w:p w14:paraId="4C7A948F" w14:textId="712DFEBE" w:rsidR="00245A0D" w:rsidRPr="001B4129" w:rsidRDefault="00245A0D" w:rsidP="00245A0D">
      <w:pPr>
        <w:rPr>
          <w:szCs w:val="24"/>
        </w:rPr>
      </w:pPr>
      <w:r w:rsidRPr="001B4129">
        <w:rPr>
          <w:b/>
          <w:bCs/>
          <w:szCs w:val="24"/>
        </w:rPr>
        <w:t>Authored by</w:t>
      </w:r>
      <w:r w:rsidR="00CE1DB2" w:rsidRPr="001B4129">
        <w:rPr>
          <w:szCs w:val="24"/>
        </w:rPr>
        <w:t>:</w:t>
      </w:r>
      <w:r w:rsidRPr="001B4129">
        <w:rPr>
          <w:szCs w:val="24"/>
        </w:rPr>
        <w:t xml:space="preserve"> </w:t>
      </w:r>
      <w:r w:rsidR="007330D9" w:rsidRPr="001B4129">
        <w:rPr>
          <w:szCs w:val="24"/>
        </w:rPr>
        <w:t>Principal Inspector</w:t>
      </w:r>
    </w:p>
    <w:p w14:paraId="15A21CF3" w14:textId="3437D77F" w:rsidR="00245A0D" w:rsidRPr="001B4129" w:rsidRDefault="00245A0D" w:rsidP="00245A0D">
      <w:pPr>
        <w:rPr>
          <w:szCs w:val="24"/>
        </w:rPr>
      </w:pPr>
      <w:r w:rsidRPr="001B4129">
        <w:rPr>
          <w:b/>
          <w:bCs/>
          <w:szCs w:val="24"/>
        </w:rPr>
        <w:t>Approved by</w:t>
      </w:r>
      <w:r w:rsidR="00CE1DB2" w:rsidRPr="001B4129">
        <w:rPr>
          <w:szCs w:val="24"/>
        </w:rPr>
        <w:t>:</w:t>
      </w:r>
      <w:r w:rsidRPr="001B4129">
        <w:rPr>
          <w:szCs w:val="24"/>
        </w:rPr>
        <w:t xml:space="preserve"> </w:t>
      </w:r>
      <w:r w:rsidR="00996565" w:rsidRPr="001B4129">
        <w:rPr>
          <w:szCs w:val="24"/>
        </w:rPr>
        <w:t>Superintending Inspector</w:t>
      </w:r>
    </w:p>
    <w:p w14:paraId="29270FF3" w14:textId="59C59EE6" w:rsidR="00CE1DB2" w:rsidRPr="001B4129" w:rsidRDefault="001B4129" w:rsidP="00245A0D">
      <w:pPr>
        <w:rPr>
          <w:szCs w:val="24"/>
        </w:rPr>
      </w:pPr>
      <w:r w:rsidRPr="001B4129">
        <w:rPr>
          <w:b/>
          <w:bCs/>
          <w:szCs w:val="24"/>
        </w:rPr>
        <w:t>Head of Profession</w:t>
      </w:r>
      <w:r w:rsidR="00CE1DB2" w:rsidRPr="001B4129">
        <w:rPr>
          <w:szCs w:val="24"/>
        </w:rPr>
        <w:t>:</w:t>
      </w:r>
      <w:r w:rsidR="00136064" w:rsidRPr="001B4129">
        <w:rPr>
          <w:szCs w:val="24"/>
        </w:rPr>
        <w:t xml:space="preserve"> </w:t>
      </w:r>
      <w:r w:rsidR="00996565" w:rsidRPr="001B4129">
        <w:rPr>
          <w:szCs w:val="24"/>
        </w:rPr>
        <w:t xml:space="preserve">Protective Security </w:t>
      </w:r>
      <w:r w:rsidR="00136064" w:rsidRPr="001B4129">
        <w:rPr>
          <w:szCs w:val="24"/>
        </w:rPr>
        <w:t xml:space="preserve"> </w:t>
      </w:r>
    </w:p>
    <w:p w14:paraId="3ADDCB72" w14:textId="77777777" w:rsidR="000950B3" w:rsidRPr="001B4129" w:rsidRDefault="000950B3" w:rsidP="00004C16">
      <w:pPr>
        <w:rPr>
          <w:szCs w:val="24"/>
        </w:rPr>
      </w:pPr>
    </w:p>
    <w:p w14:paraId="247E3769" w14:textId="1E9846CC" w:rsidR="00004C16" w:rsidRPr="001B4129" w:rsidRDefault="00004C16" w:rsidP="00004C16">
      <w:pPr>
        <w:rPr>
          <w:szCs w:val="24"/>
        </w:rPr>
      </w:pPr>
      <w:r w:rsidRPr="001B4129">
        <w:rPr>
          <w:b/>
          <w:bCs/>
          <w:szCs w:val="24"/>
        </w:rPr>
        <w:t>Issue</w:t>
      </w:r>
      <w:r w:rsidRPr="001B4129">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93C28" w:rsidRPr="001B4129">
            <w:rPr>
              <w:szCs w:val="24"/>
            </w:rPr>
            <w:t>3</w:t>
          </w:r>
        </w:sdtContent>
      </w:sdt>
    </w:p>
    <w:p w14:paraId="19206F45" w14:textId="6D996CB6" w:rsidR="00004C16" w:rsidRPr="001B4129" w:rsidRDefault="001B4129" w:rsidP="00004C16">
      <w:pPr>
        <w:rPr>
          <w:szCs w:val="24"/>
        </w:rPr>
      </w:pPr>
      <w:r w:rsidRPr="001B4129">
        <w:rPr>
          <w:b/>
          <w:bCs/>
          <w:szCs w:val="24"/>
        </w:rPr>
        <w:t>Published</w:t>
      </w:r>
      <w:r w:rsidR="00004C16" w:rsidRPr="001B4129">
        <w:rPr>
          <w:szCs w:val="24"/>
        </w:rPr>
        <w:t xml:space="preserve">: </w:t>
      </w:r>
      <w:r w:rsidR="00774157" w:rsidRPr="001B4129">
        <w:rPr>
          <w:szCs w:val="24"/>
        </w:rPr>
        <w:t xml:space="preserve">August </w:t>
      </w:r>
      <w:r w:rsidR="00D93C28" w:rsidRPr="001B4129">
        <w:rPr>
          <w:szCs w:val="24"/>
        </w:rPr>
        <w:t>2025</w:t>
      </w:r>
    </w:p>
    <w:p w14:paraId="06A6B3A5" w14:textId="6FF3E9C7" w:rsidR="00E57DB9" w:rsidRPr="001B4129" w:rsidRDefault="00E57DB9" w:rsidP="00E57DB9">
      <w:pPr>
        <w:rPr>
          <w:szCs w:val="24"/>
        </w:rPr>
      </w:pPr>
      <w:r w:rsidRPr="001B4129">
        <w:rPr>
          <w:b/>
          <w:bCs/>
          <w:szCs w:val="24"/>
        </w:rPr>
        <w:t xml:space="preserve">Next </w:t>
      </w:r>
      <w:r w:rsidR="001B4129" w:rsidRPr="001B4129">
        <w:rPr>
          <w:b/>
          <w:bCs/>
          <w:szCs w:val="24"/>
        </w:rPr>
        <w:t>scheduled review</w:t>
      </w:r>
      <w:r w:rsidRPr="001B4129">
        <w:rPr>
          <w:szCs w:val="24"/>
        </w:rPr>
        <w:t>:</w:t>
      </w:r>
      <w:r w:rsidR="00AE4F54" w:rsidRPr="001B4129">
        <w:rPr>
          <w:szCs w:val="24"/>
        </w:rPr>
        <w:t xml:space="preserve"> </w:t>
      </w:r>
      <w:r w:rsidR="00774157" w:rsidRPr="001B4129">
        <w:rPr>
          <w:szCs w:val="24"/>
        </w:rPr>
        <w:t>August</w:t>
      </w:r>
      <w:r w:rsidR="001B4129">
        <w:rPr>
          <w:szCs w:val="24"/>
        </w:rPr>
        <w:t xml:space="preserve"> </w:t>
      </w:r>
      <w:r w:rsidR="00D93C28" w:rsidRPr="001B4129">
        <w:rPr>
          <w:szCs w:val="24"/>
        </w:rPr>
        <w:t>20</w:t>
      </w:r>
      <w:r w:rsidR="004633B6" w:rsidRPr="001B4129">
        <w:rPr>
          <w:szCs w:val="24"/>
        </w:rPr>
        <w:t>2</w:t>
      </w:r>
      <w:r w:rsidR="00D64313" w:rsidRPr="001B4129">
        <w:rPr>
          <w:szCs w:val="24"/>
        </w:rPr>
        <w:t>9</w:t>
      </w:r>
    </w:p>
    <w:p w14:paraId="6DA341A1" w14:textId="5DCC51A5" w:rsidR="00347CA8" w:rsidRPr="001B4129" w:rsidRDefault="00347CA8" w:rsidP="00E57DB9">
      <w:pPr>
        <w:rPr>
          <w:szCs w:val="24"/>
        </w:rPr>
      </w:pPr>
      <w:r w:rsidRPr="001B4129">
        <w:rPr>
          <w:b/>
          <w:bCs/>
          <w:szCs w:val="24"/>
        </w:rPr>
        <w:t>Doc</w:t>
      </w:r>
      <w:r w:rsidR="001B4129" w:rsidRPr="001B4129">
        <w:rPr>
          <w:b/>
          <w:bCs/>
          <w:szCs w:val="24"/>
        </w:rPr>
        <w:t>ument reference</w:t>
      </w:r>
      <w:r w:rsidRPr="001B4129">
        <w:rPr>
          <w:szCs w:val="24"/>
        </w:rPr>
        <w:t xml:space="preserve">: </w:t>
      </w:r>
      <w:r w:rsidR="001B4129">
        <w:rPr>
          <w:szCs w:val="24"/>
        </w:rPr>
        <w:t>CNS-TAST-GD-8.2</w:t>
      </w:r>
      <w:r w:rsidR="001B4129" w:rsidRPr="001B4129">
        <w:rPr>
          <w:szCs w:val="24"/>
        </w:rPr>
        <w:t xml:space="preserve"> </w:t>
      </w:r>
    </w:p>
    <w:p w14:paraId="55057C62" w14:textId="2C3C1584" w:rsidR="00004C16" w:rsidRPr="001B4129" w:rsidRDefault="00004C16" w:rsidP="00AE66AA">
      <w:pPr>
        <w:rPr>
          <w:szCs w:val="24"/>
        </w:rPr>
      </w:pPr>
      <w:r w:rsidRPr="001B4129">
        <w:rPr>
          <w:b/>
          <w:bCs/>
          <w:szCs w:val="24"/>
        </w:rPr>
        <w:t xml:space="preserve">Record </w:t>
      </w:r>
      <w:r w:rsidR="001B4129" w:rsidRPr="001B4129">
        <w:rPr>
          <w:b/>
          <w:bCs/>
          <w:szCs w:val="24"/>
        </w:rPr>
        <w:t>reference</w:t>
      </w:r>
      <w:r w:rsidRPr="001B4129">
        <w:rPr>
          <w:szCs w:val="24"/>
        </w:rPr>
        <w:t xml:space="preserve">: </w:t>
      </w:r>
      <w:r w:rsidR="00AE66AA" w:rsidRPr="00084047">
        <w:rPr>
          <w:szCs w:val="24"/>
        </w:rPr>
        <w:t>ONRHH-822789359-20080</w:t>
      </w:r>
      <w:r w:rsidR="00AE66AA" w:rsidRPr="001B4129">
        <w:rPr>
          <w:szCs w:val="24"/>
        </w:rPr>
        <w:t xml:space="preserve"> </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CE1DB2" w14:paraId="116B87DF" w14:textId="77777777" w:rsidTr="00AE66AA">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63E5DBE8" w:rsidR="00595C8C" w:rsidRPr="00CE1DB2" w:rsidRDefault="00595C8C" w:rsidP="00595C8C">
            <w:pPr>
              <w:spacing w:before="60" w:after="60"/>
              <w:rPr>
                <w:b w:val="0"/>
                <w:bCs/>
              </w:rPr>
            </w:pPr>
            <w:r w:rsidRPr="00CE1DB2">
              <w:rPr>
                <w:b w:val="0"/>
                <w:bCs/>
              </w:rPr>
              <w:t>Issue</w:t>
            </w:r>
          </w:p>
        </w:tc>
        <w:tc>
          <w:tcPr>
            <w:tcW w:w="7892" w:type="dxa"/>
          </w:tcPr>
          <w:p w14:paraId="2D00C3FD" w14:textId="180D40FE" w:rsidR="00595C8C" w:rsidRPr="00CE1DB2" w:rsidRDefault="00595C8C" w:rsidP="00595C8C">
            <w:pPr>
              <w:spacing w:before="60" w:after="60"/>
              <w:rPr>
                <w:b w:val="0"/>
                <w:bCs/>
              </w:rPr>
            </w:pPr>
            <w:r w:rsidRPr="00CE1DB2">
              <w:rPr>
                <w:b w:val="0"/>
                <w:bCs/>
              </w:rPr>
              <w:t xml:space="preserve">Description of </w:t>
            </w:r>
            <w:r w:rsidR="00AE66AA">
              <w:rPr>
                <w:b w:val="0"/>
                <w:bCs/>
              </w:rPr>
              <w:t>u</w:t>
            </w:r>
            <w:r w:rsidRPr="00CE1DB2">
              <w:rPr>
                <w:b w:val="0"/>
                <w:bCs/>
              </w:rPr>
              <w:t>pdate(s)</w:t>
            </w:r>
          </w:p>
        </w:tc>
      </w:tr>
      <w:tr w:rsidR="0048723E" w:rsidRPr="00CE1DB2" w14:paraId="33E17724" w14:textId="77777777" w:rsidTr="00AE66AA">
        <w:tc>
          <w:tcPr>
            <w:tcW w:w="1124" w:type="dxa"/>
          </w:tcPr>
          <w:p w14:paraId="15242037" w14:textId="0130D368" w:rsidR="0048723E" w:rsidRPr="00CE1DB2" w:rsidRDefault="0048723E" w:rsidP="00595C8C">
            <w:pPr>
              <w:spacing w:before="60" w:after="60"/>
              <w:rPr>
                <w:bCs/>
              </w:rPr>
            </w:pPr>
            <w:r>
              <w:rPr>
                <w:bCs/>
              </w:rPr>
              <w:t>1</w:t>
            </w:r>
          </w:p>
        </w:tc>
        <w:tc>
          <w:tcPr>
            <w:tcW w:w="7892" w:type="dxa"/>
          </w:tcPr>
          <w:p w14:paraId="25F49AC0" w14:textId="33ABE5BF" w:rsidR="0048723E" w:rsidRPr="00CE1DB2" w:rsidRDefault="0048723E" w:rsidP="00595C8C">
            <w:pPr>
              <w:spacing w:before="60" w:after="60"/>
              <w:rPr>
                <w:bCs/>
              </w:rPr>
            </w:pPr>
            <w:r>
              <w:rPr>
                <w:bCs/>
              </w:rPr>
              <w:t xml:space="preserve">New document </w:t>
            </w:r>
          </w:p>
        </w:tc>
      </w:tr>
      <w:tr w:rsidR="00D93C28" w14:paraId="6AA18ADD" w14:textId="77777777" w:rsidTr="00AE66AA">
        <w:tc>
          <w:tcPr>
            <w:tcW w:w="1124" w:type="dxa"/>
          </w:tcPr>
          <w:p w14:paraId="44D5C790" w14:textId="262A7241" w:rsidR="00D93C28" w:rsidRPr="004B3B8A" w:rsidRDefault="00D93C28" w:rsidP="00595C8C">
            <w:pPr>
              <w:spacing w:before="60" w:after="60"/>
              <w:rPr>
                <w:szCs w:val="24"/>
              </w:rPr>
            </w:pPr>
            <w:r w:rsidRPr="004B3B8A">
              <w:rPr>
                <w:szCs w:val="24"/>
              </w:rPr>
              <w:t>2</w:t>
            </w:r>
          </w:p>
        </w:tc>
        <w:tc>
          <w:tcPr>
            <w:tcW w:w="7892" w:type="dxa"/>
          </w:tcPr>
          <w:p w14:paraId="5855B22F" w14:textId="714628A2" w:rsidR="00D93C28" w:rsidRPr="00D64313" w:rsidRDefault="00AE66AA" w:rsidP="00D64313">
            <w:pPr>
              <w:spacing w:before="60" w:after="60"/>
            </w:pPr>
            <w:r>
              <w:t xml:space="preserve">Major update - </w:t>
            </w:r>
            <w:r w:rsidR="00D93C28">
              <w:t>U</w:t>
            </w:r>
            <w:r w:rsidR="00D93C28" w:rsidRPr="00D64313">
              <w:t>pdated to reflect the portability of clearances</w:t>
            </w:r>
            <w:r w:rsidR="00D93C28">
              <w:t>,</w:t>
            </w:r>
            <w:r w:rsidR="00D93C28" w:rsidRPr="00D64313">
              <w:t xml:space="preserve"> references to updated UK Government publications and national security vetting procedures</w:t>
            </w:r>
            <w:r w:rsidR="00D93C28">
              <w:t>, and disclosure arising from police vetting</w:t>
            </w:r>
            <w:r w:rsidR="00D93C28" w:rsidRPr="00341F46">
              <w:t>.</w:t>
            </w:r>
          </w:p>
        </w:tc>
      </w:tr>
      <w:tr w:rsidR="00595C8C" w14:paraId="0B4E4E42" w14:textId="77777777" w:rsidTr="00AE66AA">
        <w:tc>
          <w:tcPr>
            <w:tcW w:w="1124" w:type="dxa"/>
          </w:tcPr>
          <w:p w14:paraId="65482A03" w14:textId="1B185DCB" w:rsidR="00595C8C" w:rsidRDefault="00084047" w:rsidP="00595C8C">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D93C28" w:rsidRPr="004B3B8A">
                  <w:rPr>
                    <w:szCs w:val="24"/>
                  </w:rPr>
                  <w:t>3</w:t>
                </w:r>
              </w:sdtContent>
            </w:sdt>
          </w:p>
        </w:tc>
        <w:tc>
          <w:tcPr>
            <w:tcW w:w="7892" w:type="dxa"/>
          </w:tcPr>
          <w:p w14:paraId="1C80912E" w14:textId="49ECCC75" w:rsidR="00595C8C" w:rsidRDefault="00AE66AA" w:rsidP="00D64313">
            <w:pPr>
              <w:spacing w:before="60" w:after="60"/>
            </w:pPr>
            <w:r>
              <w:t xml:space="preserve">Major update - </w:t>
            </w:r>
            <w:r w:rsidR="002246D6">
              <w:t>Sections 1-4 amended to bring about consistency with TAG 8.1</w:t>
            </w:r>
            <w:r w:rsidR="00C12B63">
              <w:t xml:space="preserve">, introduction of new relevant good practice, updated links to guidance, </w:t>
            </w:r>
            <w:r w:rsidR="00446A4D">
              <w:t xml:space="preserve">simplification of BPSS </w:t>
            </w:r>
            <w:r w:rsidR="00BF7C8A">
              <w:t xml:space="preserve">guidance through </w:t>
            </w:r>
            <w:r w:rsidR="00BB4B3F">
              <w:t xml:space="preserve">a </w:t>
            </w:r>
            <w:r w:rsidR="00BF7C8A">
              <w:t xml:space="preserve">link to the revised standard, </w:t>
            </w:r>
            <w:r w:rsidR="002874B3">
              <w:t>greater clarity on the portability of the BPSS</w:t>
            </w:r>
            <w:r w:rsidR="003C5304">
              <w:t xml:space="preserve"> and sharing </w:t>
            </w:r>
            <w:r w:rsidR="007461F3">
              <w:t xml:space="preserve">or transfer of clearances. </w:t>
            </w:r>
          </w:p>
        </w:tc>
      </w:tr>
    </w:tbl>
    <w:p w14:paraId="1FDB4B56" w14:textId="6C10B266" w:rsidR="00595C8C" w:rsidRDefault="00595C8C" w:rsidP="00323E71">
      <w:pPr>
        <w:sectPr w:rsidR="00595C8C" w:rsidSect="000B2BCD">
          <w:headerReference w:type="default" r:id="rId16"/>
          <w:footerReference w:type="default" r:id="rId17"/>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894D9AB" w14:textId="0E2FD2F7" w:rsidR="0057121F"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04957584" w:history="1">
        <w:r w:rsidR="0057121F" w:rsidRPr="00D442AF">
          <w:rPr>
            <w:rStyle w:val="Hyperlink"/>
          </w:rPr>
          <w:t>1.</w:t>
        </w:r>
        <w:r w:rsidR="0057121F">
          <w:rPr>
            <w:rFonts w:asciiTheme="minorHAnsi" w:eastAsiaTheme="minorEastAsia" w:hAnsiTheme="minorHAnsi" w:cstheme="minorBidi"/>
            <w:kern w:val="2"/>
            <w:szCs w:val="24"/>
            <w:lang w:eastAsia="en-GB" w:bidi="ar-SA"/>
            <w14:ligatures w14:val="standardContextual"/>
          </w:rPr>
          <w:tab/>
        </w:r>
        <w:r w:rsidR="0057121F" w:rsidRPr="00D442AF">
          <w:rPr>
            <w:rStyle w:val="Hyperlink"/>
          </w:rPr>
          <w:t>Introduction</w:t>
        </w:r>
        <w:r w:rsidR="0057121F">
          <w:rPr>
            <w:webHidden/>
          </w:rPr>
          <w:tab/>
        </w:r>
        <w:r w:rsidR="0057121F">
          <w:rPr>
            <w:webHidden/>
          </w:rPr>
          <w:fldChar w:fldCharType="begin"/>
        </w:r>
        <w:r w:rsidR="0057121F">
          <w:rPr>
            <w:webHidden/>
          </w:rPr>
          <w:instrText xml:space="preserve"> PAGEREF _Toc204957584 \h </w:instrText>
        </w:r>
        <w:r w:rsidR="0057121F">
          <w:rPr>
            <w:webHidden/>
          </w:rPr>
        </w:r>
        <w:r w:rsidR="0057121F">
          <w:rPr>
            <w:webHidden/>
          </w:rPr>
          <w:fldChar w:fldCharType="separate"/>
        </w:r>
        <w:r w:rsidR="0057121F">
          <w:rPr>
            <w:webHidden/>
          </w:rPr>
          <w:t>4</w:t>
        </w:r>
        <w:r w:rsidR="0057121F">
          <w:rPr>
            <w:webHidden/>
          </w:rPr>
          <w:fldChar w:fldCharType="end"/>
        </w:r>
      </w:hyperlink>
    </w:p>
    <w:p w14:paraId="016F71CE" w14:textId="7C40474B" w:rsidR="0057121F" w:rsidRDefault="0057121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957585" w:history="1">
        <w:r w:rsidRPr="00D442AF">
          <w:rPr>
            <w:rStyle w:val="Hyperlink"/>
          </w:rPr>
          <w:t>2.</w:t>
        </w:r>
        <w:r>
          <w:rPr>
            <w:rFonts w:asciiTheme="minorHAnsi" w:eastAsiaTheme="minorEastAsia" w:hAnsiTheme="minorHAnsi" w:cstheme="minorBidi"/>
            <w:kern w:val="2"/>
            <w:szCs w:val="24"/>
            <w:lang w:eastAsia="en-GB" w:bidi="ar-SA"/>
            <w14:ligatures w14:val="standardContextual"/>
          </w:rPr>
          <w:tab/>
        </w:r>
        <w:r w:rsidRPr="00D442AF">
          <w:rPr>
            <w:rStyle w:val="Hyperlink"/>
          </w:rPr>
          <w:t>Purpose and scope</w:t>
        </w:r>
        <w:r>
          <w:rPr>
            <w:webHidden/>
          </w:rPr>
          <w:tab/>
        </w:r>
        <w:r>
          <w:rPr>
            <w:webHidden/>
          </w:rPr>
          <w:fldChar w:fldCharType="begin"/>
        </w:r>
        <w:r>
          <w:rPr>
            <w:webHidden/>
          </w:rPr>
          <w:instrText xml:space="preserve"> PAGEREF _Toc204957585 \h </w:instrText>
        </w:r>
        <w:r>
          <w:rPr>
            <w:webHidden/>
          </w:rPr>
        </w:r>
        <w:r>
          <w:rPr>
            <w:webHidden/>
          </w:rPr>
          <w:fldChar w:fldCharType="separate"/>
        </w:r>
        <w:r>
          <w:rPr>
            <w:webHidden/>
          </w:rPr>
          <w:t>4</w:t>
        </w:r>
        <w:r>
          <w:rPr>
            <w:webHidden/>
          </w:rPr>
          <w:fldChar w:fldCharType="end"/>
        </w:r>
      </w:hyperlink>
    </w:p>
    <w:p w14:paraId="2B6DA8E7" w14:textId="0880CE15" w:rsidR="0057121F" w:rsidRDefault="0057121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957586" w:history="1">
        <w:r w:rsidRPr="00D442AF">
          <w:rPr>
            <w:rStyle w:val="Hyperlink"/>
          </w:rPr>
          <w:t>3.</w:t>
        </w:r>
        <w:r>
          <w:rPr>
            <w:rFonts w:asciiTheme="minorHAnsi" w:eastAsiaTheme="minorEastAsia" w:hAnsiTheme="minorHAnsi" w:cstheme="minorBidi"/>
            <w:kern w:val="2"/>
            <w:szCs w:val="24"/>
            <w:lang w:eastAsia="en-GB" w:bidi="ar-SA"/>
            <w14:ligatures w14:val="standardContextual"/>
          </w:rPr>
          <w:tab/>
        </w:r>
        <w:r w:rsidRPr="00D442AF">
          <w:rPr>
            <w:rStyle w:val="Hyperlink"/>
          </w:rPr>
          <w:t>Relationship to relevant UK legislation and policy</w:t>
        </w:r>
        <w:r>
          <w:rPr>
            <w:webHidden/>
          </w:rPr>
          <w:tab/>
        </w:r>
        <w:r>
          <w:rPr>
            <w:webHidden/>
          </w:rPr>
          <w:fldChar w:fldCharType="begin"/>
        </w:r>
        <w:r>
          <w:rPr>
            <w:webHidden/>
          </w:rPr>
          <w:instrText xml:space="preserve"> PAGEREF _Toc204957586 \h </w:instrText>
        </w:r>
        <w:r>
          <w:rPr>
            <w:webHidden/>
          </w:rPr>
        </w:r>
        <w:r>
          <w:rPr>
            <w:webHidden/>
          </w:rPr>
          <w:fldChar w:fldCharType="separate"/>
        </w:r>
        <w:r>
          <w:rPr>
            <w:webHidden/>
          </w:rPr>
          <w:t>5</w:t>
        </w:r>
        <w:r>
          <w:rPr>
            <w:webHidden/>
          </w:rPr>
          <w:fldChar w:fldCharType="end"/>
        </w:r>
      </w:hyperlink>
    </w:p>
    <w:p w14:paraId="28F5812F" w14:textId="407A1967" w:rsidR="0057121F" w:rsidRDefault="0057121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957587" w:history="1">
        <w:r w:rsidRPr="00D442AF">
          <w:rPr>
            <w:rStyle w:val="Hyperlink"/>
          </w:rPr>
          <w:t>4.</w:t>
        </w:r>
        <w:r>
          <w:rPr>
            <w:rFonts w:asciiTheme="minorHAnsi" w:eastAsiaTheme="minorEastAsia" w:hAnsiTheme="minorHAnsi" w:cstheme="minorBidi"/>
            <w:kern w:val="2"/>
            <w:szCs w:val="24"/>
            <w:lang w:eastAsia="en-GB" w:bidi="ar-SA"/>
            <w14:ligatures w14:val="standardContextual"/>
          </w:rPr>
          <w:tab/>
        </w:r>
        <w:r w:rsidRPr="00D442AF">
          <w:rPr>
            <w:rStyle w:val="Hyperlink"/>
          </w:rPr>
          <w:t>Relationship to IAEA documentation      and guidance</w:t>
        </w:r>
        <w:r>
          <w:rPr>
            <w:webHidden/>
          </w:rPr>
          <w:tab/>
        </w:r>
        <w:r>
          <w:rPr>
            <w:webHidden/>
          </w:rPr>
          <w:fldChar w:fldCharType="begin"/>
        </w:r>
        <w:r>
          <w:rPr>
            <w:webHidden/>
          </w:rPr>
          <w:instrText xml:space="preserve"> PAGEREF _Toc204957587 \h </w:instrText>
        </w:r>
        <w:r>
          <w:rPr>
            <w:webHidden/>
          </w:rPr>
        </w:r>
        <w:r>
          <w:rPr>
            <w:webHidden/>
          </w:rPr>
          <w:fldChar w:fldCharType="separate"/>
        </w:r>
        <w:r>
          <w:rPr>
            <w:webHidden/>
          </w:rPr>
          <w:t>7</w:t>
        </w:r>
        <w:r>
          <w:rPr>
            <w:webHidden/>
          </w:rPr>
          <w:fldChar w:fldCharType="end"/>
        </w:r>
      </w:hyperlink>
    </w:p>
    <w:p w14:paraId="6D69B031" w14:textId="14D32124" w:rsidR="0057121F" w:rsidRDefault="0057121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957588" w:history="1">
        <w:r w:rsidRPr="00D442AF">
          <w:rPr>
            <w:rStyle w:val="Hyperlink"/>
          </w:rPr>
          <w:t>5.</w:t>
        </w:r>
        <w:r>
          <w:rPr>
            <w:rFonts w:asciiTheme="minorHAnsi" w:eastAsiaTheme="minorEastAsia" w:hAnsiTheme="minorHAnsi" w:cstheme="minorBidi"/>
            <w:kern w:val="2"/>
            <w:szCs w:val="24"/>
            <w:lang w:eastAsia="en-GB" w:bidi="ar-SA"/>
            <w14:ligatures w14:val="standardContextual"/>
          </w:rPr>
          <w:tab/>
        </w:r>
        <w:r w:rsidRPr="00D442AF">
          <w:rPr>
            <w:rStyle w:val="Hyperlink"/>
          </w:rPr>
          <w:t>Advice to Inspectors</w:t>
        </w:r>
        <w:r>
          <w:rPr>
            <w:webHidden/>
          </w:rPr>
          <w:tab/>
        </w:r>
        <w:r>
          <w:rPr>
            <w:webHidden/>
          </w:rPr>
          <w:fldChar w:fldCharType="begin"/>
        </w:r>
        <w:r>
          <w:rPr>
            <w:webHidden/>
          </w:rPr>
          <w:instrText xml:space="preserve"> PAGEREF _Toc204957588 \h </w:instrText>
        </w:r>
        <w:r>
          <w:rPr>
            <w:webHidden/>
          </w:rPr>
        </w:r>
        <w:r>
          <w:rPr>
            <w:webHidden/>
          </w:rPr>
          <w:fldChar w:fldCharType="separate"/>
        </w:r>
        <w:r>
          <w:rPr>
            <w:webHidden/>
          </w:rPr>
          <w:t>8</w:t>
        </w:r>
        <w:r>
          <w:rPr>
            <w:webHidden/>
          </w:rPr>
          <w:fldChar w:fldCharType="end"/>
        </w:r>
      </w:hyperlink>
    </w:p>
    <w:p w14:paraId="0A992E45" w14:textId="7835DC74" w:rsidR="0057121F" w:rsidRDefault="0057121F">
      <w:pPr>
        <w:pStyle w:val="TOC1"/>
        <w:rPr>
          <w:rFonts w:asciiTheme="minorHAnsi" w:eastAsiaTheme="minorEastAsia" w:hAnsiTheme="minorHAnsi" w:cstheme="minorBidi"/>
          <w:kern w:val="2"/>
          <w:szCs w:val="24"/>
          <w:lang w:eastAsia="en-GB" w:bidi="ar-SA"/>
          <w14:ligatures w14:val="standardContextual"/>
        </w:rPr>
      </w:pPr>
      <w:hyperlink w:anchor="_Toc204957589" w:history="1">
        <w:r w:rsidRPr="00D442AF">
          <w:rPr>
            <w:rStyle w:val="Hyperlink"/>
          </w:rPr>
          <w:t>References</w:t>
        </w:r>
        <w:r>
          <w:rPr>
            <w:webHidden/>
          </w:rPr>
          <w:tab/>
        </w:r>
        <w:r>
          <w:rPr>
            <w:webHidden/>
          </w:rPr>
          <w:fldChar w:fldCharType="begin"/>
        </w:r>
        <w:r>
          <w:rPr>
            <w:webHidden/>
          </w:rPr>
          <w:instrText xml:space="preserve"> PAGEREF _Toc204957589 \h </w:instrText>
        </w:r>
        <w:r>
          <w:rPr>
            <w:webHidden/>
          </w:rPr>
        </w:r>
        <w:r>
          <w:rPr>
            <w:webHidden/>
          </w:rPr>
          <w:fldChar w:fldCharType="separate"/>
        </w:r>
        <w:r>
          <w:rPr>
            <w:webHidden/>
          </w:rPr>
          <w:t>17</w:t>
        </w:r>
        <w:r>
          <w:rPr>
            <w:webHidden/>
          </w:rPr>
          <w:fldChar w:fldCharType="end"/>
        </w:r>
      </w:hyperlink>
    </w:p>
    <w:p w14:paraId="3190BC7F" w14:textId="40545B01" w:rsidR="0057121F" w:rsidRDefault="0057121F">
      <w:pPr>
        <w:pStyle w:val="TOC1"/>
        <w:rPr>
          <w:rFonts w:asciiTheme="minorHAnsi" w:eastAsiaTheme="minorEastAsia" w:hAnsiTheme="minorHAnsi" w:cstheme="minorBidi"/>
          <w:kern w:val="2"/>
          <w:szCs w:val="24"/>
          <w:lang w:eastAsia="en-GB" w:bidi="ar-SA"/>
          <w14:ligatures w14:val="standardContextual"/>
        </w:rPr>
      </w:pPr>
      <w:hyperlink w:anchor="_Toc204957590" w:history="1">
        <w:r w:rsidRPr="00D442AF">
          <w:rPr>
            <w:rStyle w:val="Hyperlink"/>
          </w:rPr>
          <w:t>Glossary and abbreviations</w:t>
        </w:r>
        <w:r>
          <w:rPr>
            <w:webHidden/>
          </w:rPr>
          <w:tab/>
        </w:r>
        <w:r>
          <w:rPr>
            <w:webHidden/>
          </w:rPr>
          <w:fldChar w:fldCharType="begin"/>
        </w:r>
        <w:r>
          <w:rPr>
            <w:webHidden/>
          </w:rPr>
          <w:instrText xml:space="preserve"> PAGEREF _Toc204957590 \h </w:instrText>
        </w:r>
        <w:r>
          <w:rPr>
            <w:webHidden/>
          </w:rPr>
        </w:r>
        <w:r>
          <w:rPr>
            <w:webHidden/>
          </w:rPr>
          <w:fldChar w:fldCharType="separate"/>
        </w:r>
        <w:r>
          <w:rPr>
            <w:webHidden/>
          </w:rPr>
          <w:t>19</w:t>
        </w:r>
        <w:r>
          <w:rPr>
            <w:webHidden/>
          </w:rPr>
          <w:fldChar w:fldCharType="end"/>
        </w:r>
      </w:hyperlink>
    </w:p>
    <w:p w14:paraId="189C2D27" w14:textId="0C042662" w:rsidR="0057121F" w:rsidRDefault="0057121F">
      <w:pPr>
        <w:pStyle w:val="TOC1"/>
        <w:rPr>
          <w:rFonts w:asciiTheme="minorHAnsi" w:eastAsiaTheme="minorEastAsia" w:hAnsiTheme="minorHAnsi" w:cstheme="minorBidi"/>
          <w:kern w:val="2"/>
          <w:szCs w:val="24"/>
          <w:lang w:eastAsia="en-GB" w:bidi="ar-SA"/>
          <w14:ligatures w14:val="standardContextual"/>
        </w:rPr>
      </w:pPr>
      <w:hyperlink w:anchor="_Toc204957591" w:history="1">
        <w:r w:rsidRPr="00D442AF">
          <w:rPr>
            <w:rStyle w:val="Hyperlink"/>
          </w:rPr>
          <w:t>Appendix 1 – Extract of NISR 2003 Concerning Workforce Trustworthiness</w:t>
        </w:r>
        <w:r>
          <w:rPr>
            <w:webHidden/>
          </w:rPr>
          <w:tab/>
        </w:r>
        <w:r>
          <w:rPr>
            <w:webHidden/>
          </w:rPr>
          <w:fldChar w:fldCharType="begin"/>
        </w:r>
        <w:r>
          <w:rPr>
            <w:webHidden/>
          </w:rPr>
          <w:instrText xml:space="preserve"> PAGEREF _Toc204957591 \h </w:instrText>
        </w:r>
        <w:r>
          <w:rPr>
            <w:webHidden/>
          </w:rPr>
        </w:r>
        <w:r>
          <w:rPr>
            <w:webHidden/>
          </w:rPr>
          <w:fldChar w:fldCharType="separate"/>
        </w:r>
        <w:r>
          <w:rPr>
            <w:webHidden/>
          </w:rPr>
          <w:t>20</w:t>
        </w:r>
        <w:r>
          <w:rPr>
            <w:webHidden/>
          </w:rPr>
          <w:fldChar w:fldCharType="end"/>
        </w:r>
      </w:hyperlink>
    </w:p>
    <w:p w14:paraId="3A7D02EA" w14:textId="601B45E2" w:rsidR="0057121F" w:rsidRDefault="0057121F">
      <w:pPr>
        <w:pStyle w:val="TOC1"/>
        <w:rPr>
          <w:rFonts w:asciiTheme="minorHAnsi" w:eastAsiaTheme="minorEastAsia" w:hAnsiTheme="minorHAnsi" w:cstheme="minorBidi"/>
          <w:kern w:val="2"/>
          <w:szCs w:val="24"/>
          <w:lang w:eastAsia="en-GB" w:bidi="ar-SA"/>
          <w14:ligatures w14:val="standardContextual"/>
        </w:rPr>
      </w:pPr>
      <w:hyperlink w:anchor="_Toc204957592" w:history="1">
        <w:r w:rsidRPr="00D442AF">
          <w:rPr>
            <w:rStyle w:val="Hyperlink"/>
          </w:rPr>
          <w:t xml:space="preserve">Appendix 2 – </w:t>
        </w:r>
        <w:r w:rsidRPr="00D442AF">
          <w:rPr>
            <w:rStyle w:val="Hyperlink"/>
            <w:lang w:val="fr-FR"/>
          </w:rPr>
          <w:t xml:space="preserve">Baseline Standard </w:t>
        </w:r>
        <w:r w:rsidRPr="00D442AF">
          <w:rPr>
            <w:rStyle w:val="Hyperlink"/>
          </w:rPr>
          <w:t>Verification Record (BSVR) – Indicative template</w:t>
        </w:r>
        <w:r>
          <w:rPr>
            <w:webHidden/>
          </w:rPr>
          <w:tab/>
        </w:r>
        <w:r>
          <w:rPr>
            <w:webHidden/>
          </w:rPr>
          <w:fldChar w:fldCharType="begin"/>
        </w:r>
        <w:r>
          <w:rPr>
            <w:webHidden/>
          </w:rPr>
          <w:instrText xml:space="preserve"> PAGEREF _Toc204957592 \h </w:instrText>
        </w:r>
        <w:r>
          <w:rPr>
            <w:webHidden/>
          </w:rPr>
        </w:r>
        <w:r>
          <w:rPr>
            <w:webHidden/>
          </w:rPr>
          <w:fldChar w:fldCharType="separate"/>
        </w:r>
        <w:r>
          <w:rPr>
            <w:webHidden/>
          </w:rPr>
          <w:t>21</w:t>
        </w:r>
        <w:r>
          <w:rPr>
            <w:webHidden/>
          </w:rPr>
          <w:fldChar w:fldCharType="end"/>
        </w:r>
      </w:hyperlink>
    </w:p>
    <w:p w14:paraId="68E5AB5D" w14:textId="7CB916B4" w:rsidR="0057121F" w:rsidRDefault="0057121F">
      <w:pPr>
        <w:pStyle w:val="TOC1"/>
        <w:rPr>
          <w:rFonts w:asciiTheme="minorHAnsi" w:eastAsiaTheme="minorEastAsia" w:hAnsiTheme="minorHAnsi" w:cstheme="minorBidi"/>
          <w:kern w:val="2"/>
          <w:szCs w:val="24"/>
          <w:lang w:eastAsia="en-GB" w:bidi="ar-SA"/>
          <w14:ligatures w14:val="standardContextual"/>
        </w:rPr>
      </w:pPr>
      <w:hyperlink w:anchor="_Toc204957593" w:history="1">
        <w:r w:rsidRPr="00D442AF">
          <w:rPr>
            <w:rStyle w:val="Hyperlink"/>
          </w:rPr>
          <w:t>Appendix 3 – Bodies able to sponsor NSV clearances where ONR is the Vetting Authority</w:t>
        </w:r>
        <w:r>
          <w:rPr>
            <w:webHidden/>
          </w:rPr>
          <w:tab/>
        </w:r>
        <w:r>
          <w:rPr>
            <w:webHidden/>
          </w:rPr>
          <w:fldChar w:fldCharType="begin"/>
        </w:r>
        <w:r>
          <w:rPr>
            <w:webHidden/>
          </w:rPr>
          <w:instrText xml:space="preserve"> PAGEREF _Toc204957593 \h </w:instrText>
        </w:r>
        <w:r>
          <w:rPr>
            <w:webHidden/>
          </w:rPr>
        </w:r>
        <w:r>
          <w:rPr>
            <w:webHidden/>
          </w:rPr>
          <w:fldChar w:fldCharType="separate"/>
        </w:r>
        <w:r>
          <w:rPr>
            <w:webHidden/>
          </w:rPr>
          <w:t>25</w:t>
        </w:r>
        <w:r>
          <w:rPr>
            <w:webHidden/>
          </w:rPr>
          <w:fldChar w:fldCharType="end"/>
        </w:r>
      </w:hyperlink>
    </w:p>
    <w:p w14:paraId="4DEBFF41" w14:textId="61A5B131" w:rsidR="0057121F" w:rsidRDefault="0057121F">
      <w:pPr>
        <w:pStyle w:val="TOC1"/>
        <w:rPr>
          <w:rFonts w:asciiTheme="minorHAnsi" w:eastAsiaTheme="minorEastAsia" w:hAnsiTheme="minorHAnsi" w:cstheme="minorBidi"/>
          <w:kern w:val="2"/>
          <w:szCs w:val="24"/>
          <w:lang w:eastAsia="en-GB" w:bidi="ar-SA"/>
          <w14:ligatures w14:val="standardContextual"/>
        </w:rPr>
      </w:pPr>
      <w:hyperlink w:anchor="_Toc204957594" w:history="1">
        <w:r w:rsidRPr="00D442AF">
          <w:rPr>
            <w:rStyle w:val="Hyperlink"/>
          </w:rPr>
          <w:t>Appendix 4 - ONR (TD) Baseline Personnel Security Standard (BPSS) and National Security Vetting (NSV) - Adverse Notification Arrangements</w:t>
        </w:r>
        <w:r>
          <w:rPr>
            <w:webHidden/>
          </w:rPr>
          <w:tab/>
        </w:r>
        <w:r>
          <w:rPr>
            <w:webHidden/>
          </w:rPr>
          <w:fldChar w:fldCharType="begin"/>
        </w:r>
        <w:r>
          <w:rPr>
            <w:webHidden/>
          </w:rPr>
          <w:instrText xml:space="preserve"> PAGEREF _Toc204957594 \h </w:instrText>
        </w:r>
        <w:r>
          <w:rPr>
            <w:webHidden/>
          </w:rPr>
        </w:r>
        <w:r>
          <w:rPr>
            <w:webHidden/>
          </w:rPr>
          <w:fldChar w:fldCharType="separate"/>
        </w:r>
        <w:r>
          <w:rPr>
            <w:webHidden/>
          </w:rPr>
          <w:t>27</w:t>
        </w:r>
        <w:r>
          <w:rPr>
            <w:webHidden/>
          </w:rPr>
          <w:fldChar w:fldCharType="end"/>
        </w:r>
      </w:hyperlink>
    </w:p>
    <w:p w14:paraId="71AC2CBD" w14:textId="01186DA3" w:rsidR="0057121F" w:rsidRDefault="0057121F">
      <w:pPr>
        <w:pStyle w:val="TOC1"/>
        <w:rPr>
          <w:rFonts w:asciiTheme="minorHAnsi" w:eastAsiaTheme="minorEastAsia" w:hAnsiTheme="minorHAnsi" w:cstheme="minorBidi"/>
          <w:kern w:val="2"/>
          <w:szCs w:val="24"/>
          <w:lang w:eastAsia="en-GB" w:bidi="ar-SA"/>
          <w14:ligatures w14:val="standardContextual"/>
        </w:rPr>
      </w:pPr>
      <w:hyperlink w:anchor="_Toc204957595" w:history="1">
        <w:r w:rsidRPr="00D442AF">
          <w:rPr>
            <w:rStyle w:val="Hyperlink"/>
          </w:rPr>
          <w:t>Appendix 5 - Non-British citizens - Entry check form</w:t>
        </w:r>
        <w:r>
          <w:rPr>
            <w:webHidden/>
          </w:rPr>
          <w:tab/>
        </w:r>
        <w:r>
          <w:rPr>
            <w:webHidden/>
          </w:rPr>
          <w:fldChar w:fldCharType="begin"/>
        </w:r>
        <w:r>
          <w:rPr>
            <w:webHidden/>
          </w:rPr>
          <w:instrText xml:space="preserve"> PAGEREF _Toc204957595 \h </w:instrText>
        </w:r>
        <w:r>
          <w:rPr>
            <w:webHidden/>
          </w:rPr>
        </w:r>
        <w:r>
          <w:rPr>
            <w:webHidden/>
          </w:rPr>
          <w:fldChar w:fldCharType="separate"/>
        </w:r>
        <w:r>
          <w:rPr>
            <w:webHidden/>
          </w:rPr>
          <w:t>30</w:t>
        </w:r>
        <w:r>
          <w:rPr>
            <w:webHidden/>
          </w:rPr>
          <w:fldChar w:fldCharType="end"/>
        </w:r>
      </w:hyperlink>
    </w:p>
    <w:p w14:paraId="0CC4B54A" w14:textId="753D3D7A"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8"/>
          <w:headerReference w:type="default" r:id="rId19"/>
          <w:footerReference w:type="even" r:id="rId20"/>
          <w:pgSz w:w="11906" w:h="16838" w:code="9"/>
          <w:pgMar w:top="1440" w:right="1440" w:bottom="1440" w:left="1440" w:header="397" w:footer="397" w:gutter="0"/>
          <w:cols w:space="312"/>
          <w:docGrid w:linePitch="360"/>
        </w:sectPr>
      </w:pPr>
      <w:r>
        <w:tab/>
      </w:r>
    </w:p>
    <w:p w14:paraId="43A875A4" w14:textId="5DEDA49A" w:rsidR="008D49A5" w:rsidRDefault="008D49A5" w:rsidP="001363E0">
      <w:pPr>
        <w:pStyle w:val="Heading1"/>
        <w:numPr>
          <w:ilvl w:val="0"/>
          <w:numId w:val="4"/>
        </w:numPr>
      </w:pPr>
      <w:bookmarkStart w:id="1" w:name="_Toc204957584"/>
      <w:r w:rsidRPr="00E90780">
        <w:lastRenderedPageBreak/>
        <w:t>Introduction</w:t>
      </w:r>
      <w:bookmarkEnd w:id="1"/>
    </w:p>
    <w:p w14:paraId="56D71E00" w14:textId="375204A0" w:rsidR="000950B3" w:rsidRPr="00460D37" w:rsidRDefault="0047102F" w:rsidP="00460D37">
      <w:pPr>
        <w:pStyle w:val="F9-Paragraph"/>
      </w:pPr>
      <w:bookmarkStart w:id="2" w:name="_Hlk64448648"/>
      <w:r w:rsidRPr="00460D37">
        <w:t xml:space="preserve">The Office for Nuclear Regulation (ONR) has established a set of Security Assessment Principles (SyAPs) </w:t>
      </w:r>
      <w:r w:rsidR="0048723E" w:rsidRPr="00460D37">
        <w:t>[</w:t>
      </w:r>
      <w:r w:rsidRPr="00460D37">
        <w:t>1</w:t>
      </w:r>
      <w:r w:rsidR="0048723E" w:rsidRPr="00460D37">
        <w:t>]</w:t>
      </w:r>
      <w:r w:rsidRPr="00460D37">
        <w:t xml:space="preserve">.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w:t>
      </w:r>
      <w:r w:rsidR="0048723E" w:rsidRPr="00460D37">
        <w:t>[2]</w:t>
      </w:r>
      <w:r w:rsidR="00292CF9" w:rsidRPr="00460D37">
        <w:t>.</w:t>
      </w:r>
    </w:p>
    <w:p w14:paraId="688EA0A9" w14:textId="53255CEB" w:rsidR="00292CF9" w:rsidRPr="00292CF9" w:rsidRDefault="0047102F" w:rsidP="00460D37">
      <w:pPr>
        <w:pStyle w:val="F9-Paragraph"/>
      </w:pPr>
      <w:r w:rsidRPr="0047102F">
        <w:t>The term ‘security plan’ is used to cover all dutyholder submissions</w:t>
      </w:r>
      <w:r w:rsidR="009C24D8">
        <w:t>,</w:t>
      </w:r>
      <w:r w:rsidRPr="0047102F">
        <w:t xml:space="preserve"> such as Nuclear Site Security Plans (NSSPs), Temporary Security Plans (TSPs) and Transport Security Statements (TSS).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 This Technical Assessment Guidance (TAG) is such a guide</w:t>
      </w:r>
      <w:r w:rsidR="00292CF9" w:rsidRPr="00292CF9">
        <w:t>.</w:t>
      </w:r>
    </w:p>
    <w:p w14:paraId="6EE77671" w14:textId="77777777" w:rsidR="001363E0" w:rsidRDefault="001363E0" w:rsidP="00460D37">
      <w:pPr>
        <w:pStyle w:val="F9-Paragraph"/>
        <w:numPr>
          <w:ilvl w:val="0"/>
          <w:numId w:val="0"/>
        </w:numPr>
        <w:ind w:left="851"/>
      </w:pPr>
    </w:p>
    <w:p w14:paraId="5EF3ABEA" w14:textId="076954D0" w:rsidR="00292CF9" w:rsidRPr="00292CF9" w:rsidRDefault="00FC1C76" w:rsidP="001363E0">
      <w:pPr>
        <w:pStyle w:val="Heading1"/>
      </w:pPr>
      <w:bookmarkStart w:id="3" w:name="_Toc204957585"/>
      <w:r>
        <w:t xml:space="preserve">Purpose and </w:t>
      </w:r>
      <w:r w:rsidR="001363E0">
        <w:t>s</w:t>
      </w:r>
      <w:r>
        <w:t>cope</w:t>
      </w:r>
      <w:bookmarkEnd w:id="3"/>
    </w:p>
    <w:p w14:paraId="23D85951" w14:textId="60884F4E" w:rsidR="00292CF9" w:rsidRDefault="0047102F" w:rsidP="00460D37">
      <w:pPr>
        <w:pStyle w:val="F9-Paragraph"/>
      </w:pPr>
      <w:r w:rsidRPr="0047102F">
        <w:t xml:space="preserve">This TAG contains guidance to advise and inform ONR inspectors in the exercise of their regulatory judgement during assessment of a dutyholder’s arrangements relating to the effectiveness of the pre-employment screening and National Security Vetting (NSV) for its employees and contractors. It aims to provide general advice and guidance to ONR inspectors on how this aspect of security should be assessed. It does not set out how ONR regulates the dutyholder’s arrangements. Neither does it prescribe the detail, targets or methodologies for dutyholders to follow </w:t>
      </w:r>
      <w:r w:rsidR="00A50989">
        <w:t>when</w:t>
      </w:r>
      <w:r w:rsidRPr="0047102F">
        <w:t xml:space="preserve"> demonstrating they have addressed the </w:t>
      </w:r>
      <w:r w:rsidR="003251D2">
        <w:t xml:space="preserve">expectations within </w:t>
      </w:r>
      <w:r w:rsidRPr="0047102F">
        <w:t>SyAPs. It is the dutyholder’s responsibility to determine and describe this detail and for ONR to assess whether the arrangements are adequate</w:t>
      </w:r>
      <w:r w:rsidR="00C771BF" w:rsidRPr="00C771BF">
        <w:t>.</w:t>
      </w:r>
    </w:p>
    <w:p w14:paraId="13DBFE3D" w14:textId="77777777" w:rsidR="001363E0" w:rsidRDefault="001363E0" w:rsidP="001363E0">
      <w:pPr>
        <w:pStyle w:val="Heading1"/>
        <w:sectPr w:rsidR="001363E0" w:rsidSect="000B2BCD">
          <w:headerReference w:type="default" r:id="rId21"/>
          <w:footerReference w:type="default" r:id="rId22"/>
          <w:pgSz w:w="11906" w:h="16838" w:code="9"/>
          <w:pgMar w:top="1440" w:right="1440" w:bottom="1440" w:left="1440" w:header="397" w:footer="397" w:gutter="0"/>
          <w:cols w:space="312"/>
          <w:docGrid w:linePitch="360"/>
        </w:sectPr>
      </w:pPr>
      <w:bookmarkStart w:id="4" w:name="_Toc99551663"/>
    </w:p>
    <w:p w14:paraId="68CAAFA5" w14:textId="7933F217" w:rsidR="007E3DAB" w:rsidRPr="001363E0" w:rsidRDefault="007E3DAB" w:rsidP="001363E0">
      <w:pPr>
        <w:pStyle w:val="Heading1"/>
      </w:pPr>
      <w:bookmarkStart w:id="5" w:name="_Toc204957586"/>
      <w:r w:rsidRPr="001363E0">
        <w:lastRenderedPageBreak/>
        <w:t xml:space="preserve">Relationship to </w:t>
      </w:r>
      <w:r w:rsidR="003E204E" w:rsidRPr="001363E0">
        <w:t>relevant UK l</w:t>
      </w:r>
      <w:r w:rsidRPr="001363E0">
        <w:t>egislation</w:t>
      </w:r>
      <w:bookmarkEnd w:id="4"/>
      <w:r w:rsidR="003E204E" w:rsidRPr="001363E0">
        <w:t xml:space="preserve"> and policy</w:t>
      </w:r>
      <w:bookmarkEnd w:id="5"/>
    </w:p>
    <w:p w14:paraId="10E0056A" w14:textId="72A6D695" w:rsidR="007E3DAB" w:rsidRPr="007B4813" w:rsidRDefault="0047102F" w:rsidP="00460D37">
      <w:pPr>
        <w:pStyle w:val="F9-Paragraph"/>
      </w:pPr>
      <w:r w:rsidRPr="007B4813">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r w:rsidR="007E3DAB" w:rsidRPr="007B4813">
        <w:t>.</w:t>
      </w:r>
    </w:p>
    <w:p w14:paraId="5775FC9C" w14:textId="6E6FB40D" w:rsidR="00594252" w:rsidRPr="00594252" w:rsidRDefault="0047102F" w:rsidP="00460D37">
      <w:pPr>
        <w:pStyle w:val="F9-Paragraph"/>
      </w:pPr>
      <w:r w:rsidRPr="007B4813">
        <w:t>NISR defines a ‘nuclear premises’</w:t>
      </w:r>
      <w:r w:rsidRPr="0047102F">
        <w:t xml:space="preserve">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w:t>
      </w:r>
      <w:r w:rsidR="006034F2">
        <w:t>,</w:t>
      </w:r>
      <w:r w:rsidRPr="0047102F">
        <w:t xml:space="preserve"> are required to protect SNI. ONR considers workforce trustworthiness to be an important component of a dutyholder</w:t>
      </w:r>
      <w:r w:rsidR="00BA356B">
        <w:t>’</w:t>
      </w:r>
      <w:r w:rsidRPr="0047102F">
        <w:t>s arrangements in demonstrating compliance with relevant legislation</w:t>
      </w:r>
      <w:r w:rsidR="00594252" w:rsidRPr="00594252">
        <w:t>.</w:t>
      </w:r>
    </w:p>
    <w:p w14:paraId="3F1FAAF3" w14:textId="77777777" w:rsidR="0047102F" w:rsidRPr="0047102F" w:rsidRDefault="0047102F" w:rsidP="00460D37">
      <w:pPr>
        <w:pStyle w:val="F9-Paragraph"/>
      </w:pPr>
      <w:r w:rsidRPr="0047102F">
        <w:t>Regulations 9, 17(3) and 22(7) (d) of NISR relate to workforce trustworthiness and have been included at Appendix 1 to this TAG. Furthermore, due consideration in relation to the treatment, use and the holding of personal information must also take into account the following legislation</w:t>
      </w:r>
      <w:r>
        <w:t>:</w:t>
      </w:r>
    </w:p>
    <w:p w14:paraId="7DC00D85" w14:textId="056C2270" w:rsidR="006034F2" w:rsidRDefault="00764606" w:rsidP="006034F2">
      <w:pPr>
        <w:pStyle w:val="Bulletlist1"/>
      </w:pPr>
      <w:r>
        <w:t xml:space="preserve">UK </w:t>
      </w:r>
      <w:r w:rsidR="006034F2">
        <w:t>General Data Protection Regulation 2016/679</w:t>
      </w:r>
    </w:p>
    <w:p w14:paraId="6D8AB47A" w14:textId="2071E048" w:rsidR="0047102F" w:rsidRDefault="006034F2" w:rsidP="0047102F">
      <w:pPr>
        <w:pStyle w:val="Bulletlist1"/>
      </w:pPr>
      <w:r>
        <w:t>Data Protection Act 2018</w:t>
      </w:r>
    </w:p>
    <w:p w14:paraId="7D3A9C8F" w14:textId="4BB5E978" w:rsidR="0047102F" w:rsidRDefault="0047102F" w:rsidP="0047102F">
      <w:pPr>
        <w:pStyle w:val="Bulletlist1"/>
      </w:pPr>
      <w:r>
        <w:t>Human Rights Act 1998</w:t>
      </w:r>
    </w:p>
    <w:p w14:paraId="4C951E0C" w14:textId="1CCA8D18" w:rsidR="0047102F" w:rsidRDefault="0047102F" w:rsidP="0047102F">
      <w:pPr>
        <w:pStyle w:val="Bulletlist1"/>
      </w:pPr>
      <w:r>
        <w:t>Rehabilitation of Offenders Act 1974</w:t>
      </w:r>
    </w:p>
    <w:p w14:paraId="0FAE9531" w14:textId="219385CC" w:rsidR="0047102F" w:rsidRDefault="0047102F" w:rsidP="0047102F">
      <w:pPr>
        <w:pStyle w:val="Bulletlist1"/>
      </w:pPr>
      <w:r>
        <w:t>Rehabilitation of Offenders Act 1974 (Exceptions) Order 1975</w:t>
      </w:r>
    </w:p>
    <w:p w14:paraId="379E42AE" w14:textId="33809FCD" w:rsidR="0047102F" w:rsidRDefault="0047102F" w:rsidP="0047102F">
      <w:pPr>
        <w:pStyle w:val="Bulletlist1"/>
      </w:pPr>
      <w:r>
        <w:t xml:space="preserve">Rehabilitation of Offenders (Exclusions and Exceptions) (Scotland) Order 2003 </w:t>
      </w:r>
    </w:p>
    <w:p w14:paraId="4D70EACC" w14:textId="687F5A41" w:rsidR="0047102F" w:rsidRDefault="0047102F" w:rsidP="0047102F">
      <w:pPr>
        <w:pStyle w:val="Bulletlist1"/>
      </w:pPr>
      <w:r>
        <w:t>Rehabilitation of Offenders (Northern Ireland) Order 1978</w:t>
      </w:r>
    </w:p>
    <w:p w14:paraId="1A004D65" w14:textId="7FEC68ED" w:rsidR="0047102F" w:rsidRDefault="0047102F" w:rsidP="0047102F">
      <w:pPr>
        <w:pStyle w:val="Bulletlist1"/>
      </w:pPr>
      <w:r>
        <w:t>Equality Act 2010</w:t>
      </w:r>
    </w:p>
    <w:p w14:paraId="6A487426" w14:textId="44DFB617" w:rsidR="006034F2" w:rsidRDefault="006034F2" w:rsidP="00460D37">
      <w:pPr>
        <w:pStyle w:val="F9-Paragraph"/>
      </w:pPr>
      <w:r w:rsidRPr="00C83E1D">
        <w:t xml:space="preserve">The UK’s Design Basis Threat (DBT) [SECRET] </w:t>
      </w:r>
      <w:r w:rsidR="00D76782">
        <w:t>[</w:t>
      </w:r>
      <w:r w:rsidR="00577AA2">
        <w:t>3</w:t>
      </w:r>
      <w:r w:rsidR="00D76782">
        <w:t>]</w:t>
      </w:r>
      <w:r w:rsidRPr="00C83E1D">
        <w:t>, sets out a series of assumptions, drawn from a current evaluation of the threat, about the motivation, intentions and capability of potential insider/external adversaries who might attempt unauthorised removal or sabotage of NM/nuclear facilities and against which a protection system (a dutyholder’s plan and the arrangements within it) is designed</w:t>
      </w:r>
      <w:r w:rsidR="00804960">
        <w:t>, implemented</w:t>
      </w:r>
      <w:r w:rsidRPr="00C83E1D">
        <w:t xml:space="preserve"> and evaluated</w:t>
      </w:r>
      <w:r>
        <w:t>.</w:t>
      </w:r>
    </w:p>
    <w:p w14:paraId="220728F3" w14:textId="77777777" w:rsidR="001363E0" w:rsidRDefault="001363E0" w:rsidP="004B3B8A">
      <w:pPr>
        <w:pStyle w:val="Bulletlist1"/>
        <w:numPr>
          <w:ilvl w:val="0"/>
          <w:numId w:val="7"/>
        </w:numPr>
        <w:ind w:left="851" w:hanging="851"/>
        <w:sectPr w:rsidR="001363E0" w:rsidSect="000B2BCD">
          <w:pgSz w:w="11906" w:h="16838" w:code="9"/>
          <w:pgMar w:top="1440" w:right="1440" w:bottom="1440" w:left="1440" w:header="397" w:footer="397" w:gutter="0"/>
          <w:cols w:space="312"/>
          <w:docGrid w:linePitch="360"/>
        </w:sectPr>
      </w:pPr>
    </w:p>
    <w:p w14:paraId="789CB962" w14:textId="197E92DC" w:rsidR="006034F2" w:rsidRDefault="006034F2" w:rsidP="00460D37">
      <w:pPr>
        <w:pStyle w:val="F9-Paragraph"/>
      </w:pPr>
      <w:r w:rsidRPr="00C83E1D">
        <w:lastRenderedPageBreak/>
        <w:t>The SyAPs provide ONR inspectors with a framework for making consistent regulatory judgements on the effectiveness of a dutyholder</w:t>
      </w:r>
      <w:r w:rsidR="00B51FA2">
        <w:t>’</w:t>
      </w:r>
      <w:r w:rsidRPr="00C83E1D">
        <w:t>s security arrangements. This TAG provides guidance to ONR inspectors when assessing a dutyholder’s submission, demonstrating they have effective processes in place to achieve Security Delivery Principle 8.2 – Pre-employment Screening and National Security Vetting, in support of Fundamental Security Principle 8 – Workforce Trustworthiness. The TAG is consistent with other TAGs, associated guidance, and policy documentation</w:t>
      </w:r>
      <w:r>
        <w:t>.</w:t>
      </w:r>
    </w:p>
    <w:p w14:paraId="4C2DDE96" w14:textId="77777777" w:rsidR="00075526" w:rsidRDefault="006034F2" w:rsidP="00460D37">
      <w:pPr>
        <w:pStyle w:val="F9-Paragraph"/>
      </w:pPr>
      <w:r w:rsidRPr="00C83E1D">
        <w:t>The Government Functional Standard (GFS) GovS 007 Security</w:t>
      </w:r>
      <w:r w:rsidR="00D76782">
        <w:t xml:space="preserve"> [</w:t>
      </w:r>
      <w:r w:rsidR="00577AA2">
        <w:t>4</w:t>
      </w:r>
      <w:r w:rsidR="00D76782">
        <w:t xml:space="preserve">] </w:t>
      </w:r>
      <w:r w:rsidRPr="00C83E1D">
        <w:t>is supplemented by</w:t>
      </w:r>
      <w:r w:rsidR="00D76782">
        <w:t>, in order of precedence</w:t>
      </w:r>
      <w:r w:rsidR="00075526">
        <w:t>:</w:t>
      </w:r>
    </w:p>
    <w:p w14:paraId="16E7DE7E" w14:textId="213556AF" w:rsidR="00075526" w:rsidRDefault="00D76782" w:rsidP="004B3B8A">
      <w:pPr>
        <w:pStyle w:val="Bulletlist1"/>
        <w:numPr>
          <w:ilvl w:val="0"/>
          <w:numId w:val="43"/>
        </w:numPr>
      </w:pPr>
      <w:r>
        <w:t>the Cabinet Office Personnel Security Strategy</w:t>
      </w:r>
      <w:r w:rsidR="004D6439">
        <w:t xml:space="preserve"> (PSStr)</w:t>
      </w:r>
      <w:r>
        <w:t xml:space="preserve"> [</w:t>
      </w:r>
      <w:r w:rsidR="00577AA2">
        <w:t>5</w:t>
      </w:r>
      <w:r>
        <w:t>]</w:t>
      </w:r>
    </w:p>
    <w:p w14:paraId="5A28C9E6" w14:textId="4A163C8F" w:rsidR="00694FE5" w:rsidRDefault="006034F2" w:rsidP="00075526">
      <w:pPr>
        <w:pStyle w:val="Bulletlist1"/>
        <w:numPr>
          <w:ilvl w:val="0"/>
          <w:numId w:val="43"/>
        </w:numPr>
      </w:pPr>
      <w:r w:rsidRPr="00C83E1D">
        <w:t xml:space="preserve">the </w:t>
      </w:r>
      <w:r w:rsidR="00AE770E">
        <w:t xml:space="preserve">Cabinet Office </w:t>
      </w:r>
      <w:r w:rsidRPr="00C83E1D">
        <w:t xml:space="preserve">OFFICIAL-SENSITIVE Personnel Security Policy (PSP) </w:t>
      </w:r>
      <w:r w:rsidR="00D76782">
        <w:t>[</w:t>
      </w:r>
      <w:r w:rsidR="00577AA2">
        <w:t>6</w:t>
      </w:r>
      <w:r w:rsidR="00D76782">
        <w:t>]</w:t>
      </w:r>
      <w:r w:rsidRPr="00C83E1D">
        <w:t xml:space="preserve">, </w:t>
      </w:r>
      <w:r>
        <w:t xml:space="preserve">and </w:t>
      </w:r>
      <w:r w:rsidR="00D76782">
        <w:t>associated guidance on BPSS policy and guidance on pre-employment checks for all individuals working for government [</w:t>
      </w:r>
      <w:r w:rsidR="00577AA2">
        <w:t>7</w:t>
      </w:r>
      <w:r w:rsidR="00D76782">
        <w:t>]</w:t>
      </w:r>
      <w:r w:rsidR="00614FE8">
        <w:t>;</w:t>
      </w:r>
      <w:r w:rsidR="00BF683F">
        <w:t xml:space="preserve"> </w:t>
      </w:r>
    </w:p>
    <w:p w14:paraId="3A50B4B8" w14:textId="0E82A5E6" w:rsidR="00F747E7" w:rsidRDefault="00BF683F" w:rsidP="00075526">
      <w:pPr>
        <w:pStyle w:val="Bulletlist1"/>
        <w:numPr>
          <w:ilvl w:val="0"/>
          <w:numId w:val="43"/>
        </w:numPr>
      </w:pPr>
      <w:r>
        <w:t>the Cabinet Office OFFICIAL-SENSITIVE Personnel Security Standard</w:t>
      </w:r>
      <w:r w:rsidR="00473ED2">
        <w:t xml:space="preserve"> (P</w:t>
      </w:r>
      <w:r w:rsidR="00A971C7">
        <w:t>SSta)</w:t>
      </w:r>
      <w:r>
        <w:t xml:space="preserve"> [</w:t>
      </w:r>
      <w:r w:rsidR="00577AA2">
        <w:t>8</w:t>
      </w:r>
      <w:r>
        <w:t>]</w:t>
      </w:r>
      <w:r w:rsidR="006034F2" w:rsidRPr="00C83E1D">
        <w:t xml:space="preserve">. </w:t>
      </w:r>
    </w:p>
    <w:p w14:paraId="2C2FC519" w14:textId="0EB2F11A" w:rsidR="00BF683F" w:rsidRDefault="00BF683F" w:rsidP="00460D37">
      <w:pPr>
        <w:pStyle w:val="F9-Paragraph"/>
      </w:pPr>
      <w:r>
        <w:t>The PSStr, PSP, its supplements, and the</w:t>
      </w:r>
      <w:r w:rsidR="007804EF">
        <w:t xml:space="preserve"> </w:t>
      </w:r>
      <w:r>
        <w:t xml:space="preserve">PSSta are identified as relevant good practice. </w:t>
      </w:r>
      <w:r w:rsidR="006034F2" w:rsidRPr="00C83E1D">
        <w:t>They describe the Cabinet Office expectations of how HMG organisations,</w:t>
      </w:r>
      <w:r>
        <w:t xml:space="preserve"> Arm’s Length Bodies (ALB) </w:t>
      </w:r>
      <w:r w:rsidR="006034F2" w:rsidRPr="00C83E1D">
        <w:t xml:space="preserve"> and third parties handling HMG information and other assets, will apply protective security to ensure HMG can function effectively, efficiently and securely. The security outcomes and requirements detailed in the GFS have been incorporated within the SyAPs. </w:t>
      </w:r>
    </w:p>
    <w:p w14:paraId="2F80CDCD" w14:textId="4D936FAB" w:rsidR="006034F2" w:rsidRDefault="006034F2" w:rsidP="00460D37">
      <w:pPr>
        <w:pStyle w:val="F9-Paragraph"/>
      </w:pPr>
      <w:r w:rsidRPr="00C83E1D">
        <w:t>This ensures dutyholders are presented with a coherent set of expectations for the protection of nuclear material and nuclear facilities and SNI, and for the employment of appropriate personnel security controls both on and off nuclear premises</w:t>
      </w:r>
      <w:r>
        <w:t>.</w:t>
      </w:r>
    </w:p>
    <w:p w14:paraId="7B640C35" w14:textId="6AB41BC2" w:rsidR="006034F2" w:rsidRDefault="006034F2" w:rsidP="00460D37">
      <w:pPr>
        <w:pStyle w:val="F9-Paragraph"/>
      </w:pPr>
      <w:r w:rsidRPr="00C83E1D">
        <w:t xml:space="preserve">Inspectors should note that, while SyAPs is outcome-focused and dutyholders are encouraged to determine their own security solutions, the PSP mandates minimum clearance levels for access to government information, other assets, and certain nuclear materials. It also prescribes the constituent elements required for pre-employment screening and national security vetting. Consequently, there is no flexibility in the application of the component parts to achieve </w:t>
      </w:r>
      <w:r>
        <w:t>the</w:t>
      </w:r>
      <w:r w:rsidRPr="00C83E1D">
        <w:t xml:space="preserve"> BPSS or </w:t>
      </w:r>
      <w:r>
        <w:t xml:space="preserve">an </w:t>
      </w:r>
      <w:r w:rsidRPr="00C83E1D">
        <w:t>NSV</w:t>
      </w:r>
      <w:r>
        <w:t xml:space="preserve"> clearance</w:t>
      </w:r>
      <w:r w:rsidRPr="00C83E1D">
        <w:t xml:space="preserve"> under the HMG Personnel Security Controls</w:t>
      </w:r>
      <w:r>
        <w:t xml:space="preserve"> </w:t>
      </w:r>
      <w:r w:rsidR="00577AA2">
        <w:t>[9]</w:t>
      </w:r>
      <w:r>
        <w:t>.</w:t>
      </w:r>
    </w:p>
    <w:p w14:paraId="48354C2F" w14:textId="0B34CAF6" w:rsidR="006034F2" w:rsidRDefault="006034F2" w:rsidP="00460D37">
      <w:pPr>
        <w:pStyle w:val="F9-Paragraph"/>
      </w:pPr>
      <w:r w:rsidRPr="00C83E1D">
        <w:t xml:space="preserve">The </w:t>
      </w:r>
      <w:r w:rsidR="00BF683F">
        <w:t xml:space="preserve">Government Security </w:t>
      </w:r>
      <w:r w:rsidRPr="00C83E1D">
        <w:t xml:space="preserve">Classification </w:t>
      </w:r>
      <w:r w:rsidR="00BF683F">
        <w:t>document, together with the ONR Classification Policy [</w:t>
      </w:r>
      <w:r w:rsidRPr="00C83E1D">
        <w:t>1</w:t>
      </w:r>
      <w:r w:rsidR="00577AA2">
        <w:t>0</w:t>
      </w:r>
      <w:r w:rsidR="00BF683F">
        <w:t>] describes types of information that contain SNI, the level of security classification that should be applied, and the protective measures that should be implemented throughout its control and carriage.</w:t>
      </w:r>
    </w:p>
    <w:p w14:paraId="1D9732E4" w14:textId="77777777" w:rsidR="006034F2" w:rsidRDefault="006034F2" w:rsidP="006034F2">
      <w:pPr>
        <w:pStyle w:val="Bulletlist1"/>
        <w:numPr>
          <w:ilvl w:val="0"/>
          <w:numId w:val="0"/>
        </w:numPr>
        <w:ind w:left="1418" w:hanging="357"/>
      </w:pPr>
    </w:p>
    <w:p w14:paraId="06635C19" w14:textId="77777777" w:rsidR="006034F2" w:rsidRDefault="006034F2" w:rsidP="004B3B8A">
      <w:pPr>
        <w:pStyle w:val="Bulletlist1"/>
        <w:numPr>
          <w:ilvl w:val="0"/>
          <w:numId w:val="0"/>
        </w:numPr>
        <w:ind w:left="1418" w:hanging="357"/>
      </w:pPr>
    </w:p>
    <w:p w14:paraId="0A22D322" w14:textId="72409F35" w:rsidR="009B480C" w:rsidRPr="009B480C" w:rsidRDefault="009B480C" w:rsidP="001363E0">
      <w:pPr>
        <w:pStyle w:val="Heading1"/>
      </w:pPr>
      <w:bookmarkStart w:id="6" w:name="_Toc204957587"/>
      <w:r w:rsidRPr="009B480C">
        <w:lastRenderedPageBreak/>
        <w:t xml:space="preserve">Relationship to </w:t>
      </w:r>
      <w:r w:rsidR="001C67AA" w:rsidRPr="001C67AA">
        <w:t>I</w:t>
      </w:r>
      <w:r w:rsidR="001C67AA">
        <w:t>AEA</w:t>
      </w:r>
      <w:r w:rsidR="001C67AA" w:rsidRPr="001C67AA">
        <w:t xml:space="preserve"> </w:t>
      </w:r>
      <w:r w:rsidR="001363E0">
        <w:t>d</w:t>
      </w:r>
      <w:r w:rsidR="001C67AA" w:rsidRPr="001C67AA">
        <w:t>ocumentation</w:t>
      </w:r>
      <w:r w:rsidR="001C67AA" w:rsidRPr="009B480C">
        <w:t xml:space="preserve"> </w:t>
      </w:r>
      <w:r w:rsidR="00005A0C">
        <w:t xml:space="preserve">     </w:t>
      </w:r>
      <w:r w:rsidRPr="009B480C">
        <w:t xml:space="preserve">and </w:t>
      </w:r>
      <w:r w:rsidR="001363E0">
        <w:t>g</w:t>
      </w:r>
      <w:r w:rsidRPr="009B480C">
        <w:t>uidance</w:t>
      </w:r>
      <w:bookmarkEnd w:id="6"/>
    </w:p>
    <w:p w14:paraId="458E0062" w14:textId="02E859C9" w:rsidR="00EC4C64" w:rsidRDefault="00052389" w:rsidP="00460D37">
      <w:pPr>
        <w:pStyle w:val="F9-Paragraph"/>
      </w:pPr>
      <w:r w:rsidRPr="00052389">
        <w:t xml:space="preserve">The essential elements of a national nuclear security regime are set out in the Convention on the Physical Protection of Nuclear Material (CPPNM) </w:t>
      </w:r>
      <w:r w:rsidR="00702FA6">
        <w:t>[</w:t>
      </w:r>
      <w:r w:rsidR="0052428D">
        <w:t>11</w:t>
      </w:r>
      <w:r w:rsidR="00702FA6">
        <w:t>]</w:t>
      </w:r>
      <w:r w:rsidRPr="00052389">
        <w:t xml:space="preserve"> and the I</w:t>
      </w:r>
      <w:r w:rsidR="00702FA6">
        <w:t xml:space="preserve">nternational </w:t>
      </w:r>
      <w:r w:rsidRPr="00052389">
        <w:t>A</w:t>
      </w:r>
      <w:r w:rsidR="00702FA6">
        <w:t xml:space="preserve">tomic </w:t>
      </w:r>
      <w:r w:rsidRPr="00052389">
        <w:t>E</w:t>
      </w:r>
      <w:r w:rsidR="00702FA6">
        <w:t xml:space="preserve">nergy </w:t>
      </w:r>
      <w:r w:rsidRPr="00052389">
        <w:t>A</w:t>
      </w:r>
      <w:r w:rsidR="00702FA6">
        <w:t>gency (IAEA)</w:t>
      </w:r>
      <w:r w:rsidRPr="00052389">
        <w:t xml:space="preserve"> Nuclear Security Fundamentals </w:t>
      </w:r>
      <w:r w:rsidR="00702FA6">
        <w:t>[</w:t>
      </w:r>
      <w:r w:rsidR="0052428D">
        <w:t>12</w:t>
      </w:r>
      <w:r w:rsidR="00702FA6">
        <w:t>]</w:t>
      </w:r>
      <w:r w:rsidRPr="00052389">
        <w:t>. Further guidance is available within IAEA Technical Guidance and Implementing Guides</w:t>
      </w:r>
      <w:r>
        <w:t>.</w:t>
      </w:r>
    </w:p>
    <w:p w14:paraId="7CC487CA" w14:textId="4C12D520" w:rsidR="00EC4C64" w:rsidRDefault="00052389" w:rsidP="00460D37">
      <w:pPr>
        <w:pStyle w:val="F9-Paragraph"/>
      </w:pPr>
      <w:r w:rsidRPr="00052389">
        <w:t>Fundamental Principle F of the CPPNM refers to security culture and states that all organisations should give due priority to its development and maintenance, thereby ensuring its effective implementation. Essential Element 12 of the Nuclear Security Fundamentals refers to developing, fostering and maintaining a robust nuclear security culture and to establishing and applying measures to minimise the possibility of insiders becoming nuclear security threats</w:t>
      </w:r>
      <w:r>
        <w:t>.</w:t>
      </w:r>
    </w:p>
    <w:p w14:paraId="1D7CE47B" w14:textId="45A56229" w:rsidR="00052389" w:rsidRDefault="00052389" w:rsidP="00460D37">
      <w:pPr>
        <w:pStyle w:val="F9-Paragraph"/>
      </w:pPr>
      <w:r w:rsidRPr="00052389">
        <w:t xml:space="preserve">A more detailed description of the elements is provided in Recommendations level guidance, specifically Nuclear Security Series (NSS) 13, Recommendations on Physical Protection of Nuclear Material and Nuclear Facilities (INFCIRC/225/Revision 5) </w:t>
      </w:r>
      <w:r w:rsidR="00702FA6">
        <w:t>[</w:t>
      </w:r>
      <w:r w:rsidR="0052428D">
        <w:t>13</w:t>
      </w:r>
      <w:r w:rsidR="00702FA6">
        <w:t>]</w:t>
      </w:r>
      <w:r w:rsidRPr="00052389">
        <w:t xml:space="preserve">. Further detail at the operational level is contained in an Implementing Guide on Preventive and Protective Measures against Insider Threats (NSS 8) </w:t>
      </w:r>
      <w:r w:rsidR="00702FA6">
        <w:t>[</w:t>
      </w:r>
      <w:r w:rsidR="0052428D">
        <w:t>14</w:t>
      </w:r>
      <w:r w:rsidR="00702FA6">
        <w:t>]</w:t>
      </w:r>
      <w:r w:rsidRPr="00052389">
        <w:t xml:space="preserve">, in particular Sections 3 and 5. An Implementing Guide on Nuclear Security Culture (NSS7) </w:t>
      </w:r>
      <w:r w:rsidR="00702FA6">
        <w:t>[</w:t>
      </w:r>
      <w:r w:rsidR="0052428D">
        <w:t>15</w:t>
      </w:r>
      <w:r w:rsidR="00702FA6">
        <w:t>]</w:t>
      </w:r>
      <w:r w:rsidRPr="00052389">
        <w:t xml:space="preserve"> contains further information on establishing workforce trustworthiness (Section 4.3(i))</w:t>
      </w:r>
      <w:r>
        <w:t>.</w:t>
      </w:r>
    </w:p>
    <w:p w14:paraId="2F605117" w14:textId="77777777" w:rsidR="001363E0" w:rsidRDefault="001363E0" w:rsidP="001363E0">
      <w:pPr>
        <w:pStyle w:val="Heading1"/>
        <w:sectPr w:rsidR="001363E0" w:rsidSect="000B2BCD">
          <w:pgSz w:w="11906" w:h="16838" w:code="9"/>
          <w:pgMar w:top="1440" w:right="1440" w:bottom="1440" w:left="1440" w:header="397" w:footer="397" w:gutter="0"/>
          <w:cols w:space="312"/>
          <w:docGrid w:linePitch="360"/>
        </w:sectPr>
      </w:pPr>
      <w:bookmarkStart w:id="7" w:name="_Toc195790741"/>
      <w:bookmarkStart w:id="8" w:name="_Toc195791934"/>
      <w:bookmarkStart w:id="9" w:name="_Toc195790742"/>
      <w:bookmarkStart w:id="10" w:name="_Toc195791935"/>
      <w:bookmarkStart w:id="11" w:name="_Toc195790743"/>
      <w:bookmarkStart w:id="12" w:name="_Toc195791936"/>
      <w:bookmarkStart w:id="13" w:name="_Toc195790744"/>
      <w:bookmarkStart w:id="14" w:name="_Toc195791937"/>
      <w:bookmarkStart w:id="15" w:name="_Toc195790745"/>
      <w:bookmarkStart w:id="16" w:name="_Toc195791938"/>
      <w:bookmarkStart w:id="17" w:name="_Toc195790746"/>
      <w:bookmarkStart w:id="18" w:name="_Toc195791939"/>
      <w:bookmarkEnd w:id="7"/>
      <w:bookmarkEnd w:id="8"/>
      <w:bookmarkEnd w:id="9"/>
      <w:bookmarkEnd w:id="10"/>
      <w:bookmarkEnd w:id="11"/>
      <w:bookmarkEnd w:id="12"/>
      <w:bookmarkEnd w:id="13"/>
      <w:bookmarkEnd w:id="14"/>
      <w:bookmarkEnd w:id="15"/>
      <w:bookmarkEnd w:id="16"/>
      <w:bookmarkEnd w:id="17"/>
      <w:bookmarkEnd w:id="18"/>
    </w:p>
    <w:p w14:paraId="352CCF8A" w14:textId="38F6C71D" w:rsidR="00052389" w:rsidRDefault="00052389" w:rsidP="001363E0">
      <w:pPr>
        <w:pStyle w:val="Heading1"/>
      </w:pPr>
      <w:bookmarkStart w:id="19" w:name="_Toc204957588"/>
      <w:r w:rsidRPr="00052389">
        <w:lastRenderedPageBreak/>
        <w:t>Advice to Inspectors</w:t>
      </w:r>
      <w:bookmarkEnd w:id="19"/>
    </w:p>
    <w:p w14:paraId="4C9D2511" w14:textId="4A9C7F07" w:rsidR="00C83E1D" w:rsidRDefault="00C83E1D" w:rsidP="001363E0">
      <w:pPr>
        <w:pStyle w:val="Heading2"/>
      </w:pPr>
      <w:r w:rsidRPr="00C83E1D">
        <w:t>Background</w:t>
      </w:r>
    </w:p>
    <w:p w14:paraId="7FCD0280" w14:textId="2B8983EB" w:rsidR="00C83E1D" w:rsidRDefault="00C83E1D" w:rsidP="00043F22">
      <w:pPr>
        <w:pStyle w:val="F9-Paragraph"/>
      </w:pPr>
      <w:r w:rsidRPr="00B54DC8">
        <w:rPr>
          <w:b/>
          <w:bCs/>
        </w:rPr>
        <w:t xml:space="preserve">National </w:t>
      </w:r>
      <w:r w:rsidR="001363E0" w:rsidRPr="00B54DC8">
        <w:rPr>
          <w:b/>
          <w:bCs/>
        </w:rPr>
        <w:t>p</w:t>
      </w:r>
      <w:r w:rsidRPr="00B54DC8">
        <w:rPr>
          <w:b/>
          <w:bCs/>
        </w:rPr>
        <w:t>olicy</w:t>
      </w:r>
      <w:r w:rsidRPr="001363E0">
        <w:t xml:space="preserve"> </w:t>
      </w:r>
      <w:r w:rsidR="00B54DC8">
        <w:t xml:space="preserve">- </w:t>
      </w:r>
      <w:r w:rsidRPr="00C83E1D">
        <w:t xml:space="preserve">The Baseline Personnel Security Standard (BPSS) and National Security Vetting (NSV) policies are determined by Cabinet Office as the National Security Authority for the United Kingdom. The ONR </w:t>
      </w:r>
      <w:r w:rsidR="00EE1D24">
        <w:t xml:space="preserve">Technical Directorate </w:t>
      </w:r>
      <w:r w:rsidRPr="00C83E1D">
        <w:t>(</w:t>
      </w:r>
      <w:r w:rsidR="00EE1D24">
        <w:t>TD</w:t>
      </w:r>
      <w:r w:rsidRPr="00C83E1D">
        <w:t>) Vetting Authority is the Vetting Authority for the regulated civil nuclear sector</w:t>
      </w:r>
      <w:r>
        <w:t>.</w:t>
      </w:r>
    </w:p>
    <w:p w14:paraId="11075868" w14:textId="64B30615" w:rsidR="00C83E1D" w:rsidRDefault="00C83E1D" w:rsidP="00A664C1">
      <w:pPr>
        <w:pStyle w:val="F9-Paragraph"/>
      </w:pPr>
      <w:r w:rsidRPr="00B54DC8">
        <w:rPr>
          <w:b/>
          <w:bCs/>
        </w:rPr>
        <w:t xml:space="preserve">Mandatory </w:t>
      </w:r>
      <w:r w:rsidR="001363E0" w:rsidRPr="00B54DC8">
        <w:rPr>
          <w:b/>
          <w:bCs/>
        </w:rPr>
        <w:t>c</w:t>
      </w:r>
      <w:r w:rsidRPr="00B54DC8">
        <w:rPr>
          <w:b/>
          <w:bCs/>
        </w:rPr>
        <w:t xml:space="preserve">learance </w:t>
      </w:r>
      <w:r w:rsidR="001363E0" w:rsidRPr="00B54DC8">
        <w:rPr>
          <w:b/>
          <w:bCs/>
        </w:rPr>
        <w:t>r</w:t>
      </w:r>
      <w:r w:rsidRPr="00B54DC8">
        <w:rPr>
          <w:b/>
          <w:bCs/>
        </w:rPr>
        <w:t>equirements</w:t>
      </w:r>
      <w:r w:rsidR="00B54DC8">
        <w:t xml:space="preserve"> - </w:t>
      </w:r>
      <w:r w:rsidRPr="00C83E1D">
        <w:t>As the Vetting Authority for the regulated civil nuclear sector, ONR publishes the clearance requirements for access by dutyholders’ staff and contractors to Sensitive Nuclear Information (SNI)</w:t>
      </w:r>
      <w:r w:rsidR="00F939E9">
        <w:t>;</w:t>
      </w:r>
      <w:r w:rsidRPr="00C83E1D">
        <w:t xml:space="preserve"> Civil Licensed Nuclear Sites</w:t>
      </w:r>
      <w:r w:rsidR="00F939E9">
        <w:t>;</w:t>
      </w:r>
      <w:r w:rsidRPr="00C83E1D">
        <w:t xml:space="preserve"> Nuclear Material (NM)</w:t>
      </w:r>
      <w:r w:rsidR="00F939E9">
        <w:t>;</w:t>
      </w:r>
      <w:r w:rsidRPr="00C83E1D">
        <w:t xml:space="preserve"> Other Radioactive Materials (ORM)</w:t>
      </w:r>
      <w:r w:rsidR="007B49C9">
        <w:t xml:space="preserve">; </w:t>
      </w:r>
      <w:r w:rsidRPr="00C83E1D">
        <w:t>Vital Areas (VA)</w:t>
      </w:r>
      <w:r w:rsidR="007B49C9">
        <w:t>; and</w:t>
      </w:r>
      <w:r w:rsidRPr="00C83E1D">
        <w:t xml:space="preserve"> nuclear materials in transit</w:t>
      </w:r>
      <w:r w:rsidR="007B49C9">
        <w:t xml:space="preserve">; </w:t>
      </w:r>
      <w:r w:rsidRPr="00C83E1D">
        <w:t>in the Mandatory Clearance Level document (OFFICIAL- SENSITIVE Annex K to the SyAPs).</w:t>
      </w:r>
    </w:p>
    <w:p w14:paraId="2DA7BFFB" w14:textId="2C5E7225" w:rsidR="00C83E1D" w:rsidRDefault="00C83E1D" w:rsidP="00493085">
      <w:pPr>
        <w:pStyle w:val="F9-Paragraph"/>
      </w:pPr>
      <w:r w:rsidRPr="00B54DC8">
        <w:rPr>
          <w:b/>
          <w:bCs/>
        </w:rPr>
        <w:t xml:space="preserve">Suitability to </w:t>
      </w:r>
      <w:r w:rsidR="001363E0" w:rsidRPr="00B54DC8">
        <w:rPr>
          <w:b/>
          <w:bCs/>
        </w:rPr>
        <w:t>c</w:t>
      </w:r>
      <w:r w:rsidRPr="00B54DC8">
        <w:rPr>
          <w:b/>
          <w:bCs/>
        </w:rPr>
        <w:t xml:space="preserve">arry </w:t>
      </w:r>
      <w:r w:rsidR="001363E0" w:rsidRPr="00B54DC8">
        <w:rPr>
          <w:b/>
          <w:bCs/>
        </w:rPr>
        <w:t>f</w:t>
      </w:r>
      <w:r w:rsidRPr="00B54DC8">
        <w:rPr>
          <w:b/>
          <w:bCs/>
        </w:rPr>
        <w:t>irearms</w:t>
      </w:r>
      <w:r w:rsidR="00B54DC8">
        <w:t xml:space="preserve"> - </w:t>
      </w:r>
      <w:r w:rsidRPr="00C83E1D">
        <w:t xml:space="preserve">The issue of </w:t>
      </w:r>
      <w:r w:rsidR="00663D18">
        <w:t>the</w:t>
      </w:r>
      <w:r w:rsidRPr="00C83E1D">
        <w:t xml:space="preserve"> BPSS or </w:t>
      </w:r>
      <w:r w:rsidR="00663D18">
        <w:t>a</w:t>
      </w:r>
      <w:r w:rsidR="00257B0C">
        <w:t>n</w:t>
      </w:r>
      <w:r w:rsidR="00663D18">
        <w:t xml:space="preserve"> </w:t>
      </w:r>
      <w:r w:rsidRPr="00C83E1D">
        <w:t xml:space="preserve">NSV clearance does not indicate the suitability of a person to hold a firearm in any capacity. A determination of suitability for a Civil Nuclear Constabulary (CNC) police officer </w:t>
      </w:r>
      <w:r w:rsidR="00293735">
        <w:t>or</w:t>
      </w:r>
      <w:r w:rsidR="00726855">
        <w:t xml:space="preserve"> its</w:t>
      </w:r>
      <w:r w:rsidR="00293735">
        <w:t xml:space="preserve"> civilian staff </w:t>
      </w:r>
      <w:r w:rsidRPr="00C83E1D">
        <w:t>to hold a firearm in an official capacity is the responsibility of the CNC</w:t>
      </w:r>
      <w:r>
        <w:t>.</w:t>
      </w:r>
    </w:p>
    <w:p w14:paraId="23F0E975" w14:textId="6B442D68" w:rsidR="00C83E1D" w:rsidRDefault="00C83E1D" w:rsidP="00E87898">
      <w:pPr>
        <w:pStyle w:val="F9-Paragraph"/>
      </w:pPr>
      <w:r w:rsidRPr="00C83E1D">
        <w:t>Definitions</w:t>
      </w:r>
      <w:r w:rsidR="00B54DC8">
        <w:t xml:space="preserve"> - </w:t>
      </w:r>
      <w:r w:rsidRPr="00C83E1D">
        <w:t>The clearance validity period can differ for CTC and SC, depending on employment status; specifically, whether a person is a member of staff or a contractor. Inspectors should use the following definitions when assessing dutyholders’ personnel security arrangements:</w:t>
      </w:r>
    </w:p>
    <w:p w14:paraId="65D1DAE4" w14:textId="576F9DC8" w:rsidR="00C83E1D" w:rsidRPr="00757DFD" w:rsidRDefault="00C83E1D" w:rsidP="00460D37">
      <w:pPr>
        <w:pStyle w:val="Bulletlist2"/>
      </w:pPr>
      <w:r w:rsidRPr="00840DF1">
        <w:rPr>
          <w:b/>
        </w:rPr>
        <w:t xml:space="preserve">Staff </w:t>
      </w:r>
      <w:r w:rsidRPr="00C83E1D">
        <w:t xml:space="preserve">are defined as those employees on the payroll of a sponsor organisation that has been approved by ONR to sponsor National Security Vetting (NSV) </w:t>
      </w:r>
      <w:r w:rsidRPr="00757DFD">
        <w:t>applications.</w:t>
      </w:r>
    </w:p>
    <w:p w14:paraId="7C50107C" w14:textId="1371B7FE" w:rsidR="00C83E1D" w:rsidRDefault="00C83E1D" w:rsidP="00460D37">
      <w:pPr>
        <w:pStyle w:val="Bulletlist2"/>
      </w:pPr>
      <w:r w:rsidRPr="00757DFD">
        <w:rPr>
          <w:b/>
        </w:rPr>
        <w:t xml:space="preserve">Contractors </w:t>
      </w:r>
      <w:r w:rsidRPr="00757DFD">
        <w:t xml:space="preserve">are defined as all other members of the workforce i.e. consultants and contractors (including Agency Supplied Workers) working to the above, including those previously deemed staff but who have since been transferred or outsourced to new private contracting </w:t>
      </w:r>
      <w:r w:rsidRPr="0070122E">
        <w:t>organisations.</w:t>
      </w:r>
    </w:p>
    <w:p w14:paraId="7BA80AB0" w14:textId="09E68239" w:rsidR="00C83E1D" w:rsidRDefault="00F5037D" w:rsidP="00460D37">
      <w:pPr>
        <w:pStyle w:val="Heading2"/>
      </w:pPr>
      <w:r w:rsidRPr="007B4813">
        <w:t xml:space="preserve">Regulatory </w:t>
      </w:r>
      <w:r w:rsidR="00460D37">
        <w:t>e</w:t>
      </w:r>
      <w:r w:rsidRPr="007B4813">
        <w:t>xpectation</w:t>
      </w:r>
    </w:p>
    <w:p w14:paraId="7892E6DE" w14:textId="72724276" w:rsidR="00F5037D" w:rsidRDefault="00F5037D" w:rsidP="00460D37">
      <w:pPr>
        <w:pStyle w:val="F9-Paragraph"/>
      </w:pPr>
      <w:r w:rsidRPr="00F5037D">
        <w:t xml:space="preserve">The regulatory expectation is that dutyholders will ensure that their security plan details how </w:t>
      </w:r>
      <w:r w:rsidRPr="00460D37">
        <w:t>personnel</w:t>
      </w:r>
      <w:r w:rsidRPr="00F5037D">
        <w:t xml:space="preserve"> security controls, policies, processes and arrangements comply with:</w:t>
      </w:r>
    </w:p>
    <w:p w14:paraId="7F99EF20" w14:textId="606450CF" w:rsidR="007A3782" w:rsidRDefault="00F5037D" w:rsidP="004B3B8A">
      <w:pPr>
        <w:pStyle w:val="Bulletlist1"/>
        <w:numPr>
          <w:ilvl w:val="0"/>
          <w:numId w:val="39"/>
        </w:numPr>
      </w:pPr>
      <w:r w:rsidRPr="00F5037D">
        <w:t>The Government Functional Standard 007 – Security</w:t>
      </w:r>
      <w:r w:rsidR="001F16D3">
        <w:t>;</w:t>
      </w:r>
    </w:p>
    <w:p w14:paraId="01C5FA7D" w14:textId="1F4E2809" w:rsidR="00F5037D" w:rsidRDefault="007A3782" w:rsidP="004B3B8A">
      <w:pPr>
        <w:pStyle w:val="Bulletlist1"/>
        <w:numPr>
          <w:ilvl w:val="0"/>
          <w:numId w:val="39"/>
        </w:numPr>
      </w:pPr>
      <w:r>
        <w:t>The</w:t>
      </w:r>
      <w:r w:rsidR="00F5037D" w:rsidRPr="00F5037D">
        <w:t xml:space="preserve"> OFFICIAL-SENSITIVE Personnel Security Policy;</w:t>
      </w:r>
    </w:p>
    <w:p w14:paraId="32567B0B" w14:textId="0A84A4C9" w:rsidR="007A3782" w:rsidRDefault="007A3782" w:rsidP="004B3B8A">
      <w:pPr>
        <w:pStyle w:val="Bulletlist1"/>
        <w:numPr>
          <w:ilvl w:val="0"/>
          <w:numId w:val="39"/>
        </w:numPr>
      </w:pPr>
      <w:r w:rsidRPr="00F5037D">
        <w:lastRenderedPageBreak/>
        <w:t xml:space="preserve">HMG Baseline Personnel Security Standard </w:t>
      </w:r>
      <w:r w:rsidR="00F2707E">
        <w:t>policy and g</w:t>
      </w:r>
      <w:r w:rsidRPr="00F5037D">
        <w:t xml:space="preserve">uidance on pre-employment </w:t>
      </w:r>
      <w:r w:rsidR="00C71528">
        <w:t>checks for all individuals working for government</w:t>
      </w:r>
      <w:r w:rsidRPr="00F5037D">
        <w:t>;</w:t>
      </w:r>
    </w:p>
    <w:p w14:paraId="1AC19042" w14:textId="072F899C" w:rsidR="00F5037D" w:rsidRDefault="00F5037D" w:rsidP="004B3B8A">
      <w:pPr>
        <w:pStyle w:val="Bulletlist1"/>
        <w:numPr>
          <w:ilvl w:val="0"/>
          <w:numId w:val="39"/>
        </w:numPr>
      </w:pPr>
      <w:r w:rsidRPr="00F5037D">
        <w:t>The Statement of HMG Personnel Security and National Security Vetting Policy – January 2022; and</w:t>
      </w:r>
    </w:p>
    <w:p w14:paraId="5EB442F5" w14:textId="3F57F84C" w:rsidR="00F5037D" w:rsidRDefault="00F5037D" w:rsidP="004B3B8A">
      <w:pPr>
        <w:pStyle w:val="Bulletlist1"/>
        <w:numPr>
          <w:ilvl w:val="0"/>
          <w:numId w:val="39"/>
        </w:numPr>
      </w:pPr>
      <w:r w:rsidRPr="00F5037D">
        <w:t>HMG Personnel Security Controls.</w:t>
      </w:r>
    </w:p>
    <w:p w14:paraId="1B2E5B59" w14:textId="622CC9D7" w:rsidR="00F5037D" w:rsidRDefault="00F5037D" w:rsidP="00460D37">
      <w:pPr>
        <w:pStyle w:val="F9-Paragraph"/>
      </w:pPr>
      <w:r w:rsidRPr="00F5037D">
        <w:t xml:space="preserve">Where appropriate, dutyholders’ processes and arrangements should provide for the additional requirements laid down by ONR, as the Vetting Authority, and its threshold for taking decisions based on its risk appetite, in accordance with the assurances for the regulated civil nuclear sector which it is required to provide under NISR 2003. See </w:t>
      </w:r>
      <w:r w:rsidRPr="00015A01">
        <w:t>paragraph</w:t>
      </w:r>
      <w:r w:rsidR="0094081C" w:rsidRPr="00015A01">
        <w:t xml:space="preserve">s </w:t>
      </w:r>
      <w:r w:rsidR="005E6EA2" w:rsidRPr="00015A01">
        <w:t>2</w:t>
      </w:r>
      <w:r w:rsidR="00C53D25">
        <w:t>4</w:t>
      </w:r>
      <w:r w:rsidR="005E6EA2" w:rsidRPr="00015A01">
        <w:t>-</w:t>
      </w:r>
      <w:r w:rsidR="00C53D25">
        <w:t>30</w:t>
      </w:r>
      <w:r w:rsidRPr="00F5037D">
        <w:t xml:space="preserve"> below for further detail on these requirements for BPSS and paragraph</w:t>
      </w:r>
      <w:r w:rsidR="00146286">
        <w:t xml:space="preserve">s </w:t>
      </w:r>
      <w:r w:rsidR="00C53D25">
        <w:t>31</w:t>
      </w:r>
      <w:r w:rsidR="00146286" w:rsidRPr="00015A01">
        <w:t>-</w:t>
      </w:r>
      <w:r w:rsidR="006D7B4E">
        <w:t>4</w:t>
      </w:r>
      <w:r w:rsidR="00BF20AA">
        <w:t>4</w:t>
      </w:r>
      <w:r w:rsidRPr="00F5037D">
        <w:t xml:space="preserve"> for NSV</w:t>
      </w:r>
      <w:r>
        <w:t>.</w:t>
      </w:r>
    </w:p>
    <w:tbl>
      <w:tblPr>
        <w:tblStyle w:val="ONRTable1"/>
        <w:tblW w:w="7371" w:type="dxa"/>
        <w:jc w:val="center"/>
        <w:tblInd w:w="0" w:type="dxa"/>
        <w:tblLook w:val="04A0" w:firstRow="1" w:lastRow="0" w:firstColumn="1" w:lastColumn="0" w:noHBand="0" w:noVBand="1"/>
      </w:tblPr>
      <w:tblGrid>
        <w:gridCol w:w="2694"/>
        <w:gridCol w:w="3402"/>
        <w:gridCol w:w="1275"/>
      </w:tblGrid>
      <w:tr w:rsidR="001C24F8" w:rsidRPr="000A51C3" w14:paraId="06954BFA" w14:textId="77777777" w:rsidTr="00F5037D">
        <w:trPr>
          <w:cnfStyle w:val="100000000000" w:firstRow="1" w:lastRow="0" w:firstColumn="0" w:lastColumn="0" w:oddVBand="0" w:evenVBand="0" w:oddHBand="0" w:evenHBand="0" w:firstRowFirstColumn="0" w:firstRowLastColumn="0" w:lastRowFirstColumn="0" w:lastRowLastColumn="0"/>
          <w:jc w:val="center"/>
        </w:trPr>
        <w:tc>
          <w:tcPr>
            <w:tcW w:w="2694" w:type="dxa"/>
            <w:vAlign w:val="center"/>
            <w:hideMark/>
          </w:tcPr>
          <w:p w14:paraId="538328C9" w14:textId="5978D5D6" w:rsidR="001C24F8" w:rsidRPr="000A51C3" w:rsidRDefault="00F5037D" w:rsidP="00F5037D">
            <w:pPr>
              <w:pStyle w:val="TableText"/>
              <w:keepNext/>
              <w:rPr>
                <w:b w:val="0"/>
                <w:bCs/>
              </w:rPr>
            </w:pPr>
            <w:r w:rsidRPr="00F5037D">
              <w:t>FSyP 8 – Workforce Trustworthiness</w:t>
            </w:r>
          </w:p>
        </w:tc>
        <w:tc>
          <w:tcPr>
            <w:tcW w:w="3402" w:type="dxa"/>
            <w:vAlign w:val="center"/>
          </w:tcPr>
          <w:p w14:paraId="69C08B92" w14:textId="5EF6C323" w:rsidR="001C24F8" w:rsidRPr="000A51C3" w:rsidRDefault="00F5037D" w:rsidP="00F5037D">
            <w:pPr>
              <w:pStyle w:val="TableText"/>
              <w:keepNext/>
              <w:rPr>
                <w:b w:val="0"/>
                <w:bCs/>
              </w:rPr>
            </w:pPr>
            <w:r w:rsidRPr="00F5037D">
              <w:rPr>
                <w:b w:val="0"/>
                <w:bCs/>
              </w:rPr>
              <w:t>Pre-employment Screening and National Security Vetting</w:t>
            </w:r>
          </w:p>
        </w:tc>
        <w:tc>
          <w:tcPr>
            <w:tcW w:w="1275" w:type="dxa"/>
            <w:vAlign w:val="center"/>
          </w:tcPr>
          <w:p w14:paraId="1AB7571A" w14:textId="05955B5F" w:rsidR="001C24F8" w:rsidRPr="000A51C3" w:rsidRDefault="00F5037D" w:rsidP="00F5037D">
            <w:pPr>
              <w:pStyle w:val="TableText"/>
              <w:keepNext/>
              <w:rPr>
                <w:b w:val="0"/>
                <w:bCs/>
              </w:rPr>
            </w:pPr>
            <w:r w:rsidRPr="00F5037D">
              <w:rPr>
                <w:b w:val="0"/>
                <w:bCs/>
              </w:rPr>
              <w:t>SyDP 8.2</w:t>
            </w:r>
          </w:p>
        </w:tc>
      </w:tr>
      <w:tr w:rsidR="001C24F8" w14:paraId="47AE5413" w14:textId="77777777" w:rsidTr="00764B84">
        <w:trPr>
          <w:trHeight w:val="885"/>
          <w:jc w:val="center"/>
        </w:trPr>
        <w:tc>
          <w:tcPr>
            <w:tcW w:w="7371" w:type="dxa"/>
            <w:gridSpan w:val="3"/>
            <w:hideMark/>
          </w:tcPr>
          <w:p w14:paraId="28906CE5" w14:textId="612D2E88" w:rsidR="001C24F8" w:rsidRPr="000A51C3" w:rsidRDefault="00F5037D" w:rsidP="00F5037D">
            <w:pPr>
              <w:pStyle w:val="TableText"/>
              <w:rPr>
                <w:sz w:val="22"/>
                <w:szCs w:val="20"/>
              </w:rPr>
            </w:pPr>
            <w:r w:rsidRPr="00F5037D">
              <w:t>Dutyholders should deliver the appropriate combination of recruitment checks and vetting to satisfy themselves of the honesty and integrity of their potential workforce (staff and contractor community).</w:t>
            </w:r>
          </w:p>
        </w:tc>
      </w:tr>
    </w:tbl>
    <w:p w14:paraId="3407698B" w14:textId="28F3F4AE" w:rsidR="00F5037D" w:rsidRDefault="00F5037D" w:rsidP="00460D37">
      <w:pPr>
        <w:pStyle w:val="Heading2"/>
      </w:pPr>
      <w:r w:rsidRPr="00F5037D">
        <w:t xml:space="preserve">Corporate </w:t>
      </w:r>
      <w:r w:rsidR="00460D37">
        <w:t>g</w:t>
      </w:r>
      <w:r w:rsidRPr="00F5037D">
        <w:t xml:space="preserve">overnance </w:t>
      </w:r>
      <w:r w:rsidR="00460D37">
        <w:t>a</w:t>
      </w:r>
      <w:r w:rsidRPr="00F5037D">
        <w:t>rrangements</w:t>
      </w:r>
    </w:p>
    <w:p w14:paraId="1B0DA80B" w14:textId="19287982" w:rsidR="00F5037D" w:rsidRDefault="00F5037D" w:rsidP="005D06D7">
      <w:pPr>
        <w:pStyle w:val="F9-Paragraph"/>
      </w:pPr>
      <w:r w:rsidRPr="00B54DC8">
        <w:rPr>
          <w:b/>
          <w:bCs/>
        </w:rPr>
        <w:t xml:space="preserve">Designated </w:t>
      </w:r>
      <w:r w:rsidR="00B54DC8">
        <w:rPr>
          <w:b/>
          <w:bCs/>
        </w:rPr>
        <w:t>r</w:t>
      </w:r>
      <w:r w:rsidRPr="00B54DC8">
        <w:rPr>
          <w:b/>
          <w:bCs/>
        </w:rPr>
        <w:t>oles</w:t>
      </w:r>
      <w:r w:rsidR="00B54DC8">
        <w:t xml:space="preserve"> - </w:t>
      </w:r>
      <w:r w:rsidRPr="00F5037D">
        <w:t xml:space="preserve">Dutyholders should have in place appropriate governance arrangements which identify personnel authorised to approve </w:t>
      </w:r>
      <w:r w:rsidR="00B44D38">
        <w:t xml:space="preserve">the </w:t>
      </w:r>
      <w:r w:rsidRPr="00F5037D">
        <w:t>BPSS (where this falls within dutyholders’ approval authorities) and to sponsor NSV applications. The arrangements should also include a record of learning and development activities associated with undertaking those roles</w:t>
      </w:r>
      <w:r>
        <w:t>.</w:t>
      </w:r>
    </w:p>
    <w:p w14:paraId="74D8E20D" w14:textId="5BD2F5FB" w:rsidR="00676759" w:rsidRDefault="007D23E9" w:rsidP="002D2D78">
      <w:pPr>
        <w:pStyle w:val="F9-Paragraph"/>
      </w:pPr>
      <w:r w:rsidRPr="00B54DC8">
        <w:rPr>
          <w:b/>
          <w:bCs/>
        </w:rPr>
        <w:t>Approving the BPSS and sponsoring NSV applications</w:t>
      </w:r>
      <w:r w:rsidR="00B54DC8">
        <w:t xml:space="preserve"> - </w:t>
      </w:r>
      <w:r w:rsidR="00B54DC8">
        <w:br/>
      </w:r>
      <w:r w:rsidRPr="007D23E9">
        <w:t xml:space="preserve">The </w:t>
      </w:r>
      <w:r w:rsidR="00641BCE">
        <w:t xml:space="preserve"> </w:t>
      </w:r>
      <w:r w:rsidRPr="007D23E9">
        <w:t xml:space="preserve">arrangements should include provision that all personnel who approve the BPSS, or who sponsor NSV applications, are established as being suitably qualified and experienced personnel (SQEP) to carry out those functions. </w:t>
      </w:r>
    </w:p>
    <w:p w14:paraId="1AE243B2" w14:textId="7D6C2079" w:rsidR="00BF2F66" w:rsidRDefault="007D23E9" w:rsidP="00460D37">
      <w:pPr>
        <w:pStyle w:val="F9-Paragraph"/>
      </w:pPr>
      <w:r w:rsidRPr="007D23E9">
        <w:t>Only dutyholder</w:t>
      </w:r>
      <w:r w:rsidR="002F37C1">
        <w:t>s</w:t>
      </w:r>
      <w:r w:rsidR="00446B73">
        <w:t xml:space="preserve"> w</w:t>
      </w:r>
      <w:r w:rsidRPr="007D23E9">
        <w:t>hich hold either</w:t>
      </w:r>
      <w:r w:rsidR="00C27159">
        <w:t xml:space="preserve"> a</w:t>
      </w:r>
      <w:r w:rsidR="00846567">
        <w:t>n</w:t>
      </w:r>
      <w:r w:rsidRPr="007D23E9">
        <w:t xml:space="preserve"> SP</w:t>
      </w:r>
      <w:r w:rsidR="00446B73">
        <w:t xml:space="preserve"> or</w:t>
      </w:r>
      <w:r w:rsidRPr="007D23E9">
        <w:t xml:space="preserve"> TSS, </w:t>
      </w:r>
      <w:r w:rsidR="00C42B8C">
        <w:t xml:space="preserve">is a </w:t>
      </w:r>
      <w:r w:rsidRPr="007D23E9">
        <w:t>compan</w:t>
      </w:r>
      <w:r w:rsidR="00C42B8C">
        <w:t>y</w:t>
      </w:r>
      <w:r w:rsidRPr="007D23E9">
        <w:t xml:space="preserve"> that </w:t>
      </w:r>
      <w:r w:rsidR="00C42B8C" w:rsidRPr="007D23E9">
        <w:t>ha</w:t>
      </w:r>
      <w:r w:rsidR="00C42B8C">
        <w:t>s</w:t>
      </w:r>
      <w:r w:rsidR="00C42B8C" w:rsidRPr="007D23E9">
        <w:t xml:space="preserve"> </w:t>
      </w:r>
      <w:r w:rsidRPr="007D23E9">
        <w:t>been approved by HMG to enter either licen</w:t>
      </w:r>
      <w:r w:rsidR="002F37C1">
        <w:t>s</w:t>
      </w:r>
      <w:r w:rsidRPr="007D23E9">
        <w:t xml:space="preserve">ing or the Generic Design Assessment (GDA), </w:t>
      </w:r>
      <w:r w:rsidR="00BB3F40">
        <w:t xml:space="preserve">is </w:t>
      </w:r>
      <w:r w:rsidRPr="007D23E9">
        <w:t>the CNC</w:t>
      </w:r>
      <w:r w:rsidR="002D6F26">
        <w:t xml:space="preserve"> or NDA</w:t>
      </w:r>
      <w:r w:rsidRPr="007D23E9">
        <w:t xml:space="preserve"> and its subsidiaries, </w:t>
      </w:r>
      <w:r w:rsidR="00720EC0">
        <w:t>or</w:t>
      </w:r>
      <w:r w:rsidR="00720EC0" w:rsidRPr="007D23E9">
        <w:t xml:space="preserve"> </w:t>
      </w:r>
      <w:r w:rsidRPr="007D23E9">
        <w:t>URENCO &amp; ETUK which are subject to Treaty arrangements</w:t>
      </w:r>
      <w:r w:rsidR="00720EC0">
        <w:t>;</w:t>
      </w:r>
      <w:r w:rsidRPr="007D23E9">
        <w:t xml:space="preserve"> may approve or endorse the use of a BPSS </w:t>
      </w:r>
      <w:r w:rsidR="005C3744">
        <w:t xml:space="preserve">or be a sponsor of </w:t>
      </w:r>
      <w:r w:rsidR="00125C30">
        <w:t>a national security vetting clearance</w:t>
      </w:r>
      <w:r w:rsidR="00DA0D25">
        <w:t xml:space="preserve">, </w:t>
      </w:r>
      <w:r w:rsidR="00054B58">
        <w:t xml:space="preserve">(including as a share or on transfer) </w:t>
      </w:r>
      <w:r w:rsidR="009F2F6B">
        <w:t>with ONR as the Vetting Authority,</w:t>
      </w:r>
      <w:r w:rsidR="00125C30">
        <w:t xml:space="preserve"> </w:t>
      </w:r>
      <w:r w:rsidR="00125C30" w:rsidRPr="007D23E9">
        <w:t>for use in the regulated civil nuclear industry</w:t>
      </w:r>
      <w:r w:rsidRPr="007D23E9">
        <w:t xml:space="preserve">. </w:t>
      </w:r>
    </w:p>
    <w:p w14:paraId="11D93573" w14:textId="77777777" w:rsidR="00B54DC8" w:rsidRDefault="00B54DC8" w:rsidP="00460D37">
      <w:pPr>
        <w:pStyle w:val="F9-Paragraph"/>
        <w:sectPr w:rsidR="00B54DC8" w:rsidSect="000B2BCD">
          <w:pgSz w:w="11906" w:h="16838" w:code="9"/>
          <w:pgMar w:top="1440" w:right="1440" w:bottom="1440" w:left="1440" w:header="397" w:footer="397" w:gutter="0"/>
          <w:cols w:space="312"/>
          <w:docGrid w:linePitch="360"/>
        </w:sectPr>
      </w:pPr>
    </w:p>
    <w:p w14:paraId="152081B1" w14:textId="2638A100" w:rsidR="007D23E9" w:rsidRDefault="00BF2F66" w:rsidP="00460D37">
      <w:pPr>
        <w:pStyle w:val="F9-Paragraph"/>
      </w:pPr>
      <w:r>
        <w:lastRenderedPageBreak/>
        <w:t>All</w:t>
      </w:r>
      <w:r w:rsidR="007D23E9" w:rsidRPr="007D23E9">
        <w:t xml:space="preserve"> approval or endorsement arrangements must fall within the dutyholder</w:t>
      </w:r>
      <w:r w:rsidR="00626113">
        <w:t>’</w:t>
      </w:r>
      <w:r w:rsidR="007D23E9" w:rsidRPr="007D23E9">
        <w:t xml:space="preserve">s </w:t>
      </w:r>
      <w:r w:rsidR="00A33AE5">
        <w:t>approv</w:t>
      </w:r>
      <w:r w:rsidR="000163CA">
        <w:t>al</w:t>
      </w:r>
      <w:r w:rsidR="00A33AE5" w:rsidRPr="007D23E9">
        <w:t xml:space="preserve"> </w:t>
      </w:r>
      <w:r w:rsidR="007D23E9" w:rsidRPr="007D23E9">
        <w:t xml:space="preserve">authorities (OFFICIAL-SENSITIVE Annex L to the SyAPs), otherwise it must be referred to ONR. Where the approval of a BPSS, or sponsoring of an NSV is centralised (e.g. within a “group structure”) and is not carried out at the site </w:t>
      </w:r>
      <w:r w:rsidR="000163CA">
        <w:t xml:space="preserve">or premises </w:t>
      </w:r>
      <w:r w:rsidR="007D23E9" w:rsidRPr="007D23E9">
        <w:t>to which routine access is required, governance arrangements are to make this clear</w:t>
      </w:r>
      <w:r w:rsidR="007D23E9">
        <w:t>.</w:t>
      </w:r>
    </w:p>
    <w:p w14:paraId="266BB029" w14:textId="19A04C15" w:rsidR="007D23E9" w:rsidRDefault="00D54C1D" w:rsidP="00B54DC8">
      <w:pPr>
        <w:pStyle w:val="Heading3"/>
      </w:pPr>
      <w:r w:rsidRPr="00D54C1D">
        <w:t xml:space="preserve">Pre-employment </w:t>
      </w:r>
      <w:r w:rsidR="00B54DC8">
        <w:t>s</w:t>
      </w:r>
      <w:r w:rsidRPr="00D54C1D">
        <w:t>creening - Baseline Personnel Security Standard</w:t>
      </w:r>
      <w:r w:rsidR="00B54DC8">
        <w:t xml:space="preserve"> (BPSS)</w:t>
      </w:r>
    </w:p>
    <w:p w14:paraId="2CE56118" w14:textId="6D5C89F8" w:rsidR="00731924" w:rsidRDefault="00731924" w:rsidP="00B54DC8">
      <w:pPr>
        <w:pStyle w:val="F9-Paragraph"/>
      </w:pPr>
      <w:r w:rsidRPr="000C7638">
        <w:rPr>
          <w:b/>
        </w:rPr>
        <w:t>Role of the BPSS</w:t>
      </w:r>
      <w:r w:rsidR="00B54DC8">
        <w:t xml:space="preserve"> - </w:t>
      </w:r>
      <w:r w:rsidR="002E62DD" w:rsidRPr="004B3B8A">
        <w:t>The BPSS ensures organisations are employing individuals who have the right to work, with the honesty and integrity required for working within and/or for the government</w:t>
      </w:r>
      <w:r w:rsidR="00664CA8">
        <w:t xml:space="preserve">, including the regulated civil nuclear sector. </w:t>
      </w:r>
      <w:r w:rsidRPr="00731924">
        <w:t>The BPSS also underpins the identity check requirements applicable to any person being sponsored for an NSV clearance</w:t>
      </w:r>
      <w:r>
        <w:t>.</w:t>
      </w:r>
    </w:p>
    <w:p w14:paraId="42F890BC" w14:textId="726D235E" w:rsidR="00731924" w:rsidRDefault="00731924" w:rsidP="00B54DC8">
      <w:pPr>
        <w:pStyle w:val="F9-Paragraph"/>
      </w:pPr>
      <w:r w:rsidRPr="00731924">
        <w:rPr>
          <w:b/>
        </w:rPr>
        <w:t>BPSS Signing Authority</w:t>
      </w:r>
      <w:r w:rsidR="00B54DC8">
        <w:t xml:space="preserve"> -</w:t>
      </w:r>
      <w:r w:rsidRPr="00731924">
        <w:t xml:space="preserve"> Inspectors need to verify that the BPSS processes in dutyholders’ arrangements (the dutyholders as defined at </w:t>
      </w:r>
      <w:r w:rsidR="00E73726">
        <w:t xml:space="preserve">para </w:t>
      </w:r>
      <w:r w:rsidR="00E73726" w:rsidRPr="00086682">
        <w:t>2</w:t>
      </w:r>
      <w:r w:rsidR="00FD6DBA">
        <w:t>5</w:t>
      </w:r>
      <w:r w:rsidRPr="00086682">
        <w:t xml:space="preserve"> a</w:t>
      </w:r>
      <w:r w:rsidRPr="00731924">
        <w:t xml:space="preserve">bove) are compliant with Cabinet Office guidance. However, those arrangements should also state that approvals </w:t>
      </w:r>
      <w:r w:rsidR="006C1800">
        <w:t>through</w:t>
      </w:r>
      <w:r w:rsidR="006C1800" w:rsidRPr="00731924">
        <w:t xml:space="preserve"> </w:t>
      </w:r>
      <w:r w:rsidRPr="00731924">
        <w:t xml:space="preserve">dutyholders </w:t>
      </w:r>
      <w:r w:rsidR="006C1800">
        <w:t xml:space="preserve">arrangements </w:t>
      </w:r>
      <w:r w:rsidRPr="00731924">
        <w:t>are limited to those applications wh</w:t>
      </w:r>
      <w:r w:rsidR="00854C06">
        <w:t>ich</w:t>
      </w:r>
      <w:r w:rsidRPr="00731924">
        <w:t xml:space="preserve"> fall within </w:t>
      </w:r>
      <w:r w:rsidR="003D46F6">
        <w:t>their</w:t>
      </w:r>
      <w:r w:rsidR="003D46F6" w:rsidRPr="00731924">
        <w:t xml:space="preserve"> </w:t>
      </w:r>
      <w:r w:rsidRPr="00731924">
        <w:t xml:space="preserve">approval authorities, as set out in </w:t>
      </w:r>
      <w:r w:rsidR="00664CA8">
        <w:t>Annex L of SyAPs</w:t>
      </w:r>
      <w:r w:rsidRPr="00731924">
        <w:t xml:space="preserve">; </w:t>
      </w:r>
      <w:r w:rsidR="00500F50">
        <w:t>s</w:t>
      </w:r>
      <w:r w:rsidRPr="00731924">
        <w:t xml:space="preserve">ee </w:t>
      </w:r>
      <w:r w:rsidR="00500F50">
        <w:t>p</w:t>
      </w:r>
      <w:r w:rsidR="00E73726">
        <w:t xml:space="preserve">ara </w:t>
      </w:r>
      <w:r w:rsidR="00E73726" w:rsidRPr="00086682">
        <w:t>2</w:t>
      </w:r>
      <w:r w:rsidR="00FD6DBA">
        <w:t>6</w:t>
      </w:r>
      <w:r w:rsidRPr="00731924">
        <w:t xml:space="preserve"> on arrangements where the BPSS process is centralised</w:t>
      </w:r>
      <w:r>
        <w:t>.</w:t>
      </w:r>
    </w:p>
    <w:p w14:paraId="766A05A2" w14:textId="7DAE87A6" w:rsidR="00731924" w:rsidRDefault="003C0001" w:rsidP="00B54DC8">
      <w:pPr>
        <w:pStyle w:val="F9-Paragraph"/>
      </w:pPr>
      <w:r>
        <w:rPr>
          <w:b/>
        </w:rPr>
        <w:t>Compliance with</w:t>
      </w:r>
      <w:r w:rsidRPr="00731924">
        <w:rPr>
          <w:b/>
        </w:rPr>
        <w:t xml:space="preserve"> </w:t>
      </w:r>
      <w:r w:rsidR="00731924" w:rsidRPr="00731924">
        <w:rPr>
          <w:b/>
        </w:rPr>
        <w:t>Guidance</w:t>
      </w:r>
      <w:r w:rsidR="00B54DC8">
        <w:t xml:space="preserve"> - </w:t>
      </w:r>
      <w:r w:rsidR="00731924" w:rsidRPr="00731924">
        <w:t xml:space="preserve">The following aspects are fundamental to </w:t>
      </w:r>
      <w:r w:rsidR="00F0461F" w:rsidRPr="00731924">
        <w:t>the demonstration</w:t>
      </w:r>
      <w:r w:rsidR="00731924" w:rsidRPr="00731924">
        <w:t xml:space="preserve"> of arrangements in place before BPSS approvals can be confirmed adequate:</w:t>
      </w:r>
    </w:p>
    <w:p w14:paraId="612F2CBD" w14:textId="508A6FD0" w:rsidR="00731924" w:rsidRDefault="00590640" w:rsidP="00E1016B">
      <w:pPr>
        <w:pStyle w:val="Bulletlist1"/>
        <w:numPr>
          <w:ilvl w:val="0"/>
          <w:numId w:val="33"/>
        </w:numPr>
      </w:pPr>
      <w:r w:rsidRPr="00590640">
        <w:t xml:space="preserve">An assurance that </w:t>
      </w:r>
      <w:r w:rsidR="00530403">
        <w:t>p</w:t>
      </w:r>
      <w:r w:rsidRPr="00590640">
        <w:t xml:space="preserve">ersonnel </w:t>
      </w:r>
      <w:r w:rsidR="00530403">
        <w:t>s</w:t>
      </w:r>
      <w:r w:rsidRPr="00590640">
        <w:t>ecurity processes are compliant with</w:t>
      </w:r>
      <w:r>
        <w:t xml:space="preserve"> </w:t>
      </w:r>
      <w:r w:rsidRPr="00590640">
        <w:t>Cabinet Office published guidance</w:t>
      </w:r>
      <w:r>
        <w:t>.</w:t>
      </w:r>
    </w:p>
    <w:p w14:paraId="43AA94AA" w14:textId="52BDB138" w:rsidR="00590640" w:rsidRDefault="00590640" w:rsidP="00E1016B">
      <w:pPr>
        <w:pStyle w:val="Bulletlist1"/>
        <w:numPr>
          <w:ilvl w:val="0"/>
          <w:numId w:val="33"/>
        </w:numPr>
      </w:pPr>
      <w:r w:rsidRPr="00590640">
        <w:t xml:space="preserve">BPSS authorisers are sufficiently SQEP to undertake their role effectively; (for example, this could include </w:t>
      </w:r>
      <w:r w:rsidR="003C791F">
        <w:t xml:space="preserve">appropriate </w:t>
      </w:r>
      <w:r w:rsidRPr="00590640">
        <w:t xml:space="preserve">training </w:t>
      </w:r>
      <w:r w:rsidR="003C791F">
        <w:t>and</w:t>
      </w:r>
      <w:r w:rsidR="002728EF">
        <w:t>/or</w:t>
      </w:r>
      <w:r w:rsidR="003C791F">
        <w:t xml:space="preserve"> guidance published through; the NPSA website [16]</w:t>
      </w:r>
      <w:r w:rsidR="00ED43AF">
        <w:t>; and Gov.UK guidance on examining identity documents [1</w:t>
      </w:r>
      <w:r w:rsidR="00AD4573">
        <w:t>7</w:t>
      </w:r>
      <w:r w:rsidR="00ED43AF">
        <w:t>].</w:t>
      </w:r>
    </w:p>
    <w:p w14:paraId="3B06885F" w14:textId="77777777" w:rsidR="00730800" w:rsidRPr="0062008F" w:rsidRDefault="007C463B" w:rsidP="00730800">
      <w:pPr>
        <w:pStyle w:val="Bulletlist1"/>
        <w:numPr>
          <w:ilvl w:val="0"/>
          <w:numId w:val="33"/>
        </w:numPr>
      </w:pPr>
      <w:r w:rsidRPr="007C463B">
        <w:t>There is an understanding as to the circumstances which may necessitate the application of a condition of employment attached to the BPSS approval decision</w:t>
      </w:r>
      <w:r w:rsidR="00730800">
        <w:t xml:space="preserve"> e.g. </w:t>
      </w:r>
      <w:r w:rsidR="00730800" w:rsidRPr="00B032FF">
        <w:t xml:space="preserve">Non-British Citizens must have the employment restriction of “No Access to ‘UK </w:t>
      </w:r>
      <w:r w:rsidR="00730800" w:rsidRPr="0062008F">
        <w:t>Eyes Only’” applied.</w:t>
      </w:r>
    </w:p>
    <w:p w14:paraId="0EE84D76" w14:textId="52448DBB" w:rsidR="00086682" w:rsidRPr="0062008F" w:rsidRDefault="00793D34" w:rsidP="00730800">
      <w:pPr>
        <w:pStyle w:val="Bulletlist1"/>
        <w:numPr>
          <w:ilvl w:val="0"/>
          <w:numId w:val="33"/>
        </w:numPr>
      </w:pPr>
      <w:r w:rsidRPr="0062008F">
        <w:t xml:space="preserve">Overseas police certificates are to be obtained </w:t>
      </w:r>
      <w:r w:rsidR="000B26BE" w:rsidRPr="0062008F">
        <w:t xml:space="preserve">in accordance with </w:t>
      </w:r>
      <w:r w:rsidR="00F72EA5" w:rsidRPr="0062008F">
        <w:t xml:space="preserve">the </w:t>
      </w:r>
      <w:r w:rsidR="00B93954" w:rsidRPr="0062008F">
        <w:t xml:space="preserve">Cabinet Office BPSS guidance on </w:t>
      </w:r>
      <w:r w:rsidR="00F72EA5" w:rsidRPr="0062008F">
        <w:t>Overseas Residenc</w:t>
      </w:r>
      <w:r w:rsidR="00464972" w:rsidRPr="0062008F">
        <w:t>y</w:t>
      </w:r>
      <w:r w:rsidR="00F72EA5" w:rsidRPr="0062008F">
        <w:t xml:space="preserve"> Checks</w:t>
      </w:r>
      <w:r w:rsidR="00B93954" w:rsidRPr="0062008F">
        <w:t>.</w:t>
      </w:r>
      <w:r w:rsidR="006C087B" w:rsidRPr="0062008F">
        <w:t xml:space="preserve"> </w:t>
      </w:r>
      <w:r w:rsidR="000B26BE" w:rsidRPr="0062008F">
        <w:t xml:space="preserve"> </w:t>
      </w:r>
      <w:r w:rsidR="00086682" w:rsidRPr="0062008F">
        <w:t xml:space="preserve">Where arrangements to obtain an overseas police certificate are </w:t>
      </w:r>
      <w:r w:rsidR="00835059" w:rsidRPr="0062008F">
        <w:t>not possible or may put the indivi</w:t>
      </w:r>
      <w:r w:rsidR="006E235A" w:rsidRPr="0062008F">
        <w:t xml:space="preserve">dual or employer at risk, </w:t>
      </w:r>
      <w:r w:rsidR="00086682" w:rsidRPr="0062008F">
        <w:t xml:space="preserve">consideration should be given to obtaining a statutory declaration in lieu. </w:t>
      </w:r>
    </w:p>
    <w:p w14:paraId="2FD5A03E" w14:textId="5A205269" w:rsidR="001F0656" w:rsidRDefault="001F0656" w:rsidP="00730800">
      <w:pPr>
        <w:pStyle w:val="Bulletlist1"/>
        <w:numPr>
          <w:ilvl w:val="0"/>
          <w:numId w:val="33"/>
        </w:numPr>
      </w:pPr>
      <w:r>
        <w:t xml:space="preserve">Where a dutyholder wishes to exercise the discretion to utilise an external supplier to grant the BPSS, </w:t>
      </w:r>
      <w:r w:rsidR="00E672BE">
        <w:t>before th</w:t>
      </w:r>
      <w:r w:rsidR="00BE7434">
        <w:t xml:space="preserve">e arrangement with </w:t>
      </w:r>
      <w:r w:rsidR="00BE7434">
        <w:lastRenderedPageBreak/>
        <w:t xml:space="preserve">that supplier </w:t>
      </w:r>
      <w:r w:rsidR="00555DCB">
        <w:t xml:space="preserve">is confirmed, </w:t>
      </w:r>
      <w:r w:rsidR="00B75089">
        <w:t xml:space="preserve">ONR will </w:t>
      </w:r>
      <w:r w:rsidR="00E0476B">
        <w:t xml:space="preserve">first need to be </w:t>
      </w:r>
      <w:r w:rsidR="0039357D">
        <w:t>assure</w:t>
      </w:r>
      <w:r w:rsidR="00E0476B">
        <w:t>d on the</w:t>
      </w:r>
      <w:r w:rsidR="0039357D">
        <w:t xml:space="preserve"> </w:t>
      </w:r>
      <w:r w:rsidR="006C0156">
        <w:t xml:space="preserve">efficacy </w:t>
      </w:r>
      <w:r w:rsidR="0039357D">
        <w:t xml:space="preserve">of arrangements </w:t>
      </w:r>
      <w:r w:rsidR="00911EE6">
        <w:t>to include</w:t>
      </w:r>
      <w:r w:rsidR="00E0476B">
        <w:t xml:space="preserve"> –</w:t>
      </w:r>
    </w:p>
    <w:p w14:paraId="7A3C0086" w14:textId="1A72BC8A" w:rsidR="00F87388" w:rsidRDefault="005D057F" w:rsidP="00F87388">
      <w:pPr>
        <w:pStyle w:val="pf0"/>
        <w:numPr>
          <w:ilvl w:val="0"/>
          <w:numId w:val="44"/>
        </w:numPr>
        <w:rPr>
          <w:rStyle w:val="cf01"/>
          <w:rFonts w:asciiTheme="minorHAnsi" w:hAnsiTheme="minorHAnsi" w:cstheme="minorHAnsi"/>
          <w:sz w:val="24"/>
          <w:szCs w:val="24"/>
        </w:rPr>
      </w:pPr>
      <w:r>
        <w:rPr>
          <w:rStyle w:val="cf01"/>
          <w:rFonts w:asciiTheme="minorHAnsi" w:hAnsiTheme="minorHAnsi" w:cstheme="minorHAnsi"/>
          <w:sz w:val="24"/>
          <w:szCs w:val="24"/>
        </w:rPr>
        <w:t xml:space="preserve">accreditations that the </w:t>
      </w:r>
      <w:r w:rsidR="00F87388" w:rsidRPr="004B3B8A">
        <w:rPr>
          <w:rStyle w:val="cf01"/>
          <w:rFonts w:asciiTheme="minorHAnsi" w:hAnsiTheme="minorHAnsi" w:cstheme="minorHAnsi"/>
          <w:sz w:val="24"/>
          <w:szCs w:val="24"/>
        </w:rPr>
        <w:t>external supplier hold</w:t>
      </w:r>
      <w:r w:rsidR="00187591">
        <w:rPr>
          <w:rStyle w:val="cf01"/>
          <w:rFonts w:asciiTheme="minorHAnsi" w:hAnsiTheme="minorHAnsi" w:cstheme="minorHAnsi"/>
          <w:sz w:val="24"/>
          <w:szCs w:val="24"/>
        </w:rPr>
        <w:t>s</w:t>
      </w:r>
      <w:r w:rsidR="00F87388" w:rsidRPr="004B3B8A">
        <w:rPr>
          <w:rStyle w:val="cf01"/>
          <w:rFonts w:asciiTheme="minorHAnsi" w:hAnsiTheme="minorHAnsi" w:cstheme="minorHAnsi"/>
          <w:sz w:val="24"/>
          <w:szCs w:val="24"/>
        </w:rPr>
        <w:t xml:space="preserve"> – e.g. BS 7858,  certifi</w:t>
      </w:r>
      <w:r w:rsidR="00133987">
        <w:rPr>
          <w:rStyle w:val="cf01"/>
          <w:rFonts w:asciiTheme="minorHAnsi" w:hAnsiTheme="minorHAnsi" w:cstheme="minorHAnsi"/>
          <w:sz w:val="24"/>
          <w:szCs w:val="24"/>
        </w:rPr>
        <w:t xml:space="preserve">cation as a </w:t>
      </w:r>
      <w:r w:rsidR="00F87388" w:rsidRPr="004B3B8A">
        <w:rPr>
          <w:rStyle w:val="cf01"/>
          <w:rFonts w:asciiTheme="minorHAnsi" w:hAnsiTheme="minorHAnsi" w:cstheme="minorHAnsi"/>
          <w:sz w:val="24"/>
          <w:szCs w:val="24"/>
        </w:rPr>
        <w:t xml:space="preserve">digital </w:t>
      </w:r>
      <w:r w:rsidR="00932EAB">
        <w:rPr>
          <w:rStyle w:val="cf01"/>
          <w:rFonts w:asciiTheme="minorHAnsi" w:hAnsiTheme="minorHAnsi" w:cstheme="minorHAnsi"/>
          <w:sz w:val="24"/>
          <w:szCs w:val="24"/>
        </w:rPr>
        <w:t>I</w:t>
      </w:r>
      <w:r w:rsidR="00F87388" w:rsidRPr="004B3B8A">
        <w:rPr>
          <w:rStyle w:val="cf01"/>
          <w:rFonts w:asciiTheme="minorHAnsi" w:hAnsiTheme="minorHAnsi" w:cstheme="minorHAnsi"/>
          <w:sz w:val="24"/>
          <w:szCs w:val="24"/>
        </w:rPr>
        <w:t xml:space="preserve">dentity </w:t>
      </w:r>
      <w:r w:rsidR="00932EAB">
        <w:rPr>
          <w:rStyle w:val="cf01"/>
          <w:rFonts w:asciiTheme="minorHAnsi" w:hAnsiTheme="minorHAnsi" w:cstheme="minorHAnsi"/>
          <w:sz w:val="24"/>
          <w:szCs w:val="24"/>
        </w:rPr>
        <w:t>S</w:t>
      </w:r>
      <w:r w:rsidR="00F87388" w:rsidRPr="004B3B8A">
        <w:rPr>
          <w:rStyle w:val="cf01"/>
          <w:rFonts w:asciiTheme="minorHAnsi" w:hAnsiTheme="minorHAnsi" w:cstheme="minorHAnsi"/>
          <w:sz w:val="24"/>
          <w:szCs w:val="24"/>
        </w:rPr>
        <w:t xml:space="preserve">ervice </w:t>
      </w:r>
      <w:r w:rsidR="00932EAB">
        <w:rPr>
          <w:rStyle w:val="cf01"/>
          <w:rFonts w:asciiTheme="minorHAnsi" w:hAnsiTheme="minorHAnsi" w:cstheme="minorHAnsi"/>
          <w:sz w:val="24"/>
          <w:szCs w:val="24"/>
        </w:rPr>
        <w:t>P</w:t>
      </w:r>
      <w:r w:rsidR="00F87388" w:rsidRPr="004B3B8A">
        <w:rPr>
          <w:rStyle w:val="cf01"/>
          <w:rFonts w:asciiTheme="minorHAnsi" w:hAnsiTheme="minorHAnsi" w:cstheme="minorHAnsi"/>
          <w:sz w:val="24"/>
          <w:szCs w:val="24"/>
        </w:rPr>
        <w:t>rovider (IDSP)</w:t>
      </w:r>
      <w:r w:rsidR="00712D14">
        <w:rPr>
          <w:rStyle w:val="cf01"/>
          <w:rFonts w:asciiTheme="minorHAnsi" w:hAnsiTheme="minorHAnsi" w:cstheme="minorHAnsi"/>
          <w:sz w:val="24"/>
          <w:szCs w:val="24"/>
        </w:rPr>
        <w:t xml:space="preserve">, </w:t>
      </w:r>
      <w:r w:rsidR="00133987">
        <w:rPr>
          <w:rStyle w:val="cf01"/>
          <w:rFonts w:asciiTheme="minorHAnsi" w:hAnsiTheme="minorHAnsi" w:cstheme="minorHAnsi"/>
          <w:sz w:val="24"/>
          <w:szCs w:val="24"/>
        </w:rPr>
        <w:t xml:space="preserve">designated as </w:t>
      </w:r>
      <w:r w:rsidR="00F57930">
        <w:rPr>
          <w:rStyle w:val="cf01"/>
          <w:rFonts w:asciiTheme="minorHAnsi" w:hAnsiTheme="minorHAnsi" w:cstheme="minorHAnsi"/>
          <w:sz w:val="24"/>
          <w:szCs w:val="24"/>
        </w:rPr>
        <w:t xml:space="preserve">holding </w:t>
      </w:r>
      <w:r w:rsidR="00932EAB">
        <w:rPr>
          <w:rStyle w:val="cf01"/>
          <w:rFonts w:asciiTheme="minorHAnsi" w:hAnsiTheme="minorHAnsi" w:cstheme="minorHAnsi"/>
          <w:sz w:val="24"/>
          <w:szCs w:val="24"/>
        </w:rPr>
        <w:t>Industry Personnel Security Assurance (IPSA)</w:t>
      </w:r>
      <w:r w:rsidR="00F87388" w:rsidRPr="004B3B8A">
        <w:rPr>
          <w:rStyle w:val="cf01"/>
          <w:rFonts w:asciiTheme="minorHAnsi" w:hAnsiTheme="minorHAnsi" w:cstheme="minorHAnsi"/>
          <w:sz w:val="24"/>
          <w:szCs w:val="24"/>
        </w:rPr>
        <w:t>.</w:t>
      </w:r>
    </w:p>
    <w:p w14:paraId="6AED1A46" w14:textId="2796303E" w:rsidR="00F87388" w:rsidRPr="004B3B8A" w:rsidRDefault="00F87388" w:rsidP="004B3B8A">
      <w:pPr>
        <w:pStyle w:val="pf0"/>
        <w:numPr>
          <w:ilvl w:val="0"/>
          <w:numId w:val="44"/>
        </w:numPr>
        <w:rPr>
          <w:rFonts w:asciiTheme="minorHAnsi" w:hAnsiTheme="minorHAnsi" w:cstheme="minorHAnsi"/>
        </w:rPr>
      </w:pPr>
      <w:r w:rsidRPr="004B3B8A">
        <w:rPr>
          <w:rStyle w:val="cf01"/>
          <w:rFonts w:asciiTheme="minorHAnsi" w:hAnsiTheme="minorHAnsi" w:cstheme="minorHAnsi"/>
          <w:sz w:val="24"/>
          <w:szCs w:val="24"/>
        </w:rPr>
        <w:t>the risk assessment on the procurement conducted by the dutyholder to ensure the security of the supply chain organisation providing the BPSS service.</w:t>
      </w:r>
    </w:p>
    <w:p w14:paraId="2515EA8A" w14:textId="1C521849" w:rsidR="00F87388" w:rsidRPr="00E3286C" w:rsidRDefault="00AB3AA2" w:rsidP="004B3B8A">
      <w:pPr>
        <w:pStyle w:val="pf0"/>
        <w:numPr>
          <w:ilvl w:val="0"/>
          <w:numId w:val="44"/>
        </w:numPr>
        <w:rPr>
          <w:rFonts w:asciiTheme="minorHAnsi" w:hAnsiTheme="minorHAnsi" w:cstheme="minorHAnsi"/>
        </w:rPr>
      </w:pPr>
      <w:r>
        <w:rPr>
          <w:rStyle w:val="cf01"/>
          <w:rFonts w:asciiTheme="minorHAnsi" w:hAnsiTheme="minorHAnsi" w:cstheme="minorHAnsi"/>
          <w:sz w:val="24"/>
          <w:szCs w:val="24"/>
        </w:rPr>
        <w:t>a</w:t>
      </w:r>
      <w:r w:rsidR="00F87388" w:rsidRPr="004B3B8A">
        <w:rPr>
          <w:rStyle w:val="cf01"/>
          <w:rFonts w:asciiTheme="minorHAnsi" w:hAnsiTheme="minorHAnsi" w:cstheme="minorHAnsi"/>
          <w:sz w:val="24"/>
          <w:szCs w:val="24"/>
        </w:rPr>
        <w:t xml:space="preserve"> matrix that details what would result in a BPSS application being referred to the dutyholder before a decision is taken, as an </w:t>
      </w:r>
      <w:r w:rsidR="00F87388" w:rsidRPr="00E3286C">
        <w:rPr>
          <w:rStyle w:val="cf01"/>
          <w:rFonts w:asciiTheme="minorHAnsi" w:hAnsiTheme="minorHAnsi" w:cstheme="minorHAnsi"/>
          <w:sz w:val="24"/>
          <w:szCs w:val="24"/>
        </w:rPr>
        <w:t xml:space="preserve">indicator of security concerns that may warrant further investigation. </w:t>
      </w:r>
    </w:p>
    <w:p w14:paraId="54D37464" w14:textId="390B6BB3" w:rsidR="00F87388" w:rsidRPr="00E3286C" w:rsidRDefault="00AB3AA2" w:rsidP="004B3B8A">
      <w:pPr>
        <w:pStyle w:val="pf0"/>
        <w:numPr>
          <w:ilvl w:val="0"/>
          <w:numId w:val="44"/>
        </w:numPr>
        <w:rPr>
          <w:rStyle w:val="cf01"/>
          <w:rFonts w:asciiTheme="minorHAnsi" w:hAnsiTheme="minorHAnsi" w:cstheme="minorHAnsi"/>
          <w:sz w:val="24"/>
          <w:szCs w:val="24"/>
        </w:rPr>
      </w:pPr>
      <w:r w:rsidRPr="00E3286C">
        <w:rPr>
          <w:rStyle w:val="cf01"/>
          <w:rFonts w:asciiTheme="minorHAnsi" w:hAnsiTheme="minorHAnsi" w:cstheme="minorHAnsi"/>
          <w:sz w:val="24"/>
          <w:szCs w:val="24"/>
        </w:rPr>
        <w:t>h</w:t>
      </w:r>
      <w:r w:rsidR="00653377" w:rsidRPr="00E3286C">
        <w:rPr>
          <w:rStyle w:val="cf01"/>
          <w:rFonts w:asciiTheme="minorHAnsi" w:hAnsiTheme="minorHAnsi" w:cstheme="minorHAnsi"/>
          <w:sz w:val="24"/>
          <w:szCs w:val="24"/>
        </w:rPr>
        <w:t>ow the dutyholder will</w:t>
      </w:r>
      <w:r w:rsidR="00F87388" w:rsidRPr="00E3286C">
        <w:rPr>
          <w:rStyle w:val="cf01"/>
          <w:rFonts w:asciiTheme="minorHAnsi" w:hAnsiTheme="minorHAnsi" w:cstheme="minorHAnsi"/>
          <w:sz w:val="24"/>
          <w:szCs w:val="24"/>
        </w:rPr>
        <w:t xml:space="preserve"> demonstrate that the external supplier is abiding by the terms of the contractual arrangement. </w:t>
      </w:r>
    </w:p>
    <w:p w14:paraId="06257A10" w14:textId="2F6DD51A" w:rsidR="00325957" w:rsidRPr="00E3286C" w:rsidRDefault="0041240B" w:rsidP="005A6CD3">
      <w:pPr>
        <w:pStyle w:val="pf0"/>
        <w:ind w:left="2141"/>
        <w:rPr>
          <w:rFonts w:asciiTheme="minorHAnsi" w:hAnsiTheme="minorHAnsi" w:cstheme="minorHAnsi"/>
        </w:rPr>
      </w:pPr>
      <w:r w:rsidRPr="00E3286C">
        <w:rPr>
          <w:rStyle w:val="cf01"/>
          <w:rFonts w:asciiTheme="minorHAnsi" w:hAnsiTheme="minorHAnsi" w:cstheme="minorHAnsi"/>
          <w:sz w:val="24"/>
          <w:szCs w:val="24"/>
        </w:rPr>
        <w:t xml:space="preserve">ONR will assess these arrangements </w:t>
      </w:r>
      <w:r w:rsidR="0083264B" w:rsidRPr="00E3286C">
        <w:rPr>
          <w:rStyle w:val="cf01"/>
          <w:rFonts w:asciiTheme="minorHAnsi" w:hAnsiTheme="minorHAnsi" w:cstheme="minorHAnsi"/>
          <w:sz w:val="24"/>
          <w:szCs w:val="24"/>
        </w:rPr>
        <w:t xml:space="preserve">and provide </w:t>
      </w:r>
      <w:r w:rsidR="000F0E8C" w:rsidRPr="00E3286C">
        <w:rPr>
          <w:rStyle w:val="cf01"/>
          <w:rFonts w:asciiTheme="minorHAnsi" w:hAnsiTheme="minorHAnsi" w:cstheme="minorHAnsi"/>
          <w:sz w:val="24"/>
          <w:szCs w:val="24"/>
        </w:rPr>
        <w:t>advice on whether</w:t>
      </w:r>
      <w:r w:rsidR="0086120E" w:rsidRPr="00E3286C">
        <w:rPr>
          <w:rStyle w:val="cf01"/>
          <w:rFonts w:asciiTheme="minorHAnsi" w:hAnsiTheme="minorHAnsi" w:cstheme="minorHAnsi"/>
          <w:sz w:val="24"/>
          <w:szCs w:val="24"/>
        </w:rPr>
        <w:t>, in its opinion,</w:t>
      </w:r>
      <w:r w:rsidR="000F0E8C" w:rsidRPr="00E3286C">
        <w:rPr>
          <w:rStyle w:val="cf01"/>
          <w:rFonts w:asciiTheme="minorHAnsi" w:hAnsiTheme="minorHAnsi" w:cstheme="minorHAnsi"/>
          <w:sz w:val="24"/>
          <w:szCs w:val="24"/>
        </w:rPr>
        <w:t xml:space="preserve"> the arrangements </w:t>
      </w:r>
      <w:r w:rsidR="000211DF" w:rsidRPr="00E3286C">
        <w:rPr>
          <w:rStyle w:val="cf01"/>
          <w:rFonts w:asciiTheme="minorHAnsi" w:hAnsiTheme="minorHAnsi" w:cstheme="minorHAnsi"/>
          <w:sz w:val="24"/>
          <w:szCs w:val="24"/>
        </w:rPr>
        <w:t xml:space="preserve">achieve the </w:t>
      </w:r>
      <w:r w:rsidR="00B540DD" w:rsidRPr="00E3286C">
        <w:rPr>
          <w:rStyle w:val="cf01"/>
          <w:rFonts w:asciiTheme="minorHAnsi" w:hAnsiTheme="minorHAnsi" w:cstheme="minorHAnsi"/>
          <w:sz w:val="24"/>
          <w:szCs w:val="24"/>
        </w:rPr>
        <w:t xml:space="preserve">BPSS </w:t>
      </w:r>
      <w:r w:rsidR="00C211F2" w:rsidRPr="005A6CD3">
        <w:rPr>
          <w:rStyle w:val="cf01"/>
          <w:rFonts w:asciiTheme="minorHAnsi" w:hAnsiTheme="minorHAnsi" w:cstheme="minorHAnsi"/>
          <w:sz w:val="24"/>
          <w:szCs w:val="24"/>
        </w:rPr>
        <w:t xml:space="preserve">Personnel Security Control </w:t>
      </w:r>
      <w:r w:rsidR="003F127F" w:rsidRPr="005A6CD3">
        <w:rPr>
          <w:rStyle w:val="cf01"/>
          <w:rFonts w:asciiTheme="minorHAnsi" w:hAnsiTheme="minorHAnsi" w:cstheme="minorHAnsi"/>
          <w:sz w:val="24"/>
          <w:szCs w:val="24"/>
        </w:rPr>
        <w:t>and associated ONR referral requirements</w:t>
      </w:r>
      <w:r w:rsidR="000211DF" w:rsidRPr="00E3286C">
        <w:rPr>
          <w:rStyle w:val="cf01"/>
          <w:rFonts w:asciiTheme="minorHAnsi" w:hAnsiTheme="minorHAnsi" w:cstheme="minorHAnsi"/>
          <w:sz w:val="24"/>
          <w:szCs w:val="24"/>
        </w:rPr>
        <w:t xml:space="preserve">.  </w:t>
      </w:r>
      <w:r w:rsidR="000F0E8C" w:rsidRPr="00E3286C">
        <w:rPr>
          <w:rStyle w:val="cf01"/>
          <w:rFonts w:asciiTheme="minorHAnsi" w:hAnsiTheme="minorHAnsi" w:cstheme="minorHAnsi"/>
          <w:sz w:val="24"/>
          <w:szCs w:val="24"/>
        </w:rPr>
        <w:t xml:space="preserve"> </w:t>
      </w:r>
    </w:p>
    <w:p w14:paraId="7348DF19" w14:textId="40DA8149" w:rsidR="003C0001" w:rsidRPr="00E3286C" w:rsidRDefault="003C0001" w:rsidP="00B54DC8">
      <w:pPr>
        <w:pStyle w:val="F9-Paragraph"/>
      </w:pPr>
      <w:r w:rsidRPr="00E3286C">
        <w:rPr>
          <w:b/>
        </w:rPr>
        <w:t>Clarification of Guidance</w:t>
      </w:r>
      <w:r w:rsidR="00B54DC8">
        <w:rPr>
          <w:b/>
        </w:rPr>
        <w:t xml:space="preserve"> </w:t>
      </w:r>
      <w:r w:rsidR="00B54DC8">
        <w:rPr>
          <w:bCs/>
        </w:rPr>
        <w:t xml:space="preserve">- </w:t>
      </w:r>
      <w:r w:rsidRPr="00E3286C">
        <w:t xml:space="preserve">The following aims to clarify </w:t>
      </w:r>
      <w:r w:rsidR="00730800" w:rsidRPr="00E3286C">
        <w:t xml:space="preserve">arrangements </w:t>
      </w:r>
      <w:r w:rsidR="004160EF" w:rsidRPr="00E3286C">
        <w:t>on</w:t>
      </w:r>
      <w:r w:rsidR="00730800" w:rsidRPr="00E3286C">
        <w:t xml:space="preserve"> the BPSS</w:t>
      </w:r>
    </w:p>
    <w:p w14:paraId="3EA32E74" w14:textId="6C22F74C" w:rsidR="007C463B" w:rsidRPr="0098142F" w:rsidRDefault="00391FA7" w:rsidP="004B3B8A">
      <w:pPr>
        <w:pStyle w:val="Bulletlist1"/>
        <w:numPr>
          <w:ilvl w:val="0"/>
          <w:numId w:val="40"/>
        </w:numPr>
        <w:ind w:left="1843" w:hanging="709"/>
      </w:pPr>
      <w:r>
        <w:t>Where the</w:t>
      </w:r>
      <w:r w:rsidR="0098142F" w:rsidRPr="0098142F">
        <w:rPr>
          <w:iCs/>
        </w:rPr>
        <w:t xml:space="preserve"> BPSS </w:t>
      </w:r>
      <w:r>
        <w:rPr>
          <w:iCs/>
        </w:rPr>
        <w:t>has</w:t>
      </w:r>
      <w:r w:rsidR="0098142F" w:rsidRPr="0098142F">
        <w:rPr>
          <w:iCs/>
        </w:rPr>
        <w:t xml:space="preserve"> be</w:t>
      </w:r>
      <w:r w:rsidR="00FB2848">
        <w:rPr>
          <w:iCs/>
        </w:rPr>
        <w:t>en</w:t>
      </w:r>
      <w:r w:rsidR="0098142F" w:rsidRPr="0098142F">
        <w:rPr>
          <w:iCs/>
        </w:rPr>
        <w:t xml:space="preserve"> transferred</w:t>
      </w:r>
      <w:r w:rsidR="00730800">
        <w:rPr>
          <w:iCs/>
        </w:rPr>
        <w:t xml:space="preserve"> between </w:t>
      </w:r>
      <w:r w:rsidR="00746E3A">
        <w:rPr>
          <w:iCs/>
        </w:rPr>
        <w:t xml:space="preserve">organisations </w:t>
      </w:r>
      <w:r w:rsidR="00800CF7">
        <w:rPr>
          <w:iCs/>
        </w:rPr>
        <w:t>where</w:t>
      </w:r>
      <w:r w:rsidR="00746E3A">
        <w:rPr>
          <w:iCs/>
        </w:rPr>
        <w:t xml:space="preserve"> ONR is the Vetting Authority </w:t>
      </w:r>
      <w:r>
        <w:rPr>
          <w:iCs/>
        </w:rPr>
        <w:t xml:space="preserve">or into </w:t>
      </w:r>
      <w:r w:rsidR="00730800">
        <w:rPr>
          <w:iCs/>
        </w:rPr>
        <w:t xml:space="preserve">the civil nuclear industry from </w:t>
      </w:r>
      <w:r w:rsidR="009F47A4">
        <w:rPr>
          <w:iCs/>
        </w:rPr>
        <w:t>other orga</w:t>
      </w:r>
      <w:r w:rsidR="008F0AA7">
        <w:rPr>
          <w:iCs/>
        </w:rPr>
        <w:t>n</w:t>
      </w:r>
      <w:r w:rsidR="009F47A4">
        <w:rPr>
          <w:iCs/>
        </w:rPr>
        <w:t>isations</w:t>
      </w:r>
      <w:r w:rsidR="008F0AA7">
        <w:rPr>
          <w:iCs/>
        </w:rPr>
        <w:t xml:space="preserve"> </w:t>
      </w:r>
      <w:r w:rsidR="00314C52">
        <w:rPr>
          <w:iCs/>
        </w:rPr>
        <w:t>[</w:t>
      </w:r>
      <w:r w:rsidR="008F0AA7">
        <w:rPr>
          <w:iCs/>
        </w:rPr>
        <w:t xml:space="preserve">e.g. </w:t>
      </w:r>
      <w:r w:rsidR="00606F8E">
        <w:rPr>
          <w:iCs/>
        </w:rPr>
        <w:t xml:space="preserve">List N, </w:t>
      </w:r>
      <w:r w:rsidR="00062B19">
        <w:rPr>
          <w:iCs/>
        </w:rPr>
        <w:t>other public</w:t>
      </w:r>
      <w:r w:rsidR="003C5E5B">
        <w:rPr>
          <w:iCs/>
        </w:rPr>
        <w:t xml:space="preserve"> </w:t>
      </w:r>
      <w:r w:rsidR="00F12CB8">
        <w:rPr>
          <w:iCs/>
        </w:rPr>
        <w:t xml:space="preserve">sector </w:t>
      </w:r>
      <w:r w:rsidR="00510E8C">
        <w:rPr>
          <w:iCs/>
        </w:rPr>
        <w:t>bodies</w:t>
      </w:r>
      <w:r w:rsidR="00062B19">
        <w:rPr>
          <w:iCs/>
        </w:rPr>
        <w:t xml:space="preserve">, </w:t>
      </w:r>
      <w:r w:rsidR="00730800">
        <w:rPr>
          <w:iCs/>
        </w:rPr>
        <w:t xml:space="preserve">Facility Security Cleared (FSC) </w:t>
      </w:r>
      <w:r w:rsidR="00510E8C">
        <w:rPr>
          <w:iCs/>
        </w:rPr>
        <w:t>entities</w:t>
      </w:r>
      <w:r w:rsidR="00730800">
        <w:rPr>
          <w:iCs/>
        </w:rPr>
        <w:t xml:space="preserve"> and </w:t>
      </w:r>
      <w:r w:rsidR="009D28A4">
        <w:rPr>
          <w:iCs/>
        </w:rPr>
        <w:t>those accredited as holding the Industry Personnel Security Assurance (IPSA)</w:t>
      </w:r>
      <w:r w:rsidR="00314C52">
        <w:rPr>
          <w:iCs/>
        </w:rPr>
        <w:t>]</w:t>
      </w:r>
      <w:r w:rsidR="00730800">
        <w:rPr>
          <w:iCs/>
        </w:rPr>
        <w:t xml:space="preserve">, </w:t>
      </w:r>
      <w:r w:rsidR="004929F5">
        <w:rPr>
          <w:iCs/>
        </w:rPr>
        <w:t xml:space="preserve">employers/contracting authorities </w:t>
      </w:r>
      <w:r w:rsidR="00FB2848">
        <w:rPr>
          <w:iCs/>
        </w:rPr>
        <w:t>must ensure</w:t>
      </w:r>
      <w:r w:rsidR="004C22FB">
        <w:rPr>
          <w:iCs/>
        </w:rPr>
        <w:t xml:space="preserve"> their own </w:t>
      </w:r>
      <w:r w:rsidR="00FB2848">
        <w:rPr>
          <w:iCs/>
        </w:rPr>
        <w:t xml:space="preserve">recruitment </w:t>
      </w:r>
      <w:r w:rsidR="002603DA">
        <w:rPr>
          <w:iCs/>
        </w:rPr>
        <w:t>polic</w:t>
      </w:r>
      <w:r w:rsidR="00C62783">
        <w:rPr>
          <w:iCs/>
        </w:rPr>
        <w:t xml:space="preserve">ies and </w:t>
      </w:r>
      <w:r w:rsidR="00FB2848">
        <w:rPr>
          <w:iCs/>
        </w:rPr>
        <w:t xml:space="preserve">procedures </w:t>
      </w:r>
      <w:r w:rsidR="00B408C5">
        <w:rPr>
          <w:iCs/>
        </w:rPr>
        <w:t xml:space="preserve">are </w:t>
      </w:r>
      <w:r w:rsidR="006F091D">
        <w:rPr>
          <w:iCs/>
        </w:rPr>
        <w:t xml:space="preserve">additionally </w:t>
      </w:r>
      <w:r w:rsidR="00B408C5">
        <w:rPr>
          <w:iCs/>
        </w:rPr>
        <w:t xml:space="preserve">adhered to. </w:t>
      </w:r>
    </w:p>
    <w:p w14:paraId="58C6723B" w14:textId="64245FD6" w:rsidR="00731924" w:rsidRPr="006849A2" w:rsidRDefault="00B032FF" w:rsidP="00460D37">
      <w:pPr>
        <w:pStyle w:val="F9-Paragraph"/>
        <w:numPr>
          <w:ilvl w:val="0"/>
          <w:numId w:val="40"/>
        </w:numPr>
      </w:pPr>
      <w:r w:rsidRPr="00B032FF">
        <w:t xml:space="preserve">Where the BPSS is denied by the dutyholder, the dutyholder </w:t>
      </w:r>
      <w:r w:rsidR="00C02143">
        <w:t>will have its own notification arrangements.</w:t>
      </w:r>
      <w:r w:rsidRPr="00B032FF">
        <w:t xml:space="preserve"> Where ONR has denied an application following a referral, ONR will notify the individual of the decision and of its appeals process (see Appendix 4). BPSS applications that are within a dutyholde</w:t>
      </w:r>
      <w:r w:rsidR="00FA3AAA">
        <w:t>r’s</w:t>
      </w:r>
      <w:r w:rsidRPr="00B032FF">
        <w:t xml:space="preserve"> signing guidelines, must not be forwarded to ONR for the purpose of taking a denial </w:t>
      </w:r>
      <w:r w:rsidRPr="006849A2">
        <w:t>decision.</w:t>
      </w:r>
    </w:p>
    <w:p w14:paraId="77566C45" w14:textId="4E5E65FE" w:rsidR="00F05405" w:rsidRPr="006849A2" w:rsidRDefault="00F05405" w:rsidP="00460D37">
      <w:pPr>
        <w:pStyle w:val="F9-Paragraph"/>
        <w:numPr>
          <w:ilvl w:val="0"/>
          <w:numId w:val="40"/>
        </w:numPr>
      </w:pPr>
      <w:r w:rsidRPr="006849A2">
        <w:t xml:space="preserve">Whilst dutyholders have discretion to use their own Baseline Standard Verification Record (BSVR) template, an indicative template, which includes the referral </w:t>
      </w:r>
      <w:r w:rsidR="00304A41" w:rsidRPr="006849A2">
        <w:t xml:space="preserve">procedure to ONR, is at </w:t>
      </w:r>
      <w:r w:rsidR="00216C5F" w:rsidRPr="006849A2">
        <w:t>Appendix 2.</w:t>
      </w:r>
    </w:p>
    <w:p w14:paraId="7034E411" w14:textId="22A7F42F" w:rsidR="00B032FF" w:rsidRDefault="0046752E" w:rsidP="00B54DC8">
      <w:pPr>
        <w:pStyle w:val="Heading2"/>
      </w:pPr>
      <w:r w:rsidRPr="0046752E">
        <w:lastRenderedPageBreak/>
        <w:t>National Security Vetting</w:t>
      </w:r>
      <w:r w:rsidR="00B54DC8">
        <w:t xml:space="preserve"> (NSV)</w:t>
      </w:r>
    </w:p>
    <w:p w14:paraId="720F31DF" w14:textId="4C3CA609" w:rsidR="00731924" w:rsidRDefault="0046752E" w:rsidP="00B54DC8">
      <w:pPr>
        <w:pStyle w:val="F9-Paragraph"/>
      </w:pPr>
      <w:r w:rsidRPr="0046752E">
        <w:rPr>
          <w:b/>
        </w:rPr>
        <w:t xml:space="preserve">Detailed </w:t>
      </w:r>
      <w:r w:rsidR="00B54DC8">
        <w:rPr>
          <w:b/>
        </w:rPr>
        <w:t>g</w:t>
      </w:r>
      <w:r w:rsidRPr="0046752E">
        <w:rPr>
          <w:b/>
        </w:rPr>
        <w:t>uidance</w:t>
      </w:r>
      <w:r w:rsidR="00B54DC8">
        <w:t xml:space="preserve"> - </w:t>
      </w:r>
      <w:r w:rsidRPr="0046752E">
        <w:t>The following provisions are fundamental to the demonstration of adequate arrangements against which NSV applications can be assessed</w:t>
      </w:r>
      <w:r w:rsidR="00B955F9">
        <w:t xml:space="preserve"> where ONR is the Vetting Authority</w:t>
      </w:r>
      <w:r w:rsidRPr="0046752E">
        <w:t>:</w:t>
      </w:r>
    </w:p>
    <w:p w14:paraId="18B78EF3" w14:textId="5B1CDAAC" w:rsidR="0046752E" w:rsidRPr="00C63544" w:rsidRDefault="0046752E" w:rsidP="00B42C72">
      <w:pPr>
        <w:pStyle w:val="Bulletlist1"/>
        <w:numPr>
          <w:ilvl w:val="0"/>
          <w:numId w:val="34"/>
        </w:numPr>
      </w:pPr>
      <w:r w:rsidRPr="0046752E">
        <w:t xml:space="preserve">The NSV clearance must be sponsored by a dutyholder, as defined at </w:t>
      </w:r>
      <w:r w:rsidR="003B2C07">
        <w:t xml:space="preserve">para </w:t>
      </w:r>
      <w:r w:rsidR="003B2C07" w:rsidRPr="00C63544">
        <w:t>2</w:t>
      </w:r>
      <w:r w:rsidR="009C4415">
        <w:t>5</w:t>
      </w:r>
      <w:r w:rsidRPr="00C63544">
        <w:t>.</w:t>
      </w:r>
    </w:p>
    <w:p w14:paraId="71AD8DAA" w14:textId="1459F37D" w:rsidR="0046752E" w:rsidRDefault="0046752E" w:rsidP="00C63544">
      <w:pPr>
        <w:pStyle w:val="Bulletlist1"/>
        <w:numPr>
          <w:ilvl w:val="0"/>
          <w:numId w:val="34"/>
        </w:numPr>
        <w:ind w:left="2127" w:hanging="709"/>
      </w:pPr>
      <w:r w:rsidRPr="0046752E">
        <w:t>There must be an assurance that the dutyholder’s process is compliant with Cabinet Office published guidance.</w:t>
      </w:r>
    </w:p>
    <w:p w14:paraId="5F7235E3" w14:textId="627D7300" w:rsidR="00936774" w:rsidRPr="002D1329" w:rsidRDefault="00936774" w:rsidP="00C63544">
      <w:pPr>
        <w:pStyle w:val="Bulletlist1"/>
        <w:numPr>
          <w:ilvl w:val="0"/>
          <w:numId w:val="34"/>
        </w:numPr>
        <w:ind w:left="2127" w:hanging="709"/>
      </w:pPr>
      <w:r>
        <w:t>Prior</w:t>
      </w:r>
      <w:r w:rsidR="004B52D9">
        <w:t xml:space="preserve"> to </w:t>
      </w:r>
      <w:r w:rsidR="00FA15E8">
        <w:t xml:space="preserve">an </w:t>
      </w:r>
      <w:r w:rsidR="004B52D9">
        <w:t>NSV clearance being sponsored, a check is undertaken of the V</w:t>
      </w:r>
      <w:r w:rsidR="0048175B">
        <w:t xml:space="preserve">etting </w:t>
      </w:r>
      <w:r w:rsidR="004B52D9">
        <w:t>S</w:t>
      </w:r>
      <w:r w:rsidR="0048175B">
        <w:t xml:space="preserve">tatus </w:t>
      </w:r>
      <w:r w:rsidR="004B52D9">
        <w:t>I</w:t>
      </w:r>
      <w:r w:rsidR="0048175B">
        <w:t>nformation (VSI)</w:t>
      </w:r>
      <w:r w:rsidR="004B52D9">
        <w:t xml:space="preserve"> to establish </w:t>
      </w:r>
      <w:r w:rsidR="004B52D9" w:rsidRPr="002D1329">
        <w:t>that a clearance does not already exist</w:t>
      </w:r>
      <w:r w:rsidR="004E0B47" w:rsidRPr="002D1329">
        <w:t>.</w:t>
      </w:r>
    </w:p>
    <w:p w14:paraId="7D863DD3" w14:textId="4396FFE9" w:rsidR="0046752E" w:rsidRPr="002D1329" w:rsidRDefault="0046752E" w:rsidP="00297D13">
      <w:pPr>
        <w:pStyle w:val="Bulletlist1"/>
        <w:numPr>
          <w:ilvl w:val="0"/>
          <w:numId w:val="34"/>
        </w:numPr>
      </w:pPr>
      <w:r w:rsidRPr="002D1329">
        <w:t xml:space="preserve">Applicants should meet the standard qualifying UK residency requirements, as detailed </w:t>
      </w:r>
      <w:r w:rsidR="00F50D0C" w:rsidRPr="002D1329">
        <w:t>in</w:t>
      </w:r>
      <w:r w:rsidRPr="002D1329">
        <w:t xml:space="preserve"> the OFFICIAL-SENSITIVE Personnel Security Policy. Where an applicant’s residency does not meet these expectations, </w:t>
      </w:r>
      <w:r w:rsidR="00703E98" w:rsidRPr="002D1329">
        <w:t xml:space="preserve">advice must first be sought from ONR as to whether the application may be sponsored. </w:t>
      </w:r>
      <w:r w:rsidR="00297D13" w:rsidRPr="005A6CD3">
        <w:t>Since a BPSS is not part of the NSV renewal</w:t>
      </w:r>
      <w:r w:rsidR="00ED3976">
        <w:t xml:space="preserve"> process</w:t>
      </w:r>
      <w:r w:rsidR="00297D13" w:rsidRPr="005A6CD3">
        <w:t>, or when an individual is not promptly sponsored for NSV clearance after a BPSS</w:t>
      </w:r>
      <w:r w:rsidR="007849BB">
        <w:t xml:space="preserve"> has been issued</w:t>
      </w:r>
      <w:r w:rsidR="00297D13" w:rsidRPr="005A6CD3">
        <w:t xml:space="preserve">, sponsors should ensure they receive appropriate assurances regarding time spent overseas. </w:t>
      </w:r>
      <w:r w:rsidR="00C51938" w:rsidRPr="005A6CD3">
        <w:t xml:space="preserve"> </w:t>
      </w:r>
    </w:p>
    <w:p w14:paraId="6760C835" w14:textId="704EA7B3" w:rsidR="00703E98" w:rsidRDefault="00703E98" w:rsidP="004719C0">
      <w:pPr>
        <w:pStyle w:val="Bulletlist1"/>
        <w:numPr>
          <w:ilvl w:val="0"/>
          <w:numId w:val="34"/>
        </w:numPr>
      </w:pPr>
      <w:r w:rsidRPr="002D1329">
        <w:t>The Departmental/Comp</w:t>
      </w:r>
      <w:r w:rsidR="001F0656" w:rsidRPr="002D1329">
        <w:t>a</w:t>
      </w:r>
      <w:r w:rsidRPr="002D1329">
        <w:t>ny Rec</w:t>
      </w:r>
      <w:r w:rsidR="001F0656" w:rsidRPr="002D1329">
        <w:t>o</w:t>
      </w:r>
      <w:r w:rsidRPr="002D1329">
        <w:t xml:space="preserve">rd Check must </w:t>
      </w:r>
      <w:r w:rsidR="00063B09" w:rsidRPr="002D1329">
        <w:t xml:space="preserve"> have</w:t>
      </w:r>
      <w:r w:rsidR="00063B09">
        <w:t xml:space="preserve"> been completed </w:t>
      </w:r>
      <w:r w:rsidR="0076149D">
        <w:t xml:space="preserve">in line </w:t>
      </w:r>
      <w:r>
        <w:t>with Cabinet Office guidance.</w:t>
      </w:r>
    </w:p>
    <w:p w14:paraId="1B70D70F" w14:textId="02963F16" w:rsidR="0046752E" w:rsidRDefault="0046752E" w:rsidP="004719C0">
      <w:pPr>
        <w:pStyle w:val="Bulletlist1"/>
        <w:numPr>
          <w:ilvl w:val="0"/>
          <w:numId w:val="34"/>
        </w:numPr>
      </w:pPr>
      <w:r w:rsidRPr="0046752E">
        <w:t xml:space="preserve">Under the sponsor section of the security questionnaire relating to items of interest, </w:t>
      </w:r>
      <w:r w:rsidR="003938FF">
        <w:t xml:space="preserve">to prevent delays and </w:t>
      </w:r>
      <w:r w:rsidR="00015BC3">
        <w:t xml:space="preserve">to help </w:t>
      </w:r>
      <w:r w:rsidR="0072651F">
        <w:t xml:space="preserve">ensure the integrity </w:t>
      </w:r>
      <w:r w:rsidR="00015BC3">
        <w:t>of the clearance that may subse</w:t>
      </w:r>
      <w:r w:rsidR="0072651F">
        <w:t>quently be issued</w:t>
      </w:r>
      <w:r w:rsidR="000D105D">
        <w:t xml:space="preserve">, </w:t>
      </w:r>
      <w:r w:rsidR="00015BC3">
        <w:t xml:space="preserve"> </w:t>
      </w:r>
      <w:r w:rsidRPr="0046752E">
        <w:t>sponsors are to record:</w:t>
      </w:r>
    </w:p>
    <w:p w14:paraId="26CECE66" w14:textId="3B5BB0AE" w:rsidR="0046752E" w:rsidRDefault="00746ED0" w:rsidP="00984E8F">
      <w:pPr>
        <w:pStyle w:val="Bulletlist2"/>
        <w:numPr>
          <w:ilvl w:val="1"/>
          <w:numId w:val="34"/>
        </w:numPr>
      </w:pPr>
      <w:r>
        <w:t>I</w:t>
      </w:r>
      <w:r w:rsidR="0046752E" w:rsidRPr="0046752E">
        <w:t>nappropriate activity, or behaviours that are out of the ordinary;</w:t>
      </w:r>
    </w:p>
    <w:p w14:paraId="1CD787F7" w14:textId="5C31232D" w:rsidR="0046752E" w:rsidRDefault="00746ED0" w:rsidP="007D1960">
      <w:pPr>
        <w:pStyle w:val="Bulletlist2"/>
        <w:numPr>
          <w:ilvl w:val="1"/>
          <w:numId w:val="34"/>
        </w:numPr>
      </w:pPr>
      <w:r>
        <w:t>R</w:t>
      </w:r>
      <w:r w:rsidR="0046752E" w:rsidRPr="0046752E">
        <w:t>elevant convictions</w:t>
      </w:r>
      <w:r w:rsidR="00903242">
        <w:t xml:space="preserve">, cautions, </w:t>
      </w:r>
      <w:r w:rsidR="00EE1BC7">
        <w:t xml:space="preserve">or </w:t>
      </w:r>
      <w:r w:rsidR="005F09CD">
        <w:t>police warnings</w:t>
      </w:r>
      <w:r w:rsidR="00EE1BC7">
        <w:t>;</w:t>
      </w:r>
    </w:p>
    <w:p w14:paraId="2748231F" w14:textId="231074E0" w:rsidR="0046752E" w:rsidRPr="004515F2" w:rsidRDefault="00746ED0" w:rsidP="007D1960">
      <w:pPr>
        <w:pStyle w:val="Bulletlist2"/>
        <w:numPr>
          <w:ilvl w:val="1"/>
          <w:numId w:val="34"/>
        </w:numPr>
      </w:pPr>
      <w:r>
        <w:t>R</w:t>
      </w:r>
      <w:r w:rsidR="0046752E" w:rsidRPr="0046752E">
        <w:t xml:space="preserve">elevant disciplinary action; particularly that which is indicative of poor attitudes to security; indicates a lack of judgement, honesty or discretion; actions which have had the potential to cause poor security behaviours in others; or where disciplinary proceedings may have resulted in </w:t>
      </w:r>
      <w:r w:rsidR="0046752E" w:rsidRPr="004515F2">
        <w:t>disaffection;</w:t>
      </w:r>
    </w:p>
    <w:p w14:paraId="752509C4" w14:textId="77777777" w:rsidR="00B54DC8" w:rsidRDefault="00B54DC8" w:rsidP="00DD1E64">
      <w:pPr>
        <w:pStyle w:val="Bulletlist2"/>
        <w:numPr>
          <w:ilvl w:val="1"/>
          <w:numId w:val="34"/>
        </w:numPr>
        <w:sectPr w:rsidR="00B54DC8" w:rsidSect="000B2BCD">
          <w:pgSz w:w="11906" w:h="16838" w:code="9"/>
          <w:pgMar w:top="1440" w:right="1440" w:bottom="1440" w:left="1440" w:header="397" w:footer="397" w:gutter="0"/>
          <w:cols w:space="312"/>
          <w:docGrid w:linePitch="360"/>
        </w:sectPr>
      </w:pPr>
    </w:p>
    <w:p w14:paraId="609E8DE9" w14:textId="05CC0EC2" w:rsidR="0046752E" w:rsidRPr="004515F2" w:rsidRDefault="00746ED0" w:rsidP="00DD1E64">
      <w:pPr>
        <w:pStyle w:val="Bulletlist2"/>
        <w:numPr>
          <w:ilvl w:val="1"/>
          <w:numId w:val="34"/>
        </w:numPr>
      </w:pPr>
      <w:r w:rsidRPr="004515F2">
        <w:lastRenderedPageBreak/>
        <w:t>H</w:t>
      </w:r>
      <w:r w:rsidR="0046752E" w:rsidRPr="004515F2">
        <w:t>ealth issues that have the potential to raise a security concern</w:t>
      </w:r>
      <w:r w:rsidR="00545EFE" w:rsidRPr="004515F2">
        <w:t>;</w:t>
      </w:r>
      <w:r w:rsidR="0046752E" w:rsidRPr="004515F2">
        <w:t xml:space="preserve"> </w:t>
      </w:r>
      <w:r w:rsidR="00EC1E9B" w:rsidRPr="004515F2">
        <w:t xml:space="preserve">particularly </w:t>
      </w:r>
      <w:r w:rsidR="005A23BB" w:rsidRPr="004515F2">
        <w:t>those</w:t>
      </w:r>
      <w:r w:rsidR="00EC1E9B" w:rsidRPr="004515F2">
        <w:t xml:space="preserve"> that have a long term or permanent condition which could have an impact on </w:t>
      </w:r>
      <w:r w:rsidR="00D869A2" w:rsidRPr="004515F2">
        <w:t>an</w:t>
      </w:r>
      <w:r w:rsidR="00EC1E9B" w:rsidRPr="004515F2">
        <w:t xml:space="preserve"> individual's cognitive function</w:t>
      </w:r>
      <w:r w:rsidR="00DD1E64" w:rsidRPr="004515F2">
        <w:t xml:space="preserve"> or which may impact on an individual’s decision</w:t>
      </w:r>
      <w:r w:rsidR="00971F0E" w:rsidRPr="004515F2">
        <w:t>-</w:t>
      </w:r>
      <w:r w:rsidR="00DD1E64" w:rsidRPr="004515F2">
        <w:t>making and/or judgement if not well managed</w:t>
      </w:r>
      <w:r w:rsidR="00E44C20" w:rsidRPr="004515F2">
        <w:t>, or have a negative impact on others</w:t>
      </w:r>
      <w:r w:rsidR="00DD1E64" w:rsidRPr="004515F2">
        <w:t xml:space="preserve">. </w:t>
      </w:r>
    </w:p>
    <w:p w14:paraId="7EDD7E9C" w14:textId="40BEB795" w:rsidR="0046752E" w:rsidRDefault="0046752E" w:rsidP="007D1960">
      <w:pPr>
        <w:pStyle w:val="Bulletlist2"/>
        <w:numPr>
          <w:ilvl w:val="1"/>
          <w:numId w:val="34"/>
        </w:numPr>
      </w:pPr>
      <w:r w:rsidRPr="0046752E">
        <w:t xml:space="preserve">Any </w:t>
      </w:r>
      <w:r w:rsidR="00DB7E9A">
        <w:t xml:space="preserve">current or relevant </w:t>
      </w:r>
      <w:r w:rsidRPr="0046752E">
        <w:t>aftercare oversight;</w:t>
      </w:r>
    </w:p>
    <w:p w14:paraId="54FDE4E0" w14:textId="5CAE1594" w:rsidR="0046752E" w:rsidRDefault="00A06229" w:rsidP="007D1960">
      <w:pPr>
        <w:pStyle w:val="Bulletlist2"/>
        <w:numPr>
          <w:ilvl w:val="1"/>
          <w:numId w:val="34"/>
        </w:numPr>
      </w:pPr>
      <w:r>
        <w:t>I</w:t>
      </w:r>
      <w:r w:rsidR="0046752E" w:rsidRPr="0046752E">
        <w:t>nformation relating to non–British citizenship (including dual or former nationalities);</w:t>
      </w:r>
    </w:p>
    <w:p w14:paraId="0BFA84D6" w14:textId="128550CA" w:rsidR="0046752E" w:rsidRDefault="0046752E" w:rsidP="00BB38A4">
      <w:pPr>
        <w:pStyle w:val="Bulletlist2"/>
        <w:numPr>
          <w:ilvl w:val="1"/>
          <w:numId w:val="34"/>
        </w:numPr>
      </w:pPr>
      <w:r w:rsidRPr="0046752E">
        <w:t xml:space="preserve">Confirmation of the right to work in the UK, if the applicant </w:t>
      </w:r>
      <w:r w:rsidR="00182D84">
        <w:t xml:space="preserve">   </w:t>
      </w:r>
      <w:r w:rsidRPr="0046752E">
        <w:t>is not a British or Irish citizen;</w:t>
      </w:r>
    </w:p>
    <w:p w14:paraId="3DD0A64F" w14:textId="7B82D5AA" w:rsidR="0046752E" w:rsidRDefault="0046752E" w:rsidP="00BB38A4">
      <w:pPr>
        <w:pStyle w:val="Bulletlist2"/>
        <w:numPr>
          <w:ilvl w:val="1"/>
          <w:numId w:val="34"/>
        </w:numPr>
      </w:pPr>
      <w:r w:rsidRPr="0046752E">
        <w:t>Any clearance held through an overseas security authority;</w:t>
      </w:r>
    </w:p>
    <w:p w14:paraId="49128281" w14:textId="2A52A95F" w:rsidR="0046752E" w:rsidRDefault="0046752E" w:rsidP="00BB38A4">
      <w:pPr>
        <w:pStyle w:val="Bulletlist2"/>
        <w:numPr>
          <w:ilvl w:val="1"/>
          <w:numId w:val="34"/>
        </w:numPr>
      </w:pPr>
      <w:r w:rsidRPr="0046752E">
        <w:t>Any need to access codeword material;</w:t>
      </w:r>
    </w:p>
    <w:p w14:paraId="1D33DFE2" w14:textId="01570B6C" w:rsidR="0046752E" w:rsidRDefault="0046752E" w:rsidP="00BB38A4">
      <w:pPr>
        <w:pStyle w:val="Bulletlist2"/>
        <w:numPr>
          <w:ilvl w:val="1"/>
          <w:numId w:val="34"/>
        </w:numPr>
      </w:pPr>
      <w:r w:rsidRPr="0046752E">
        <w:t>The outcome of checks of overseas police certificates (to include the country to which the certificate relates, the date of the certificate, and the period for which the certificate is intended to cover)</w:t>
      </w:r>
      <w:r w:rsidR="00045B00">
        <w:t xml:space="preserve"> or disclosures made in statutory declarations</w:t>
      </w:r>
      <w:r w:rsidRPr="0046752E">
        <w:t>;</w:t>
      </w:r>
    </w:p>
    <w:p w14:paraId="74318490" w14:textId="1D7EC3A8" w:rsidR="0046752E" w:rsidRDefault="0046752E" w:rsidP="00BB38A4">
      <w:pPr>
        <w:pStyle w:val="Bulletlist2"/>
        <w:numPr>
          <w:ilvl w:val="1"/>
          <w:numId w:val="34"/>
        </w:numPr>
      </w:pPr>
      <w:r w:rsidRPr="0046752E">
        <w:t>For C</w:t>
      </w:r>
      <w:r w:rsidR="00600235">
        <w:t>NC</w:t>
      </w:r>
      <w:r w:rsidR="00AC3B4E">
        <w:t xml:space="preserve"> personnel</w:t>
      </w:r>
      <w:r w:rsidRPr="0046752E">
        <w:t>, any adverse information identified through Recruitment Vetting (RV)</w:t>
      </w:r>
    </w:p>
    <w:p w14:paraId="559300DE" w14:textId="7D2C639A" w:rsidR="0046752E" w:rsidRDefault="0046752E" w:rsidP="00BB38A4">
      <w:pPr>
        <w:pStyle w:val="Bulletlist2"/>
        <w:numPr>
          <w:ilvl w:val="1"/>
          <w:numId w:val="34"/>
        </w:numPr>
      </w:pPr>
      <w:r w:rsidRPr="0046752E">
        <w:t>Any other issue which has the potential for security concern.</w:t>
      </w:r>
    </w:p>
    <w:p w14:paraId="67C1FEAC" w14:textId="22F96738" w:rsidR="0046752E" w:rsidRDefault="0046752E" w:rsidP="00B42C72">
      <w:pPr>
        <w:pStyle w:val="Bulletlist1"/>
        <w:numPr>
          <w:ilvl w:val="0"/>
          <w:numId w:val="34"/>
        </w:numPr>
        <w:ind w:left="1418" w:hanging="357"/>
      </w:pPr>
      <w:r w:rsidRPr="0046752E">
        <w:t xml:space="preserve">On receipt of the NSV clearance </w:t>
      </w:r>
      <w:r w:rsidR="00703E98">
        <w:t>notification</w:t>
      </w:r>
      <w:r w:rsidRPr="0046752E">
        <w:t xml:space="preserve">, the dutyholder should note any caveats </w:t>
      </w:r>
      <w:r w:rsidR="00EA550F">
        <w:t xml:space="preserve">applied </w:t>
      </w:r>
      <w:r w:rsidRPr="0046752E">
        <w:t>and any reporting requirements.</w:t>
      </w:r>
    </w:p>
    <w:p w14:paraId="4569559F" w14:textId="4735B062" w:rsidR="0046752E" w:rsidRDefault="0046752E" w:rsidP="00B42C72">
      <w:pPr>
        <w:pStyle w:val="Bulletlist1"/>
        <w:numPr>
          <w:ilvl w:val="0"/>
          <w:numId w:val="34"/>
        </w:numPr>
        <w:ind w:left="1418" w:hanging="357"/>
      </w:pPr>
      <w:r w:rsidRPr="0046752E">
        <w:t>The dutyholder should ensure, for access to information, material and facilities, that clearance levels and permissions are aligned to those specified in the Mandatory Security Clearances Annex K of SyAPs and limited for the duration of the clearance period for which access is required, or where the “need to know” principle applies</w:t>
      </w:r>
      <w:r>
        <w:t>.</w:t>
      </w:r>
    </w:p>
    <w:p w14:paraId="66C81E78" w14:textId="5D05FC50" w:rsidR="0046752E" w:rsidRDefault="0046752E" w:rsidP="00B42C72">
      <w:pPr>
        <w:pStyle w:val="Bulletlist1"/>
        <w:numPr>
          <w:ilvl w:val="0"/>
          <w:numId w:val="34"/>
        </w:numPr>
        <w:ind w:left="1418" w:hanging="357"/>
      </w:pPr>
      <w:r w:rsidRPr="0046752E">
        <w:t>Where individuals are subject to ongoing right to work checks, access to nuclear material and facilities is prohibited beyond the date any right to work expires, or where the “need to know” principle no longer applies</w:t>
      </w:r>
      <w:r>
        <w:t>.</w:t>
      </w:r>
    </w:p>
    <w:p w14:paraId="794D49B8" w14:textId="0F70397E" w:rsidR="0046752E" w:rsidRDefault="00A45CAD" w:rsidP="00955093">
      <w:pPr>
        <w:pStyle w:val="F9-Paragraph"/>
      </w:pPr>
      <w:r w:rsidRPr="00A45CAD">
        <w:rPr>
          <w:b/>
        </w:rPr>
        <w:t xml:space="preserve">Denial of </w:t>
      </w:r>
      <w:r w:rsidR="00955093">
        <w:rPr>
          <w:b/>
        </w:rPr>
        <w:t>c</w:t>
      </w:r>
      <w:r w:rsidRPr="00A45CAD">
        <w:rPr>
          <w:b/>
        </w:rPr>
        <w:t>learance</w:t>
      </w:r>
      <w:r w:rsidR="00955093">
        <w:t xml:space="preserve"> -</w:t>
      </w:r>
      <w:r w:rsidRPr="00A45CAD">
        <w:t xml:space="preserve"> Where an NSV clearance is denied, ONR will provide the </w:t>
      </w:r>
      <w:r w:rsidR="00703E98">
        <w:t>vetting applicant</w:t>
      </w:r>
      <w:r w:rsidR="00703E98" w:rsidRPr="00A45CAD">
        <w:t xml:space="preserve"> </w:t>
      </w:r>
      <w:r w:rsidRPr="00A45CAD">
        <w:t>with notice of the relevant internal or external appeal processes (Appendix 4)</w:t>
      </w:r>
      <w:r w:rsidR="0020095F">
        <w:t xml:space="preserve"> and simul</w:t>
      </w:r>
      <w:r w:rsidR="00140467">
        <w:t>taneously notify the sponsor of the decision.</w:t>
      </w:r>
      <w:r w:rsidRPr="00A45CAD">
        <w:t xml:space="preserve"> ONR will notify the </w:t>
      </w:r>
      <w:r w:rsidR="006378A9">
        <w:t>clearance sponsor</w:t>
      </w:r>
      <w:r w:rsidR="006378A9" w:rsidRPr="00A45CAD">
        <w:t xml:space="preserve"> </w:t>
      </w:r>
      <w:r w:rsidRPr="00A45CAD">
        <w:t>with the level of clearance (if any) the subject is approved to hold</w:t>
      </w:r>
      <w:r>
        <w:t>.</w:t>
      </w:r>
    </w:p>
    <w:p w14:paraId="180225DD" w14:textId="77777777" w:rsidR="00B54DC8" w:rsidRDefault="00B54DC8" w:rsidP="00460D37">
      <w:pPr>
        <w:pStyle w:val="F9-Paragraph"/>
        <w:sectPr w:rsidR="00B54DC8" w:rsidSect="000B2BCD">
          <w:pgSz w:w="11906" w:h="16838" w:code="9"/>
          <w:pgMar w:top="1440" w:right="1440" w:bottom="1440" w:left="1440" w:header="397" w:footer="397" w:gutter="0"/>
          <w:cols w:space="312"/>
          <w:docGrid w:linePitch="360"/>
        </w:sectPr>
      </w:pPr>
    </w:p>
    <w:p w14:paraId="413A7E73" w14:textId="55CBB6DC" w:rsidR="00A45CAD" w:rsidRDefault="007D065F" w:rsidP="00B54DC8">
      <w:pPr>
        <w:pStyle w:val="Heading2"/>
      </w:pPr>
      <w:r w:rsidRPr="007D065F">
        <w:lastRenderedPageBreak/>
        <w:t xml:space="preserve">Submission of NSV </w:t>
      </w:r>
      <w:r w:rsidR="00B54DC8">
        <w:t>r</w:t>
      </w:r>
      <w:r w:rsidRPr="007D065F">
        <w:t>eviews</w:t>
      </w:r>
    </w:p>
    <w:p w14:paraId="6C9D3F8D" w14:textId="44F0F5CA" w:rsidR="00521EA9" w:rsidRDefault="007D065F" w:rsidP="00B54DC8">
      <w:pPr>
        <w:pStyle w:val="F9-Paragraph"/>
      </w:pPr>
      <w:r w:rsidRPr="007D065F">
        <w:t xml:space="preserve">Review applications must be submitted to United Kingdom Security Vetting (UKSV) five months before a valid clearance is due to expire. Where UKSV advises a review application has been cancelled, the individual is then deemed, with immediate effect, to hold the BPSS. </w:t>
      </w:r>
      <w:r w:rsidR="005D7A3D" w:rsidRPr="005D7A3D">
        <w:t xml:space="preserve">If a clearance is due to expire while the renewal process is ongoing, sponsors are required to request an extension </w:t>
      </w:r>
      <w:r w:rsidR="00FE221D">
        <w:t xml:space="preserve">to the current clearance </w:t>
      </w:r>
      <w:r w:rsidR="005D7A3D" w:rsidRPr="005D7A3D">
        <w:t xml:space="preserve">from UKSV at least 30 calendar days prior to the clearance expiry date. UKSV </w:t>
      </w:r>
      <w:r w:rsidR="005D7A3D">
        <w:t>usually</w:t>
      </w:r>
      <w:r w:rsidR="005D7A3D" w:rsidRPr="005D7A3D">
        <w:t xml:space="preserve"> grants extensions for a period of six months.</w:t>
      </w:r>
      <w:r w:rsidR="005D7A3D">
        <w:t xml:space="preserve"> </w:t>
      </w:r>
      <w:r w:rsidR="00A4134D">
        <w:t xml:space="preserve"> </w:t>
      </w:r>
      <w:r w:rsidR="003619F1">
        <w:t xml:space="preserve">Additionally, </w:t>
      </w:r>
      <w:r w:rsidR="009F6091">
        <w:t xml:space="preserve">where an impending prosecution exists at the time a renewal application </w:t>
      </w:r>
      <w:r w:rsidR="00071BDB">
        <w:t xml:space="preserve">is due, whilst this should have already been the subject of an aftercare incident report, UKSV should be contacted to </w:t>
      </w:r>
      <w:r w:rsidR="00ED2CBC">
        <w:t xml:space="preserve">determine </w:t>
      </w:r>
      <w:r w:rsidR="00A61F9F">
        <w:t xml:space="preserve">whether a renewal application </w:t>
      </w:r>
      <w:r w:rsidR="00641ACB">
        <w:t>should be submitted</w:t>
      </w:r>
      <w:r w:rsidR="00A61F9F">
        <w:t xml:space="preserve">. </w:t>
      </w:r>
    </w:p>
    <w:p w14:paraId="3BEDDDF4" w14:textId="63C1DDDA" w:rsidR="007D065F" w:rsidRDefault="007D065F" w:rsidP="00955093">
      <w:pPr>
        <w:pStyle w:val="Heading2"/>
      </w:pPr>
      <w:r w:rsidRPr="00A4134D">
        <w:t xml:space="preserve">NSV </w:t>
      </w:r>
      <w:r w:rsidR="00955093">
        <w:t>t</w:t>
      </w:r>
      <w:r w:rsidRPr="00A4134D">
        <w:t xml:space="preserve">ransfers and </w:t>
      </w:r>
      <w:r w:rsidR="00955093">
        <w:t>s</w:t>
      </w:r>
      <w:r w:rsidRPr="00A4134D">
        <w:t>hares</w:t>
      </w:r>
    </w:p>
    <w:p w14:paraId="0025D6C3" w14:textId="1201E9BB" w:rsidR="0046752E" w:rsidRDefault="0022598F" w:rsidP="00955093">
      <w:pPr>
        <w:pStyle w:val="F9-Paragraph"/>
      </w:pPr>
      <w:r w:rsidRPr="0022598F">
        <w:t>If an individual is required to work in the civil nuclear industry and holds a valid and appropriate NSV clearance</w:t>
      </w:r>
      <w:r w:rsidR="0079278C">
        <w:t xml:space="preserve"> </w:t>
      </w:r>
      <w:r w:rsidR="00C35BED">
        <w:t>recorded on the VSI</w:t>
      </w:r>
      <w:r w:rsidR="00083DA8">
        <w:t>,</w:t>
      </w:r>
      <w:r w:rsidRPr="0022598F">
        <w:t xml:space="preserve"> the clearance can be transferred across to, or be shared by, the civil nuclear industry</w:t>
      </w:r>
      <w:r w:rsidR="00C0480A">
        <w:t>, unless a non-transferable restriction has been applied</w:t>
      </w:r>
      <w:r w:rsidR="00AF45C5">
        <w:t xml:space="preserve"> or concerns exist meaning further enquiries need to be undetaken by UKSV or ONR</w:t>
      </w:r>
      <w:r w:rsidRPr="0022598F">
        <w:t>.</w:t>
      </w:r>
    </w:p>
    <w:p w14:paraId="37AE32B3" w14:textId="77777777" w:rsidR="00E20453" w:rsidRDefault="0022598F" w:rsidP="00955093">
      <w:pPr>
        <w:pStyle w:val="F9-Paragraph"/>
      </w:pPr>
      <w:r w:rsidRPr="0022598F">
        <w:t>A transfer occurs when the sponsor organisation in the civil nuclear industry submits a transfer request to UKSV and through this request, agrees to maintain the clearance as its new sponsor, including managing ongoing personnel security arrangements</w:t>
      </w:r>
    </w:p>
    <w:p w14:paraId="1BE82747" w14:textId="2ECD541C" w:rsidR="0022598F" w:rsidRDefault="005A7F3D" w:rsidP="00955093">
      <w:pPr>
        <w:pStyle w:val="F9-Paragraph"/>
      </w:pPr>
      <w:r>
        <w:t xml:space="preserve">Before any transfer request is submitted, </w:t>
      </w:r>
      <w:r w:rsidR="00C35FB2">
        <w:t xml:space="preserve">the dutyholder wishing to transfer in </w:t>
      </w:r>
      <w:r w:rsidR="00997B57">
        <w:t xml:space="preserve">an active </w:t>
      </w:r>
      <w:r w:rsidR="00C35FB2">
        <w:t xml:space="preserve">clearance should obtain the approval of the </w:t>
      </w:r>
      <w:r w:rsidR="005018CF">
        <w:t xml:space="preserve">sponsor organisation currently holding the clearance. </w:t>
      </w:r>
    </w:p>
    <w:p w14:paraId="4892E293" w14:textId="66222E84" w:rsidR="000C202F" w:rsidRDefault="0022598F" w:rsidP="00955093">
      <w:pPr>
        <w:pStyle w:val="F9-Paragraph"/>
      </w:pPr>
      <w:r w:rsidRPr="0022598F">
        <w:t xml:space="preserve">A share occurs when the sponsor organisation in the civil nuclear industry submits a share request to UKSV and through this request agrees to jointly sponsor the clearance with the organisation that currently maintains it. In sharing the clearance, the  sponsor </w:t>
      </w:r>
      <w:r w:rsidR="000F2E72">
        <w:t xml:space="preserve">which has sought to share the clearance </w:t>
      </w:r>
      <w:r w:rsidRPr="0022598F">
        <w:t>will also manage any ongoing personnel security arrangements that exist within its own organisation</w:t>
      </w:r>
      <w:r w:rsidR="002A48E6">
        <w:t xml:space="preserve">. </w:t>
      </w:r>
      <w:r w:rsidR="002F70BC">
        <w:t xml:space="preserve">UKSV </w:t>
      </w:r>
      <w:r w:rsidR="00A76B54">
        <w:t>will</w:t>
      </w:r>
      <w:r w:rsidR="00A872A3">
        <w:t xml:space="preserve"> notify</w:t>
      </w:r>
      <w:r w:rsidR="002A48E6">
        <w:t xml:space="preserve"> </w:t>
      </w:r>
      <w:r w:rsidR="00A872A3">
        <w:t xml:space="preserve">the clearance sponsor </w:t>
      </w:r>
      <w:r w:rsidR="000D2E0C">
        <w:t xml:space="preserve">from whom the clearance is being shared </w:t>
      </w:r>
      <w:r w:rsidR="00A872A3">
        <w:t>o</w:t>
      </w:r>
      <w:r w:rsidR="00A76B54">
        <w:t>f</w:t>
      </w:r>
      <w:r w:rsidR="00A872A3">
        <w:t xml:space="preserve"> </w:t>
      </w:r>
      <w:r w:rsidR="002A48E6">
        <w:t>relevant</w:t>
      </w:r>
      <w:r w:rsidR="00A872A3">
        <w:t xml:space="preserve"> aftercare submission</w:t>
      </w:r>
      <w:r w:rsidR="002A48E6">
        <w:t>s</w:t>
      </w:r>
      <w:r w:rsidR="00A872A3">
        <w:t xml:space="preserve"> to enable </w:t>
      </w:r>
      <w:r w:rsidR="00295CF2">
        <w:t xml:space="preserve">any aftercare oversight </w:t>
      </w:r>
      <w:r w:rsidR="00E20093">
        <w:t xml:space="preserve">by all relevant sponsor organisations. </w:t>
      </w:r>
    </w:p>
    <w:p w14:paraId="3BEF2AAD" w14:textId="06002794" w:rsidR="0022598F" w:rsidRDefault="0022598F" w:rsidP="00955093">
      <w:pPr>
        <w:pStyle w:val="F9-Paragraph"/>
      </w:pPr>
      <w:r w:rsidRPr="0022598F">
        <w:t xml:space="preserve"> </w:t>
      </w:r>
      <w:r w:rsidR="00FB18D9" w:rsidRPr="00FB18D9">
        <w:t xml:space="preserve">Should the primary sponsor (holder) of the clearance cease to sponsor the application the share will remain valid with those other organisations who share the clearance. UKSV </w:t>
      </w:r>
      <w:r w:rsidR="00531A68">
        <w:t>will</w:t>
      </w:r>
      <w:r w:rsidR="00531A68" w:rsidRPr="00FB18D9">
        <w:t xml:space="preserve"> </w:t>
      </w:r>
      <w:r w:rsidR="00FB18D9" w:rsidRPr="00FB18D9">
        <w:t xml:space="preserve">notify a sharing organisation </w:t>
      </w:r>
      <w:r w:rsidR="00BB141F">
        <w:t xml:space="preserve">so </w:t>
      </w:r>
      <w:r w:rsidR="00FB18D9" w:rsidRPr="00FB18D9">
        <w:t>that they can apply to transfer the clearance allowing them to become the primary sponsor.</w:t>
      </w:r>
      <w:r w:rsidR="00EE1BC7">
        <w:t xml:space="preserve"> Shares may </w:t>
      </w:r>
      <w:r w:rsidR="009B1356">
        <w:t xml:space="preserve">also </w:t>
      </w:r>
      <w:r w:rsidR="00EE1BC7">
        <w:t>be requested between dutyholders in the civil nuclear industry</w:t>
      </w:r>
    </w:p>
    <w:p w14:paraId="4E389BE3" w14:textId="77777777" w:rsidR="00955093" w:rsidRDefault="00955093" w:rsidP="00955093">
      <w:pPr>
        <w:pStyle w:val="F9-Paragraph"/>
        <w:sectPr w:rsidR="00955093" w:rsidSect="000B2BCD">
          <w:pgSz w:w="11906" w:h="16838" w:code="9"/>
          <w:pgMar w:top="1440" w:right="1440" w:bottom="1440" w:left="1440" w:header="397" w:footer="397" w:gutter="0"/>
          <w:cols w:space="312"/>
          <w:docGrid w:linePitch="360"/>
        </w:sectPr>
      </w:pPr>
    </w:p>
    <w:p w14:paraId="4E5D5FB2" w14:textId="6699CBE3" w:rsidR="0022598F" w:rsidRPr="0022598F" w:rsidRDefault="0022598F" w:rsidP="00955093">
      <w:pPr>
        <w:pStyle w:val="F9-Paragraph"/>
      </w:pPr>
      <w:r w:rsidRPr="0022598F">
        <w:lastRenderedPageBreak/>
        <w:t>The existence of an NSV clearance does not mean an employer’s</w:t>
      </w:r>
      <w:r w:rsidR="00863EA1">
        <w:t xml:space="preserve"> or </w:t>
      </w:r>
      <w:r w:rsidRPr="0022598F">
        <w:t xml:space="preserve">contracting authority’s employment/appointment procedure should be circumvented, as </w:t>
      </w:r>
      <w:r w:rsidR="009E58DD">
        <w:t xml:space="preserve">legal </w:t>
      </w:r>
      <w:r w:rsidR="005748F4">
        <w:t xml:space="preserve">duties apply on ensuring the right to work exists and </w:t>
      </w:r>
      <w:r w:rsidR="00863EA1">
        <w:t xml:space="preserve">an individual’s </w:t>
      </w:r>
      <w:r w:rsidRPr="0022598F">
        <w:t xml:space="preserve">circumstances </w:t>
      </w:r>
      <w:r w:rsidR="005A69D2">
        <w:t>may have</w:t>
      </w:r>
      <w:r w:rsidR="005A69D2" w:rsidRPr="0022598F">
        <w:t xml:space="preserve"> </w:t>
      </w:r>
      <w:r w:rsidRPr="0022598F">
        <w:t>change</w:t>
      </w:r>
      <w:r w:rsidR="005A69D2">
        <w:t xml:space="preserve">d since the BPSS was </w:t>
      </w:r>
      <w:r w:rsidR="00BE7236">
        <w:t xml:space="preserve">originally </w:t>
      </w:r>
      <w:r w:rsidR="005A69D2">
        <w:t>approved</w:t>
      </w:r>
      <w:r>
        <w:t>.</w:t>
      </w:r>
    </w:p>
    <w:p w14:paraId="6ECF375C" w14:textId="42CF63D4" w:rsidR="0022598F" w:rsidRDefault="0022598F" w:rsidP="00955093">
      <w:pPr>
        <w:pStyle w:val="F9-Paragraph"/>
      </w:pPr>
      <w:r w:rsidRPr="0022598F">
        <w:t>Dutyholders should ensure an eligible clearance exists via the V</w:t>
      </w:r>
      <w:r w:rsidR="00841FBD">
        <w:t>SI</w:t>
      </w:r>
      <w:r w:rsidRPr="0022598F">
        <w:t xml:space="preserve"> functionality on NSVS and submit the relevant transfer and/or share request for UKSV to process. Only cases where a </w:t>
      </w:r>
      <w:r w:rsidR="00C910F2">
        <w:t>concern</w:t>
      </w:r>
      <w:r w:rsidRPr="0022598F">
        <w:t xml:space="preserve"> has been identified will be referred by UKSV to ONR for a decision</w:t>
      </w:r>
      <w:r w:rsidR="009C0CCE">
        <w:t xml:space="preserve"> before the transfer or share </w:t>
      </w:r>
      <w:r w:rsidR="00A97B7F">
        <w:t>is approved</w:t>
      </w:r>
      <w:r>
        <w:t>.</w:t>
      </w:r>
    </w:p>
    <w:p w14:paraId="3BF1BB75" w14:textId="5D8E1C62" w:rsidR="0022598F" w:rsidRDefault="0022598F" w:rsidP="00955093">
      <w:pPr>
        <w:pStyle w:val="F9-Paragraph"/>
      </w:pPr>
      <w:r w:rsidRPr="0022598F">
        <w:t xml:space="preserve">Transfer </w:t>
      </w:r>
      <w:r w:rsidR="00EE1BC7">
        <w:t xml:space="preserve">or share </w:t>
      </w:r>
      <w:r w:rsidRPr="0022598F">
        <w:t>requests are not to be submitted where individuals transfer between a dutyholder’s own sites e.g. EDF Sizewell B to EDF Torness, or NRS Chapelcross to NRS Hunterston</w:t>
      </w:r>
      <w:r>
        <w:t>.</w:t>
      </w:r>
    </w:p>
    <w:p w14:paraId="2C00D514" w14:textId="1E8228F5" w:rsidR="0022598F" w:rsidRDefault="0022598F" w:rsidP="00955093">
      <w:pPr>
        <w:pStyle w:val="F9-Paragraph"/>
      </w:pPr>
      <w:r w:rsidRPr="0022598F">
        <w:t>Where dutyholders have difficulty in obtaining sufficient information to complete the online transfer or share request, from either the exporting Vetting Authority or Security Controller</w:t>
      </w:r>
      <w:r w:rsidR="00EE1BC7">
        <w:t>,</w:t>
      </w:r>
      <w:r w:rsidRPr="0022598F">
        <w:t xml:space="preserve"> a new vetting application is to be submitted</w:t>
      </w:r>
      <w:r w:rsidR="00652459">
        <w:t xml:space="preserve">, but the inability to obtain sufficient information </w:t>
      </w:r>
      <w:r w:rsidR="006E70DB">
        <w:t>is to be recorded under the items of security interest</w:t>
      </w:r>
      <w:r w:rsidRPr="0022598F">
        <w:t>. Dutyholders may apply the share procedure pending the outcome of the transfer process, so long as the clearance is not lapsed. Expired clearances cannot be shared or transferred</w:t>
      </w:r>
      <w:r>
        <w:t>.</w:t>
      </w:r>
    </w:p>
    <w:p w14:paraId="7D175355" w14:textId="35F549DA" w:rsidR="0022598F" w:rsidRDefault="0022598F" w:rsidP="00955093">
      <w:pPr>
        <w:pStyle w:val="F9-Paragraph"/>
      </w:pPr>
      <w:r w:rsidRPr="0022598F">
        <w:t>Where</w:t>
      </w:r>
      <w:r w:rsidR="00EF27BC">
        <w:t xml:space="preserve"> </w:t>
      </w:r>
      <w:r w:rsidRPr="0022598F">
        <w:t xml:space="preserve">a clearance is justifiably used on an ongoing share basis, dutyholders should have arrangements to ensure that the clearance remains active.  This includes cases where the clearance is </w:t>
      </w:r>
      <w:r w:rsidR="00B31FD5">
        <w:t>shared</w:t>
      </w:r>
      <w:r w:rsidR="00B31FD5" w:rsidRPr="0022598F">
        <w:t xml:space="preserve"> </w:t>
      </w:r>
      <w:r w:rsidR="00B31FD5">
        <w:t>with another</w:t>
      </w:r>
      <w:r w:rsidRPr="0022598F">
        <w:t xml:space="preserve"> sponsor organisation that is also subject to regulation by ONR</w:t>
      </w:r>
      <w:r>
        <w:t>.</w:t>
      </w:r>
    </w:p>
    <w:p w14:paraId="3AB64924" w14:textId="16207B69" w:rsidR="00920BFE" w:rsidRDefault="00920BFE" w:rsidP="00955093">
      <w:pPr>
        <w:pStyle w:val="F9-Paragraph"/>
      </w:pPr>
      <w:r>
        <w:t>There is no minimum period for a transfer or share request. F</w:t>
      </w:r>
      <w:r w:rsidRPr="00920BFE">
        <w:t>or short period</w:t>
      </w:r>
      <w:r w:rsidR="00056CF5">
        <w:t>s</w:t>
      </w:r>
      <w:r w:rsidRPr="00920BFE">
        <w:t xml:space="preserve"> of time</w:t>
      </w:r>
      <w:r>
        <w:t>,</w:t>
      </w:r>
      <w:r w:rsidRPr="00920BFE">
        <w:t xml:space="preserve"> a </w:t>
      </w:r>
      <w:r>
        <w:t xml:space="preserve">transfer or </w:t>
      </w:r>
      <w:r w:rsidRPr="00920BFE">
        <w:t xml:space="preserve">share may not be practical </w:t>
      </w:r>
      <w:r>
        <w:t>or</w:t>
      </w:r>
      <w:r w:rsidRPr="00920BFE">
        <w:t xml:space="preserve"> necessary, however this would depend upon the level of access to sensitive information and assets that was being </w:t>
      </w:r>
      <w:r>
        <w:t>granted</w:t>
      </w:r>
      <w:r w:rsidRPr="00920BFE">
        <w:t xml:space="preserve"> during that period.  </w:t>
      </w:r>
      <w:r>
        <w:t>Any decision not to submit a transfer or share request should be accompanied by a risk assessment</w:t>
      </w:r>
      <w:r w:rsidR="00C03E41">
        <w:t xml:space="preserve">. </w:t>
      </w:r>
    </w:p>
    <w:p w14:paraId="15AE22A9" w14:textId="7056DD4F" w:rsidR="0022598F" w:rsidRDefault="006E7B0E" w:rsidP="000D727B">
      <w:pPr>
        <w:pStyle w:val="Heading2"/>
      </w:pPr>
      <w:r w:rsidRPr="006E7B0E">
        <w:t>Use of clearances held through overseas organisations</w:t>
      </w:r>
    </w:p>
    <w:p w14:paraId="5F868443" w14:textId="11B7F7A4" w:rsidR="007D065F" w:rsidRDefault="005C0D3F" w:rsidP="00955093">
      <w:pPr>
        <w:pStyle w:val="F9-Paragraph"/>
      </w:pPr>
      <w:r w:rsidRPr="005C0D3F">
        <w:t>Where an individual holds a clearance issued through an overseas competent security authority, its validity for use in the civil nuclear sector must be confirmed by ONR before the individual is given access to relevant areas or information.</w:t>
      </w:r>
      <w:r w:rsidR="002019B5">
        <w:t xml:space="preserve"> For non-British citizens, the caveat of “No access to ‘UK Eyes Only’” </w:t>
      </w:r>
      <w:r w:rsidR="00FB0105">
        <w:t xml:space="preserve">must be applied. </w:t>
      </w:r>
    </w:p>
    <w:p w14:paraId="32BCB76C" w14:textId="77777777" w:rsidR="000D727B" w:rsidRDefault="000D727B" w:rsidP="000D727B">
      <w:pPr>
        <w:pStyle w:val="Heading2"/>
        <w:sectPr w:rsidR="000D727B" w:rsidSect="000B2BCD">
          <w:pgSz w:w="11906" w:h="16838" w:code="9"/>
          <w:pgMar w:top="1440" w:right="1440" w:bottom="1440" w:left="1440" w:header="397" w:footer="397" w:gutter="0"/>
          <w:cols w:space="312"/>
          <w:docGrid w:linePitch="360"/>
        </w:sectPr>
      </w:pPr>
    </w:p>
    <w:p w14:paraId="08ADA668" w14:textId="6EC767AD" w:rsidR="005C0D3F" w:rsidRDefault="005C0D3F" w:rsidP="000D727B">
      <w:pPr>
        <w:pStyle w:val="Heading2"/>
      </w:pPr>
      <w:r w:rsidRPr="005C0D3F">
        <w:lastRenderedPageBreak/>
        <w:t>Clearance arrangements for visitors</w:t>
      </w:r>
    </w:p>
    <w:p w14:paraId="41ADD05C" w14:textId="23AFC7B2" w:rsidR="005C0D3F" w:rsidRDefault="00AD085D" w:rsidP="000D727B">
      <w:pPr>
        <w:pStyle w:val="F9-Paragraph"/>
      </w:pPr>
      <w:r w:rsidRPr="00AD085D">
        <w:t xml:space="preserve">Visitors to civil nuclear licensed sites </w:t>
      </w:r>
      <w:r w:rsidR="00FB0105">
        <w:t>may</w:t>
      </w:r>
      <w:r w:rsidR="00FB0105" w:rsidRPr="00AD085D">
        <w:t xml:space="preserve"> </w:t>
      </w:r>
      <w:r w:rsidRPr="00AD085D">
        <w:t xml:space="preserve">heighten the risk of a security incident. </w:t>
      </w:r>
      <w:r w:rsidR="007E45DF">
        <w:t>I</w:t>
      </w:r>
      <w:r w:rsidRPr="00AD085D">
        <w:t xml:space="preserve">nspectors will be unlikely to approve a security plan that does not align with the notification obligations within OFFICIAL-SENSITIVE Annex M of SyAPs. A dutyholder’s obligation to notify </w:t>
      </w:r>
      <w:r w:rsidR="00C95079">
        <w:t xml:space="preserve">HMG through </w:t>
      </w:r>
      <w:r w:rsidRPr="00AD085D">
        <w:t xml:space="preserve">ONR of visitors, (using the template at Appendix </w:t>
      </w:r>
      <w:r w:rsidR="0012500E">
        <w:t>5</w:t>
      </w:r>
      <w:r w:rsidR="0012500E" w:rsidRPr="00AD085D">
        <w:t xml:space="preserve"> </w:t>
      </w:r>
      <w:r w:rsidRPr="00AD085D">
        <w:t>in this document) does not negate other, similar, but separate notification obligations to HMG under Export Control Arrangements</w:t>
      </w:r>
      <w:r>
        <w:t>.</w:t>
      </w:r>
    </w:p>
    <w:p w14:paraId="11BB30F8" w14:textId="3E3163A1" w:rsidR="00AD085D" w:rsidRDefault="0068396C" w:rsidP="000D727B">
      <w:pPr>
        <w:pStyle w:val="F9-Paragraph"/>
      </w:pPr>
      <w:r w:rsidRPr="0068396C">
        <w:t>In assessing dutyholder arrangements Inspectors should consider:</w:t>
      </w:r>
    </w:p>
    <w:p w14:paraId="3DB59760" w14:textId="44907B7A" w:rsidR="00D23138" w:rsidRDefault="005F35C3" w:rsidP="00D42DD6">
      <w:pPr>
        <w:pStyle w:val="Bulletlist1"/>
        <w:numPr>
          <w:ilvl w:val="0"/>
          <w:numId w:val="35"/>
        </w:numPr>
        <w:ind w:left="1418" w:hanging="425"/>
      </w:pPr>
      <w:r w:rsidRPr="005F35C3">
        <w:t>Whether pre-employment control, vetting and ongoing personnel security arrangements comply with Cabinet Office published guidance on the BPSS and the Personnel Security elements of the GFS and Personnel Security Policy</w:t>
      </w:r>
      <w:r>
        <w:t>.</w:t>
      </w:r>
    </w:p>
    <w:p w14:paraId="428E4C92" w14:textId="558A5E71" w:rsidR="005F35C3" w:rsidRDefault="005F35C3" w:rsidP="00D42DD6">
      <w:pPr>
        <w:pStyle w:val="Bulletlist1"/>
        <w:numPr>
          <w:ilvl w:val="0"/>
          <w:numId w:val="35"/>
        </w:numPr>
        <w:ind w:left="1418" w:hanging="357"/>
      </w:pPr>
      <w:r w:rsidRPr="005F35C3">
        <w:t>Whether arrangements comply with more detailed ONR requirements relating to governance, residency, and clearance portability</w:t>
      </w:r>
      <w:r>
        <w:t>.</w:t>
      </w:r>
    </w:p>
    <w:p w14:paraId="574F693E" w14:textId="2F60ED5A" w:rsidR="005F35C3" w:rsidRDefault="005F35C3" w:rsidP="00D42DD6">
      <w:pPr>
        <w:pStyle w:val="Bulletlist1"/>
        <w:numPr>
          <w:ilvl w:val="0"/>
          <w:numId w:val="35"/>
        </w:numPr>
        <w:ind w:left="1418" w:hanging="357"/>
      </w:pPr>
      <w:r w:rsidRPr="005F35C3">
        <w:t>Whether staff and personnel performing relevant roles are SQEP and how this is evidenced</w:t>
      </w:r>
      <w:r>
        <w:t>.</w:t>
      </w:r>
    </w:p>
    <w:p w14:paraId="3ED39187" w14:textId="477794A5" w:rsidR="00577A2B" w:rsidRDefault="00577A2B" w:rsidP="00D42DD6">
      <w:pPr>
        <w:pStyle w:val="Bulletlist1"/>
        <w:numPr>
          <w:ilvl w:val="0"/>
          <w:numId w:val="35"/>
        </w:numPr>
        <w:ind w:left="1418" w:hanging="357"/>
      </w:pPr>
      <w:r>
        <w:t xml:space="preserve">Where dutyholders have outsourced the decision making on the BPSS to an external provider, that ONR </w:t>
      </w:r>
      <w:r w:rsidR="00FA0EDD">
        <w:t>ha</w:t>
      </w:r>
      <w:r w:rsidR="006E5544">
        <w:t>s reviewed the arrangements</w:t>
      </w:r>
      <w:r w:rsidR="00AA0659">
        <w:t>.</w:t>
      </w:r>
    </w:p>
    <w:p w14:paraId="7016DD1F" w14:textId="53E17382" w:rsidR="005F35C3" w:rsidRDefault="005F35C3" w:rsidP="00D42DD6">
      <w:pPr>
        <w:pStyle w:val="Bulletlist1"/>
        <w:numPr>
          <w:ilvl w:val="0"/>
          <w:numId w:val="35"/>
        </w:numPr>
        <w:ind w:left="1418" w:hanging="357"/>
      </w:pPr>
      <w:r w:rsidRPr="005F35C3">
        <w:t xml:space="preserve">Whether arrangements ensure the dutyholder is assured as to the </w:t>
      </w:r>
      <w:r w:rsidR="001F53E3">
        <w:t>completeness</w:t>
      </w:r>
      <w:r w:rsidR="001F53E3" w:rsidRPr="005F35C3">
        <w:t xml:space="preserve"> </w:t>
      </w:r>
      <w:r w:rsidRPr="005F35C3">
        <w:t xml:space="preserve">of checks </w:t>
      </w:r>
      <w:r w:rsidR="003510C9">
        <w:t xml:space="preserve">identified on the BSVR </w:t>
      </w:r>
      <w:r w:rsidRPr="005F35C3">
        <w:t>completed by any organisation from which it shares or transfers a BPSS</w:t>
      </w:r>
    </w:p>
    <w:p w14:paraId="54B119AB" w14:textId="3A66DB11" w:rsidR="005F35C3" w:rsidRDefault="005F35C3" w:rsidP="00D42DD6">
      <w:pPr>
        <w:pStyle w:val="Bulletlist1"/>
        <w:numPr>
          <w:ilvl w:val="0"/>
          <w:numId w:val="35"/>
        </w:numPr>
        <w:ind w:left="1418" w:hanging="357"/>
      </w:pPr>
      <w:r w:rsidRPr="005F35C3">
        <w:t xml:space="preserve">Whether relevant information of a security interest which has been  identified through the BPSS, or from the </w:t>
      </w:r>
      <w:r w:rsidR="005E0B2A">
        <w:t>Departmental/Company</w:t>
      </w:r>
      <w:r w:rsidR="005E0B2A" w:rsidRPr="005F35C3">
        <w:t xml:space="preserve"> </w:t>
      </w:r>
      <w:r w:rsidR="002D39BD">
        <w:t>R</w:t>
      </w:r>
      <w:r w:rsidRPr="005F35C3">
        <w:t xml:space="preserve">ecord </w:t>
      </w:r>
      <w:r w:rsidR="002D39BD">
        <w:t>C</w:t>
      </w:r>
      <w:r w:rsidRPr="005F35C3">
        <w:t>heck, is included when sponsoring clearance applications</w:t>
      </w:r>
      <w:r>
        <w:t>.</w:t>
      </w:r>
    </w:p>
    <w:p w14:paraId="2875FDBF" w14:textId="4AFBD2AB" w:rsidR="005F35C3" w:rsidRDefault="00847597" w:rsidP="00D42DD6">
      <w:pPr>
        <w:pStyle w:val="Bulletlist1"/>
        <w:numPr>
          <w:ilvl w:val="0"/>
          <w:numId w:val="35"/>
        </w:numPr>
        <w:ind w:left="1418" w:hanging="357"/>
      </w:pPr>
      <w:r w:rsidRPr="00847597">
        <w:t>Whether clearance information is being verified through the VSI.</w:t>
      </w:r>
    </w:p>
    <w:p w14:paraId="14C8E4AB" w14:textId="1A80B3E8" w:rsidR="00847597" w:rsidRDefault="00847597" w:rsidP="00D42DD6">
      <w:pPr>
        <w:pStyle w:val="Bulletlist1"/>
        <w:numPr>
          <w:ilvl w:val="0"/>
          <w:numId w:val="35"/>
        </w:numPr>
        <w:ind w:left="1418" w:hanging="357"/>
      </w:pPr>
      <w:r w:rsidRPr="00847597">
        <w:t>Whether the dutyholder’s arrangements ensure clearance information and associated employment controls or caveats are communicated to relevant parties, i.e. Human Resources, Occupational Health and Line Manager</w:t>
      </w:r>
      <w:r>
        <w:t>.</w:t>
      </w:r>
    </w:p>
    <w:p w14:paraId="74169B5A" w14:textId="0D390747" w:rsidR="003D37EA" w:rsidRDefault="003D37EA" w:rsidP="00D42DD6">
      <w:pPr>
        <w:pStyle w:val="Bulletlist1"/>
        <w:numPr>
          <w:ilvl w:val="0"/>
          <w:numId w:val="35"/>
        </w:numPr>
        <w:ind w:left="1418" w:hanging="357"/>
      </w:pPr>
      <w:r>
        <w:t xml:space="preserve">Where a transfer or share request has been assessed as </w:t>
      </w:r>
      <w:r w:rsidR="00B6314C">
        <w:t xml:space="preserve">neither practical or necessary, has a risk assessment been completed? </w:t>
      </w:r>
    </w:p>
    <w:p w14:paraId="60CAEE1C" w14:textId="21E2A4BE" w:rsidR="00E05C11" w:rsidRDefault="00E05C11" w:rsidP="00D42DD6">
      <w:pPr>
        <w:pStyle w:val="Bulletlist1"/>
        <w:numPr>
          <w:ilvl w:val="0"/>
          <w:numId w:val="35"/>
        </w:numPr>
        <w:ind w:left="1418" w:hanging="357"/>
      </w:pPr>
      <w:r>
        <w:t xml:space="preserve">Whether prior to transfering a clearance, the dutyholder is </w:t>
      </w:r>
      <w:r w:rsidR="007E6FC0">
        <w:t>first seeking the approval of the current sponsor organisation</w:t>
      </w:r>
    </w:p>
    <w:p w14:paraId="6B843943" w14:textId="16EEF7A4" w:rsidR="00847597" w:rsidRDefault="009923C6" w:rsidP="00D42DD6">
      <w:pPr>
        <w:pStyle w:val="Bulletlist1"/>
        <w:numPr>
          <w:ilvl w:val="0"/>
          <w:numId w:val="35"/>
        </w:numPr>
        <w:ind w:left="1418" w:hanging="357"/>
      </w:pPr>
      <w:r w:rsidRPr="009923C6">
        <w:t>Whether assurance arrangements for visitors are being followed</w:t>
      </w:r>
      <w:r>
        <w:t>.</w:t>
      </w:r>
    </w:p>
    <w:bookmarkEnd w:id="2"/>
    <w:p w14:paraId="08F0172B" w14:textId="0D8E6965" w:rsidR="005B1504" w:rsidRDefault="005B1504" w:rsidP="007C09DD">
      <w:pPr>
        <w:pStyle w:val="F9-Paragraph"/>
        <w:sectPr w:rsidR="005B1504" w:rsidSect="000B2BCD">
          <w:pgSz w:w="11906" w:h="16838" w:code="9"/>
          <w:pgMar w:top="1440" w:right="1440" w:bottom="1440" w:left="1440" w:header="397" w:footer="397" w:gutter="0"/>
          <w:cols w:space="312"/>
          <w:docGrid w:linePitch="360"/>
        </w:sectPr>
      </w:pPr>
    </w:p>
    <w:bookmarkStart w:id="20" w:name="_Toc204957589"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1363E0">
          <w:pPr>
            <w:pStyle w:val="Heading1"/>
            <w:numPr>
              <w:ilvl w:val="0"/>
              <w:numId w:val="0"/>
            </w:numPr>
            <w:ind w:left="360"/>
          </w:pPr>
          <w:r>
            <w:t>References</w:t>
          </w:r>
          <w:bookmarkEnd w:id="20"/>
        </w:p>
        <w:sdt>
          <w:sdtPr>
            <w:id w:val="-573587230"/>
            <w:bibliography/>
          </w:sdtPr>
          <w:sdtEndPr/>
          <w:sdtContent>
            <w:p w14:paraId="3B7DB402" w14:textId="77777777" w:rsidR="00A73020"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76"/>
                <w:gridCol w:w="8608"/>
              </w:tblGrid>
              <w:tr w:rsidR="00A73020" w14:paraId="180846A9" w14:textId="77777777" w:rsidTr="00A73020">
                <w:trPr>
                  <w:divId w:val="1947423897"/>
                  <w:tblCellSpacing w:w="15" w:type="dxa"/>
                </w:trPr>
                <w:tc>
                  <w:tcPr>
                    <w:tcW w:w="289" w:type="pct"/>
                    <w:hideMark/>
                  </w:tcPr>
                  <w:p w14:paraId="20EA1F9A" w14:textId="77DEDAD2" w:rsidR="00A73020" w:rsidRDefault="00A73020">
                    <w:pPr>
                      <w:pStyle w:val="Bibliography"/>
                      <w:rPr>
                        <w:noProof/>
                        <w:szCs w:val="24"/>
                      </w:rPr>
                    </w:pPr>
                    <w:r>
                      <w:rPr>
                        <w:noProof/>
                      </w:rPr>
                      <w:t xml:space="preserve">[1] </w:t>
                    </w:r>
                  </w:p>
                </w:tc>
                <w:tc>
                  <w:tcPr>
                    <w:tcW w:w="4661" w:type="pct"/>
                    <w:hideMark/>
                  </w:tcPr>
                  <w:p w14:paraId="4F40431A" w14:textId="77777777" w:rsidR="002D3501" w:rsidRPr="004B3B8A" w:rsidRDefault="002D3501" w:rsidP="004B3B8A">
                    <w:pPr>
                      <w:spacing w:line="240" w:lineRule="auto"/>
                      <w:ind w:left="-33" w:firstLine="33"/>
                      <w:rPr>
                        <w:noProof/>
                      </w:rPr>
                    </w:pPr>
                    <w:r>
                      <w:rPr>
                        <w:noProof/>
                      </w:rPr>
                      <w:t>ONR, “Security Assessment Principles (SyAPs) for the Civil Nuclear Industry”</w:t>
                    </w:r>
                    <w:r>
                      <w:t xml:space="preserve"> [Online]. </w:t>
                    </w:r>
                    <w:r w:rsidRPr="004B3B8A">
                      <w:t xml:space="preserve">Available </w:t>
                    </w:r>
                    <w:hyperlink r:id="rId23" w:history="1">
                      <w:r w:rsidRPr="004B3B8A">
                        <w:rPr>
                          <w:rStyle w:val="Hyperlink"/>
                          <w:noProof/>
                        </w:rPr>
                        <w:t>https://www.onr.org.uk/syaps/security-assessment-principles.pdf</w:t>
                      </w:r>
                    </w:hyperlink>
                    <w:r w:rsidRPr="004B3B8A">
                      <w:rPr>
                        <w:noProof/>
                      </w:rPr>
                      <w:t xml:space="preserve">    </w:t>
                    </w:r>
                  </w:p>
                  <w:p w14:paraId="50CB083F" w14:textId="5F267B0A" w:rsidR="00A73020" w:rsidRDefault="00A73020">
                    <w:pPr>
                      <w:pStyle w:val="Bibliography"/>
                      <w:rPr>
                        <w:noProof/>
                      </w:rPr>
                    </w:pPr>
                  </w:p>
                </w:tc>
              </w:tr>
              <w:tr w:rsidR="00A73020" w14:paraId="2A90DF2C" w14:textId="77777777" w:rsidTr="00A73020">
                <w:trPr>
                  <w:divId w:val="1947423897"/>
                  <w:tblCellSpacing w:w="15" w:type="dxa"/>
                </w:trPr>
                <w:tc>
                  <w:tcPr>
                    <w:tcW w:w="289" w:type="pct"/>
                    <w:hideMark/>
                  </w:tcPr>
                  <w:p w14:paraId="108B78D8" w14:textId="77777777" w:rsidR="00A73020" w:rsidRDefault="00A73020">
                    <w:pPr>
                      <w:pStyle w:val="Bibliography"/>
                      <w:rPr>
                        <w:noProof/>
                      </w:rPr>
                    </w:pPr>
                    <w:r>
                      <w:rPr>
                        <w:noProof/>
                      </w:rPr>
                      <w:t xml:space="preserve">[2] </w:t>
                    </w:r>
                  </w:p>
                </w:tc>
                <w:tc>
                  <w:tcPr>
                    <w:tcW w:w="4661" w:type="pct"/>
                    <w:hideMark/>
                  </w:tcPr>
                  <w:p w14:paraId="51A7B9D4" w14:textId="7825A6DC" w:rsidR="00A73020" w:rsidRDefault="002D3501">
                    <w:pPr>
                      <w:pStyle w:val="Bibliography"/>
                      <w:rPr>
                        <w:noProof/>
                      </w:rPr>
                    </w:pPr>
                    <w:r>
                      <w:rPr>
                        <w:noProof/>
                      </w:rPr>
                      <w:t>H.M. Government, “The Nuclear Industries Security Regulations 2003 (NISR) (2003/403),” 2003.</w:t>
                    </w:r>
                  </w:p>
                </w:tc>
              </w:tr>
              <w:tr w:rsidR="002D3501" w:rsidRPr="002D3501" w14:paraId="2408C57F" w14:textId="77777777" w:rsidTr="00A73020">
                <w:trPr>
                  <w:divId w:val="1947423897"/>
                  <w:tblCellSpacing w:w="15" w:type="dxa"/>
                </w:trPr>
                <w:tc>
                  <w:tcPr>
                    <w:tcW w:w="289" w:type="pct"/>
                    <w:hideMark/>
                  </w:tcPr>
                  <w:p w14:paraId="12CE56B5" w14:textId="77777777" w:rsidR="002D3501" w:rsidRDefault="002D3501" w:rsidP="002D3501">
                    <w:pPr>
                      <w:pStyle w:val="Bibliography"/>
                      <w:rPr>
                        <w:noProof/>
                      </w:rPr>
                    </w:pPr>
                    <w:r>
                      <w:rPr>
                        <w:noProof/>
                      </w:rPr>
                      <w:t xml:space="preserve">[3] </w:t>
                    </w:r>
                  </w:p>
                </w:tc>
                <w:tc>
                  <w:tcPr>
                    <w:tcW w:w="4661" w:type="pct"/>
                    <w:hideMark/>
                  </w:tcPr>
                  <w:p w14:paraId="10E10851" w14:textId="499DC0C4" w:rsidR="002D3501" w:rsidRPr="004B3B8A" w:rsidRDefault="002D3501" w:rsidP="002D3501">
                    <w:pPr>
                      <w:pStyle w:val="Bibliography"/>
                      <w:rPr>
                        <w:noProof/>
                      </w:rPr>
                    </w:pPr>
                    <w:r>
                      <w:rPr>
                        <w:noProof/>
                      </w:rPr>
                      <w:t>“UK Design Basis Threat” (SECRET)</w:t>
                    </w:r>
                  </w:p>
                </w:tc>
              </w:tr>
              <w:tr w:rsidR="002D3501" w:rsidRPr="00D93C28" w14:paraId="2E1E0008" w14:textId="77777777" w:rsidTr="00A73020">
                <w:trPr>
                  <w:divId w:val="1947423897"/>
                  <w:tblCellSpacing w:w="15" w:type="dxa"/>
                </w:trPr>
                <w:tc>
                  <w:tcPr>
                    <w:tcW w:w="289" w:type="pct"/>
                    <w:hideMark/>
                  </w:tcPr>
                  <w:p w14:paraId="7F8D6A35" w14:textId="77777777" w:rsidR="002D3501" w:rsidRDefault="002D3501" w:rsidP="002D3501">
                    <w:pPr>
                      <w:pStyle w:val="Bibliography"/>
                      <w:rPr>
                        <w:noProof/>
                      </w:rPr>
                    </w:pPr>
                    <w:r>
                      <w:rPr>
                        <w:noProof/>
                      </w:rPr>
                      <w:t xml:space="preserve">[4] </w:t>
                    </w:r>
                  </w:p>
                </w:tc>
                <w:tc>
                  <w:tcPr>
                    <w:tcW w:w="4661" w:type="pct"/>
                    <w:hideMark/>
                  </w:tcPr>
                  <w:p w14:paraId="6F30619F" w14:textId="438AB4BE" w:rsidR="002D3501" w:rsidRPr="00A73020" w:rsidRDefault="002D3501" w:rsidP="002D3501">
                    <w:pPr>
                      <w:pStyle w:val="Bibliography"/>
                      <w:rPr>
                        <w:noProof/>
                        <w:lang w:val="fr-FR"/>
                      </w:rPr>
                    </w:pPr>
                    <w:r>
                      <w:rPr>
                        <w:noProof/>
                      </w:rPr>
                      <w:t xml:space="preserve">H.M. Government, “Government Functional Standard GovS 007: Security,” [Online]. </w:t>
                    </w:r>
                    <w:r w:rsidRPr="00034AE5">
                      <w:rPr>
                        <w:noProof/>
                        <w:lang w:val="fr-FR"/>
                      </w:rPr>
                      <w:t xml:space="preserve">Available: </w:t>
                    </w:r>
                    <w:hyperlink r:id="rId24" w:history="1">
                      <w:r w:rsidRPr="0002008E">
                        <w:rPr>
                          <w:rStyle w:val="Hyperlink"/>
                          <w:noProof/>
                          <w:lang w:val="fr-FR"/>
                        </w:rPr>
                        <w:t>https://www.gov.uk/government/publications/government-functional-standard-govs-007-security</w:t>
                      </w:r>
                    </w:hyperlink>
                  </w:p>
                </w:tc>
              </w:tr>
              <w:tr w:rsidR="002D3501" w:rsidRPr="0080624C" w14:paraId="4E81247D" w14:textId="77777777" w:rsidTr="00A73020">
                <w:trPr>
                  <w:divId w:val="1947423897"/>
                  <w:tblCellSpacing w:w="15" w:type="dxa"/>
                </w:trPr>
                <w:tc>
                  <w:tcPr>
                    <w:tcW w:w="289" w:type="pct"/>
                    <w:hideMark/>
                  </w:tcPr>
                  <w:p w14:paraId="4FF402B4" w14:textId="77777777" w:rsidR="002D3501" w:rsidRDefault="002D3501" w:rsidP="002D3501">
                    <w:pPr>
                      <w:pStyle w:val="Bibliography"/>
                      <w:rPr>
                        <w:noProof/>
                      </w:rPr>
                    </w:pPr>
                    <w:r>
                      <w:rPr>
                        <w:noProof/>
                      </w:rPr>
                      <w:t xml:space="preserve">[5] </w:t>
                    </w:r>
                  </w:p>
                </w:tc>
                <w:tc>
                  <w:tcPr>
                    <w:tcW w:w="4661" w:type="pct"/>
                    <w:hideMark/>
                  </w:tcPr>
                  <w:p w14:paraId="5F189E63" w14:textId="56D1A653" w:rsidR="002D3501" w:rsidRPr="007A510F" w:rsidRDefault="002D3501" w:rsidP="002D3501">
                    <w:pPr>
                      <w:pStyle w:val="Bibliography"/>
                      <w:rPr>
                        <w:noProof/>
                      </w:rPr>
                    </w:pPr>
                    <w:r w:rsidRPr="005B3666">
                      <w:rPr>
                        <w:noProof/>
                      </w:rPr>
                      <w:t>H.M. Government, "Personnel S</w:t>
                    </w:r>
                    <w:r>
                      <w:rPr>
                        <w:noProof/>
                      </w:rPr>
                      <w:t xml:space="preserve">ecurity Strategy" [Online - requires gov.uk account]. </w:t>
                    </w:r>
                    <w:r w:rsidRPr="005B3666">
                      <w:rPr>
                        <w:noProof/>
                        <w:lang w:val="fr-FR"/>
                      </w:rPr>
                      <w:t xml:space="preserve">Available: </w:t>
                    </w:r>
                    <w:hyperlink r:id="rId25" w:history="1">
                      <w:r w:rsidRPr="0002008E">
                        <w:rPr>
                          <w:rStyle w:val="Hyperlink"/>
                          <w:noProof/>
                          <w:lang w:val="fr-FR"/>
                        </w:rPr>
                        <w:t>https://www.security.gov.uk/policy-and-guidance/strategy/</w:t>
                      </w:r>
                    </w:hyperlink>
                  </w:p>
                </w:tc>
              </w:tr>
              <w:tr w:rsidR="002D3501" w:rsidRPr="002D3501" w14:paraId="5EF3005D" w14:textId="77777777" w:rsidTr="00A73020">
                <w:trPr>
                  <w:divId w:val="1947423897"/>
                  <w:tblCellSpacing w:w="15" w:type="dxa"/>
                </w:trPr>
                <w:tc>
                  <w:tcPr>
                    <w:tcW w:w="289" w:type="pct"/>
                    <w:hideMark/>
                  </w:tcPr>
                  <w:p w14:paraId="4B61B829" w14:textId="77777777" w:rsidR="002D3501" w:rsidRDefault="002D3501" w:rsidP="002D3501">
                    <w:pPr>
                      <w:pStyle w:val="Bibliography"/>
                      <w:rPr>
                        <w:noProof/>
                      </w:rPr>
                    </w:pPr>
                    <w:r>
                      <w:rPr>
                        <w:noProof/>
                      </w:rPr>
                      <w:t xml:space="preserve">[6] </w:t>
                    </w:r>
                  </w:p>
                </w:tc>
                <w:tc>
                  <w:tcPr>
                    <w:tcW w:w="4661" w:type="pct"/>
                    <w:hideMark/>
                  </w:tcPr>
                  <w:p w14:paraId="7EE2D42F" w14:textId="041EF1E2" w:rsidR="002D3501" w:rsidRPr="004B3B8A" w:rsidRDefault="002D3501" w:rsidP="002D3501">
                    <w:pPr>
                      <w:pStyle w:val="Bibliography"/>
                      <w:rPr>
                        <w:noProof/>
                      </w:rPr>
                    </w:pPr>
                    <w:r>
                      <w:rPr>
                        <w:noProof/>
                      </w:rPr>
                      <w:t>H.M. Government, "OFFICIAL-SENSITIVE Personnel Security Policy"</w:t>
                    </w:r>
                  </w:p>
                </w:tc>
              </w:tr>
              <w:tr w:rsidR="002D3501" w:rsidRPr="00D93C28" w14:paraId="700EA7A2" w14:textId="77777777" w:rsidTr="00A73020">
                <w:trPr>
                  <w:divId w:val="1947423897"/>
                  <w:tblCellSpacing w:w="15" w:type="dxa"/>
                </w:trPr>
                <w:tc>
                  <w:tcPr>
                    <w:tcW w:w="289" w:type="pct"/>
                    <w:hideMark/>
                  </w:tcPr>
                  <w:p w14:paraId="2B61E234" w14:textId="77777777" w:rsidR="002D3501" w:rsidRDefault="002D3501" w:rsidP="002D3501">
                    <w:pPr>
                      <w:pStyle w:val="Bibliography"/>
                      <w:rPr>
                        <w:noProof/>
                      </w:rPr>
                    </w:pPr>
                    <w:r>
                      <w:rPr>
                        <w:noProof/>
                      </w:rPr>
                      <w:t xml:space="preserve">[7] </w:t>
                    </w:r>
                  </w:p>
                </w:tc>
                <w:tc>
                  <w:tcPr>
                    <w:tcW w:w="4661" w:type="pct"/>
                    <w:hideMark/>
                  </w:tcPr>
                  <w:p w14:paraId="652FA660" w14:textId="490AF715" w:rsidR="002D3501" w:rsidRPr="00A73020" w:rsidRDefault="002D3501" w:rsidP="002D3501">
                    <w:pPr>
                      <w:pStyle w:val="Bibliography"/>
                      <w:rPr>
                        <w:noProof/>
                        <w:lang w:val="fr-FR"/>
                      </w:rPr>
                    </w:pPr>
                    <w:r>
                      <w:rPr>
                        <w:noProof/>
                      </w:rPr>
                      <w:t xml:space="preserve">H.M. Government, “HMG Baseline Personnel Security Standard,” </w:t>
                    </w:r>
                    <w:r w:rsidRPr="005B3666">
                      <w:rPr>
                        <w:noProof/>
                      </w:rPr>
                      <w:t xml:space="preserve">[Online]. </w:t>
                    </w:r>
                    <w:r w:rsidRPr="00272C38">
                      <w:rPr>
                        <w:noProof/>
                        <w:lang w:val="fr-FR"/>
                      </w:rPr>
                      <w:t xml:space="preserve">Available: </w:t>
                    </w:r>
                    <w:hyperlink r:id="rId26" w:history="1">
                      <w:r w:rsidRPr="0002008E">
                        <w:rPr>
                          <w:rStyle w:val="Hyperlink"/>
                          <w:noProof/>
                          <w:lang w:val="fr-FR"/>
                        </w:rPr>
                        <w:t>https://assets.publishing.service.gov.uk/media/66e43017718edd817713175b/2024-06-27_-_FINAL_-_Baseline_Personnel_Security_Standard__BPSS__Policy_-_Version_7.0__PUBLISHED_28_JULY_2024___1_.pdf</w:t>
                      </w:r>
                    </w:hyperlink>
                  </w:p>
                </w:tc>
              </w:tr>
              <w:tr w:rsidR="002D3501" w14:paraId="44BAD784" w14:textId="77777777" w:rsidTr="00A73020">
                <w:trPr>
                  <w:divId w:val="1947423897"/>
                  <w:tblCellSpacing w:w="15" w:type="dxa"/>
                </w:trPr>
                <w:tc>
                  <w:tcPr>
                    <w:tcW w:w="289" w:type="pct"/>
                    <w:hideMark/>
                  </w:tcPr>
                  <w:p w14:paraId="7D41EE3B" w14:textId="44B5BCF1" w:rsidR="002D3501" w:rsidRDefault="002D3501" w:rsidP="002D3501">
                    <w:pPr>
                      <w:pStyle w:val="Bibliography"/>
                      <w:rPr>
                        <w:noProof/>
                      </w:rPr>
                    </w:pPr>
                    <w:r>
                      <w:rPr>
                        <w:noProof/>
                      </w:rPr>
                      <w:t>[8]</w:t>
                    </w:r>
                  </w:p>
                </w:tc>
                <w:tc>
                  <w:tcPr>
                    <w:tcW w:w="4661" w:type="pct"/>
                    <w:hideMark/>
                  </w:tcPr>
                  <w:p w14:paraId="74D7866E" w14:textId="0B1E3B00" w:rsidR="002D3501" w:rsidRDefault="002D3501" w:rsidP="002D3501">
                    <w:r w:rsidRPr="005B3666">
                      <w:t xml:space="preserve">H.M.Government, </w:t>
                    </w:r>
                    <w:r>
                      <w:t>"</w:t>
                    </w:r>
                    <w:r w:rsidRPr="005B3666">
                      <w:t>OFFICIAL-S</w:t>
                    </w:r>
                    <w:r>
                      <w:t>ENSITIVE Personnel Security Standard"</w:t>
                    </w:r>
                  </w:p>
                  <w:p w14:paraId="655D3B5A" w14:textId="21CA337D" w:rsidR="002D3501" w:rsidRDefault="002D3501" w:rsidP="002D3501">
                    <w:pPr>
                      <w:pStyle w:val="Bibliography"/>
                      <w:rPr>
                        <w:noProof/>
                      </w:rPr>
                    </w:pPr>
                  </w:p>
                </w:tc>
              </w:tr>
              <w:tr w:rsidR="002D3501" w:rsidRPr="00A9714F" w14:paraId="6B9C4FF0" w14:textId="77777777" w:rsidTr="00A73020">
                <w:trPr>
                  <w:divId w:val="1947423897"/>
                  <w:tblCellSpacing w:w="15" w:type="dxa"/>
                </w:trPr>
                <w:tc>
                  <w:tcPr>
                    <w:tcW w:w="289" w:type="pct"/>
                    <w:hideMark/>
                  </w:tcPr>
                  <w:p w14:paraId="4EEACB67" w14:textId="77777777" w:rsidR="002D3501" w:rsidRDefault="002D3501" w:rsidP="002D3501">
                    <w:pPr>
                      <w:pStyle w:val="Bibliography"/>
                      <w:rPr>
                        <w:noProof/>
                      </w:rPr>
                    </w:pPr>
                    <w:r>
                      <w:rPr>
                        <w:noProof/>
                      </w:rPr>
                      <w:t xml:space="preserve">[9] </w:t>
                    </w:r>
                  </w:p>
                </w:tc>
                <w:tc>
                  <w:tcPr>
                    <w:tcW w:w="4661" w:type="pct"/>
                    <w:hideMark/>
                  </w:tcPr>
                  <w:p w14:paraId="208A1034" w14:textId="7C7395D7" w:rsidR="002D3501" w:rsidRPr="00A9714F" w:rsidRDefault="002D3501" w:rsidP="002D3501">
                    <w:pPr>
                      <w:pStyle w:val="Bibliography"/>
                      <w:rPr>
                        <w:noProof/>
                        <w:lang w:val="fr-FR"/>
                      </w:rPr>
                    </w:pPr>
                    <w:r>
                      <w:rPr>
                        <w:noProof/>
                      </w:rPr>
                      <w:t xml:space="preserve">H.M. Government, “HMG Personnel Security Controls,” January 2022. </w:t>
                    </w:r>
                    <w:r w:rsidRPr="00272C38">
                      <w:rPr>
                        <w:noProof/>
                        <w:lang w:val="fr-FR"/>
                      </w:rPr>
                      <w:t xml:space="preserve">[Online]. Available: </w:t>
                    </w:r>
                    <w:hyperlink r:id="rId27" w:history="1">
                      <w:r w:rsidRPr="0002008E">
                        <w:rPr>
                          <w:rStyle w:val="Hyperlink"/>
                          <w:noProof/>
                          <w:lang w:val="fr-FR"/>
                        </w:rPr>
                        <w:t>https://assets.publishing.service.gov.uk/government/uploads/system/uploads/attachment_data/file/1043588/HMG-Personnel-Security-Controls-V5-January-2022.pdf</w:t>
                      </w:r>
                    </w:hyperlink>
                  </w:p>
                </w:tc>
              </w:tr>
              <w:tr w:rsidR="002D3501" w14:paraId="5233A790" w14:textId="77777777" w:rsidTr="00A73020">
                <w:trPr>
                  <w:divId w:val="1947423897"/>
                  <w:tblCellSpacing w:w="15" w:type="dxa"/>
                </w:trPr>
                <w:tc>
                  <w:tcPr>
                    <w:tcW w:w="289" w:type="pct"/>
                    <w:hideMark/>
                  </w:tcPr>
                  <w:p w14:paraId="66B39B1A" w14:textId="77777777" w:rsidR="002D3501" w:rsidRDefault="002D3501" w:rsidP="002D3501">
                    <w:pPr>
                      <w:pStyle w:val="Bibliography"/>
                      <w:rPr>
                        <w:noProof/>
                      </w:rPr>
                    </w:pPr>
                    <w:r>
                      <w:rPr>
                        <w:noProof/>
                      </w:rPr>
                      <w:t xml:space="preserve">[10] </w:t>
                    </w:r>
                  </w:p>
                </w:tc>
                <w:tc>
                  <w:tcPr>
                    <w:tcW w:w="4661" w:type="pct"/>
                    <w:hideMark/>
                  </w:tcPr>
                  <w:p w14:paraId="13522A76" w14:textId="79485602" w:rsidR="002D3501" w:rsidRDefault="002D3501" w:rsidP="002D3501">
                    <w:pPr>
                      <w:pStyle w:val="Bibliography"/>
                      <w:rPr>
                        <w:noProof/>
                      </w:rPr>
                    </w:pPr>
                    <w:r>
                      <w:rPr>
                        <w:noProof/>
                      </w:rPr>
                      <w:t xml:space="preserve">ONR, “ONR-CNSS-POL-001 - NISR 2013 Classification Policy for the Civil Nuclear Industry”. </w:t>
                    </w:r>
                    <w:r w:rsidRPr="00272C38">
                      <w:rPr>
                        <w:noProof/>
                        <w:lang w:val="fr-FR"/>
                      </w:rPr>
                      <w:t xml:space="preserve">[Online]. Available </w:t>
                    </w:r>
                    <w:hyperlink r:id="rId28" w:history="1">
                      <w:r w:rsidRPr="0002008E">
                        <w:rPr>
                          <w:rStyle w:val="Hyperlink"/>
                          <w:noProof/>
                          <w:lang w:val="fr-FR"/>
                        </w:rPr>
                        <w:t>https://www.onr.org.uk/publications/corporate-publications/other-corporate-publications/policy/classification-policy-for-the-civil-nuclear-industry/</w:t>
                      </w:r>
                    </w:hyperlink>
                  </w:p>
                </w:tc>
              </w:tr>
              <w:tr w:rsidR="002D3501" w:rsidRPr="00D93C28" w14:paraId="6BEDAA09" w14:textId="77777777" w:rsidTr="00A73020">
                <w:trPr>
                  <w:divId w:val="1947423897"/>
                  <w:tblCellSpacing w:w="15" w:type="dxa"/>
                </w:trPr>
                <w:tc>
                  <w:tcPr>
                    <w:tcW w:w="289" w:type="pct"/>
                    <w:hideMark/>
                  </w:tcPr>
                  <w:p w14:paraId="22B03015" w14:textId="77777777" w:rsidR="002D3501" w:rsidRDefault="002D3501" w:rsidP="002D3501">
                    <w:pPr>
                      <w:pStyle w:val="Bibliography"/>
                      <w:rPr>
                        <w:noProof/>
                      </w:rPr>
                    </w:pPr>
                    <w:r>
                      <w:rPr>
                        <w:noProof/>
                      </w:rPr>
                      <w:t xml:space="preserve">[11] </w:t>
                    </w:r>
                  </w:p>
                </w:tc>
                <w:tc>
                  <w:tcPr>
                    <w:tcW w:w="4661" w:type="pct"/>
                    <w:hideMark/>
                  </w:tcPr>
                  <w:p w14:paraId="5C315744" w14:textId="326BABA9" w:rsidR="002D3501" w:rsidRPr="001D45F7" w:rsidRDefault="004D4F5B" w:rsidP="002D3501">
                    <w:pPr>
                      <w:pStyle w:val="Bibliography"/>
                      <w:rPr>
                        <w:noProof/>
                        <w:lang w:val="fr-FR"/>
                      </w:rPr>
                    </w:pPr>
                    <w:r>
                      <w:rPr>
                        <w:noProof/>
                      </w:rPr>
                      <w:t xml:space="preserve">IAEA, “Convention on the Physical Protection of Nuclear Material (CPPNM)”. </w:t>
                    </w:r>
                    <w:r w:rsidRPr="000C5031">
                      <w:rPr>
                        <w:noProof/>
                        <w:lang w:val="fr-FR"/>
                      </w:rPr>
                      <w:t>[Online]. Available:</w:t>
                    </w:r>
                    <w:r w:rsidRPr="000C5031">
                      <w:rPr>
                        <w:lang w:val="fr-FR"/>
                      </w:rPr>
                      <w:t xml:space="preserve"> </w:t>
                    </w:r>
                    <w:hyperlink r:id="rId29" w:history="1">
                      <w:r w:rsidRPr="000C5031">
                        <w:rPr>
                          <w:rStyle w:val="Hyperlink"/>
                          <w:lang w:val="fr-FR"/>
                        </w:rPr>
                        <w:t>https://www.iaea.org/publications/documents/conventions/convention-physical-protection-nuclear-material</w:t>
                      </w:r>
                    </w:hyperlink>
                    <w:r w:rsidRPr="000C5031">
                      <w:rPr>
                        <w:lang w:val="fr-FR"/>
                      </w:rPr>
                      <w:t xml:space="preserve"> </w:t>
                    </w:r>
                    <w:r w:rsidRPr="000C5031">
                      <w:rPr>
                        <w:noProof/>
                        <w:lang w:val="fr-FR"/>
                      </w:rPr>
                      <w:t xml:space="preserve"> </w:t>
                    </w:r>
                  </w:p>
                </w:tc>
              </w:tr>
              <w:tr w:rsidR="002D3501" w:rsidRPr="004D4F5B" w14:paraId="569F9B39" w14:textId="77777777" w:rsidTr="00A73020">
                <w:trPr>
                  <w:divId w:val="1947423897"/>
                  <w:tblCellSpacing w:w="15" w:type="dxa"/>
                </w:trPr>
                <w:tc>
                  <w:tcPr>
                    <w:tcW w:w="289" w:type="pct"/>
                    <w:hideMark/>
                  </w:tcPr>
                  <w:p w14:paraId="1AE5DC00" w14:textId="34DCD526" w:rsidR="002D3501" w:rsidRDefault="002D3501" w:rsidP="002D3501">
                    <w:pPr>
                      <w:pStyle w:val="Bibliography"/>
                      <w:rPr>
                        <w:noProof/>
                      </w:rPr>
                    </w:pPr>
                    <w:r>
                      <w:rPr>
                        <w:noProof/>
                      </w:rPr>
                      <w:t>[12]</w:t>
                    </w:r>
                  </w:p>
                  <w:p w14:paraId="245AE926" w14:textId="77777777" w:rsidR="004D4F5B" w:rsidRPr="004B3B8A" w:rsidRDefault="004D4F5B" w:rsidP="004B3B8A"/>
                  <w:p w14:paraId="4129D911" w14:textId="77777777" w:rsidR="002D3501" w:rsidRDefault="002D3501" w:rsidP="002D3501"/>
                  <w:p w14:paraId="05235641" w14:textId="232442F8" w:rsidR="002D3501" w:rsidRDefault="002D3501" w:rsidP="002D3501">
                    <w:r>
                      <w:t>[13]</w:t>
                    </w:r>
                  </w:p>
                  <w:p w14:paraId="57222EA8" w14:textId="77777777" w:rsidR="004D4F5B" w:rsidRDefault="004D4F5B" w:rsidP="002D3501"/>
                  <w:p w14:paraId="671D93C7" w14:textId="0BF8CD69" w:rsidR="004D4F5B" w:rsidRPr="007E4FC2" w:rsidRDefault="004D4F5B" w:rsidP="002D3501">
                    <w:r>
                      <w:t>[14]</w:t>
                    </w:r>
                  </w:p>
                  <w:p w14:paraId="48C36B04" w14:textId="77777777" w:rsidR="002D3501" w:rsidRDefault="002D3501" w:rsidP="002D3501">
                    <w:pPr>
                      <w:pStyle w:val="Bibliography"/>
                      <w:rPr>
                        <w:noProof/>
                      </w:rPr>
                    </w:pPr>
                  </w:p>
                  <w:p w14:paraId="2AD1150A" w14:textId="77777777" w:rsidR="002D3501" w:rsidRDefault="002D3501" w:rsidP="002D3501"/>
                  <w:p w14:paraId="1C0327EA" w14:textId="25491FC8" w:rsidR="004D4F5B" w:rsidRDefault="004D4F5B" w:rsidP="002D3501">
                    <w:r>
                      <w:t>[15]</w:t>
                    </w:r>
                  </w:p>
                  <w:p w14:paraId="5F5CFB39" w14:textId="77777777" w:rsidR="003C791F" w:rsidRDefault="003C791F" w:rsidP="002D3501"/>
                  <w:p w14:paraId="6BFC92FA" w14:textId="6852118F" w:rsidR="003C791F" w:rsidRPr="007E4FC2" w:rsidRDefault="003C791F" w:rsidP="002D3501">
                    <w:r>
                      <w:t>[16]</w:t>
                    </w:r>
                  </w:p>
                  <w:p w14:paraId="1C4A6D70" w14:textId="6F4E6468" w:rsidR="002D3501" w:rsidRDefault="003C791F" w:rsidP="002D3501">
                    <w:pPr>
                      <w:pStyle w:val="Bibliography"/>
                      <w:rPr>
                        <w:noProof/>
                      </w:rPr>
                    </w:pPr>
                    <w:r>
                      <w:rPr>
                        <w:noProof/>
                      </w:rPr>
                      <w:t>[17]</w:t>
                    </w:r>
                  </w:p>
                  <w:p w14:paraId="17A10F69" w14:textId="2D6ECCD7" w:rsidR="003C791F" w:rsidRPr="004B3B8A" w:rsidRDefault="003C791F" w:rsidP="004B3B8A"/>
                </w:tc>
                <w:tc>
                  <w:tcPr>
                    <w:tcW w:w="4661" w:type="pct"/>
                    <w:hideMark/>
                  </w:tcPr>
                  <w:p w14:paraId="2CF0F35A" w14:textId="47634F3E" w:rsidR="004D4F5B" w:rsidRDefault="004D4F5B" w:rsidP="002D3501">
                    <w:pPr>
                      <w:rPr>
                        <w:noProof/>
                      </w:rPr>
                    </w:pPr>
                    <w:r>
                      <w:rPr>
                        <w:noProof/>
                      </w:rPr>
                      <w:lastRenderedPageBreak/>
                      <w:t xml:space="preserve">IAEA, “Nuclear Security Series No. 20. Objective and Essential Elements of a State’s Nuclear Security Regime”.[Online]. </w:t>
                    </w:r>
                    <w:r w:rsidRPr="004B3B8A">
                      <w:rPr>
                        <w:noProof/>
                      </w:rPr>
                      <w:t xml:space="preserve">Available </w:t>
                    </w:r>
                    <w:hyperlink r:id="rId30" w:history="1">
                      <w:r w:rsidRPr="004B3B8A">
                        <w:rPr>
                          <w:rStyle w:val="Hyperlink"/>
                          <w:noProof/>
                        </w:rPr>
                        <w:t>https://www.iaea.org/publications/10353/objective-and-essential-elements-of-a-states-nuclear-security-regime</w:t>
                      </w:r>
                    </w:hyperlink>
                  </w:p>
                  <w:p w14:paraId="0332A73C" w14:textId="421AC244" w:rsidR="002D3501" w:rsidRDefault="002D3501" w:rsidP="004D4F5B">
                    <w:r>
                      <w:rPr>
                        <w:noProof/>
                      </w:rPr>
                      <w:t xml:space="preserve"> </w:t>
                    </w:r>
                    <w:r w:rsidR="004D4F5B">
                      <w:rPr>
                        <w:noProof/>
                      </w:rPr>
                      <w:t xml:space="preserve">IAEA, “Nuclear Security Series No. 13. Nuclear Security Recommendations on Physical Protection of Nuclear Material and Nuclear Facilities (INFCIRC/225/Revision 5),” 2011. </w:t>
                    </w:r>
                    <w:r w:rsidR="004D4F5B" w:rsidRPr="004B3B8A">
                      <w:rPr>
                        <w:noProof/>
                      </w:rPr>
                      <w:t xml:space="preserve">[Online]. Available </w:t>
                    </w:r>
                    <w:hyperlink r:id="rId31" w:history="1">
                      <w:r w:rsidR="004D4F5B" w:rsidRPr="004B3B8A">
                        <w:rPr>
                          <w:rStyle w:val="Hyperlink"/>
                          <w:noProof/>
                        </w:rPr>
                        <w:t>https://www-pub.iaea.org/MTCD/Publications/PDF/Pub1481_web.pdf</w:t>
                      </w:r>
                    </w:hyperlink>
                  </w:p>
                  <w:p w14:paraId="3C0EA9D1" w14:textId="77777777" w:rsidR="004D4F5B" w:rsidRDefault="004D4F5B" w:rsidP="004D4F5B">
                    <w:pPr>
                      <w:pStyle w:val="Bibliography"/>
                      <w:spacing w:line="240" w:lineRule="auto"/>
                      <w:ind w:left="109"/>
                      <w:rPr>
                        <w:noProof/>
                      </w:rPr>
                    </w:pPr>
                    <w:r>
                      <w:rPr>
                        <w:noProof/>
                      </w:rPr>
                      <w:t xml:space="preserve">IAEA, “Nuclear Security Series No. 8-G (Rev 1)- Preventive and Protective Measures against Insider Threats” [Online]. </w:t>
                    </w:r>
                    <w:r w:rsidRPr="004B3B8A">
                      <w:rPr>
                        <w:noProof/>
                      </w:rPr>
                      <w:t xml:space="preserve">Available: </w:t>
                    </w:r>
                    <w:hyperlink r:id="rId32" w:history="1">
                      <w:r w:rsidRPr="004B3B8A">
                        <w:rPr>
                          <w:rStyle w:val="Hyperlink"/>
                          <w:noProof/>
                        </w:rPr>
                        <w:t>https://www-pub.iaea.org/MTCD/Publications/PDF/PUB1858_web.pdf</w:t>
                      </w:r>
                    </w:hyperlink>
                    <w:r w:rsidRPr="004B3B8A">
                      <w:rPr>
                        <w:noProof/>
                      </w:rPr>
                      <w:t xml:space="preserve"> </w:t>
                    </w:r>
                  </w:p>
                  <w:p w14:paraId="7D62B91D" w14:textId="70E59F68" w:rsidR="004D4F5B" w:rsidRDefault="004D4F5B" w:rsidP="004D4F5B">
                    <w:r>
                      <w:t xml:space="preserve"> </w:t>
                    </w:r>
                    <w:r>
                      <w:rPr>
                        <w:noProof/>
                      </w:rPr>
                      <w:t xml:space="preserve">IAEA, “Nuclear Security Series No. 7 - Nuclear Security Culture,” 2008. </w:t>
                    </w:r>
                    <w:r w:rsidRPr="004B3B8A">
                      <w:rPr>
                        <w:noProof/>
                      </w:rPr>
                      <w:t xml:space="preserve">[Online]. Available: </w:t>
                    </w:r>
                    <w:hyperlink r:id="rId33" w:history="1">
                      <w:r w:rsidRPr="004B3B8A">
                        <w:rPr>
                          <w:rStyle w:val="Hyperlink"/>
                          <w:noProof/>
                        </w:rPr>
                        <w:t>https://www-pub.iaea.org/MTCD/publications/PDF/Pub1347_web.pdf</w:t>
                      </w:r>
                    </w:hyperlink>
                  </w:p>
                  <w:p w14:paraId="50C72E5F" w14:textId="174DA7F9" w:rsidR="003C791F" w:rsidRDefault="003C791F" w:rsidP="004D4F5B">
                    <w:r>
                      <w:rPr>
                        <w:noProof/>
                      </w:rPr>
                      <w:t xml:space="preserve">NPSA, “Personnel &amp; People Security,” August 2021. </w:t>
                    </w:r>
                    <w:r w:rsidRPr="004B3B8A">
                      <w:rPr>
                        <w:noProof/>
                      </w:rPr>
                      <w:t xml:space="preserve">[Online]. Available: </w:t>
                    </w:r>
                    <w:hyperlink r:id="rId34" w:history="1">
                      <w:r w:rsidRPr="004B3B8A">
                        <w:rPr>
                          <w:rStyle w:val="Hyperlink"/>
                        </w:rPr>
                        <w:t>https://www.npsa.gov.uk/personnel-and-people-security</w:t>
                      </w:r>
                    </w:hyperlink>
                  </w:p>
                  <w:p w14:paraId="6512265E" w14:textId="77777777" w:rsidR="001D10F6" w:rsidRPr="004B3B8A" w:rsidRDefault="001D10F6" w:rsidP="001D10F6">
                    <w:r>
                      <w:t xml:space="preserve">Gov.UK "Guidance on examining identity documents" [Online] </w:t>
                    </w:r>
                    <w:hyperlink r:id="rId35" w:history="1">
                      <w:r w:rsidRPr="0002008E">
                        <w:rPr>
                          <w:rStyle w:val="Hyperlink"/>
                        </w:rPr>
                        <w:t>https://www.gov.uk/government/publications/recognising-fraudulent-identity-documents/guidance-on-examining-identity-documents-accessible</w:t>
                      </w:r>
                    </w:hyperlink>
                  </w:p>
                  <w:p w14:paraId="18D8F79A" w14:textId="1C243C9D" w:rsidR="004D4F5B" w:rsidRPr="004B3B8A" w:rsidRDefault="004D4F5B" w:rsidP="001D10F6">
                    <w:pPr>
                      <w:rPr>
                        <w:noProof/>
                      </w:rPr>
                    </w:pPr>
                  </w:p>
                </w:tc>
              </w:tr>
            </w:tbl>
            <w:p w14:paraId="7D4FF22D" w14:textId="61BA1E8C" w:rsidR="00FB385A" w:rsidRDefault="00FB385A" w:rsidP="00836C85">
              <w:pPr>
                <w:spacing w:after="0"/>
              </w:pPr>
              <w:r>
                <w:rPr>
                  <w:b/>
                  <w:bCs/>
                  <w:noProof/>
                </w:rPr>
                <w:lastRenderedPageBreak/>
                <w:fldChar w:fldCharType="end"/>
              </w:r>
            </w:p>
          </w:sdtContent>
        </w:sdt>
      </w:sdtContent>
    </w:sdt>
    <w:p w14:paraId="219D2C71" w14:textId="77777777" w:rsidR="007B1D15" w:rsidRDefault="007B1D15" w:rsidP="007B1D15">
      <w:pPr>
        <w:spacing w:after="0"/>
      </w:pPr>
    </w:p>
    <w:p w14:paraId="16C9F2BA" w14:textId="77777777" w:rsidR="007C09DD" w:rsidRDefault="007C09DD" w:rsidP="007C09DD">
      <w:pPr>
        <w:pStyle w:val="Heading1"/>
        <w:numPr>
          <w:ilvl w:val="0"/>
          <w:numId w:val="0"/>
        </w:numPr>
        <w:ind w:left="851" w:hanging="851"/>
        <w:sectPr w:rsidR="007C09DD" w:rsidSect="00C916FC">
          <w:pgSz w:w="11906" w:h="16838" w:code="9"/>
          <w:pgMar w:top="1134" w:right="1134" w:bottom="1134" w:left="1588" w:header="431" w:footer="567" w:gutter="0"/>
          <w:cols w:space="708"/>
          <w:titlePg/>
          <w:docGrid w:linePitch="360"/>
        </w:sectPr>
      </w:pPr>
      <w:bookmarkStart w:id="21" w:name="_Toc89268373"/>
    </w:p>
    <w:p w14:paraId="4323F5E0" w14:textId="0B552A53" w:rsidR="00F7687C" w:rsidRPr="003B4701" w:rsidRDefault="00F7687C" w:rsidP="007C09DD">
      <w:pPr>
        <w:pStyle w:val="Heading1"/>
        <w:numPr>
          <w:ilvl w:val="0"/>
          <w:numId w:val="0"/>
        </w:numPr>
        <w:ind w:left="851" w:hanging="851"/>
      </w:pPr>
      <w:bookmarkStart w:id="22" w:name="_Toc204957590"/>
      <w:r w:rsidRPr="003B4701">
        <w:lastRenderedPageBreak/>
        <w:t xml:space="preserve">Glossary and </w:t>
      </w:r>
      <w:r w:rsidR="007C09DD">
        <w:t>a</w:t>
      </w:r>
      <w:r w:rsidRPr="003B4701">
        <w:t>bbreviations</w:t>
      </w:r>
      <w:bookmarkEnd w:id="21"/>
      <w:bookmarkEnd w:id="22"/>
    </w:p>
    <w:p w14:paraId="3C71001C" w14:textId="77777777" w:rsidR="00A73020" w:rsidRDefault="00A73020" w:rsidP="00A73020">
      <w:pPr>
        <w:tabs>
          <w:tab w:val="left" w:pos="1440"/>
        </w:tabs>
        <w:spacing w:after="0" w:line="240" w:lineRule="auto"/>
        <w:contextualSpacing/>
      </w:pPr>
      <w:r>
        <w:t>AIR</w:t>
      </w:r>
      <w:r>
        <w:tab/>
        <w:t xml:space="preserve">Aftercare Incident Report </w:t>
      </w:r>
    </w:p>
    <w:p w14:paraId="27F5C867" w14:textId="1C2539F9" w:rsidR="00BA2A64" w:rsidRDefault="00BA2A64" w:rsidP="00A73020">
      <w:pPr>
        <w:tabs>
          <w:tab w:val="left" w:pos="1440"/>
        </w:tabs>
        <w:spacing w:after="0" w:line="240" w:lineRule="auto"/>
        <w:contextualSpacing/>
      </w:pPr>
      <w:r>
        <w:t>ALB</w:t>
      </w:r>
      <w:r>
        <w:tab/>
        <w:t xml:space="preserve">Arm’s Length Body </w:t>
      </w:r>
    </w:p>
    <w:p w14:paraId="5436DEAB" w14:textId="5F9B2D78" w:rsidR="00DF5911" w:rsidRDefault="00A73020" w:rsidP="00DF5911">
      <w:pPr>
        <w:tabs>
          <w:tab w:val="left" w:pos="1440"/>
        </w:tabs>
        <w:spacing w:after="0" w:line="240" w:lineRule="auto"/>
        <w:contextualSpacing/>
      </w:pPr>
      <w:r>
        <w:t>ASAF</w:t>
      </w:r>
      <w:r>
        <w:tab/>
        <w:t xml:space="preserve">Annual Security Appraisal Form </w:t>
      </w:r>
      <w:r>
        <w:tab/>
      </w:r>
    </w:p>
    <w:p w14:paraId="7261E9BF" w14:textId="77777777" w:rsidR="00DF5911" w:rsidRDefault="00DF5911" w:rsidP="00DF5911">
      <w:pPr>
        <w:tabs>
          <w:tab w:val="left" w:pos="1440"/>
        </w:tabs>
        <w:spacing w:after="0" w:line="240" w:lineRule="auto"/>
        <w:contextualSpacing/>
      </w:pPr>
      <w:r>
        <w:t>ATAS</w:t>
      </w:r>
      <w:r w:rsidR="00A73020">
        <w:t xml:space="preserve"> </w:t>
      </w:r>
      <w:r>
        <w:tab/>
        <w:t xml:space="preserve">Academic Technology Approval Scheme </w:t>
      </w:r>
    </w:p>
    <w:p w14:paraId="4ABC243C" w14:textId="77777777" w:rsidR="00A73020" w:rsidRDefault="00A73020" w:rsidP="00A73020">
      <w:pPr>
        <w:tabs>
          <w:tab w:val="left" w:pos="1440"/>
        </w:tabs>
        <w:spacing w:after="0" w:line="240" w:lineRule="auto"/>
        <w:contextualSpacing/>
      </w:pPr>
      <w:r>
        <w:t>BPSS</w:t>
      </w:r>
      <w:r>
        <w:tab/>
        <w:t xml:space="preserve">Baseline Personnel Security Standard </w:t>
      </w:r>
    </w:p>
    <w:p w14:paraId="2EC6E99D" w14:textId="77777777" w:rsidR="00A73020" w:rsidRDefault="00A73020" w:rsidP="00A73020">
      <w:pPr>
        <w:tabs>
          <w:tab w:val="left" w:pos="1440"/>
        </w:tabs>
        <w:spacing w:after="0" w:line="240" w:lineRule="auto"/>
        <w:contextualSpacing/>
      </w:pPr>
      <w:r>
        <w:t>BSVR</w:t>
      </w:r>
      <w:r>
        <w:tab/>
        <w:t xml:space="preserve">Baseline Standard Verification Record </w:t>
      </w:r>
    </w:p>
    <w:p w14:paraId="1FFD0161" w14:textId="77777777" w:rsidR="00A73020" w:rsidRDefault="00A73020" w:rsidP="00A73020">
      <w:pPr>
        <w:tabs>
          <w:tab w:val="left" w:pos="1440"/>
        </w:tabs>
        <w:spacing w:after="0" w:line="240" w:lineRule="auto"/>
        <w:contextualSpacing/>
      </w:pPr>
      <w:r>
        <w:t>CNC</w:t>
      </w:r>
      <w:r>
        <w:tab/>
        <w:t>Civil Nuclear Constabulary</w:t>
      </w:r>
    </w:p>
    <w:p w14:paraId="2A73B850" w14:textId="336C1732" w:rsidR="00A73020" w:rsidRDefault="00A73020" w:rsidP="0070739F">
      <w:pPr>
        <w:tabs>
          <w:tab w:val="left" w:pos="1440"/>
        </w:tabs>
        <w:spacing w:after="0" w:line="240" w:lineRule="auto"/>
        <w:contextualSpacing/>
      </w:pPr>
      <w:r>
        <w:t>CNPA</w:t>
      </w:r>
      <w:r>
        <w:tab/>
        <w:t>Civil Nuclear Police Authority</w:t>
      </w:r>
      <w:r>
        <w:tab/>
      </w:r>
    </w:p>
    <w:p w14:paraId="34728CCF" w14:textId="77777777" w:rsidR="00A73020" w:rsidRDefault="00A73020" w:rsidP="00A73020">
      <w:pPr>
        <w:tabs>
          <w:tab w:val="left" w:pos="1440"/>
        </w:tabs>
        <w:spacing w:after="0" w:line="240" w:lineRule="auto"/>
        <w:contextualSpacing/>
      </w:pPr>
      <w:r>
        <w:t>CPPNM</w:t>
      </w:r>
      <w:r>
        <w:tab/>
        <w:t>Convention on the Physical Protection of Nuclear Material</w:t>
      </w:r>
    </w:p>
    <w:p w14:paraId="2990C06F" w14:textId="77777777" w:rsidR="00A73020" w:rsidRDefault="00A73020" w:rsidP="00A73020">
      <w:pPr>
        <w:tabs>
          <w:tab w:val="left" w:pos="1440"/>
        </w:tabs>
        <w:spacing w:after="0" w:line="240" w:lineRule="auto"/>
        <w:contextualSpacing/>
      </w:pPr>
      <w:r>
        <w:t>CS&amp;IA</w:t>
      </w:r>
      <w:r>
        <w:tab/>
        <w:t>Cyber Security and Information Assurance</w:t>
      </w:r>
    </w:p>
    <w:p w14:paraId="14D191DB" w14:textId="77B6A604" w:rsidR="00A73020" w:rsidRDefault="00A73020" w:rsidP="004D58EE">
      <w:pPr>
        <w:tabs>
          <w:tab w:val="left" w:pos="1440"/>
        </w:tabs>
        <w:spacing w:after="0" w:line="240" w:lineRule="auto"/>
        <w:contextualSpacing/>
      </w:pPr>
      <w:r>
        <w:t>CTC</w:t>
      </w:r>
      <w:r>
        <w:tab/>
        <w:t xml:space="preserve">Counter Terrorist Check </w:t>
      </w:r>
      <w:r>
        <w:tab/>
        <w:t xml:space="preserve"> </w:t>
      </w:r>
    </w:p>
    <w:p w14:paraId="4F207E74" w14:textId="3BFAAD1D" w:rsidR="00BA2A64" w:rsidRDefault="00BA2A64" w:rsidP="00A73020">
      <w:pPr>
        <w:tabs>
          <w:tab w:val="left" w:pos="1440"/>
        </w:tabs>
        <w:spacing w:after="0" w:line="240" w:lineRule="auto"/>
        <w:contextualSpacing/>
      </w:pPr>
      <w:r>
        <w:t>DBT</w:t>
      </w:r>
      <w:r>
        <w:tab/>
        <w:t>Design Basis Threat</w:t>
      </w:r>
    </w:p>
    <w:p w14:paraId="7E3A9A6D" w14:textId="77777777" w:rsidR="00A73020" w:rsidRDefault="00A73020" w:rsidP="00A73020">
      <w:pPr>
        <w:tabs>
          <w:tab w:val="left" w:pos="1440"/>
        </w:tabs>
        <w:spacing w:after="0" w:line="240" w:lineRule="auto"/>
        <w:contextualSpacing/>
      </w:pPr>
      <w:r>
        <w:t>DV</w:t>
      </w:r>
      <w:r>
        <w:tab/>
        <w:t xml:space="preserve">Developed Vetting </w:t>
      </w:r>
    </w:p>
    <w:p w14:paraId="29434687" w14:textId="77777777" w:rsidR="00A73020" w:rsidRDefault="00A73020" w:rsidP="00A73020">
      <w:pPr>
        <w:tabs>
          <w:tab w:val="left" w:pos="1440"/>
        </w:tabs>
        <w:spacing w:after="0" w:line="240" w:lineRule="auto"/>
        <w:contextualSpacing/>
      </w:pPr>
      <w:r>
        <w:t>FSC</w:t>
      </w:r>
      <w:r>
        <w:tab/>
        <w:t>Facility Security Clearance</w:t>
      </w:r>
    </w:p>
    <w:p w14:paraId="14F5777F" w14:textId="77777777" w:rsidR="00A73020" w:rsidRDefault="00A73020" w:rsidP="00A73020">
      <w:pPr>
        <w:tabs>
          <w:tab w:val="left" w:pos="1440"/>
        </w:tabs>
        <w:spacing w:after="0" w:line="240" w:lineRule="auto"/>
        <w:contextualSpacing/>
      </w:pPr>
      <w:r>
        <w:t>FSyP</w:t>
      </w:r>
      <w:r>
        <w:tab/>
        <w:t>Fundamental Security Principle</w:t>
      </w:r>
    </w:p>
    <w:p w14:paraId="27F5FD6F" w14:textId="77777777" w:rsidR="00A73020" w:rsidRDefault="00A73020" w:rsidP="00A73020">
      <w:pPr>
        <w:tabs>
          <w:tab w:val="left" w:pos="1440"/>
        </w:tabs>
        <w:spacing w:after="0" w:line="240" w:lineRule="auto"/>
        <w:contextualSpacing/>
      </w:pPr>
      <w:r>
        <w:t>GDA</w:t>
      </w:r>
      <w:r>
        <w:tab/>
        <w:t xml:space="preserve">Generic Design Assessment </w:t>
      </w:r>
    </w:p>
    <w:p w14:paraId="23084AF1" w14:textId="77777777" w:rsidR="00A73020" w:rsidRDefault="00A73020" w:rsidP="00A73020">
      <w:pPr>
        <w:tabs>
          <w:tab w:val="left" w:pos="1440"/>
        </w:tabs>
        <w:spacing w:after="0" w:line="240" w:lineRule="auto"/>
        <w:contextualSpacing/>
      </w:pPr>
      <w:r>
        <w:t>GFS</w:t>
      </w:r>
      <w:r>
        <w:tab/>
        <w:t xml:space="preserve">Government Functional Standard </w:t>
      </w:r>
    </w:p>
    <w:p w14:paraId="102FBB32" w14:textId="77777777" w:rsidR="00A73020" w:rsidRDefault="00A73020" w:rsidP="00A73020">
      <w:pPr>
        <w:tabs>
          <w:tab w:val="left" w:pos="1440"/>
        </w:tabs>
        <w:spacing w:after="0" w:line="240" w:lineRule="auto"/>
        <w:contextualSpacing/>
      </w:pPr>
      <w:r>
        <w:t>HMG</w:t>
      </w:r>
      <w:r>
        <w:tab/>
        <w:t xml:space="preserve">His Majesty’s Government </w:t>
      </w:r>
    </w:p>
    <w:p w14:paraId="122D371F" w14:textId="77777777" w:rsidR="00A73020" w:rsidRDefault="00A73020" w:rsidP="00A73020">
      <w:pPr>
        <w:tabs>
          <w:tab w:val="left" w:pos="1440"/>
        </w:tabs>
        <w:spacing w:after="0" w:line="240" w:lineRule="auto"/>
        <w:contextualSpacing/>
      </w:pPr>
      <w:r>
        <w:t>IAEA</w:t>
      </w:r>
      <w:r>
        <w:tab/>
        <w:t>International Atomic Energy Agency</w:t>
      </w:r>
    </w:p>
    <w:p w14:paraId="0A9FD570" w14:textId="17A2BE52" w:rsidR="00A55D45" w:rsidRDefault="00A55D45" w:rsidP="00A73020">
      <w:pPr>
        <w:tabs>
          <w:tab w:val="left" w:pos="1440"/>
        </w:tabs>
        <w:spacing w:after="0" w:line="240" w:lineRule="auto"/>
        <w:contextualSpacing/>
      </w:pPr>
      <w:r>
        <w:t>IPSA</w:t>
      </w:r>
      <w:r>
        <w:tab/>
        <w:t>Industry Personnel Security Assurance</w:t>
      </w:r>
    </w:p>
    <w:p w14:paraId="6BA85E73" w14:textId="77777777" w:rsidR="00A73020" w:rsidRDefault="00A73020" w:rsidP="00A73020">
      <w:pPr>
        <w:tabs>
          <w:tab w:val="left" w:pos="1440"/>
        </w:tabs>
        <w:spacing w:after="0" w:line="240" w:lineRule="auto"/>
        <w:contextualSpacing/>
      </w:pPr>
      <w:r>
        <w:t>NDA</w:t>
      </w:r>
      <w:r>
        <w:tab/>
        <w:t xml:space="preserve">Nuclear Decommissioning Authority </w:t>
      </w:r>
    </w:p>
    <w:p w14:paraId="353C58D7" w14:textId="77777777" w:rsidR="00A73020" w:rsidRDefault="00A73020" w:rsidP="00A73020">
      <w:pPr>
        <w:tabs>
          <w:tab w:val="left" w:pos="1440"/>
        </w:tabs>
        <w:spacing w:after="0" w:line="240" w:lineRule="auto"/>
        <w:contextualSpacing/>
      </w:pPr>
      <w:r>
        <w:t>NDPB</w:t>
      </w:r>
      <w:r>
        <w:tab/>
        <w:t>Non-Departmental Public Body</w:t>
      </w:r>
    </w:p>
    <w:p w14:paraId="6728FBB5" w14:textId="77777777" w:rsidR="00A73020" w:rsidRDefault="00A73020" w:rsidP="00A73020">
      <w:pPr>
        <w:tabs>
          <w:tab w:val="left" w:pos="1440"/>
        </w:tabs>
        <w:spacing w:after="0" w:line="240" w:lineRule="auto"/>
        <w:contextualSpacing/>
      </w:pPr>
      <w:r>
        <w:t>NFA</w:t>
      </w:r>
      <w:r>
        <w:tab/>
        <w:t>No Further Action</w:t>
      </w:r>
    </w:p>
    <w:p w14:paraId="2A4D3329" w14:textId="77777777" w:rsidR="00A73020" w:rsidRDefault="00A73020" w:rsidP="00A73020">
      <w:pPr>
        <w:tabs>
          <w:tab w:val="left" w:pos="1440"/>
        </w:tabs>
        <w:spacing w:after="0" w:line="240" w:lineRule="auto"/>
        <w:contextualSpacing/>
      </w:pPr>
      <w:r>
        <w:t>NISR</w:t>
      </w:r>
      <w:r>
        <w:tab/>
        <w:t>Nuclear Industries Security Regulations</w:t>
      </w:r>
    </w:p>
    <w:p w14:paraId="6EB06EA7" w14:textId="77777777" w:rsidR="00A73020" w:rsidRDefault="00A73020" w:rsidP="00A73020">
      <w:pPr>
        <w:tabs>
          <w:tab w:val="left" w:pos="1440"/>
        </w:tabs>
        <w:spacing w:after="0" w:line="240" w:lineRule="auto"/>
        <w:contextualSpacing/>
      </w:pPr>
      <w:r>
        <w:t>NM</w:t>
      </w:r>
      <w:r>
        <w:tab/>
        <w:t>Nuclear Material</w:t>
      </w:r>
    </w:p>
    <w:p w14:paraId="0191F6CE" w14:textId="77777777" w:rsidR="00A73020" w:rsidRDefault="00A73020" w:rsidP="00A73020">
      <w:pPr>
        <w:tabs>
          <w:tab w:val="left" w:pos="1440"/>
        </w:tabs>
        <w:spacing w:after="0" w:line="240" w:lineRule="auto"/>
        <w:contextualSpacing/>
      </w:pPr>
      <w:r>
        <w:t>NPSA</w:t>
      </w:r>
      <w:r>
        <w:tab/>
        <w:t xml:space="preserve">National Protective Security Authority </w:t>
      </w:r>
    </w:p>
    <w:p w14:paraId="57B5F34F" w14:textId="77777777" w:rsidR="00A73020" w:rsidRDefault="00A73020" w:rsidP="00A73020">
      <w:pPr>
        <w:tabs>
          <w:tab w:val="left" w:pos="1440"/>
        </w:tabs>
        <w:spacing w:after="0" w:line="240" w:lineRule="auto"/>
        <w:contextualSpacing/>
      </w:pPr>
      <w:r>
        <w:t>NSS</w:t>
      </w:r>
      <w:r>
        <w:tab/>
        <w:t xml:space="preserve">Nuclear Security Series </w:t>
      </w:r>
    </w:p>
    <w:p w14:paraId="7A43F98F" w14:textId="77777777" w:rsidR="00A73020" w:rsidRDefault="00A73020" w:rsidP="00A73020">
      <w:pPr>
        <w:tabs>
          <w:tab w:val="left" w:pos="1440"/>
        </w:tabs>
        <w:spacing w:after="0" w:line="240" w:lineRule="auto"/>
        <w:contextualSpacing/>
      </w:pPr>
      <w:r>
        <w:t>NSSP</w:t>
      </w:r>
      <w:r>
        <w:tab/>
        <w:t xml:space="preserve">Nuclear Site Security Plan </w:t>
      </w:r>
    </w:p>
    <w:p w14:paraId="1CC9E2C8" w14:textId="77777777" w:rsidR="00A73020" w:rsidRDefault="00A73020" w:rsidP="00A73020">
      <w:pPr>
        <w:tabs>
          <w:tab w:val="left" w:pos="1440"/>
        </w:tabs>
        <w:spacing w:after="0" w:line="240" w:lineRule="auto"/>
        <w:contextualSpacing/>
      </w:pPr>
      <w:r>
        <w:t>NSV</w:t>
      </w:r>
      <w:r>
        <w:tab/>
        <w:t xml:space="preserve">National Security Vetting </w:t>
      </w:r>
    </w:p>
    <w:p w14:paraId="080DC1A4" w14:textId="77777777" w:rsidR="00A73020" w:rsidRDefault="00A73020" w:rsidP="00A73020">
      <w:pPr>
        <w:tabs>
          <w:tab w:val="left" w:pos="1440"/>
        </w:tabs>
        <w:spacing w:after="0" w:line="240" w:lineRule="auto"/>
        <w:contextualSpacing/>
      </w:pPr>
      <w:r>
        <w:t>NSVS</w:t>
      </w:r>
      <w:r>
        <w:tab/>
        <w:t>National Security Vetting Solution</w:t>
      </w:r>
    </w:p>
    <w:p w14:paraId="12CA5FC9" w14:textId="77777777" w:rsidR="00A73020" w:rsidRDefault="00A73020" w:rsidP="00A73020">
      <w:pPr>
        <w:tabs>
          <w:tab w:val="left" w:pos="1440"/>
        </w:tabs>
        <w:spacing w:after="0" w:line="240" w:lineRule="auto"/>
        <w:contextualSpacing/>
      </w:pPr>
      <w:r>
        <w:t>ONR</w:t>
      </w:r>
      <w:r>
        <w:tab/>
        <w:t>Office for Nuclear Regulation</w:t>
      </w:r>
    </w:p>
    <w:p w14:paraId="78C96620" w14:textId="71D06171" w:rsidR="00A73020" w:rsidRDefault="00A73020" w:rsidP="00A73020">
      <w:pPr>
        <w:tabs>
          <w:tab w:val="left" w:pos="1440"/>
        </w:tabs>
        <w:spacing w:after="0" w:line="240" w:lineRule="auto"/>
        <w:contextualSpacing/>
      </w:pPr>
      <w:r>
        <w:t>ORM</w:t>
      </w:r>
      <w:r>
        <w:tab/>
        <w:t>Other Radioactive Material</w:t>
      </w:r>
    </w:p>
    <w:p w14:paraId="370AEDB8" w14:textId="17639E14" w:rsidR="00BA2A64" w:rsidRDefault="00BA2A64" w:rsidP="00A73020">
      <w:pPr>
        <w:tabs>
          <w:tab w:val="left" w:pos="1440"/>
        </w:tabs>
        <w:spacing w:after="0" w:line="240" w:lineRule="auto"/>
        <w:contextualSpacing/>
      </w:pPr>
      <w:r>
        <w:t>PSP</w:t>
      </w:r>
      <w:r>
        <w:tab/>
        <w:t>Personnel Security Policy</w:t>
      </w:r>
    </w:p>
    <w:p w14:paraId="5A681A4A" w14:textId="217EF332" w:rsidR="00BA2A64" w:rsidRPr="002246D6" w:rsidRDefault="00BA2A64" w:rsidP="00A73020">
      <w:pPr>
        <w:tabs>
          <w:tab w:val="left" w:pos="1440"/>
        </w:tabs>
        <w:spacing w:after="0" w:line="240" w:lineRule="auto"/>
        <w:contextualSpacing/>
      </w:pPr>
      <w:r w:rsidRPr="002246D6">
        <w:t>PSSta</w:t>
      </w:r>
      <w:r w:rsidRPr="002246D6">
        <w:tab/>
        <w:t>Per</w:t>
      </w:r>
      <w:r w:rsidRPr="004B3B8A">
        <w:t xml:space="preserve">sonnel Security Standard </w:t>
      </w:r>
    </w:p>
    <w:p w14:paraId="7A1C31AD" w14:textId="31AD3CA9" w:rsidR="00BA2A64" w:rsidRPr="002246D6" w:rsidRDefault="00BA2A64" w:rsidP="00A73020">
      <w:pPr>
        <w:tabs>
          <w:tab w:val="left" w:pos="1440"/>
        </w:tabs>
        <w:spacing w:after="0" w:line="240" w:lineRule="auto"/>
        <w:contextualSpacing/>
      </w:pPr>
      <w:r w:rsidRPr="002246D6">
        <w:t>PSStr</w:t>
      </w:r>
      <w:r w:rsidRPr="002246D6">
        <w:tab/>
        <w:t>Per</w:t>
      </w:r>
      <w:r w:rsidRPr="004B3B8A">
        <w:t>sonnel Security Strategy</w:t>
      </w:r>
    </w:p>
    <w:p w14:paraId="615FDE19" w14:textId="77777777" w:rsidR="00A73020" w:rsidRPr="002246D6" w:rsidRDefault="00A73020" w:rsidP="00A73020">
      <w:pPr>
        <w:tabs>
          <w:tab w:val="left" w:pos="1440"/>
        </w:tabs>
        <w:spacing w:after="0" w:line="240" w:lineRule="auto"/>
        <w:contextualSpacing/>
      </w:pPr>
      <w:r w:rsidRPr="002246D6">
        <w:t>RV</w:t>
      </w:r>
      <w:r w:rsidRPr="002246D6">
        <w:tab/>
        <w:t xml:space="preserve">Recruitment Vetting </w:t>
      </w:r>
    </w:p>
    <w:p w14:paraId="35D84451" w14:textId="77777777" w:rsidR="00A73020" w:rsidRDefault="00A73020" w:rsidP="00A73020">
      <w:pPr>
        <w:tabs>
          <w:tab w:val="left" w:pos="1440"/>
        </w:tabs>
        <w:spacing w:after="0" w:line="240" w:lineRule="auto"/>
        <w:contextualSpacing/>
      </w:pPr>
      <w:r>
        <w:t>SC</w:t>
      </w:r>
      <w:r>
        <w:tab/>
        <w:t>Security Check</w:t>
      </w:r>
    </w:p>
    <w:p w14:paraId="44C1AC18" w14:textId="77777777" w:rsidR="00A73020" w:rsidRDefault="00A73020" w:rsidP="00A73020">
      <w:pPr>
        <w:tabs>
          <w:tab w:val="left" w:pos="1440"/>
        </w:tabs>
        <w:spacing w:after="0" w:line="240" w:lineRule="auto"/>
        <w:contextualSpacing/>
      </w:pPr>
      <w:r>
        <w:t>SNI</w:t>
      </w:r>
      <w:r>
        <w:tab/>
        <w:t>Sensitive Nuclear Information</w:t>
      </w:r>
    </w:p>
    <w:p w14:paraId="54F3F84C" w14:textId="77777777" w:rsidR="00A73020" w:rsidRDefault="00A73020" w:rsidP="00A73020">
      <w:pPr>
        <w:tabs>
          <w:tab w:val="left" w:pos="1440"/>
        </w:tabs>
        <w:spacing w:after="0" w:line="240" w:lineRule="auto"/>
        <w:contextualSpacing/>
      </w:pPr>
      <w:r>
        <w:t>SQEP</w:t>
      </w:r>
      <w:r>
        <w:tab/>
        <w:t xml:space="preserve">Suitably Qualified and Experienced Personnel </w:t>
      </w:r>
    </w:p>
    <w:p w14:paraId="2E8964CF" w14:textId="77777777" w:rsidR="00A73020" w:rsidRDefault="00A73020" w:rsidP="00A73020">
      <w:pPr>
        <w:tabs>
          <w:tab w:val="left" w:pos="1440"/>
        </w:tabs>
        <w:spacing w:after="0" w:line="240" w:lineRule="auto"/>
        <w:contextualSpacing/>
      </w:pPr>
      <w:r>
        <w:t>SVAP</w:t>
      </w:r>
      <w:r>
        <w:tab/>
        <w:t xml:space="preserve">Security Vetting Appeals Panel </w:t>
      </w:r>
    </w:p>
    <w:p w14:paraId="67ED33EF" w14:textId="77777777" w:rsidR="00A73020" w:rsidRDefault="00A73020" w:rsidP="00A73020">
      <w:pPr>
        <w:tabs>
          <w:tab w:val="left" w:pos="1440"/>
        </w:tabs>
        <w:spacing w:after="0" w:line="240" w:lineRule="auto"/>
        <w:contextualSpacing/>
      </w:pPr>
      <w:r>
        <w:t>SyAPs</w:t>
      </w:r>
      <w:r>
        <w:tab/>
        <w:t>Security Assessment Principles</w:t>
      </w:r>
    </w:p>
    <w:p w14:paraId="11EE56C2" w14:textId="77777777" w:rsidR="00A73020" w:rsidRDefault="00A73020" w:rsidP="00A73020">
      <w:pPr>
        <w:tabs>
          <w:tab w:val="left" w:pos="1440"/>
        </w:tabs>
        <w:spacing w:after="0" w:line="240" w:lineRule="auto"/>
        <w:contextualSpacing/>
      </w:pPr>
      <w:r>
        <w:t>SyDP</w:t>
      </w:r>
      <w:r>
        <w:tab/>
        <w:t>Security Delivery Principle</w:t>
      </w:r>
    </w:p>
    <w:p w14:paraId="7F82F869" w14:textId="77777777" w:rsidR="00A73020" w:rsidRDefault="00A73020" w:rsidP="00A73020">
      <w:pPr>
        <w:tabs>
          <w:tab w:val="left" w:pos="1440"/>
        </w:tabs>
        <w:spacing w:after="0" w:line="240" w:lineRule="auto"/>
        <w:contextualSpacing/>
      </w:pPr>
      <w:r>
        <w:t>TAG</w:t>
      </w:r>
      <w:r>
        <w:tab/>
        <w:t>Technical Assessment Guide</w:t>
      </w:r>
    </w:p>
    <w:p w14:paraId="09F86DD4" w14:textId="090AD915" w:rsidR="00A55D45" w:rsidRDefault="00A55D45" w:rsidP="00A73020">
      <w:pPr>
        <w:tabs>
          <w:tab w:val="left" w:pos="1440"/>
        </w:tabs>
        <w:spacing w:after="0" w:line="240" w:lineRule="auto"/>
        <w:contextualSpacing/>
      </w:pPr>
      <w:r>
        <w:t>TD</w:t>
      </w:r>
      <w:r>
        <w:tab/>
        <w:t xml:space="preserve">Technical Directorate </w:t>
      </w:r>
    </w:p>
    <w:p w14:paraId="5E80CD3A" w14:textId="77777777" w:rsidR="00A73020" w:rsidRDefault="00A73020" w:rsidP="00A73020">
      <w:pPr>
        <w:tabs>
          <w:tab w:val="left" w:pos="1440"/>
        </w:tabs>
        <w:spacing w:after="0" w:line="240" w:lineRule="auto"/>
        <w:contextualSpacing/>
      </w:pPr>
      <w:r>
        <w:t>TSP</w:t>
      </w:r>
      <w:r>
        <w:tab/>
        <w:t xml:space="preserve">Temporary Security Plan </w:t>
      </w:r>
    </w:p>
    <w:p w14:paraId="0E4E184B" w14:textId="77777777" w:rsidR="00A73020" w:rsidRDefault="00A73020" w:rsidP="00A73020">
      <w:pPr>
        <w:tabs>
          <w:tab w:val="left" w:pos="1440"/>
        </w:tabs>
        <w:spacing w:after="0" w:line="240" w:lineRule="auto"/>
        <w:contextualSpacing/>
      </w:pPr>
      <w:r>
        <w:t>TSS</w:t>
      </w:r>
      <w:r>
        <w:tab/>
        <w:t xml:space="preserve">Transport Security Statement </w:t>
      </w:r>
    </w:p>
    <w:p w14:paraId="6506B023" w14:textId="77777777" w:rsidR="00A73020" w:rsidRDefault="00A73020" w:rsidP="00A73020">
      <w:pPr>
        <w:tabs>
          <w:tab w:val="left" w:pos="1440"/>
        </w:tabs>
        <w:spacing w:after="0" w:line="240" w:lineRule="auto"/>
        <w:contextualSpacing/>
      </w:pPr>
      <w:r>
        <w:t>VSI</w:t>
      </w:r>
      <w:r>
        <w:tab/>
        <w:t xml:space="preserve">Vetting Status Information </w:t>
      </w:r>
    </w:p>
    <w:p w14:paraId="66A6C657" w14:textId="66554166" w:rsidR="00BB2F74" w:rsidRDefault="00A73020" w:rsidP="002C6CB0">
      <w:pPr>
        <w:tabs>
          <w:tab w:val="left" w:pos="1440"/>
        </w:tabs>
        <w:spacing w:after="0" w:line="240" w:lineRule="auto"/>
        <w:contextualSpacing/>
      </w:pPr>
      <w:r>
        <w:t>UKSV</w:t>
      </w:r>
      <w:r>
        <w:tab/>
        <w:t>United Kingdom Security Vetting</w:t>
      </w:r>
    </w:p>
    <w:p w14:paraId="60BFE03E" w14:textId="77777777" w:rsidR="00BB2F74" w:rsidRDefault="00BB2F74" w:rsidP="002C6CB0">
      <w:pPr>
        <w:tabs>
          <w:tab w:val="left" w:pos="1440"/>
        </w:tabs>
        <w:spacing w:after="0" w:line="240" w:lineRule="auto"/>
        <w:contextualSpacing/>
      </w:pPr>
    </w:p>
    <w:p w14:paraId="30A8DBC9" w14:textId="79C4DA4D" w:rsidR="004F6C62" w:rsidRDefault="00F224BF" w:rsidP="001363E0">
      <w:pPr>
        <w:pStyle w:val="Heading1"/>
        <w:numPr>
          <w:ilvl w:val="0"/>
          <w:numId w:val="0"/>
        </w:numPr>
      </w:pPr>
      <w:bookmarkStart w:id="23" w:name="_Toc204957591"/>
      <w:r w:rsidRPr="00F224BF">
        <w:lastRenderedPageBreak/>
        <w:t xml:space="preserve">Appendix </w:t>
      </w:r>
      <w:r w:rsidR="00276FE8">
        <w:t>1</w:t>
      </w:r>
      <w:r w:rsidRPr="00F224BF">
        <w:t xml:space="preserve"> – </w:t>
      </w:r>
      <w:r w:rsidR="00D05B90" w:rsidRPr="00D05B90">
        <w:t xml:space="preserve">Extract of </w:t>
      </w:r>
      <w:r w:rsidR="00071504">
        <w:t>NISR</w:t>
      </w:r>
      <w:r w:rsidR="00D05B90" w:rsidRPr="00D05B90">
        <w:t xml:space="preserve"> 2003 </w:t>
      </w:r>
      <w:r w:rsidR="00DB055F" w:rsidRPr="00D05B90">
        <w:t>Concerning Workforce Trustworthiness</w:t>
      </w:r>
      <w:bookmarkEnd w:id="23"/>
    </w:p>
    <w:p w14:paraId="37F8F0DF" w14:textId="655391C0" w:rsidR="00F224BF" w:rsidRPr="00D05B90" w:rsidRDefault="00D05B90" w:rsidP="00D05B90">
      <w:pPr>
        <w:rPr>
          <w:szCs w:val="24"/>
        </w:rPr>
      </w:pPr>
      <w:r w:rsidRPr="00D05B90">
        <w:rPr>
          <w:b/>
          <w:bCs/>
          <w:szCs w:val="24"/>
        </w:rPr>
        <w:t xml:space="preserve">Regulation 9: </w:t>
      </w:r>
      <w:r w:rsidRPr="00D05B90">
        <w:rPr>
          <w:szCs w:val="24"/>
        </w:rPr>
        <w:t>“The responsible person in relation to each nuclear premises must ensure that each of his relevant personnel in relation to the premises who -</w:t>
      </w:r>
    </w:p>
    <w:p w14:paraId="322480D9" w14:textId="2C6CFE8D" w:rsidR="00D05B90" w:rsidRDefault="00D05B90" w:rsidP="001309E1">
      <w:pPr>
        <w:pStyle w:val="Bulletlist1"/>
        <w:numPr>
          <w:ilvl w:val="0"/>
          <w:numId w:val="36"/>
        </w:numPr>
      </w:pPr>
      <w:r w:rsidRPr="00D05B90">
        <w:t>Is specified in the approved security plan for the premises as requiring investigation and assessment as mentioned in regulation 4(3) (a), or</w:t>
      </w:r>
    </w:p>
    <w:p w14:paraId="66192637" w14:textId="111FE258" w:rsidR="00D05B90" w:rsidRDefault="00D05B90" w:rsidP="00157366">
      <w:pPr>
        <w:pStyle w:val="Bulletlist1"/>
        <w:numPr>
          <w:ilvl w:val="0"/>
          <w:numId w:val="36"/>
        </w:numPr>
        <w:spacing w:line="276" w:lineRule="auto"/>
      </w:pPr>
      <w:r w:rsidRPr="00D05B90">
        <w:t>Falls within a description of persons who are so specified,</w:t>
      </w:r>
    </w:p>
    <w:p w14:paraId="50A72F0D" w14:textId="38C4EFE6" w:rsidR="00D05B90" w:rsidRDefault="00D05B90" w:rsidP="00D05B90">
      <w:r w:rsidRPr="00325DD7">
        <w:t>is a person who has been assessed, in accordance with a process that has been approved by the ONR, to be of suitable character and integrity, having regard to the need to ensure the security of the premises and the material, equipment and information mentioned in regulation 4(2).</w:t>
      </w:r>
      <w:r>
        <w:t>”</w:t>
      </w:r>
    </w:p>
    <w:p w14:paraId="30236C9D" w14:textId="234480ED" w:rsidR="00CB2349" w:rsidRDefault="00CB2349" w:rsidP="00CB2349">
      <w:r w:rsidRPr="00CB2349">
        <w:rPr>
          <w:b/>
        </w:rPr>
        <w:t xml:space="preserve">Regulation 17(3): </w:t>
      </w:r>
      <w:r w:rsidRPr="00CB2349">
        <w:t>”An approved carrier must ensure that each of his relevant personnel who</w:t>
      </w:r>
      <w:r>
        <w:t xml:space="preserve"> –</w:t>
      </w:r>
    </w:p>
    <w:p w14:paraId="019C35BB" w14:textId="79BA14F6" w:rsidR="00CB2349" w:rsidRDefault="00CB2349" w:rsidP="00527A27">
      <w:pPr>
        <w:pStyle w:val="Bulletlist1"/>
        <w:numPr>
          <w:ilvl w:val="0"/>
          <w:numId w:val="37"/>
        </w:numPr>
      </w:pPr>
      <w:r w:rsidRPr="00CB2349">
        <w:t>Is specified in his approved transport security statement as requiring investigation and assessment as mentioned in regulation 16(3)(a), or</w:t>
      </w:r>
    </w:p>
    <w:p w14:paraId="3783D293" w14:textId="61CF40DD" w:rsidR="00CB2349" w:rsidRPr="00D05B90" w:rsidRDefault="00CB2349" w:rsidP="00157366">
      <w:pPr>
        <w:pStyle w:val="Bulletlist1"/>
        <w:numPr>
          <w:ilvl w:val="0"/>
          <w:numId w:val="37"/>
        </w:numPr>
        <w:spacing w:line="276" w:lineRule="auto"/>
        <w:ind w:left="1418" w:firstLine="0"/>
      </w:pPr>
      <w:r w:rsidRPr="00CB2349">
        <w:t>Falls within a description of persons who are so specified,</w:t>
      </w:r>
    </w:p>
    <w:p w14:paraId="5CD5A68D" w14:textId="6E4B74A4" w:rsidR="00CB2349" w:rsidRDefault="00CB2349" w:rsidP="00CB2349">
      <w:r w:rsidRPr="00CB2349">
        <w:t>is a person who has been assessed, in accordance with a process that has been approved by the ONR, to be of suitable character and integrity, having regard to the need to ensure the security of the material, information and premises mentioned in Regulation 16(3) (a).”</w:t>
      </w:r>
    </w:p>
    <w:p w14:paraId="47E0AB5E" w14:textId="6FE9A61A" w:rsidR="00071504" w:rsidRDefault="00071504" w:rsidP="00071504">
      <w:r w:rsidRPr="00071504">
        <w:rPr>
          <w:b/>
        </w:rPr>
        <w:t>Regulation 22(</w:t>
      </w:r>
      <w:r w:rsidR="00641909">
        <w:rPr>
          <w:b/>
        </w:rPr>
        <w:t>7</w:t>
      </w:r>
      <w:r w:rsidRPr="00071504">
        <w:rPr>
          <w:b/>
        </w:rPr>
        <w:t>) (</w:t>
      </w:r>
      <w:r w:rsidR="00641909">
        <w:rPr>
          <w:b/>
        </w:rPr>
        <w:t>d</w:t>
      </w:r>
      <w:r w:rsidRPr="00071504">
        <w:rPr>
          <w:b/>
        </w:rPr>
        <w:t>):</w:t>
      </w:r>
      <w:r w:rsidRPr="00071504">
        <w:t xml:space="preserve"> “A person to whom this regulation applies must – ensure that each of his relevant personnel who -</w:t>
      </w:r>
      <w:r w:rsidR="00277A81">
        <w:t xml:space="preserve"> </w:t>
      </w:r>
    </w:p>
    <w:p w14:paraId="4BC31E9E" w14:textId="16FF738B" w:rsidR="00277A81" w:rsidRDefault="00277A81" w:rsidP="00157366">
      <w:pPr>
        <w:pStyle w:val="Bulletlist1"/>
        <w:numPr>
          <w:ilvl w:val="0"/>
          <w:numId w:val="38"/>
        </w:numPr>
      </w:pPr>
      <w:r w:rsidRPr="00277A81">
        <w:t>Is specified in a direction given under paragraph (7)(b) as a person whose suitability requires investigation and assessment by the Secretary of State; or</w:t>
      </w:r>
    </w:p>
    <w:p w14:paraId="7CDA68FD" w14:textId="2DE77BFC" w:rsidR="00277A81" w:rsidRDefault="00277A81" w:rsidP="00157366">
      <w:pPr>
        <w:pStyle w:val="Bulletlist1"/>
        <w:numPr>
          <w:ilvl w:val="0"/>
          <w:numId w:val="38"/>
        </w:numPr>
        <w:spacing w:line="276" w:lineRule="auto"/>
        <w:ind w:left="1418" w:firstLine="0"/>
      </w:pPr>
      <w:r w:rsidRPr="00277A81">
        <w:t>Falls within a description of persons who are so specified,</w:t>
      </w:r>
    </w:p>
    <w:p w14:paraId="7E04E9B2" w14:textId="77777777" w:rsidR="00277A81" w:rsidRDefault="00277A81" w:rsidP="00277A81">
      <w:r w:rsidRPr="00277A81">
        <w:t>is a person who has been assessed, in accordance with a process that has been approved by the ONR, to be of suitable character and integrity, having regard to the need to ensure the security of any sensitive nuclear information, uranium enrichment equipment or software within the possession or control of the person to whom this regulation applies.”</w:t>
      </w:r>
    </w:p>
    <w:p w14:paraId="17569701" w14:textId="77777777" w:rsidR="00DB055F" w:rsidRPr="00DB055F" w:rsidRDefault="00DB055F" w:rsidP="00277A81">
      <w:pPr>
        <w:rPr>
          <w:b/>
        </w:rPr>
      </w:pPr>
    </w:p>
    <w:p w14:paraId="42B8D46E" w14:textId="77777777" w:rsidR="00DB055F" w:rsidRPr="00DB055F" w:rsidRDefault="00DB055F" w:rsidP="00277A81">
      <w:pPr>
        <w:rPr>
          <w:b/>
        </w:rPr>
      </w:pPr>
    </w:p>
    <w:p w14:paraId="45D839EF" w14:textId="77777777" w:rsidR="00DB055F" w:rsidRPr="00277A81" w:rsidRDefault="00DB055F" w:rsidP="00277A81">
      <w:pPr>
        <w:rPr>
          <w:b/>
        </w:rPr>
        <w:sectPr w:rsidR="00DB055F" w:rsidRPr="00277A81" w:rsidSect="00C916FC">
          <w:pgSz w:w="11906" w:h="16838" w:code="9"/>
          <w:pgMar w:top="1134" w:right="1134" w:bottom="1134" w:left="1588" w:header="431" w:footer="567" w:gutter="0"/>
          <w:cols w:space="708"/>
          <w:titlePg/>
          <w:docGrid w:linePitch="360"/>
        </w:sectPr>
      </w:pPr>
    </w:p>
    <w:p w14:paraId="30179ABC" w14:textId="4B2799D9" w:rsidR="002D6843" w:rsidRDefault="002D6843" w:rsidP="001363E0">
      <w:pPr>
        <w:pStyle w:val="Heading1"/>
        <w:numPr>
          <w:ilvl w:val="0"/>
          <w:numId w:val="0"/>
        </w:numPr>
        <w:rPr>
          <w:lang w:val="fr-FR"/>
        </w:rPr>
      </w:pPr>
      <w:bookmarkStart w:id="24" w:name="_Appendix_B_–"/>
      <w:bookmarkStart w:id="25" w:name="_Toc99551671"/>
      <w:bookmarkStart w:id="26" w:name="_Toc204957592"/>
      <w:bookmarkEnd w:id="24"/>
      <w:r w:rsidRPr="002D6843">
        <w:lastRenderedPageBreak/>
        <w:t xml:space="preserve">Appendix </w:t>
      </w:r>
      <w:r w:rsidR="00276FE8">
        <w:t>2</w:t>
      </w:r>
      <w:r w:rsidRPr="002D6843">
        <w:t xml:space="preserve"> – </w:t>
      </w:r>
      <w:bookmarkEnd w:id="25"/>
      <w:r w:rsidR="00DB055F" w:rsidRPr="00DB055F">
        <w:rPr>
          <w:lang w:val="fr-FR"/>
        </w:rPr>
        <w:t xml:space="preserve">Baseline Standard </w:t>
      </w:r>
      <w:r w:rsidR="00DB055F" w:rsidRPr="007C09DD">
        <w:t>Verificatio</w:t>
      </w:r>
      <w:r w:rsidR="00B50E65" w:rsidRPr="007C09DD">
        <w:t xml:space="preserve">n </w:t>
      </w:r>
      <w:r w:rsidR="00DB055F" w:rsidRPr="007C09DD">
        <w:t xml:space="preserve">Record </w:t>
      </w:r>
      <w:r w:rsidR="00AA2340" w:rsidRPr="007C09DD">
        <w:t xml:space="preserve">(BSVR) </w:t>
      </w:r>
      <w:r w:rsidR="00DB055F" w:rsidRPr="007C09DD">
        <w:t xml:space="preserve">– Indicative </w:t>
      </w:r>
      <w:r w:rsidR="007C09DD">
        <w:t>t</w:t>
      </w:r>
      <w:r w:rsidR="00DB055F" w:rsidRPr="007C09DD">
        <w:t>emplate</w:t>
      </w:r>
      <w:bookmarkEnd w:id="26"/>
    </w:p>
    <w:p w14:paraId="0BE596E0" w14:textId="77777777" w:rsidR="007E0E7C" w:rsidRPr="007E0E7C" w:rsidRDefault="007E0E7C" w:rsidP="007E0E7C">
      <w:pPr>
        <w:spacing w:after="0"/>
        <w:rPr>
          <w:lang w:val="fr-FR"/>
        </w:rPr>
      </w:pPr>
    </w:p>
    <w:tbl>
      <w:tblPr>
        <w:tblW w:w="0" w:type="auto"/>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1581"/>
        <w:gridCol w:w="277"/>
        <w:gridCol w:w="1676"/>
        <w:gridCol w:w="712"/>
        <w:gridCol w:w="1423"/>
        <w:gridCol w:w="411"/>
        <w:gridCol w:w="1120"/>
        <w:gridCol w:w="600"/>
        <w:gridCol w:w="1226"/>
      </w:tblGrid>
      <w:tr w:rsidR="007E0E7C" w:rsidRPr="007E0E7C" w14:paraId="0E96A0CF" w14:textId="77777777" w:rsidTr="00D1607E">
        <w:trPr>
          <w:tblCellSpacing w:w="21" w:type="dxa"/>
        </w:trPr>
        <w:tc>
          <w:tcPr>
            <w:tcW w:w="1535" w:type="dxa"/>
            <w:tcBorders>
              <w:top w:val="nil"/>
              <w:left w:val="nil"/>
              <w:bottom w:val="nil"/>
              <w:right w:val="nil"/>
            </w:tcBorders>
            <w:shd w:val="clear" w:color="auto" w:fill="auto"/>
          </w:tcPr>
          <w:p w14:paraId="5C85DE5D" w14:textId="77777777" w:rsidR="007E0E7C" w:rsidRPr="007E0E7C" w:rsidRDefault="007E0E7C" w:rsidP="007E0E7C">
            <w:pPr>
              <w:spacing w:after="0"/>
              <w:rPr>
                <w:b/>
              </w:rPr>
            </w:pPr>
            <w:r w:rsidRPr="007E0E7C">
              <w:rPr>
                <w:b/>
              </w:rPr>
              <w:t xml:space="preserve">Duty holder reference </w:t>
            </w:r>
          </w:p>
        </w:tc>
        <w:tc>
          <w:tcPr>
            <w:tcW w:w="4561" w:type="dxa"/>
            <w:gridSpan w:val="5"/>
            <w:tcBorders>
              <w:top w:val="nil"/>
              <w:left w:val="nil"/>
              <w:bottom w:val="nil"/>
              <w:right w:val="nil"/>
            </w:tcBorders>
            <w:shd w:val="clear" w:color="auto" w:fill="auto"/>
          </w:tcPr>
          <w:p w14:paraId="16B06C55" w14:textId="77777777" w:rsidR="007E0E7C" w:rsidRPr="007E0E7C" w:rsidRDefault="007E0E7C" w:rsidP="007E0E7C">
            <w:pPr>
              <w:spacing w:after="0"/>
            </w:pPr>
          </w:p>
        </w:tc>
        <w:tc>
          <w:tcPr>
            <w:tcW w:w="1695" w:type="dxa"/>
            <w:gridSpan w:val="2"/>
            <w:tcBorders>
              <w:top w:val="nil"/>
              <w:left w:val="nil"/>
              <w:bottom w:val="nil"/>
              <w:right w:val="nil"/>
            </w:tcBorders>
            <w:shd w:val="clear" w:color="auto" w:fill="auto"/>
          </w:tcPr>
          <w:p w14:paraId="0938A47E" w14:textId="77777777" w:rsidR="007E0E7C" w:rsidRPr="007E0E7C" w:rsidRDefault="007E0E7C" w:rsidP="007E0E7C">
            <w:pPr>
              <w:spacing w:after="0"/>
              <w:rPr>
                <w:b/>
              </w:rPr>
            </w:pPr>
            <w:r w:rsidRPr="007E0E7C">
              <w:rPr>
                <w:b/>
              </w:rPr>
              <w:t>ONR reference (where applicable)</w:t>
            </w:r>
          </w:p>
        </w:tc>
        <w:tc>
          <w:tcPr>
            <w:tcW w:w="1183" w:type="dxa"/>
            <w:tcBorders>
              <w:top w:val="nil"/>
              <w:left w:val="nil"/>
              <w:bottom w:val="nil"/>
              <w:right w:val="nil"/>
            </w:tcBorders>
            <w:shd w:val="clear" w:color="auto" w:fill="auto"/>
          </w:tcPr>
          <w:p w14:paraId="5D0B1E4F" w14:textId="77777777" w:rsidR="007E0E7C" w:rsidRPr="007E0E7C" w:rsidRDefault="007E0E7C" w:rsidP="007E0E7C">
            <w:pPr>
              <w:spacing w:after="0"/>
            </w:pPr>
            <w:r w:rsidRPr="007E0E7C">
              <w:fldChar w:fldCharType="begin">
                <w:ffData>
                  <w:name w:val="Text3"/>
                  <w:enabled/>
                  <w:calcOnExit w:val="0"/>
                  <w:textInput/>
                </w:ffData>
              </w:fldChar>
            </w:r>
            <w:r w:rsidRPr="007E0E7C">
              <w:instrText xml:space="preserve"> FORMTEXT </w:instrText>
            </w:r>
            <w:r w:rsidRPr="007E0E7C">
              <w:fldChar w:fldCharType="separate"/>
            </w:r>
            <w:r w:rsidRPr="007E0E7C">
              <w:t> </w:t>
            </w:r>
            <w:r w:rsidRPr="007E0E7C">
              <w:t> </w:t>
            </w:r>
            <w:r w:rsidRPr="007E0E7C">
              <w:t> </w:t>
            </w:r>
            <w:r w:rsidRPr="007E0E7C">
              <w:t> </w:t>
            </w:r>
            <w:r w:rsidRPr="007E0E7C">
              <w:t> </w:t>
            </w:r>
            <w:r w:rsidRPr="007E0E7C">
              <w:fldChar w:fldCharType="end"/>
            </w:r>
          </w:p>
        </w:tc>
      </w:tr>
      <w:tr w:rsidR="007E0E7C" w:rsidRPr="007E0E7C" w14:paraId="0FDB58D2" w14:textId="77777777" w:rsidTr="00D1607E">
        <w:trPr>
          <w:trHeight w:val="224"/>
          <w:tblCellSpacing w:w="21" w:type="dxa"/>
        </w:trPr>
        <w:tc>
          <w:tcPr>
            <w:tcW w:w="1535" w:type="dxa"/>
            <w:tcBorders>
              <w:top w:val="nil"/>
              <w:left w:val="nil"/>
              <w:bottom w:val="nil"/>
              <w:right w:val="nil"/>
            </w:tcBorders>
            <w:shd w:val="clear" w:color="auto" w:fill="auto"/>
          </w:tcPr>
          <w:p w14:paraId="43A3CC16" w14:textId="77777777" w:rsidR="007E0E7C" w:rsidRPr="007E0E7C" w:rsidRDefault="007E0E7C" w:rsidP="007E0E7C">
            <w:pPr>
              <w:spacing w:after="0"/>
              <w:rPr>
                <w:b/>
              </w:rPr>
            </w:pPr>
            <w:r w:rsidRPr="007E0E7C">
              <w:rPr>
                <w:b/>
              </w:rPr>
              <w:t>Present Surname</w:t>
            </w:r>
          </w:p>
        </w:tc>
        <w:tc>
          <w:tcPr>
            <w:tcW w:w="2714" w:type="dxa"/>
            <w:gridSpan w:val="3"/>
            <w:shd w:val="clear" w:color="auto" w:fill="auto"/>
          </w:tcPr>
          <w:p w14:paraId="7DD94C3E" w14:textId="77777777" w:rsidR="007E0E7C" w:rsidRPr="007E0E7C" w:rsidRDefault="007E0E7C" w:rsidP="007E0E7C">
            <w:pPr>
              <w:spacing w:after="0"/>
            </w:pPr>
            <w:r w:rsidRPr="007E0E7C">
              <w:fldChar w:fldCharType="begin">
                <w:ffData>
                  <w:name w:val="Text5"/>
                  <w:enabled/>
                  <w:calcOnExit w:val="0"/>
                  <w:textInput/>
                </w:ffData>
              </w:fldChar>
            </w:r>
            <w:r w:rsidRPr="007E0E7C">
              <w:instrText xml:space="preserve"> FORMTEXT </w:instrText>
            </w:r>
            <w:r w:rsidRPr="007E0E7C">
              <w:fldChar w:fldCharType="separate"/>
            </w:r>
            <w:r w:rsidRPr="007E0E7C">
              <w:t> </w:t>
            </w:r>
            <w:r w:rsidRPr="007E0E7C">
              <w:t> </w:t>
            </w:r>
            <w:r w:rsidRPr="007E0E7C">
              <w:t> </w:t>
            </w:r>
            <w:r w:rsidRPr="007E0E7C">
              <w:t> </w:t>
            </w:r>
            <w:r w:rsidRPr="007E0E7C">
              <w:t> </w:t>
            </w:r>
            <w:r w:rsidRPr="007E0E7C">
              <w:fldChar w:fldCharType="end"/>
            </w:r>
          </w:p>
        </w:tc>
        <w:tc>
          <w:tcPr>
            <w:tcW w:w="1805" w:type="dxa"/>
            <w:gridSpan w:val="2"/>
            <w:tcBorders>
              <w:top w:val="nil"/>
              <w:left w:val="nil"/>
              <w:bottom w:val="nil"/>
              <w:right w:val="nil"/>
            </w:tcBorders>
            <w:shd w:val="clear" w:color="auto" w:fill="auto"/>
          </w:tcPr>
          <w:p w14:paraId="144EE814" w14:textId="77777777" w:rsidR="007E0E7C" w:rsidRPr="007E0E7C" w:rsidRDefault="007E0E7C" w:rsidP="007E0E7C">
            <w:pPr>
              <w:spacing w:after="0"/>
              <w:rPr>
                <w:b/>
              </w:rPr>
            </w:pPr>
            <w:r w:rsidRPr="007E0E7C">
              <w:rPr>
                <w:b/>
              </w:rPr>
              <w:t>Present Forename(s)</w:t>
            </w:r>
          </w:p>
        </w:tc>
        <w:tc>
          <w:tcPr>
            <w:tcW w:w="2920" w:type="dxa"/>
            <w:gridSpan w:val="3"/>
            <w:shd w:val="clear" w:color="auto" w:fill="auto"/>
          </w:tcPr>
          <w:p w14:paraId="3229FCFE" w14:textId="77777777" w:rsidR="007E0E7C" w:rsidRPr="007E0E7C" w:rsidRDefault="007E0E7C" w:rsidP="007E0E7C">
            <w:pPr>
              <w:spacing w:after="0"/>
            </w:pPr>
            <w:r w:rsidRPr="007E0E7C">
              <w:fldChar w:fldCharType="begin">
                <w:ffData>
                  <w:name w:val="Text6"/>
                  <w:enabled/>
                  <w:calcOnExit w:val="0"/>
                  <w:textInput/>
                </w:ffData>
              </w:fldChar>
            </w:r>
            <w:bookmarkStart w:id="27" w:name="Text6"/>
            <w:r w:rsidRPr="007E0E7C">
              <w:instrText xml:space="preserve"> FORMTEXT </w:instrText>
            </w:r>
            <w:r w:rsidRPr="007E0E7C">
              <w:fldChar w:fldCharType="separate"/>
            </w:r>
            <w:r w:rsidRPr="007E0E7C">
              <w:t> </w:t>
            </w:r>
            <w:r w:rsidRPr="007E0E7C">
              <w:t> </w:t>
            </w:r>
            <w:r w:rsidRPr="007E0E7C">
              <w:t> </w:t>
            </w:r>
            <w:r w:rsidRPr="007E0E7C">
              <w:t> </w:t>
            </w:r>
            <w:r w:rsidRPr="007E0E7C">
              <w:t> </w:t>
            </w:r>
            <w:r w:rsidRPr="007E0E7C">
              <w:fldChar w:fldCharType="end"/>
            </w:r>
            <w:bookmarkEnd w:id="27"/>
          </w:p>
        </w:tc>
      </w:tr>
      <w:tr w:rsidR="007E0E7C" w:rsidRPr="007E0E7C" w14:paraId="00B70F87" w14:textId="77777777" w:rsidTr="00D1607E">
        <w:trPr>
          <w:tblCellSpacing w:w="21" w:type="dxa"/>
        </w:trPr>
        <w:tc>
          <w:tcPr>
            <w:tcW w:w="1818" w:type="dxa"/>
            <w:gridSpan w:val="2"/>
            <w:shd w:val="clear" w:color="auto" w:fill="auto"/>
          </w:tcPr>
          <w:p w14:paraId="6CEB1AC5" w14:textId="77777777" w:rsidR="007E0E7C" w:rsidRPr="007E0E7C" w:rsidRDefault="007E0E7C" w:rsidP="007E0E7C">
            <w:pPr>
              <w:spacing w:after="0"/>
              <w:rPr>
                <w:b/>
              </w:rPr>
            </w:pPr>
            <w:r w:rsidRPr="007E0E7C">
              <w:rPr>
                <w:b/>
              </w:rPr>
              <w:t>Contractor</w:t>
            </w:r>
          </w:p>
          <w:p w14:paraId="126EF766" w14:textId="77777777" w:rsidR="007E0E7C" w:rsidRPr="007E0E7C" w:rsidRDefault="007E0E7C" w:rsidP="007E0E7C">
            <w:pPr>
              <w:spacing w:after="0"/>
              <w:rPr>
                <w:b/>
              </w:rPr>
            </w:pPr>
            <w:r w:rsidRPr="007E0E7C">
              <w:rPr>
                <w:b/>
              </w:rPr>
              <w:t xml:space="preserve">  </w:t>
            </w:r>
            <w:r w:rsidRPr="007E0E7C">
              <w:rPr>
                <w:b/>
              </w:rPr>
              <w:fldChar w:fldCharType="begin">
                <w:ffData>
                  <w:name w:val="Check1"/>
                  <w:enabled/>
                  <w:calcOnExit w:val="0"/>
                  <w:checkBox>
                    <w:sizeAuto/>
                    <w:default w:val="0"/>
                  </w:checkBox>
                </w:ffData>
              </w:fldChar>
            </w:r>
            <w:bookmarkStart w:id="28" w:name="Check1"/>
            <w:r w:rsidRPr="007E0E7C">
              <w:rPr>
                <w:b/>
              </w:rPr>
              <w:instrText xml:space="preserve"> FORMCHECKBOX </w:instrText>
            </w:r>
            <w:r w:rsidRPr="007E0E7C">
              <w:rPr>
                <w:b/>
              </w:rPr>
            </w:r>
            <w:r w:rsidRPr="007E0E7C">
              <w:rPr>
                <w:b/>
              </w:rPr>
              <w:fldChar w:fldCharType="separate"/>
            </w:r>
            <w:r w:rsidRPr="007E0E7C">
              <w:fldChar w:fldCharType="end"/>
            </w:r>
            <w:bookmarkEnd w:id="28"/>
          </w:p>
        </w:tc>
        <w:tc>
          <w:tcPr>
            <w:tcW w:w="1691" w:type="dxa"/>
            <w:tcBorders>
              <w:top w:val="nil"/>
              <w:left w:val="nil"/>
              <w:bottom w:val="nil"/>
              <w:right w:val="nil"/>
            </w:tcBorders>
            <w:shd w:val="clear" w:color="auto" w:fill="auto"/>
          </w:tcPr>
          <w:p w14:paraId="4615B309" w14:textId="77777777" w:rsidR="007E0E7C" w:rsidRPr="007E0E7C" w:rsidRDefault="007E0E7C" w:rsidP="007E0E7C">
            <w:pPr>
              <w:spacing w:after="0"/>
              <w:rPr>
                <w:b/>
              </w:rPr>
            </w:pPr>
          </w:p>
        </w:tc>
        <w:tc>
          <w:tcPr>
            <w:tcW w:w="2126" w:type="dxa"/>
            <w:gridSpan w:val="2"/>
            <w:shd w:val="clear" w:color="auto" w:fill="auto"/>
          </w:tcPr>
          <w:p w14:paraId="498235D6" w14:textId="77777777" w:rsidR="007E0E7C" w:rsidRPr="007E0E7C" w:rsidRDefault="007E0E7C" w:rsidP="007E0E7C">
            <w:pPr>
              <w:spacing w:after="0"/>
              <w:rPr>
                <w:b/>
              </w:rPr>
            </w:pPr>
            <w:r w:rsidRPr="007E0E7C">
              <w:rPr>
                <w:b/>
              </w:rPr>
              <w:t>Staff</w:t>
            </w:r>
          </w:p>
          <w:p w14:paraId="23583D38" w14:textId="77777777" w:rsidR="007E0E7C" w:rsidRPr="007E0E7C" w:rsidRDefault="007E0E7C" w:rsidP="007E0E7C">
            <w:pPr>
              <w:spacing w:after="0"/>
              <w:rPr>
                <w:b/>
              </w:rPr>
            </w:pPr>
            <w:r w:rsidRPr="007E0E7C">
              <w:rPr>
                <w:b/>
              </w:rPr>
              <w:t xml:space="preserve">  </w:t>
            </w:r>
            <w:r w:rsidRPr="007E0E7C">
              <w:rPr>
                <w:b/>
              </w:rPr>
              <w:fldChar w:fldCharType="begin">
                <w:ffData>
                  <w:name w:val="Check3"/>
                  <w:enabled/>
                  <w:calcOnExit w:val="0"/>
                  <w:checkBox>
                    <w:sizeAuto/>
                    <w:default w:val="0"/>
                  </w:checkBox>
                </w:ffData>
              </w:fldChar>
            </w:r>
            <w:r w:rsidRPr="007E0E7C">
              <w:rPr>
                <w:b/>
              </w:rPr>
              <w:instrText xml:space="preserve"> FORMCHECKBOX </w:instrText>
            </w:r>
            <w:r w:rsidRPr="007E0E7C">
              <w:rPr>
                <w:b/>
              </w:rPr>
            </w:r>
            <w:r w:rsidRPr="007E0E7C">
              <w:rPr>
                <w:b/>
              </w:rPr>
              <w:fldChar w:fldCharType="separate"/>
            </w:r>
            <w:r w:rsidRPr="007E0E7C">
              <w:fldChar w:fldCharType="end"/>
            </w:r>
          </w:p>
        </w:tc>
        <w:tc>
          <w:tcPr>
            <w:tcW w:w="1501" w:type="dxa"/>
            <w:gridSpan w:val="2"/>
            <w:tcBorders>
              <w:top w:val="nil"/>
              <w:left w:val="nil"/>
              <w:bottom w:val="nil"/>
              <w:right w:val="nil"/>
            </w:tcBorders>
            <w:shd w:val="clear" w:color="auto" w:fill="auto"/>
          </w:tcPr>
          <w:p w14:paraId="0B314518" w14:textId="77777777" w:rsidR="007E0E7C" w:rsidRPr="007E0E7C" w:rsidRDefault="007E0E7C" w:rsidP="007E0E7C">
            <w:pPr>
              <w:spacing w:after="0"/>
              <w:rPr>
                <w:b/>
              </w:rPr>
            </w:pPr>
          </w:p>
        </w:tc>
        <w:tc>
          <w:tcPr>
            <w:tcW w:w="1796" w:type="dxa"/>
            <w:gridSpan w:val="2"/>
            <w:tcBorders>
              <w:top w:val="nil"/>
              <w:left w:val="nil"/>
              <w:bottom w:val="nil"/>
              <w:right w:val="nil"/>
            </w:tcBorders>
            <w:shd w:val="clear" w:color="auto" w:fill="auto"/>
          </w:tcPr>
          <w:p w14:paraId="7C346296" w14:textId="77777777" w:rsidR="007E0E7C" w:rsidRPr="007E0E7C" w:rsidRDefault="007E0E7C" w:rsidP="007E0E7C">
            <w:pPr>
              <w:spacing w:after="0"/>
              <w:rPr>
                <w:i/>
              </w:rPr>
            </w:pPr>
            <w:r w:rsidRPr="007E0E7C">
              <w:rPr>
                <w:i/>
              </w:rPr>
              <w:t>Cross (X) one box only</w:t>
            </w:r>
          </w:p>
        </w:tc>
      </w:tr>
      <w:tr w:rsidR="007E0E7C" w:rsidRPr="007E0E7C" w14:paraId="419CF45E" w14:textId="77777777" w:rsidTr="00D1607E">
        <w:trPr>
          <w:tblCellSpacing w:w="21" w:type="dxa"/>
        </w:trPr>
        <w:tc>
          <w:tcPr>
            <w:tcW w:w="9100" w:type="dxa"/>
            <w:gridSpan w:val="9"/>
            <w:shd w:val="clear" w:color="auto" w:fill="auto"/>
          </w:tcPr>
          <w:p w14:paraId="09DB6B6A" w14:textId="77777777" w:rsidR="007E0E7C" w:rsidRPr="007E0E7C" w:rsidRDefault="007E0E7C" w:rsidP="007E0E7C">
            <w:pPr>
              <w:spacing w:after="0"/>
            </w:pPr>
            <w:r w:rsidRPr="007E0E7C">
              <w:rPr>
                <w:b/>
              </w:rPr>
              <w:t>Job role for which BPSS is required (do not use abbreviations):</w:t>
            </w:r>
            <w:r w:rsidRPr="007E0E7C">
              <w:t xml:space="preserve"> </w:t>
            </w:r>
          </w:p>
          <w:p w14:paraId="41B46BEB" w14:textId="77777777" w:rsidR="007E0E7C" w:rsidRPr="007E0E7C" w:rsidRDefault="007E0E7C" w:rsidP="007E0E7C">
            <w:pPr>
              <w:spacing w:after="0"/>
            </w:pPr>
            <w:r w:rsidRPr="007E0E7C">
              <w:fldChar w:fldCharType="begin">
                <w:ffData>
                  <w:name w:val="Text7"/>
                  <w:enabled/>
                  <w:calcOnExit w:val="0"/>
                  <w:textInput/>
                </w:ffData>
              </w:fldChar>
            </w:r>
            <w:bookmarkStart w:id="29" w:name="Text7"/>
            <w:r w:rsidRPr="007E0E7C">
              <w:instrText xml:space="preserve"> FORMTEXT </w:instrText>
            </w:r>
            <w:r w:rsidRPr="007E0E7C">
              <w:fldChar w:fldCharType="separate"/>
            </w:r>
            <w:r w:rsidRPr="007E0E7C">
              <w:t> </w:t>
            </w:r>
            <w:r w:rsidRPr="007E0E7C">
              <w:t> </w:t>
            </w:r>
            <w:r w:rsidRPr="007E0E7C">
              <w:t> </w:t>
            </w:r>
            <w:r w:rsidRPr="007E0E7C">
              <w:t> </w:t>
            </w:r>
            <w:r w:rsidRPr="007E0E7C">
              <w:t> </w:t>
            </w:r>
            <w:r w:rsidRPr="007E0E7C">
              <w:fldChar w:fldCharType="end"/>
            </w:r>
            <w:bookmarkEnd w:id="29"/>
          </w:p>
        </w:tc>
      </w:tr>
    </w:tbl>
    <w:p w14:paraId="158DC94B" w14:textId="77777777" w:rsidR="00A56BB5" w:rsidRDefault="00A56BB5" w:rsidP="00463EF7">
      <w:pPr>
        <w:spacing w:after="0"/>
      </w:pPr>
    </w:p>
    <w:p w14:paraId="74DB402B" w14:textId="42BBADE0" w:rsidR="00463EF7" w:rsidRDefault="00463EF7" w:rsidP="00BD77DB">
      <w:pPr>
        <w:spacing w:after="0"/>
      </w:pPr>
      <w:r w:rsidRPr="00463EF7">
        <w:rPr>
          <w:b/>
        </w:rPr>
        <w:t>Part 1 - Applicant's Details</w:t>
      </w:r>
      <w:r w:rsidRPr="00463EF7">
        <w:t xml:space="preserve"> - Please print in </w:t>
      </w:r>
      <w:r w:rsidRPr="00463EF7">
        <w:rPr>
          <w:b/>
        </w:rPr>
        <w:t>CAPITAL</w:t>
      </w:r>
      <w:r w:rsidRPr="00463EF7">
        <w:t xml:space="preserve"> letters in </w:t>
      </w:r>
      <w:r w:rsidRPr="00463EF7">
        <w:rPr>
          <w:b/>
        </w:rPr>
        <w:t>black</w:t>
      </w:r>
      <w:r w:rsidRPr="00463EF7">
        <w:t xml:space="preserve"> ink</w:t>
      </w:r>
    </w:p>
    <w:p w14:paraId="76E459A2" w14:textId="77777777" w:rsidR="00BD77DB" w:rsidRDefault="00BD77DB" w:rsidP="00BD77DB">
      <w:pPr>
        <w:spacing w:after="0"/>
      </w:pPr>
    </w:p>
    <w:tbl>
      <w:tblPr>
        <w:tblW w:w="9309" w:type="dxa"/>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2466"/>
        <w:gridCol w:w="1215"/>
        <w:gridCol w:w="2238"/>
        <w:gridCol w:w="961"/>
        <w:gridCol w:w="1169"/>
        <w:gridCol w:w="1260"/>
      </w:tblGrid>
      <w:tr w:rsidR="00BD77DB" w:rsidRPr="00BD77DB" w14:paraId="696033C4" w14:textId="77777777" w:rsidTr="004B3B8A">
        <w:trPr>
          <w:cantSplit/>
          <w:tblCellSpacing w:w="21" w:type="dxa"/>
        </w:trPr>
        <w:tc>
          <w:tcPr>
            <w:tcW w:w="3618" w:type="dxa"/>
            <w:gridSpan w:val="2"/>
            <w:shd w:val="clear" w:color="auto" w:fill="auto"/>
          </w:tcPr>
          <w:p w14:paraId="7E3DC279" w14:textId="77777777" w:rsidR="00BD77DB" w:rsidRPr="00BD77DB" w:rsidRDefault="00BD77DB" w:rsidP="00BD77DB">
            <w:pPr>
              <w:spacing w:after="0"/>
              <w:rPr>
                <w:b/>
              </w:rPr>
            </w:pPr>
            <w:r w:rsidRPr="00BD77DB">
              <w:rPr>
                <w:b/>
              </w:rPr>
              <w:t xml:space="preserve">Mr </w:t>
            </w:r>
            <w:r w:rsidRPr="00BD77DB">
              <w:rPr>
                <w:b/>
              </w:rPr>
              <w:fldChar w:fldCharType="begin">
                <w:ffData>
                  <w:name w:val="Check5"/>
                  <w:enabled/>
                  <w:calcOnExit w:val="0"/>
                  <w:checkBox>
                    <w:sizeAuto/>
                    <w:default w:val="0"/>
                  </w:checkBox>
                </w:ffData>
              </w:fldChar>
            </w:r>
            <w:bookmarkStart w:id="30" w:name="Check5"/>
            <w:r w:rsidRPr="00BD77DB">
              <w:rPr>
                <w:b/>
              </w:rPr>
              <w:instrText xml:space="preserve"> FORMCHECKBOX </w:instrText>
            </w:r>
            <w:r w:rsidRPr="00BD77DB">
              <w:rPr>
                <w:b/>
              </w:rPr>
            </w:r>
            <w:r w:rsidRPr="00BD77DB">
              <w:rPr>
                <w:b/>
              </w:rPr>
              <w:fldChar w:fldCharType="separate"/>
            </w:r>
            <w:r w:rsidRPr="00BD77DB">
              <w:fldChar w:fldCharType="end"/>
            </w:r>
            <w:bookmarkEnd w:id="30"/>
            <w:r w:rsidRPr="00BD77DB">
              <w:rPr>
                <w:b/>
              </w:rPr>
              <w:t xml:space="preserve">  Mrs </w:t>
            </w:r>
            <w:r w:rsidRPr="00BD77DB">
              <w:rPr>
                <w:b/>
              </w:rPr>
              <w:fldChar w:fldCharType="begin">
                <w:ffData>
                  <w:name w:val="Check6"/>
                  <w:enabled/>
                  <w:calcOnExit w:val="0"/>
                  <w:checkBox>
                    <w:sizeAuto/>
                    <w:default w:val="0"/>
                  </w:checkBox>
                </w:ffData>
              </w:fldChar>
            </w:r>
            <w:bookmarkStart w:id="31" w:name="Check6"/>
            <w:r w:rsidRPr="00BD77DB">
              <w:rPr>
                <w:b/>
              </w:rPr>
              <w:instrText xml:space="preserve"> FORMCHECKBOX </w:instrText>
            </w:r>
            <w:r w:rsidRPr="00BD77DB">
              <w:rPr>
                <w:b/>
              </w:rPr>
            </w:r>
            <w:r w:rsidRPr="00BD77DB">
              <w:rPr>
                <w:b/>
              </w:rPr>
              <w:fldChar w:fldCharType="separate"/>
            </w:r>
            <w:r w:rsidRPr="00BD77DB">
              <w:fldChar w:fldCharType="end"/>
            </w:r>
            <w:bookmarkEnd w:id="31"/>
            <w:r w:rsidRPr="00BD77DB">
              <w:rPr>
                <w:b/>
              </w:rPr>
              <w:t xml:space="preserve">  Ms </w:t>
            </w:r>
            <w:r w:rsidRPr="00BD77DB">
              <w:rPr>
                <w:b/>
              </w:rPr>
              <w:fldChar w:fldCharType="begin">
                <w:ffData>
                  <w:name w:val="Check7"/>
                  <w:enabled/>
                  <w:calcOnExit w:val="0"/>
                  <w:checkBox>
                    <w:sizeAuto/>
                    <w:default w:val="0"/>
                  </w:checkBox>
                </w:ffData>
              </w:fldChar>
            </w:r>
            <w:r w:rsidRPr="00BD77DB">
              <w:rPr>
                <w:b/>
              </w:rPr>
              <w:instrText xml:space="preserve"> FORMCHECKBOX </w:instrText>
            </w:r>
            <w:r w:rsidRPr="00BD77DB">
              <w:rPr>
                <w:b/>
              </w:rPr>
            </w:r>
            <w:r w:rsidRPr="00BD77DB">
              <w:rPr>
                <w:b/>
              </w:rPr>
              <w:fldChar w:fldCharType="separate"/>
            </w:r>
            <w:r w:rsidRPr="00BD77DB">
              <w:fldChar w:fldCharType="end"/>
            </w:r>
            <w:r w:rsidRPr="00BD77DB">
              <w:rPr>
                <w:b/>
              </w:rPr>
              <w:t xml:space="preserve">  Miss </w:t>
            </w:r>
            <w:r w:rsidRPr="00BD77DB">
              <w:rPr>
                <w:b/>
              </w:rPr>
              <w:fldChar w:fldCharType="begin">
                <w:ffData>
                  <w:name w:val="Check8"/>
                  <w:enabled/>
                  <w:calcOnExit w:val="0"/>
                  <w:checkBox>
                    <w:sizeAuto/>
                    <w:default w:val="0"/>
                  </w:checkBox>
                </w:ffData>
              </w:fldChar>
            </w:r>
            <w:r w:rsidRPr="00BD77DB">
              <w:rPr>
                <w:b/>
              </w:rPr>
              <w:instrText xml:space="preserve"> FORMCHECKBOX </w:instrText>
            </w:r>
            <w:r w:rsidRPr="00BD77DB">
              <w:rPr>
                <w:b/>
              </w:rPr>
            </w:r>
            <w:r w:rsidRPr="00BD77DB">
              <w:rPr>
                <w:b/>
              </w:rPr>
              <w:fldChar w:fldCharType="separate"/>
            </w:r>
            <w:r w:rsidRPr="00BD77DB">
              <w:fldChar w:fldCharType="end"/>
            </w:r>
          </w:p>
        </w:tc>
        <w:tc>
          <w:tcPr>
            <w:tcW w:w="2196" w:type="dxa"/>
            <w:tcBorders>
              <w:top w:val="nil"/>
              <w:left w:val="nil"/>
              <w:bottom w:val="nil"/>
              <w:right w:val="nil"/>
            </w:tcBorders>
            <w:shd w:val="clear" w:color="auto" w:fill="auto"/>
          </w:tcPr>
          <w:p w14:paraId="225A8DED" w14:textId="77777777" w:rsidR="00BD77DB" w:rsidRPr="00BD77DB" w:rsidRDefault="00BD77DB" w:rsidP="00BD77DB">
            <w:pPr>
              <w:spacing w:after="0"/>
            </w:pPr>
            <w:r w:rsidRPr="00BD77DB">
              <w:rPr>
                <w:i/>
              </w:rPr>
              <w:t>Cross (X) one box only</w:t>
            </w:r>
          </w:p>
        </w:tc>
        <w:tc>
          <w:tcPr>
            <w:tcW w:w="919" w:type="dxa"/>
            <w:tcBorders>
              <w:top w:val="nil"/>
              <w:left w:val="nil"/>
              <w:bottom w:val="nil"/>
              <w:right w:val="nil"/>
            </w:tcBorders>
            <w:shd w:val="clear" w:color="auto" w:fill="auto"/>
          </w:tcPr>
          <w:p w14:paraId="07037B38" w14:textId="77777777" w:rsidR="00BD77DB" w:rsidRPr="00BD77DB" w:rsidRDefault="00BD77DB" w:rsidP="00BD77DB">
            <w:pPr>
              <w:spacing w:after="0"/>
              <w:rPr>
                <w:b/>
              </w:rPr>
            </w:pPr>
            <w:r w:rsidRPr="00BD77DB">
              <w:rPr>
                <w:b/>
              </w:rPr>
              <w:t>Other</w:t>
            </w:r>
          </w:p>
        </w:tc>
        <w:tc>
          <w:tcPr>
            <w:tcW w:w="2366" w:type="dxa"/>
            <w:gridSpan w:val="2"/>
            <w:shd w:val="clear" w:color="auto" w:fill="auto"/>
          </w:tcPr>
          <w:p w14:paraId="2B9AB6B6" w14:textId="77777777" w:rsidR="00BD77DB" w:rsidRPr="00BD77DB" w:rsidRDefault="00BD77DB" w:rsidP="00BD77DB">
            <w:pPr>
              <w:spacing w:after="0"/>
            </w:pPr>
            <w:r w:rsidRPr="00BD77DB">
              <w:fldChar w:fldCharType="begin">
                <w:ffData>
                  <w:name w:val="Text8"/>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61DA3DCF" w14:textId="77777777" w:rsidTr="00D1607E">
        <w:trPr>
          <w:cantSplit/>
          <w:tblCellSpacing w:w="21" w:type="dxa"/>
        </w:trPr>
        <w:tc>
          <w:tcPr>
            <w:tcW w:w="2403" w:type="dxa"/>
            <w:tcBorders>
              <w:top w:val="nil"/>
              <w:left w:val="nil"/>
              <w:bottom w:val="nil"/>
              <w:right w:val="nil"/>
            </w:tcBorders>
            <w:shd w:val="clear" w:color="auto" w:fill="auto"/>
          </w:tcPr>
          <w:p w14:paraId="2AAEC344" w14:textId="77777777" w:rsidR="00BD77DB" w:rsidRPr="00BD77DB" w:rsidRDefault="00BD77DB" w:rsidP="00BD77DB">
            <w:pPr>
              <w:spacing w:after="0"/>
              <w:rPr>
                <w:b/>
              </w:rPr>
            </w:pPr>
            <w:r w:rsidRPr="00BD77DB">
              <w:rPr>
                <w:b/>
              </w:rPr>
              <w:t>Present Surname</w:t>
            </w:r>
          </w:p>
        </w:tc>
        <w:tc>
          <w:tcPr>
            <w:tcW w:w="6780" w:type="dxa"/>
            <w:gridSpan w:val="5"/>
            <w:shd w:val="clear" w:color="auto" w:fill="auto"/>
          </w:tcPr>
          <w:p w14:paraId="0D85D21C" w14:textId="77777777" w:rsidR="00BD77DB" w:rsidRPr="00BD77DB" w:rsidRDefault="00BD77DB" w:rsidP="00BD77DB">
            <w:pPr>
              <w:spacing w:after="0"/>
            </w:pPr>
            <w:r w:rsidRPr="00BD77DB">
              <w:fldChar w:fldCharType="begin">
                <w:ffData>
                  <w:name w:val="Text9"/>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31D3102B" w14:textId="77777777" w:rsidTr="00D1607E">
        <w:trPr>
          <w:cantSplit/>
          <w:tblCellSpacing w:w="21" w:type="dxa"/>
        </w:trPr>
        <w:tc>
          <w:tcPr>
            <w:tcW w:w="2403" w:type="dxa"/>
            <w:tcBorders>
              <w:top w:val="nil"/>
              <w:left w:val="nil"/>
              <w:bottom w:val="nil"/>
              <w:right w:val="nil"/>
            </w:tcBorders>
            <w:shd w:val="clear" w:color="auto" w:fill="auto"/>
          </w:tcPr>
          <w:p w14:paraId="0C820C8A" w14:textId="77777777" w:rsidR="00BD77DB" w:rsidRPr="00BD77DB" w:rsidRDefault="00BD77DB" w:rsidP="00BD77DB">
            <w:pPr>
              <w:spacing w:after="0"/>
              <w:rPr>
                <w:b/>
              </w:rPr>
            </w:pPr>
            <w:r w:rsidRPr="00BD77DB">
              <w:rPr>
                <w:b/>
              </w:rPr>
              <w:t>Present Forenames</w:t>
            </w:r>
          </w:p>
        </w:tc>
        <w:tc>
          <w:tcPr>
            <w:tcW w:w="6780" w:type="dxa"/>
            <w:gridSpan w:val="5"/>
            <w:shd w:val="clear" w:color="auto" w:fill="auto"/>
          </w:tcPr>
          <w:p w14:paraId="7427B18B" w14:textId="77777777" w:rsidR="00BD77DB" w:rsidRPr="00BD77DB" w:rsidRDefault="00BD77DB" w:rsidP="00BD77DB">
            <w:pPr>
              <w:spacing w:after="0"/>
            </w:pPr>
            <w:r w:rsidRPr="00BD77DB">
              <w:fldChar w:fldCharType="begin">
                <w:ffData>
                  <w:name w:val="Text10"/>
                  <w:enabled/>
                  <w:calcOnExit w:val="0"/>
                  <w:textInput/>
                </w:ffData>
              </w:fldChar>
            </w:r>
            <w:bookmarkStart w:id="32" w:name="Text10"/>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2"/>
          </w:p>
        </w:tc>
      </w:tr>
      <w:tr w:rsidR="00BD77DB" w:rsidRPr="00BD77DB" w14:paraId="56AED68A" w14:textId="77777777" w:rsidTr="00D1607E">
        <w:trPr>
          <w:cantSplit/>
          <w:tblCellSpacing w:w="21" w:type="dxa"/>
        </w:trPr>
        <w:tc>
          <w:tcPr>
            <w:tcW w:w="2403" w:type="dxa"/>
            <w:tcBorders>
              <w:top w:val="nil"/>
              <w:left w:val="nil"/>
              <w:bottom w:val="nil"/>
              <w:right w:val="nil"/>
            </w:tcBorders>
            <w:shd w:val="clear" w:color="auto" w:fill="auto"/>
          </w:tcPr>
          <w:p w14:paraId="0920000A" w14:textId="77777777" w:rsidR="00BD77DB" w:rsidRPr="00BD77DB" w:rsidRDefault="00BD77DB" w:rsidP="00BD77DB">
            <w:pPr>
              <w:spacing w:after="0"/>
              <w:rPr>
                <w:b/>
              </w:rPr>
            </w:pPr>
            <w:r w:rsidRPr="00BD77DB">
              <w:rPr>
                <w:b/>
              </w:rPr>
              <w:t>Any other names used</w:t>
            </w:r>
          </w:p>
        </w:tc>
        <w:tc>
          <w:tcPr>
            <w:tcW w:w="6780" w:type="dxa"/>
            <w:gridSpan w:val="5"/>
            <w:shd w:val="clear" w:color="auto" w:fill="auto"/>
          </w:tcPr>
          <w:p w14:paraId="2BAE3EE0" w14:textId="77777777" w:rsidR="00BD77DB" w:rsidRPr="00BD77DB" w:rsidRDefault="00BD77DB" w:rsidP="00BD77DB">
            <w:pPr>
              <w:spacing w:after="0"/>
            </w:pPr>
            <w:r w:rsidRPr="00BD77DB">
              <w:fldChar w:fldCharType="begin">
                <w:ffData>
                  <w:name w:val="Text11"/>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0240617E" w14:textId="77777777" w:rsidTr="00D1607E">
        <w:trPr>
          <w:cantSplit/>
          <w:tblCellSpacing w:w="21" w:type="dxa"/>
        </w:trPr>
        <w:tc>
          <w:tcPr>
            <w:tcW w:w="2403" w:type="dxa"/>
            <w:tcBorders>
              <w:top w:val="nil"/>
              <w:left w:val="nil"/>
              <w:bottom w:val="nil"/>
              <w:right w:val="nil"/>
            </w:tcBorders>
            <w:shd w:val="clear" w:color="auto" w:fill="auto"/>
          </w:tcPr>
          <w:p w14:paraId="0C694AB2" w14:textId="77777777" w:rsidR="00BD77DB" w:rsidRPr="00BD77DB" w:rsidRDefault="00BD77DB" w:rsidP="00BD77DB">
            <w:pPr>
              <w:spacing w:after="0"/>
              <w:rPr>
                <w:b/>
              </w:rPr>
            </w:pPr>
            <w:r w:rsidRPr="00BD77DB">
              <w:rPr>
                <w:b/>
              </w:rPr>
              <w:t>Permanent Address</w:t>
            </w:r>
          </w:p>
        </w:tc>
        <w:tc>
          <w:tcPr>
            <w:tcW w:w="6780" w:type="dxa"/>
            <w:gridSpan w:val="5"/>
            <w:shd w:val="clear" w:color="auto" w:fill="auto"/>
          </w:tcPr>
          <w:p w14:paraId="3E634AFB" w14:textId="77777777" w:rsidR="00BD77DB" w:rsidRPr="00BD77DB" w:rsidRDefault="00BD77DB" w:rsidP="00BD77DB">
            <w:pPr>
              <w:spacing w:after="0"/>
            </w:pPr>
            <w:r w:rsidRPr="00BD77DB">
              <w:fldChar w:fldCharType="begin">
                <w:ffData>
                  <w:name w:val="Text12"/>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5E3DB64F" w14:textId="77777777" w:rsidTr="00D1607E">
        <w:trPr>
          <w:cantSplit/>
          <w:tblCellSpacing w:w="21" w:type="dxa"/>
        </w:trPr>
        <w:tc>
          <w:tcPr>
            <w:tcW w:w="2403" w:type="dxa"/>
            <w:tcBorders>
              <w:top w:val="nil"/>
              <w:left w:val="nil"/>
              <w:bottom w:val="nil"/>
              <w:right w:val="nil"/>
            </w:tcBorders>
            <w:shd w:val="clear" w:color="auto" w:fill="auto"/>
          </w:tcPr>
          <w:p w14:paraId="7AE8DE3C" w14:textId="77777777" w:rsidR="00BD77DB" w:rsidRPr="00BD77DB" w:rsidRDefault="00BD77DB" w:rsidP="00BD77DB">
            <w:pPr>
              <w:spacing w:after="0"/>
              <w:rPr>
                <w:b/>
              </w:rPr>
            </w:pPr>
            <w:r w:rsidRPr="00BD77DB">
              <w:rPr>
                <w:b/>
              </w:rPr>
              <w:t>Post Town</w:t>
            </w:r>
          </w:p>
        </w:tc>
        <w:tc>
          <w:tcPr>
            <w:tcW w:w="3411" w:type="dxa"/>
            <w:gridSpan w:val="2"/>
            <w:shd w:val="clear" w:color="auto" w:fill="auto"/>
          </w:tcPr>
          <w:p w14:paraId="52A29E3B" w14:textId="77777777" w:rsidR="00BD77DB" w:rsidRPr="00BD77DB" w:rsidRDefault="00BD77DB" w:rsidP="00BD77DB">
            <w:pPr>
              <w:spacing w:after="0"/>
            </w:pPr>
            <w:r w:rsidRPr="00BD77DB">
              <w:fldChar w:fldCharType="begin">
                <w:ffData>
                  <w:name w:val="Text13"/>
                  <w:enabled/>
                  <w:calcOnExit w:val="0"/>
                  <w:textInput/>
                </w:ffData>
              </w:fldChar>
            </w:r>
            <w:bookmarkStart w:id="33" w:name="Text13"/>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3"/>
          </w:p>
        </w:tc>
        <w:tc>
          <w:tcPr>
            <w:tcW w:w="2088" w:type="dxa"/>
            <w:gridSpan w:val="2"/>
            <w:tcBorders>
              <w:top w:val="nil"/>
              <w:left w:val="nil"/>
              <w:bottom w:val="nil"/>
              <w:right w:val="nil"/>
            </w:tcBorders>
            <w:shd w:val="clear" w:color="auto" w:fill="auto"/>
          </w:tcPr>
          <w:p w14:paraId="439D26B5" w14:textId="77777777" w:rsidR="00BD77DB" w:rsidRPr="00BD77DB" w:rsidRDefault="00BD77DB" w:rsidP="00BD77DB">
            <w:pPr>
              <w:spacing w:after="0"/>
              <w:rPr>
                <w:b/>
              </w:rPr>
            </w:pPr>
            <w:r w:rsidRPr="00BD77DB">
              <w:rPr>
                <w:b/>
              </w:rPr>
              <w:t>Postcode</w:t>
            </w:r>
          </w:p>
        </w:tc>
        <w:tc>
          <w:tcPr>
            <w:tcW w:w="1197" w:type="dxa"/>
            <w:shd w:val="clear" w:color="auto" w:fill="auto"/>
          </w:tcPr>
          <w:p w14:paraId="7EE2CF75" w14:textId="77777777" w:rsidR="00BD77DB" w:rsidRPr="00BD77DB" w:rsidRDefault="00BD77DB" w:rsidP="00BD77DB">
            <w:pPr>
              <w:spacing w:after="0"/>
            </w:pPr>
            <w:r w:rsidRPr="00BD77DB">
              <w:fldChar w:fldCharType="begin">
                <w:ffData>
                  <w:name w:val="Text19"/>
                  <w:enabled/>
                  <w:calcOnExit w:val="0"/>
                  <w:textInput/>
                </w:ffData>
              </w:fldChar>
            </w:r>
            <w:bookmarkStart w:id="34" w:name="Text19"/>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4"/>
          </w:p>
        </w:tc>
      </w:tr>
      <w:tr w:rsidR="00BD77DB" w:rsidRPr="00BD77DB" w14:paraId="27FD39A2" w14:textId="77777777" w:rsidTr="00D1607E">
        <w:trPr>
          <w:cantSplit/>
          <w:tblCellSpacing w:w="21" w:type="dxa"/>
        </w:trPr>
        <w:tc>
          <w:tcPr>
            <w:tcW w:w="2403" w:type="dxa"/>
            <w:tcBorders>
              <w:top w:val="nil"/>
              <w:left w:val="nil"/>
              <w:bottom w:val="nil"/>
              <w:right w:val="nil"/>
            </w:tcBorders>
            <w:shd w:val="clear" w:color="auto" w:fill="auto"/>
          </w:tcPr>
          <w:p w14:paraId="0087E9D1" w14:textId="77777777" w:rsidR="00BD77DB" w:rsidRPr="00BD77DB" w:rsidRDefault="00BD77DB" w:rsidP="00BD77DB">
            <w:pPr>
              <w:spacing w:after="0"/>
              <w:rPr>
                <w:b/>
              </w:rPr>
            </w:pPr>
            <w:r w:rsidRPr="00BD77DB">
              <w:rPr>
                <w:b/>
              </w:rPr>
              <w:t>County</w:t>
            </w:r>
          </w:p>
        </w:tc>
        <w:tc>
          <w:tcPr>
            <w:tcW w:w="3411" w:type="dxa"/>
            <w:gridSpan w:val="2"/>
            <w:shd w:val="clear" w:color="auto" w:fill="auto"/>
          </w:tcPr>
          <w:p w14:paraId="7921A6BA" w14:textId="77777777" w:rsidR="00BD77DB" w:rsidRPr="00BD77DB" w:rsidRDefault="00BD77DB" w:rsidP="00BD77DB">
            <w:pPr>
              <w:spacing w:after="0"/>
            </w:pPr>
            <w:r w:rsidRPr="00BD77DB">
              <w:fldChar w:fldCharType="begin">
                <w:ffData>
                  <w:name w:val="Text14"/>
                  <w:enabled/>
                  <w:calcOnExit w:val="0"/>
                  <w:textInput/>
                </w:ffData>
              </w:fldChar>
            </w:r>
            <w:bookmarkStart w:id="35" w:name="Text14"/>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5"/>
          </w:p>
        </w:tc>
        <w:tc>
          <w:tcPr>
            <w:tcW w:w="2088" w:type="dxa"/>
            <w:gridSpan w:val="2"/>
            <w:tcBorders>
              <w:top w:val="nil"/>
              <w:left w:val="nil"/>
              <w:bottom w:val="nil"/>
              <w:right w:val="nil"/>
            </w:tcBorders>
            <w:shd w:val="clear" w:color="auto" w:fill="auto"/>
          </w:tcPr>
          <w:p w14:paraId="1B06296E" w14:textId="77777777" w:rsidR="00BD77DB" w:rsidRPr="00BD77DB" w:rsidRDefault="00BD77DB" w:rsidP="00BD77DB">
            <w:pPr>
              <w:spacing w:after="0"/>
              <w:rPr>
                <w:b/>
              </w:rPr>
            </w:pPr>
            <w:r w:rsidRPr="00BD77DB">
              <w:rPr>
                <w:b/>
              </w:rPr>
              <w:t xml:space="preserve">Country </w:t>
            </w:r>
          </w:p>
        </w:tc>
        <w:tc>
          <w:tcPr>
            <w:tcW w:w="1197" w:type="dxa"/>
            <w:shd w:val="clear" w:color="auto" w:fill="auto"/>
          </w:tcPr>
          <w:p w14:paraId="567029B7" w14:textId="77777777" w:rsidR="00BD77DB" w:rsidRPr="00BD77DB" w:rsidRDefault="00BD77DB" w:rsidP="00BD77DB">
            <w:pPr>
              <w:spacing w:after="0"/>
            </w:pPr>
            <w:r w:rsidRPr="00BD77DB">
              <w:fldChar w:fldCharType="begin">
                <w:ffData>
                  <w:name w:val="Text20"/>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1695330D" w14:textId="77777777" w:rsidTr="00D1607E">
        <w:trPr>
          <w:cantSplit/>
          <w:tblCellSpacing w:w="21" w:type="dxa"/>
        </w:trPr>
        <w:tc>
          <w:tcPr>
            <w:tcW w:w="2403" w:type="dxa"/>
            <w:tcBorders>
              <w:top w:val="nil"/>
              <w:left w:val="nil"/>
              <w:bottom w:val="nil"/>
              <w:right w:val="nil"/>
            </w:tcBorders>
            <w:shd w:val="clear" w:color="auto" w:fill="auto"/>
          </w:tcPr>
          <w:p w14:paraId="3898C1C3" w14:textId="77777777" w:rsidR="00BD77DB" w:rsidRPr="00BD77DB" w:rsidRDefault="00BD77DB" w:rsidP="00BD77DB">
            <w:pPr>
              <w:spacing w:after="0"/>
              <w:rPr>
                <w:b/>
              </w:rPr>
            </w:pPr>
            <w:r w:rsidRPr="00BD77DB">
              <w:rPr>
                <w:b/>
              </w:rPr>
              <w:t>Telephone No</w:t>
            </w:r>
          </w:p>
        </w:tc>
        <w:tc>
          <w:tcPr>
            <w:tcW w:w="3411" w:type="dxa"/>
            <w:gridSpan w:val="2"/>
            <w:shd w:val="clear" w:color="auto" w:fill="auto"/>
          </w:tcPr>
          <w:p w14:paraId="574E1B5F" w14:textId="77777777" w:rsidR="00BD77DB" w:rsidRPr="00BD77DB" w:rsidRDefault="00BD77DB" w:rsidP="00BD77DB">
            <w:pPr>
              <w:spacing w:after="0"/>
            </w:pPr>
            <w:r w:rsidRPr="00BD77DB">
              <w:fldChar w:fldCharType="begin">
                <w:ffData>
                  <w:name w:val="Text15"/>
                  <w:enabled/>
                  <w:calcOnExit w:val="0"/>
                  <w:textInput/>
                </w:ffData>
              </w:fldChar>
            </w:r>
            <w:bookmarkStart w:id="36" w:name="Text15"/>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6"/>
          </w:p>
        </w:tc>
        <w:tc>
          <w:tcPr>
            <w:tcW w:w="2088" w:type="dxa"/>
            <w:gridSpan w:val="2"/>
            <w:tcBorders>
              <w:top w:val="nil"/>
              <w:left w:val="nil"/>
              <w:bottom w:val="nil"/>
              <w:right w:val="nil"/>
            </w:tcBorders>
            <w:shd w:val="clear" w:color="auto" w:fill="auto"/>
          </w:tcPr>
          <w:p w14:paraId="6A7CFAEE" w14:textId="77777777" w:rsidR="00BD77DB" w:rsidRPr="00BD77DB" w:rsidRDefault="00BD77DB" w:rsidP="00BD77DB">
            <w:pPr>
              <w:spacing w:after="0"/>
              <w:rPr>
                <w:b/>
              </w:rPr>
            </w:pPr>
            <w:r w:rsidRPr="00BD77DB">
              <w:rPr>
                <w:b/>
              </w:rPr>
              <w:t>Date of Birth</w:t>
            </w:r>
          </w:p>
        </w:tc>
        <w:tc>
          <w:tcPr>
            <w:tcW w:w="1197" w:type="dxa"/>
            <w:shd w:val="clear" w:color="auto" w:fill="auto"/>
          </w:tcPr>
          <w:p w14:paraId="57B35A1F" w14:textId="77777777" w:rsidR="00BD77DB" w:rsidRPr="00BD77DB" w:rsidRDefault="00BD77DB" w:rsidP="00BD77DB">
            <w:pPr>
              <w:spacing w:after="0"/>
            </w:pPr>
            <w:r w:rsidRPr="00BD77DB">
              <w:fldChar w:fldCharType="begin">
                <w:ffData>
                  <w:name w:val="Text21"/>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637B9A63" w14:textId="77777777" w:rsidTr="00D1607E">
        <w:trPr>
          <w:cantSplit/>
          <w:trHeight w:val="172"/>
          <w:tblCellSpacing w:w="21" w:type="dxa"/>
        </w:trPr>
        <w:tc>
          <w:tcPr>
            <w:tcW w:w="2403" w:type="dxa"/>
            <w:tcBorders>
              <w:top w:val="nil"/>
              <w:left w:val="nil"/>
              <w:bottom w:val="nil"/>
              <w:right w:val="nil"/>
            </w:tcBorders>
            <w:shd w:val="clear" w:color="auto" w:fill="auto"/>
          </w:tcPr>
          <w:p w14:paraId="74D440C0" w14:textId="77777777" w:rsidR="00BD77DB" w:rsidRPr="00BD77DB" w:rsidRDefault="00BD77DB" w:rsidP="00BD77DB">
            <w:pPr>
              <w:spacing w:after="0"/>
              <w:rPr>
                <w:b/>
              </w:rPr>
            </w:pPr>
            <w:r w:rsidRPr="00BD77DB">
              <w:rPr>
                <w:b/>
              </w:rPr>
              <w:t>Nationality</w:t>
            </w:r>
          </w:p>
        </w:tc>
        <w:tc>
          <w:tcPr>
            <w:tcW w:w="3411" w:type="dxa"/>
            <w:gridSpan w:val="2"/>
            <w:shd w:val="clear" w:color="auto" w:fill="auto"/>
          </w:tcPr>
          <w:p w14:paraId="0DC50D73" w14:textId="77777777" w:rsidR="00BD77DB" w:rsidRPr="00BD77DB" w:rsidRDefault="00BD77DB" w:rsidP="00BD77DB">
            <w:pPr>
              <w:spacing w:after="0"/>
            </w:pPr>
            <w:r w:rsidRPr="00BD77DB">
              <w:fldChar w:fldCharType="begin">
                <w:ffData>
                  <w:name w:val="Text16"/>
                  <w:enabled/>
                  <w:calcOnExit w:val="0"/>
                  <w:textInput/>
                </w:ffData>
              </w:fldChar>
            </w:r>
            <w:bookmarkStart w:id="37" w:name="Text16"/>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7"/>
          </w:p>
        </w:tc>
        <w:tc>
          <w:tcPr>
            <w:tcW w:w="3327" w:type="dxa"/>
            <w:gridSpan w:val="3"/>
            <w:tcBorders>
              <w:top w:val="nil"/>
              <w:left w:val="nil"/>
              <w:bottom w:val="nil"/>
            </w:tcBorders>
            <w:shd w:val="clear" w:color="auto" w:fill="auto"/>
          </w:tcPr>
          <w:p w14:paraId="5BA1A674" w14:textId="77777777" w:rsidR="00BD77DB" w:rsidRPr="00BD77DB" w:rsidRDefault="00BD77DB" w:rsidP="00BD77DB">
            <w:pPr>
              <w:spacing w:after="0"/>
            </w:pPr>
          </w:p>
        </w:tc>
      </w:tr>
      <w:tr w:rsidR="00BD77DB" w:rsidRPr="00BD77DB" w14:paraId="1B8CA1E9" w14:textId="77777777" w:rsidTr="00D1607E">
        <w:trPr>
          <w:cantSplit/>
          <w:tblCellSpacing w:w="21" w:type="dxa"/>
        </w:trPr>
        <w:tc>
          <w:tcPr>
            <w:tcW w:w="2403" w:type="dxa"/>
            <w:tcBorders>
              <w:top w:val="nil"/>
              <w:left w:val="nil"/>
              <w:bottom w:val="nil"/>
              <w:right w:val="nil"/>
            </w:tcBorders>
            <w:shd w:val="clear" w:color="auto" w:fill="auto"/>
          </w:tcPr>
          <w:p w14:paraId="17DEB789" w14:textId="77777777" w:rsidR="00BD77DB" w:rsidRPr="00BD77DB" w:rsidRDefault="00BD77DB" w:rsidP="00BD77DB">
            <w:pPr>
              <w:spacing w:after="0"/>
              <w:rPr>
                <w:b/>
              </w:rPr>
            </w:pPr>
            <w:r w:rsidRPr="00BD77DB">
              <w:rPr>
                <w:b/>
              </w:rPr>
              <w:t>Place of Birth</w:t>
            </w:r>
          </w:p>
        </w:tc>
        <w:tc>
          <w:tcPr>
            <w:tcW w:w="6780" w:type="dxa"/>
            <w:gridSpan w:val="5"/>
            <w:shd w:val="clear" w:color="auto" w:fill="auto"/>
          </w:tcPr>
          <w:p w14:paraId="5633C801" w14:textId="77777777" w:rsidR="00BD77DB" w:rsidRPr="00BD77DB" w:rsidRDefault="00BD77DB" w:rsidP="00BD77DB">
            <w:pPr>
              <w:spacing w:after="0"/>
            </w:pPr>
            <w:r w:rsidRPr="00BD77DB">
              <w:fldChar w:fldCharType="begin">
                <w:ffData>
                  <w:name w:val="Text17"/>
                  <w:enabled/>
                  <w:calcOnExit w:val="0"/>
                  <w:textInput/>
                </w:ffData>
              </w:fldChar>
            </w:r>
            <w:bookmarkStart w:id="38" w:name="Text17"/>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8"/>
          </w:p>
        </w:tc>
      </w:tr>
      <w:tr w:rsidR="00BD77DB" w:rsidRPr="00BD77DB" w14:paraId="5E2A52E5" w14:textId="77777777" w:rsidTr="00D1607E">
        <w:trPr>
          <w:cantSplit/>
          <w:tblCellSpacing w:w="21" w:type="dxa"/>
        </w:trPr>
        <w:tc>
          <w:tcPr>
            <w:tcW w:w="2403" w:type="dxa"/>
            <w:tcBorders>
              <w:top w:val="nil"/>
              <w:left w:val="nil"/>
              <w:bottom w:val="nil"/>
              <w:right w:val="nil"/>
            </w:tcBorders>
            <w:shd w:val="clear" w:color="auto" w:fill="auto"/>
          </w:tcPr>
          <w:p w14:paraId="7D2C2F6C" w14:textId="77777777" w:rsidR="00BD77DB" w:rsidRPr="00BD77DB" w:rsidRDefault="00BD77DB" w:rsidP="00BD77DB">
            <w:pPr>
              <w:spacing w:after="0"/>
              <w:rPr>
                <w:b/>
              </w:rPr>
            </w:pPr>
            <w:r w:rsidRPr="00BD77DB">
              <w:rPr>
                <w:b/>
              </w:rPr>
              <w:t>Former Nationality</w:t>
            </w:r>
          </w:p>
        </w:tc>
        <w:tc>
          <w:tcPr>
            <w:tcW w:w="3411" w:type="dxa"/>
            <w:gridSpan w:val="2"/>
            <w:shd w:val="clear" w:color="auto" w:fill="auto"/>
          </w:tcPr>
          <w:p w14:paraId="232442E3" w14:textId="77777777" w:rsidR="00BD77DB" w:rsidRPr="00BD77DB" w:rsidRDefault="00BD77DB" w:rsidP="00BD77DB">
            <w:pPr>
              <w:spacing w:after="0"/>
            </w:pPr>
            <w:r w:rsidRPr="00BD77DB">
              <w:fldChar w:fldCharType="begin">
                <w:ffData>
                  <w:name w:val="Text18"/>
                  <w:enabled/>
                  <w:calcOnExit w:val="0"/>
                  <w:textInput/>
                </w:ffData>
              </w:fldChar>
            </w:r>
            <w:bookmarkStart w:id="39" w:name="Text18"/>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9"/>
          </w:p>
        </w:tc>
        <w:tc>
          <w:tcPr>
            <w:tcW w:w="2088" w:type="dxa"/>
            <w:gridSpan w:val="2"/>
            <w:tcBorders>
              <w:top w:val="nil"/>
              <w:left w:val="nil"/>
              <w:bottom w:val="nil"/>
              <w:right w:val="nil"/>
            </w:tcBorders>
            <w:shd w:val="clear" w:color="auto" w:fill="auto"/>
          </w:tcPr>
          <w:p w14:paraId="4126D3A9" w14:textId="77777777" w:rsidR="00BD77DB" w:rsidRPr="00BD77DB" w:rsidRDefault="00BD77DB" w:rsidP="00BD77DB">
            <w:pPr>
              <w:spacing w:after="0"/>
              <w:rPr>
                <w:b/>
              </w:rPr>
            </w:pPr>
            <w:r w:rsidRPr="00BD77DB">
              <w:rPr>
                <w:b/>
              </w:rPr>
              <w:t>Dual Nationality</w:t>
            </w:r>
          </w:p>
        </w:tc>
        <w:tc>
          <w:tcPr>
            <w:tcW w:w="1197" w:type="dxa"/>
            <w:shd w:val="clear" w:color="auto" w:fill="auto"/>
          </w:tcPr>
          <w:p w14:paraId="0992C208" w14:textId="77777777" w:rsidR="00BD77DB" w:rsidRPr="00BD77DB" w:rsidRDefault="00BD77DB" w:rsidP="00BD77DB">
            <w:pPr>
              <w:spacing w:after="0"/>
            </w:pPr>
            <w:r w:rsidRPr="00BD77DB">
              <w:fldChar w:fldCharType="begin">
                <w:ffData>
                  <w:name w:val="Text23"/>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51DCFE49" w14:textId="77777777" w:rsidTr="00D1607E">
        <w:trPr>
          <w:tblCellSpacing w:w="21" w:type="dxa"/>
        </w:trPr>
        <w:tc>
          <w:tcPr>
            <w:tcW w:w="5856" w:type="dxa"/>
            <w:gridSpan w:val="3"/>
            <w:tcBorders>
              <w:top w:val="nil"/>
              <w:left w:val="nil"/>
              <w:bottom w:val="nil"/>
              <w:right w:val="nil"/>
            </w:tcBorders>
            <w:shd w:val="clear" w:color="auto" w:fill="auto"/>
          </w:tcPr>
          <w:p w14:paraId="18BAF88E" w14:textId="402F13BC" w:rsidR="00BD77DB" w:rsidRPr="00BD77DB" w:rsidRDefault="00BD77DB" w:rsidP="00BD77DB">
            <w:pPr>
              <w:spacing w:after="0"/>
              <w:rPr>
                <w:i/>
              </w:rPr>
            </w:pPr>
            <w:r w:rsidRPr="00BD77DB">
              <w:rPr>
                <w:b/>
              </w:rPr>
              <w:t xml:space="preserve">For non-British &amp; </w:t>
            </w:r>
            <w:r w:rsidR="00772130">
              <w:rPr>
                <w:b/>
              </w:rPr>
              <w:t xml:space="preserve">non- </w:t>
            </w:r>
            <w:r w:rsidRPr="00BD77DB">
              <w:rPr>
                <w:b/>
              </w:rPr>
              <w:t>Irish citizens the 'right to work' has been established through:</w:t>
            </w:r>
            <w:r w:rsidRPr="00BD77DB">
              <w:t xml:space="preserve"> </w:t>
            </w:r>
            <w:r w:rsidRPr="00BD77DB">
              <w:rPr>
                <w:i/>
              </w:rPr>
              <w:t>(attach attributable copy or statement)</w:t>
            </w:r>
          </w:p>
          <w:p w14:paraId="57DE1F80" w14:textId="77777777" w:rsidR="00BD77DB" w:rsidRPr="00BD77DB" w:rsidRDefault="00BD77DB" w:rsidP="00BD77DB">
            <w:pPr>
              <w:spacing w:after="0"/>
              <w:rPr>
                <w:b/>
                <w:i/>
              </w:rPr>
            </w:pPr>
          </w:p>
        </w:tc>
        <w:tc>
          <w:tcPr>
            <w:tcW w:w="3327" w:type="dxa"/>
            <w:gridSpan w:val="3"/>
            <w:shd w:val="clear" w:color="auto" w:fill="auto"/>
          </w:tcPr>
          <w:p w14:paraId="7F6B4903" w14:textId="77777777" w:rsidR="00BD77DB" w:rsidRPr="00BD77DB" w:rsidRDefault="00BD77DB" w:rsidP="00BD77DB">
            <w:pPr>
              <w:spacing w:after="0"/>
            </w:pPr>
            <w:r w:rsidRPr="00BD77DB">
              <w:fldChar w:fldCharType="begin">
                <w:ffData>
                  <w:name w:val="Text68"/>
                  <w:enabled/>
                  <w:calcOnExit w:val="0"/>
                  <w:textInput/>
                </w:ffData>
              </w:fldChar>
            </w:r>
            <w:bookmarkStart w:id="40" w:name="Text68"/>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40"/>
          </w:p>
        </w:tc>
      </w:tr>
    </w:tbl>
    <w:p w14:paraId="36F9F21E" w14:textId="77777777" w:rsidR="00463EF7" w:rsidRDefault="00463EF7" w:rsidP="00476869">
      <w:pPr>
        <w:spacing w:after="0"/>
      </w:pPr>
    </w:p>
    <w:p w14:paraId="7E6AB6CD" w14:textId="63AC84CE" w:rsidR="00476869" w:rsidRDefault="00476869" w:rsidP="00476869">
      <w:pPr>
        <w:spacing w:after="0"/>
      </w:pPr>
      <w:r w:rsidRPr="00476869">
        <w:rPr>
          <w:b/>
        </w:rPr>
        <w:lastRenderedPageBreak/>
        <w:t xml:space="preserve">Part 2 - Basic Disclosure Consent </w:t>
      </w:r>
      <w:r w:rsidRPr="00476869">
        <w:t>(copy of Basic Disclosure to be retained for six months)</w:t>
      </w:r>
    </w:p>
    <w:tbl>
      <w:tblPr>
        <w:tblW w:w="0" w:type="auto"/>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977"/>
        <w:gridCol w:w="4870"/>
        <w:gridCol w:w="925"/>
        <w:gridCol w:w="2254"/>
      </w:tblGrid>
      <w:tr w:rsidR="00BD77DB" w:rsidRPr="00BD77DB" w14:paraId="09EEA79D" w14:textId="77777777" w:rsidTr="00D1607E">
        <w:trPr>
          <w:tblCellSpacing w:w="21" w:type="dxa"/>
        </w:trPr>
        <w:tc>
          <w:tcPr>
            <w:tcW w:w="10552" w:type="dxa"/>
            <w:gridSpan w:val="4"/>
            <w:tcBorders>
              <w:top w:val="nil"/>
              <w:left w:val="nil"/>
              <w:bottom w:val="nil"/>
              <w:right w:val="nil"/>
            </w:tcBorders>
            <w:shd w:val="clear" w:color="auto" w:fill="auto"/>
          </w:tcPr>
          <w:p w14:paraId="4E32B24A" w14:textId="4ACCB268" w:rsidR="00BD77DB" w:rsidRPr="00BD77DB" w:rsidRDefault="00BD77DB" w:rsidP="00BD77DB">
            <w:pPr>
              <w:spacing w:after="0"/>
            </w:pPr>
            <w:r w:rsidRPr="00BD77DB">
              <w:t>I authorise the Personnel Security and/or Human Resources team to receive and open my Basic Disclosure certificate (and where appropriate overseas police certificate</w:t>
            </w:r>
            <w:r w:rsidR="00771C72">
              <w:t xml:space="preserve"> or statutory declaration</w:t>
            </w:r>
            <w:r w:rsidRPr="00BD77DB">
              <w:t xml:space="preserve">) &amp; to use that information to assess my suitability to hold </w:t>
            </w:r>
            <w:r w:rsidR="00772130">
              <w:t>the</w:t>
            </w:r>
            <w:r w:rsidRPr="00BD77DB">
              <w:t xml:space="preserve"> Baseline Personnel Security Standard (BPSS)</w:t>
            </w:r>
            <w:r w:rsidR="00772130">
              <w:t>.</w:t>
            </w:r>
            <w:r w:rsidRPr="00BD77DB">
              <w:t xml:space="preserve"> I allow the Office for Nuclear Regulation, as the </w:t>
            </w:r>
            <w:r w:rsidR="00065FE4">
              <w:t>competent security authority</w:t>
            </w:r>
            <w:r w:rsidRPr="00BD77DB">
              <w:t xml:space="preserve"> for the UK Civil Nuclear Industry to receive &amp; view the content of the Basic Disclosure certificate (and where appropriate overseas police certificate</w:t>
            </w:r>
            <w:r w:rsidR="00D47C21">
              <w:t>/statutory declaration</w:t>
            </w:r>
            <w:r w:rsidRPr="00BD77DB">
              <w:t>). I consent to the Personnel Security Team/Human Resources Team retaining the original or a copy of the certificate(s) for six months following the issue or denial of the BPSS to allow ONR, as the Regulator, to conduct the appropriate Personnel Security Inspections. If I wish the Basic Disclosure certificate</w:t>
            </w:r>
            <w:r w:rsidR="000C61C3">
              <w:t>, overseas police certificate or statutory declaration</w:t>
            </w:r>
            <w:r w:rsidRPr="00BD77DB">
              <w:t xml:space="preserve"> to be returned to me once the decision has been taken, I will notify the Personnel Security Manager or other relevant person </w:t>
            </w:r>
          </w:p>
        </w:tc>
      </w:tr>
      <w:tr w:rsidR="00BD77DB" w:rsidRPr="00BD77DB" w14:paraId="1054022F" w14:textId="77777777" w:rsidTr="00D1607E">
        <w:trPr>
          <w:tblCellSpacing w:w="21" w:type="dxa"/>
        </w:trPr>
        <w:tc>
          <w:tcPr>
            <w:tcW w:w="922" w:type="dxa"/>
            <w:tcBorders>
              <w:top w:val="nil"/>
              <w:left w:val="nil"/>
              <w:bottom w:val="nil"/>
              <w:right w:val="nil"/>
            </w:tcBorders>
            <w:shd w:val="clear" w:color="auto" w:fill="auto"/>
          </w:tcPr>
          <w:p w14:paraId="23A0E6A3" w14:textId="77777777" w:rsidR="00BD77DB" w:rsidRPr="00BD77DB" w:rsidRDefault="00BD77DB" w:rsidP="00BD77DB">
            <w:pPr>
              <w:spacing w:after="0"/>
              <w:rPr>
                <w:b/>
              </w:rPr>
            </w:pPr>
            <w:r w:rsidRPr="00BD77DB">
              <w:rPr>
                <w:b/>
              </w:rPr>
              <w:t>Signed</w:t>
            </w:r>
          </w:p>
        </w:tc>
        <w:tc>
          <w:tcPr>
            <w:tcW w:w="5988" w:type="dxa"/>
            <w:shd w:val="clear" w:color="auto" w:fill="auto"/>
          </w:tcPr>
          <w:p w14:paraId="6EBCC252" w14:textId="77777777" w:rsidR="00BD77DB" w:rsidRPr="00BD77DB" w:rsidRDefault="00BD77DB" w:rsidP="00BD77DB">
            <w:pPr>
              <w:spacing w:after="0"/>
            </w:pPr>
            <w:r w:rsidRPr="00BD77DB">
              <w:fldChar w:fldCharType="begin">
                <w:ffData>
                  <w:name w:val="Text69"/>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920" w:type="dxa"/>
            <w:tcBorders>
              <w:top w:val="nil"/>
              <w:left w:val="nil"/>
              <w:bottom w:val="nil"/>
              <w:right w:val="nil"/>
            </w:tcBorders>
            <w:shd w:val="clear" w:color="auto" w:fill="auto"/>
          </w:tcPr>
          <w:p w14:paraId="5A77AC17" w14:textId="77777777" w:rsidR="00BD77DB" w:rsidRPr="00BD77DB" w:rsidRDefault="00BD77DB" w:rsidP="00BD77DB">
            <w:pPr>
              <w:spacing w:after="0"/>
              <w:rPr>
                <w:b/>
              </w:rPr>
            </w:pPr>
            <w:r w:rsidRPr="00BD77DB">
              <w:rPr>
                <w:b/>
              </w:rPr>
              <w:t>Dated</w:t>
            </w:r>
          </w:p>
        </w:tc>
        <w:tc>
          <w:tcPr>
            <w:tcW w:w="2596" w:type="dxa"/>
            <w:shd w:val="clear" w:color="auto" w:fill="auto"/>
          </w:tcPr>
          <w:p w14:paraId="3C11C233" w14:textId="77777777" w:rsidR="00BD77DB" w:rsidRPr="00BD77DB" w:rsidRDefault="00BD77DB" w:rsidP="00BD77DB">
            <w:pPr>
              <w:spacing w:after="0"/>
            </w:pPr>
            <w:r w:rsidRPr="00BD77DB">
              <w:fldChar w:fldCharType="begin">
                <w:ffData>
                  <w:name w:val="Text70"/>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2CDE31C8" w14:textId="77777777" w:rsidTr="00BE6D90">
        <w:trPr>
          <w:trHeight w:val="395"/>
          <w:tblCellSpacing w:w="21" w:type="dxa"/>
        </w:trPr>
        <w:tc>
          <w:tcPr>
            <w:tcW w:w="10552" w:type="dxa"/>
            <w:gridSpan w:val="4"/>
            <w:tcBorders>
              <w:top w:val="nil"/>
              <w:left w:val="nil"/>
              <w:bottom w:val="nil"/>
              <w:right w:val="nil"/>
            </w:tcBorders>
            <w:shd w:val="clear" w:color="auto" w:fill="auto"/>
          </w:tcPr>
          <w:p w14:paraId="0F619001" w14:textId="77777777" w:rsidR="00BD77DB" w:rsidRPr="00BD77DB" w:rsidRDefault="00BD77DB" w:rsidP="00BD77DB">
            <w:pPr>
              <w:spacing w:after="0"/>
            </w:pPr>
          </w:p>
        </w:tc>
      </w:tr>
    </w:tbl>
    <w:p w14:paraId="4169C314" w14:textId="77777777" w:rsidR="00476869" w:rsidRDefault="00476869" w:rsidP="00476869">
      <w:pPr>
        <w:spacing w:after="0"/>
      </w:pPr>
    </w:p>
    <w:p w14:paraId="6D76130F" w14:textId="7A8B0354" w:rsidR="00476869" w:rsidRDefault="00BD77DB" w:rsidP="00BD77DB">
      <w:pPr>
        <w:spacing w:after="0"/>
        <w:rPr>
          <w:b/>
        </w:rPr>
      </w:pPr>
      <w:r w:rsidRPr="00BD77DB">
        <w:rPr>
          <w:b/>
        </w:rPr>
        <w:t>Part 3 - Documents used to establish identity</w:t>
      </w:r>
    </w:p>
    <w:p w14:paraId="53259588" w14:textId="77777777" w:rsidR="00BD77DB" w:rsidRDefault="00BD77DB" w:rsidP="00BD77DB">
      <w:pPr>
        <w:spacing w:after="0"/>
        <w:rPr>
          <w:b/>
        </w:rPr>
      </w:pPr>
    </w:p>
    <w:tbl>
      <w:tblPr>
        <w:tblW w:w="9299" w:type="dxa"/>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369"/>
        <w:gridCol w:w="4179"/>
        <w:gridCol w:w="2115"/>
        <w:gridCol w:w="2636"/>
      </w:tblGrid>
      <w:tr w:rsidR="00BD77DB" w:rsidRPr="00BD77DB" w14:paraId="25D788EC" w14:textId="77777777" w:rsidTr="00D1607E">
        <w:trPr>
          <w:tblCellSpacing w:w="21" w:type="dxa"/>
        </w:trPr>
        <w:tc>
          <w:tcPr>
            <w:tcW w:w="306" w:type="dxa"/>
            <w:tcBorders>
              <w:top w:val="nil"/>
              <w:left w:val="nil"/>
              <w:bottom w:val="nil"/>
              <w:right w:val="nil"/>
            </w:tcBorders>
            <w:shd w:val="clear" w:color="auto" w:fill="auto"/>
          </w:tcPr>
          <w:p w14:paraId="714D1497" w14:textId="77777777" w:rsidR="00BD77DB" w:rsidRPr="00BD77DB" w:rsidRDefault="00BD77DB" w:rsidP="00BD77DB">
            <w:pPr>
              <w:spacing w:after="0"/>
            </w:pPr>
          </w:p>
        </w:tc>
        <w:tc>
          <w:tcPr>
            <w:tcW w:w="4137" w:type="dxa"/>
            <w:tcBorders>
              <w:top w:val="nil"/>
              <w:left w:val="nil"/>
              <w:bottom w:val="nil"/>
              <w:right w:val="nil"/>
            </w:tcBorders>
            <w:shd w:val="clear" w:color="auto" w:fill="auto"/>
          </w:tcPr>
          <w:p w14:paraId="351BC849" w14:textId="77777777" w:rsidR="00BD77DB" w:rsidRPr="00BD77DB" w:rsidRDefault="00BD77DB" w:rsidP="00BD77DB">
            <w:pPr>
              <w:spacing w:after="0"/>
              <w:rPr>
                <w:b/>
              </w:rPr>
            </w:pPr>
            <w:r w:rsidRPr="00BD77DB">
              <w:rPr>
                <w:b/>
              </w:rPr>
              <w:t>Document</w:t>
            </w:r>
          </w:p>
        </w:tc>
        <w:tc>
          <w:tcPr>
            <w:tcW w:w="2073" w:type="dxa"/>
            <w:tcBorders>
              <w:top w:val="nil"/>
              <w:left w:val="nil"/>
              <w:bottom w:val="nil"/>
              <w:right w:val="nil"/>
            </w:tcBorders>
            <w:shd w:val="clear" w:color="auto" w:fill="auto"/>
          </w:tcPr>
          <w:p w14:paraId="05DF73DC" w14:textId="77777777" w:rsidR="00BD77DB" w:rsidRPr="00BD77DB" w:rsidRDefault="00BD77DB" w:rsidP="00BD77DB">
            <w:pPr>
              <w:spacing w:after="0"/>
              <w:rPr>
                <w:b/>
              </w:rPr>
            </w:pPr>
            <w:r w:rsidRPr="00BD77DB">
              <w:rPr>
                <w:b/>
              </w:rPr>
              <w:t>Issued</w:t>
            </w:r>
          </w:p>
        </w:tc>
        <w:tc>
          <w:tcPr>
            <w:tcW w:w="2573" w:type="dxa"/>
            <w:tcBorders>
              <w:top w:val="nil"/>
              <w:left w:val="nil"/>
              <w:bottom w:val="nil"/>
              <w:right w:val="nil"/>
            </w:tcBorders>
            <w:shd w:val="clear" w:color="auto" w:fill="auto"/>
          </w:tcPr>
          <w:p w14:paraId="686C8281" w14:textId="77777777" w:rsidR="00BD77DB" w:rsidRPr="00BD77DB" w:rsidRDefault="00BD77DB" w:rsidP="00BD77DB">
            <w:pPr>
              <w:spacing w:after="0"/>
              <w:rPr>
                <w:b/>
              </w:rPr>
            </w:pPr>
            <w:r w:rsidRPr="00BD77DB">
              <w:rPr>
                <w:b/>
              </w:rPr>
              <w:t>Reference</w:t>
            </w:r>
          </w:p>
        </w:tc>
      </w:tr>
      <w:tr w:rsidR="00BD77DB" w:rsidRPr="00BD77DB" w14:paraId="10CE3529" w14:textId="77777777" w:rsidTr="00D1607E">
        <w:trPr>
          <w:tblCellSpacing w:w="21" w:type="dxa"/>
        </w:trPr>
        <w:tc>
          <w:tcPr>
            <w:tcW w:w="306" w:type="dxa"/>
            <w:tcBorders>
              <w:top w:val="nil"/>
              <w:left w:val="nil"/>
              <w:bottom w:val="nil"/>
              <w:right w:val="nil"/>
            </w:tcBorders>
            <w:shd w:val="clear" w:color="auto" w:fill="auto"/>
          </w:tcPr>
          <w:p w14:paraId="58AC9B73" w14:textId="77777777" w:rsidR="00BD77DB" w:rsidRPr="00BD77DB" w:rsidRDefault="00BD77DB" w:rsidP="00BD77DB">
            <w:pPr>
              <w:spacing w:after="0"/>
              <w:rPr>
                <w:b/>
              </w:rPr>
            </w:pPr>
            <w:r w:rsidRPr="00BD77DB">
              <w:rPr>
                <w:b/>
              </w:rPr>
              <w:t>1</w:t>
            </w:r>
          </w:p>
        </w:tc>
        <w:tc>
          <w:tcPr>
            <w:tcW w:w="4137" w:type="dxa"/>
            <w:shd w:val="clear" w:color="auto" w:fill="auto"/>
          </w:tcPr>
          <w:p w14:paraId="70D4832F" w14:textId="77777777" w:rsidR="00BD77DB" w:rsidRPr="00BD77DB" w:rsidRDefault="00BD77DB" w:rsidP="00BD77DB">
            <w:pPr>
              <w:spacing w:after="0"/>
            </w:pPr>
            <w:r w:rsidRPr="00BD77DB">
              <w:fldChar w:fldCharType="begin">
                <w:ffData>
                  <w:name w:val="Text24"/>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2073" w:type="dxa"/>
            <w:shd w:val="clear" w:color="auto" w:fill="auto"/>
          </w:tcPr>
          <w:p w14:paraId="23B99E4F" w14:textId="77777777" w:rsidR="00BD77DB" w:rsidRPr="00BD77DB" w:rsidRDefault="00BD77DB" w:rsidP="00BD77DB">
            <w:pPr>
              <w:spacing w:after="0"/>
            </w:pPr>
            <w:r w:rsidRPr="00BD77DB">
              <w:fldChar w:fldCharType="begin">
                <w:ffData>
                  <w:name w:val="Text27"/>
                  <w:enabled/>
                  <w:calcOnExit w:val="0"/>
                  <w:textInput/>
                </w:ffData>
              </w:fldChar>
            </w:r>
            <w:bookmarkStart w:id="41" w:name="Text27"/>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41"/>
          </w:p>
        </w:tc>
        <w:tc>
          <w:tcPr>
            <w:tcW w:w="2573" w:type="dxa"/>
            <w:shd w:val="clear" w:color="auto" w:fill="auto"/>
          </w:tcPr>
          <w:p w14:paraId="22FAF679" w14:textId="77777777" w:rsidR="00BD77DB" w:rsidRPr="00BD77DB" w:rsidRDefault="00BD77DB" w:rsidP="00BD77DB">
            <w:pPr>
              <w:spacing w:after="0"/>
            </w:pPr>
            <w:r w:rsidRPr="00BD77DB">
              <w:fldChar w:fldCharType="begin">
                <w:ffData>
                  <w:name w:val="Text30"/>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7FA9199C" w14:textId="77777777" w:rsidTr="00D1607E">
        <w:trPr>
          <w:tblCellSpacing w:w="21" w:type="dxa"/>
        </w:trPr>
        <w:tc>
          <w:tcPr>
            <w:tcW w:w="306" w:type="dxa"/>
            <w:tcBorders>
              <w:top w:val="nil"/>
              <w:left w:val="nil"/>
              <w:bottom w:val="nil"/>
              <w:right w:val="nil"/>
            </w:tcBorders>
            <w:shd w:val="clear" w:color="auto" w:fill="auto"/>
          </w:tcPr>
          <w:p w14:paraId="51DA1805" w14:textId="77777777" w:rsidR="00BD77DB" w:rsidRPr="00BD77DB" w:rsidRDefault="00BD77DB" w:rsidP="00BD77DB">
            <w:pPr>
              <w:spacing w:after="0"/>
              <w:rPr>
                <w:b/>
              </w:rPr>
            </w:pPr>
            <w:r w:rsidRPr="00BD77DB">
              <w:rPr>
                <w:b/>
              </w:rPr>
              <w:t>2</w:t>
            </w:r>
          </w:p>
        </w:tc>
        <w:tc>
          <w:tcPr>
            <w:tcW w:w="4137" w:type="dxa"/>
            <w:shd w:val="clear" w:color="auto" w:fill="auto"/>
          </w:tcPr>
          <w:p w14:paraId="36D86583" w14:textId="77777777" w:rsidR="00BD77DB" w:rsidRPr="00BD77DB" w:rsidRDefault="00BD77DB" w:rsidP="00BD77DB">
            <w:pPr>
              <w:spacing w:after="0"/>
            </w:pPr>
            <w:r w:rsidRPr="00BD77DB">
              <w:fldChar w:fldCharType="begin">
                <w:ffData>
                  <w:name w:val="Text25"/>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2073" w:type="dxa"/>
            <w:shd w:val="clear" w:color="auto" w:fill="auto"/>
          </w:tcPr>
          <w:p w14:paraId="26BB296F" w14:textId="77777777" w:rsidR="00BD77DB" w:rsidRPr="00BD77DB" w:rsidRDefault="00BD77DB" w:rsidP="00BD77DB">
            <w:pPr>
              <w:spacing w:after="0"/>
            </w:pPr>
            <w:r w:rsidRPr="00BD77DB">
              <w:fldChar w:fldCharType="begin">
                <w:ffData>
                  <w:name w:val="Text28"/>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2573" w:type="dxa"/>
            <w:shd w:val="clear" w:color="auto" w:fill="auto"/>
          </w:tcPr>
          <w:p w14:paraId="75314ECE" w14:textId="77777777" w:rsidR="00BD77DB" w:rsidRPr="00BD77DB" w:rsidRDefault="00BD77DB" w:rsidP="00BD77DB">
            <w:pPr>
              <w:spacing w:after="0"/>
            </w:pPr>
            <w:r w:rsidRPr="00BD77DB">
              <w:fldChar w:fldCharType="begin">
                <w:ffData>
                  <w:name w:val="Text31"/>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6E7AE726" w14:textId="77777777" w:rsidTr="00D1607E">
        <w:trPr>
          <w:tblCellSpacing w:w="21" w:type="dxa"/>
        </w:trPr>
        <w:tc>
          <w:tcPr>
            <w:tcW w:w="306" w:type="dxa"/>
            <w:tcBorders>
              <w:top w:val="nil"/>
              <w:left w:val="nil"/>
              <w:bottom w:val="nil"/>
              <w:right w:val="nil"/>
            </w:tcBorders>
            <w:shd w:val="clear" w:color="auto" w:fill="auto"/>
          </w:tcPr>
          <w:p w14:paraId="154881B7" w14:textId="77777777" w:rsidR="00BD77DB" w:rsidRPr="00BD77DB" w:rsidRDefault="00BD77DB" w:rsidP="00BD77DB">
            <w:pPr>
              <w:spacing w:after="0"/>
              <w:rPr>
                <w:b/>
              </w:rPr>
            </w:pPr>
            <w:r w:rsidRPr="00BD77DB">
              <w:rPr>
                <w:b/>
              </w:rPr>
              <w:t>3</w:t>
            </w:r>
          </w:p>
        </w:tc>
        <w:tc>
          <w:tcPr>
            <w:tcW w:w="4137" w:type="dxa"/>
            <w:shd w:val="clear" w:color="auto" w:fill="auto"/>
          </w:tcPr>
          <w:p w14:paraId="19A50FB1" w14:textId="77777777" w:rsidR="00BD77DB" w:rsidRPr="00BD77DB" w:rsidRDefault="00BD77DB" w:rsidP="00BD77DB">
            <w:pPr>
              <w:spacing w:after="0"/>
            </w:pPr>
            <w:r w:rsidRPr="00BD77DB">
              <w:fldChar w:fldCharType="begin">
                <w:ffData>
                  <w:name w:val="Text26"/>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2073" w:type="dxa"/>
            <w:shd w:val="clear" w:color="auto" w:fill="auto"/>
          </w:tcPr>
          <w:p w14:paraId="6C57B458" w14:textId="77777777" w:rsidR="00BD77DB" w:rsidRPr="00BD77DB" w:rsidRDefault="00BD77DB" w:rsidP="00BD77DB">
            <w:pPr>
              <w:spacing w:after="0"/>
            </w:pPr>
            <w:r w:rsidRPr="00BD77DB">
              <w:fldChar w:fldCharType="begin">
                <w:ffData>
                  <w:name w:val="Text29"/>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2573" w:type="dxa"/>
            <w:shd w:val="clear" w:color="auto" w:fill="auto"/>
          </w:tcPr>
          <w:p w14:paraId="7BAE72E6" w14:textId="77777777" w:rsidR="00BD77DB" w:rsidRPr="00BD77DB" w:rsidRDefault="00BD77DB" w:rsidP="00BD77DB">
            <w:pPr>
              <w:spacing w:after="0"/>
            </w:pPr>
            <w:r w:rsidRPr="00BD77DB">
              <w:fldChar w:fldCharType="begin">
                <w:ffData>
                  <w:name w:val="Text32"/>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bl>
    <w:p w14:paraId="16625A97" w14:textId="77777777" w:rsidR="00BD77DB" w:rsidRDefault="00BD77DB" w:rsidP="00BD77DB">
      <w:pPr>
        <w:spacing w:after="0"/>
      </w:pPr>
    </w:p>
    <w:p w14:paraId="2492EE56" w14:textId="114807FB" w:rsidR="002D6843" w:rsidRDefault="00BD77DB" w:rsidP="00BD77DB">
      <w:pPr>
        <w:spacing w:after="0"/>
        <w:rPr>
          <w:b/>
        </w:rPr>
      </w:pPr>
      <w:r w:rsidRPr="00BD77DB">
        <w:rPr>
          <w:b/>
        </w:rPr>
        <w:t>Part 4 - Certification of employment and education for the past three years</w:t>
      </w:r>
      <w:r w:rsidR="00641909">
        <w:rPr>
          <w:b/>
        </w:rPr>
        <w:t xml:space="preserve"> preceding this BPSS application</w:t>
      </w:r>
    </w:p>
    <w:p w14:paraId="32D9AFE1" w14:textId="77777777" w:rsidR="00BD77DB" w:rsidRDefault="00BD77DB" w:rsidP="00BD77DB">
      <w:pPr>
        <w:spacing w:after="0"/>
        <w:rPr>
          <w:b/>
        </w:rPr>
      </w:pPr>
    </w:p>
    <w:tbl>
      <w:tblPr>
        <w:tblW w:w="9324" w:type="dxa"/>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539"/>
        <w:gridCol w:w="1339"/>
        <w:gridCol w:w="1113"/>
        <w:gridCol w:w="3753"/>
        <w:gridCol w:w="2580"/>
      </w:tblGrid>
      <w:tr w:rsidR="00BD77DB" w:rsidRPr="00BD77DB" w14:paraId="707E461B" w14:textId="77777777" w:rsidTr="00D1607E">
        <w:trPr>
          <w:tblCellSpacing w:w="21" w:type="dxa"/>
        </w:trPr>
        <w:tc>
          <w:tcPr>
            <w:tcW w:w="476" w:type="dxa"/>
            <w:tcBorders>
              <w:top w:val="nil"/>
              <w:left w:val="nil"/>
              <w:bottom w:val="nil"/>
              <w:right w:val="nil"/>
            </w:tcBorders>
            <w:shd w:val="clear" w:color="auto" w:fill="auto"/>
          </w:tcPr>
          <w:p w14:paraId="1743EA2B" w14:textId="77777777" w:rsidR="00BD77DB" w:rsidRPr="00BD77DB" w:rsidRDefault="00BD77DB" w:rsidP="00BD77DB">
            <w:pPr>
              <w:spacing w:after="0"/>
              <w:rPr>
                <w:b/>
              </w:rPr>
            </w:pPr>
          </w:p>
        </w:tc>
        <w:tc>
          <w:tcPr>
            <w:tcW w:w="1297" w:type="dxa"/>
            <w:tcBorders>
              <w:top w:val="nil"/>
              <w:left w:val="nil"/>
              <w:bottom w:val="nil"/>
              <w:right w:val="nil"/>
            </w:tcBorders>
            <w:shd w:val="clear" w:color="auto" w:fill="auto"/>
          </w:tcPr>
          <w:p w14:paraId="237B3B68" w14:textId="77777777" w:rsidR="00BD77DB" w:rsidRPr="00BD77DB" w:rsidRDefault="00BD77DB" w:rsidP="00BD77DB">
            <w:pPr>
              <w:spacing w:after="0"/>
              <w:rPr>
                <w:b/>
              </w:rPr>
            </w:pPr>
            <w:r w:rsidRPr="00BD77DB">
              <w:rPr>
                <w:b/>
              </w:rPr>
              <w:t>From date</w:t>
            </w:r>
          </w:p>
        </w:tc>
        <w:tc>
          <w:tcPr>
            <w:tcW w:w="1071" w:type="dxa"/>
            <w:tcBorders>
              <w:top w:val="nil"/>
              <w:left w:val="nil"/>
              <w:bottom w:val="nil"/>
              <w:right w:val="nil"/>
            </w:tcBorders>
            <w:shd w:val="clear" w:color="auto" w:fill="auto"/>
          </w:tcPr>
          <w:p w14:paraId="49A2B8B5" w14:textId="77777777" w:rsidR="00BD77DB" w:rsidRPr="00BD77DB" w:rsidRDefault="00BD77DB" w:rsidP="00BD77DB">
            <w:pPr>
              <w:spacing w:after="0"/>
              <w:rPr>
                <w:b/>
              </w:rPr>
            </w:pPr>
            <w:r w:rsidRPr="00BD77DB">
              <w:rPr>
                <w:b/>
              </w:rPr>
              <w:t>To date</w:t>
            </w:r>
          </w:p>
        </w:tc>
        <w:tc>
          <w:tcPr>
            <w:tcW w:w="3711" w:type="dxa"/>
            <w:tcBorders>
              <w:top w:val="nil"/>
              <w:left w:val="nil"/>
              <w:bottom w:val="nil"/>
              <w:right w:val="nil"/>
            </w:tcBorders>
            <w:shd w:val="clear" w:color="auto" w:fill="auto"/>
          </w:tcPr>
          <w:p w14:paraId="0294CCE0" w14:textId="77777777" w:rsidR="00BD77DB" w:rsidRPr="00BD77DB" w:rsidRDefault="00BD77DB" w:rsidP="00BD77DB">
            <w:pPr>
              <w:spacing w:after="0"/>
              <w:rPr>
                <w:b/>
              </w:rPr>
            </w:pPr>
            <w:r w:rsidRPr="00BD77DB">
              <w:rPr>
                <w:b/>
              </w:rPr>
              <w:t>Employer</w:t>
            </w:r>
          </w:p>
        </w:tc>
        <w:tc>
          <w:tcPr>
            <w:tcW w:w="2517" w:type="dxa"/>
            <w:tcBorders>
              <w:top w:val="nil"/>
              <w:left w:val="nil"/>
              <w:bottom w:val="nil"/>
              <w:right w:val="nil"/>
            </w:tcBorders>
            <w:shd w:val="clear" w:color="auto" w:fill="auto"/>
          </w:tcPr>
          <w:p w14:paraId="21846E0A" w14:textId="77777777" w:rsidR="00BD77DB" w:rsidRPr="00BD77DB" w:rsidRDefault="00BD77DB" w:rsidP="00BD77DB">
            <w:pPr>
              <w:spacing w:after="0"/>
              <w:rPr>
                <w:b/>
              </w:rPr>
            </w:pPr>
            <w:r w:rsidRPr="00BD77DB">
              <w:rPr>
                <w:b/>
              </w:rPr>
              <w:t>Applicant's occupation</w:t>
            </w:r>
          </w:p>
        </w:tc>
      </w:tr>
      <w:tr w:rsidR="00BD77DB" w:rsidRPr="00BD77DB" w14:paraId="38188408" w14:textId="77777777" w:rsidTr="00D1607E">
        <w:trPr>
          <w:tblCellSpacing w:w="21" w:type="dxa"/>
        </w:trPr>
        <w:tc>
          <w:tcPr>
            <w:tcW w:w="476" w:type="dxa"/>
            <w:tcBorders>
              <w:top w:val="nil"/>
              <w:left w:val="nil"/>
              <w:bottom w:val="nil"/>
              <w:right w:val="nil"/>
            </w:tcBorders>
            <w:shd w:val="clear" w:color="auto" w:fill="auto"/>
          </w:tcPr>
          <w:p w14:paraId="37546DCC" w14:textId="77777777" w:rsidR="00BD77DB" w:rsidRPr="00BD77DB" w:rsidRDefault="00BD77DB" w:rsidP="00BD77DB">
            <w:pPr>
              <w:spacing w:after="0"/>
              <w:rPr>
                <w:b/>
              </w:rPr>
            </w:pPr>
            <w:r w:rsidRPr="00BD77DB">
              <w:rPr>
                <w:b/>
              </w:rPr>
              <w:t>1</w:t>
            </w:r>
          </w:p>
        </w:tc>
        <w:tc>
          <w:tcPr>
            <w:tcW w:w="1297" w:type="dxa"/>
            <w:shd w:val="clear" w:color="auto" w:fill="auto"/>
          </w:tcPr>
          <w:p w14:paraId="3D050BD8" w14:textId="77777777" w:rsidR="00BD77DB" w:rsidRPr="00BD77DB" w:rsidRDefault="00BD77DB" w:rsidP="00BD77DB">
            <w:pPr>
              <w:spacing w:after="0"/>
              <w:rPr>
                <w:b/>
              </w:rPr>
            </w:pPr>
            <w:r w:rsidRPr="00BD77DB">
              <w:rPr>
                <w:b/>
              </w:rPr>
              <w:fldChar w:fldCharType="begin">
                <w:ffData>
                  <w:name w:val="Text33"/>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1071" w:type="dxa"/>
            <w:shd w:val="clear" w:color="auto" w:fill="auto"/>
          </w:tcPr>
          <w:p w14:paraId="05A4240E" w14:textId="77777777" w:rsidR="00BD77DB" w:rsidRPr="00BD77DB" w:rsidRDefault="00BD77DB" w:rsidP="00BD77DB">
            <w:pPr>
              <w:spacing w:after="0"/>
              <w:rPr>
                <w:b/>
              </w:rPr>
            </w:pPr>
            <w:r w:rsidRPr="00BD77DB">
              <w:rPr>
                <w:b/>
              </w:rPr>
              <w:fldChar w:fldCharType="begin">
                <w:ffData>
                  <w:name w:val="Text37"/>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3711" w:type="dxa"/>
            <w:shd w:val="clear" w:color="auto" w:fill="auto"/>
          </w:tcPr>
          <w:p w14:paraId="0507E49D" w14:textId="77777777" w:rsidR="00BD77DB" w:rsidRPr="00BD77DB" w:rsidRDefault="00BD77DB" w:rsidP="00BD77DB">
            <w:pPr>
              <w:spacing w:after="0"/>
              <w:rPr>
                <w:b/>
              </w:rPr>
            </w:pPr>
            <w:r w:rsidRPr="00BD77DB">
              <w:rPr>
                <w:b/>
              </w:rPr>
              <w:fldChar w:fldCharType="begin">
                <w:ffData>
                  <w:name w:val="Text41"/>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2517" w:type="dxa"/>
            <w:shd w:val="clear" w:color="auto" w:fill="auto"/>
          </w:tcPr>
          <w:p w14:paraId="1AD9FF01" w14:textId="77777777" w:rsidR="00BD77DB" w:rsidRPr="00BD77DB" w:rsidRDefault="00BD77DB" w:rsidP="00BD77DB">
            <w:pPr>
              <w:spacing w:after="0"/>
              <w:rPr>
                <w:b/>
              </w:rPr>
            </w:pPr>
            <w:r w:rsidRPr="00BD77DB">
              <w:rPr>
                <w:b/>
              </w:rPr>
              <w:fldChar w:fldCharType="begin">
                <w:ffData>
                  <w:name w:val="Text45"/>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r>
      <w:tr w:rsidR="00BD77DB" w:rsidRPr="00BD77DB" w14:paraId="6320F838" w14:textId="77777777" w:rsidTr="00D1607E">
        <w:trPr>
          <w:tblCellSpacing w:w="21" w:type="dxa"/>
        </w:trPr>
        <w:tc>
          <w:tcPr>
            <w:tcW w:w="476" w:type="dxa"/>
            <w:tcBorders>
              <w:top w:val="nil"/>
              <w:left w:val="nil"/>
              <w:bottom w:val="nil"/>
              <w:right w:val="nil"/>
            </w:tcBorders>
            <w:shd w:val="clear" w:color="auto" w:fill="auto"/>
          </w:tcPr>
          <w:p w14:paraId="1F8E095D" w14:textId="77777777" w:rsidR="00BD77DB" w:rsidRPr="00BD77DB" w:rsidRDefault="00BD77DB" w:rsidP="00BD77DB">
            <w:pPr>
              <w:spacing w:after="0"/>
              <w:rPr>
                <w:b/>
              </w:rPr>
            </w:pPr>
            <w:r w:rsidRPr="00BD77DB">
              <w:rPr>
                <w:b/>
              </w:rPr>
              <w:t>2</w:t>
            </w:r>
          </w:p>
        </w:tc>
        <w:tc>
          <w:tcPr>
            <w:tcW w:w="1297" w:type="dxa"/>
            <w:shd w:val="clear" w:color="auto" w:fill="auto"/>
          </w:tcPr>
          <w:p w14:paraId="270A0230" w14:textId="77777777" w:rsidR="00BD77DB" w:rsidRPr="00BD77DB" w:rsidRDefault="00BD77DB" w:rsidP="00BD77DB">
            <w:pPr>
              <w:spacing w:after="0"/>
              <w:rPr>
                <w:b/>
              </w:rPr>
            </w:pPr>
            <w:r w:rsidRPr="00BD77DB">
              <w:rPr>
                <w:b/>
              </w:rPr>
              <w:fldChar w:fldCharType="begin">
                <w:ffData>
                  <w:name w:val="Text34"/>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1071" w:type="dxa"/>
            <w:shd w:val="clear" w:color="auto" w:fill="auto"/>
          </w:tcPr>
          <w:p w14:paraId="4602B744" w14:textId="77777777" w:rsidR="00BD77DB" w:rsidRPr="00BD77DB" w:rsidRDefault="00BD77DB" w:rsidP="00BD77DB">
            <w:pPr>
              <w:spacing w:after="0"/>
              <w:rPr>
                <w:b/>
              </w:rPr>
            </w:pPr>
            <w:r w:rsidRPr="00BD77DB">
              <w:rPr>
                <w:b/>
              </w:rPr>
              <w:fldChar w:fldCharType="begin">
                <w:ffData>
                  <w:name w:val="Text38"/>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3711" w:type="dxa"/>
            <w:shd w:val="clear" w:color="auto" w:fill="auto"/>
          </w:tcPr>
          <w:p w14:paraId="713D7EA5" w14:textId="77777777" w:rsidR="00BD77DB" w:rsidRPr="00BD77DB" w:rsidRDefault="00BD77DB" w:rsidP="00BD77DB">
            <w:pPr>
              <w:spacing w:after="0"/>
              <w:rPr>
                <w:b/>
              </w:rPr>
            </w:pPr>
            <w:r w:rsidRPr="00BD77DB">
              <w:rPr>
                <w:b/>
              </w:rPr>
              <w:fldChar w:fldCharType="begin">
                <w:ffData>
                  <w:name w:val="Text42"/>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2517" w:type="dxa"/>
            <w:shd w:val="clear" w:color="auto" w:fill="auto"/>
          </w:tcPr>
          <w:p w14:paraId="5F308310" w14:textId="77777777" w:rsidR="00BD77DB" w:rsidRPr="00BD77DB" w:rsidRDefault="00BD77DB" w:rsidP="00BD77DB">
            <w:pPr>
              <w:spacing w:after="0"/>
              <w:rPr>
                <w:b/>
              </w:rPr>
            </w:pPr>
            <w:r w:rsidRPr="00BD77DB">
              <w:rPr>
                <w:b/>
              </w:rPr>
              <w:fldChar w:fldCharType="begin">
                <w:ffData>
                  <w:name w:val="Text46"/>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r>
      <w:tr w:rsidR="00BD77DB" w:rsidRPr="00BD77DB" w14:paraId="43F9AFED" w14:textId="77777777" w:rsidTr="00D1607E">
        <w:trPr>
          <w:tblCellSpacing w:w="21" w:type="dxa"/>
        </w:trPr>
        <w:tc>
          <w:tcPr>
            <w:tcW w:w="476" w:type="dxa"/>
            <w:tcBorders>
              <w:top w:val="nil"/>
              <w:left w:val="nil"/>
              <w:bottom w:val="nil"/>
              <w:right w:val="nil"/>
            </w:tcBorders>
            <w:shd w:val="clear" w:color="auto" w:fill="auto"/>
          </w:tcPr>
          <w:p w14:paraId="02DF5C68" w14:textId="77777777" w:rsidR="00BD77DB" w:rsidRPr="00BD77DB" w:rsidRDefault="00BD77DB" w:rsidP="00BD77DB">
            <w:pPr>
              <w:spacing w:after="0"/>
              <w:rPr>
                <w:b/>
              </w:rPr>
            </w:pPr>
            <w:r w:rsidRPr="00BD77DB">
              <w:rPr>
                <w:b/>
              </w:rPr>
              <w:t>3</w:t>
            </w:r>
          </w:p>
        </w:tc>
        <w:tc>
          <w:tcPr>
            <w:tcW w:w="1297" w:type="dxa"/>
            <w:shd w:val="clear" w:color="auto" w:fill="auto"/>
          </w:tcPr>
          <w:p w14:paraId="4DE8B003" w14:textId="77777777" w:rsidR="00BD77DB" w:rsidRPr="00BD77DB" w:rsidRDefault="00BD77DB" w:rsidP="00BD77DB">
            <w:pPr>
              <w:spacing w:after="0"/>
              <w:rPr>
                <w:b/>
              </w:rPr>
            </w:pPr>
            <w:r w:rsidRPr="00BD77DB">
              <w:rPr>
                <w:b/>
              </w:rPr>
              <w:fldChar w:fldCharType="begin">
                <w:ffData>
                  <w:name w:val="Text35"/>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1071" w:type="dxa"/>
            <w:shd w:val="clear" w:color="auto" w:fill="auto"/>
          </w:tcPr>
          <w:p w14:paraId="72B53FB3" w14:textId="77777777" w:rsidR="00BD77DB" w:rsidRPr="00BD77DB" w:rsidRDefault="00BD77DB" w:rsidP="00BD77DB">
            <w:pPr>
              <w:spacing w:after="0"/>
              <w:rPr>
                <w:b/>
              </w:rPr>
            </w:pPr>
            <w:r w:rsidRPr="00BD77DB">
              <w:rPr>
                <w:b/>
              </w:rPr>
              <w:fldChar w:fldCharType="begin">
                <w:ffData>
                  <w:name w:val="Text39"/>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3711" w:type="dxa"/>
            <w:shd w:val="clear" w:color="auto" w:fill="auto"/>
          </w:tcPr>
          <w:p w14:paraId="2E59BA5A" w14:textId="77777777" w:rsidR="00BD77DB" w:rsidRPr="00BD77DB" w:rsidRDefault="00BD77DB" w:rsidP="00BD77DB">
            <w:pPr>
              <w:spacing w:after="0"/>
              <w:rPr>
                <w:b/>
              </w:rPr>
            </w:pPr>
            <w:r w:rsidRPr="00BD77DB">
              <w:rPr>
                <w:b/>
              </w:rPr>
              <w:fldChar w:fldCharType="begin">
                <w:ffData>
                  <w:name w:val="Text43"/>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2517" w:type="dxa"/>
            <w:shd w:val="clear" w:color="auto" w:fill="auto"/>
          </w:tcPr>
          <w:p w14:paraId="434EE024" w14:textId="77777777" w:rsidR="00BD77DB" w:rsidRPr="00BD77DB" w:rsidRDefault="00BD77DB" w:rsidP="00BD77DB">
            <w:pPr>
              <w:spacing w:after="0"/>
              <w:rPr>
                <w:b/>
              </w:rPr>
            </w:pPr>
            <w:r w:rsidRPr="00BD77DB">
              <w:rPr>
                <w:b/>
              </w:rPr>
              <w:fldChar w:fldCharType="begin">
                <w:ffData>
                  <w:name w:val="Text47"/>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r>
    </w:tbl>
    <w:p w14:paraId="5A7B9045" w14:textId="77777777" w:rsidR="00BE6D90" w:rsidRDefault="00BE6D90" w:rsidP="007E0E7C">
      <w:pPr>
        <w:spacing w:after="0"/>
        <w:rPr>
          <w:b/>
        </w:rPr>
      </w:pPr>
    </w:p>
    <w:p w14:paraId="27641EE8" w14:textId="7A063065" w:rsidR="007E0E7C" w:rsidRDefault="007E0E7C" w:rsidP="007E0E7C">
      <w:pPr>
        <w:spacing w:after="0"/>
        <w:rPr>
          <w:b/>
        </w:rPr>
      </w:pPr>
      <w:r w:rsidRPr="007E0E7C">
        <w:rPr>
          <w:b/>
        </w:rPr>
        <w:t>Part 5 – Time spent overseas</w:t>
      </w:r>
    </w:p>
    <w:p w14:paraId="7EBE31A3" w14:textId="77777777" w:rsidR="007E0E7C" w:rsidRDefault="007E0E7C" w:rsidP="007E0E7C">
      <w:pPr>
        <w:spacing w:after="0"/>
        <w:rPr>
          <w:b/>
        </w:rPr>
      </w:pPr>
    </w:p>
    <w:tbl>
      <w:tblPr>
        <w:tblW w:w="9356" w:type="dxa"/>
        <w:tblCellSpacing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7E0E7C" w:rsidRPr="00477C24" w14:paraId="12017968" w14:textId="77777777" w:rsidTr="00BE6D90">
        <w:trPr>
          <w:tblCellSpacing w:w="29" w:type="dxa"/>
        </w:trPr>
        <w:tc>
          <w:tcPr>
            <w:tcW w:w="9240" w:type="dxa"/>
            <w:tcBorders>
              <w:top w:val="nil"/>
              <w:left w:val="nil"/>
              <w:bottom w:val="nil"/>
              <w:right w:val="nil"/>
            </w:tcBorders>
            <w:shd w:val="clear" w:color="auto" w:fill="auto"/>
          </w:tcPr>
          <w:p w14:paraId="49232639" w14:textId="3FC408C8" w:rsidR="007E0E7C" w:rsidRPr="00FD5698" w:rsidRDefault="007E0E7C" w:rsidP="007E0E7C">
            <w:pPr>
              <w:spacing w:after="0"/>
              <w:rPr>
                <w:b/>
              </w:rPr>
            </w:pPr>
            <w:r w:rsidRPr="00FD5698">
              <w:rPr>
                <w:b/>
              </w:rPr>
              <w:t xml:space="preserve">Has the applicant resided or worked outside of the UK for </w:t>
            </w:r>
            <w:r>
              <w:rPr>
                <w:b/>
              </w:rPr>
              <w:t>six</w:t>
            </w:r>
            <w:r w:rsidRPr="00FD5698">
              <w:rPr>
                <w:b/>
              </w:rPr>
              <w:t xml:space="preserve"> months or more, in the last </w:t>
            </w:r>
            <w:r>
              <w:rPr>
                <w:b/>
              </w:rPr>
              <w:t>three</w:t>
            </w:r>
            <w:r w:rsidRPr="00FD5698">
              <w:rPr>
                <w:b/>
              </w:rPr>
              <w:t xml:space="preserve"> years</w:t>
            </w:r>
            <w:r w:rsidR="00641909">
              <w:rPr>
                <w:b/>
              </w:rPr>
              <w:t xml:space="preserve"> preceding this BPSS application</w:t>
            </w:r>
            <w:r w:rsidRPr="00FD5698">
              <w:rPr>
                <w:b/>
              </w:rPr>
              <w:t>?</w:t>
            </w:r>
          </w:p>
          <w:p w14:paraId="647E2B47" w14:textId="77777777" w:rsidR="007E0E7C" w:rsidRPr="00FD5698" w:rsidRDefault="007E0E7C" w:rsidP="007E0E7C">
            <w:pPr>
              <w:spacing w:after="0"/>
              <w:rPr>
                <w:i/>
              </w:rPr>
            </w:pPr>
            <w:r w:rsidRPr="00FD5698">
              <w:rPr>
                <w:b/>
              </w:rPr>
              <w:t>Yes</w:t>
            </w:r>
            <w:r w:rsidRPr="00FD5698">
              <w:t xml:space="preserve"> </w:t>
            </w:r>
            <w:r w:rsidRPr="00FD5698">
              <w:fldChar w:fldCharType="begin">
                <w:ffData>
                  <w:name w:val="Check9"/>
                  <w:enabled/>
                  <w:calcOnExit w:val="0"/>
                  <w:checkBox>
                    <w:sizeAuto/>
                    <w:default w:val="0"/>
                  </w:checkBox>
                </w:ffData>
              </w:fldChar>
            </w:r>
            <w:r w:rsidRPr="00FD5698">
              <w:instrText xml:space="preserve"> FORMCHECKBOX </w:instrText>
            </w:r>
            <w:r w:rsidRPr="00FD5698">
              <w:fldChar w:fldCharType="separate"/>
            </w:r>
            <w:r w:rsidRPr="00FD5698">
              <w:fldChar w:fldCharType="end"/>
            </w:r>
            <w:r w:rsidRPr="00FD5698">
              <w:t xml:space="preserve">  </w:t>
            </w:r>
            <w:r w:rsidRPr="00FD5698">
              <w:rPr>
                <w:b/>
              </w:rPr>
              <w:t>No</w:t>
            </w:r>
            <w:r w:rsidRPr="00FD5698">
              <w:t xml:space="preserve"> </w:t>
            </w:r>
            <w:r w:rsidRPr="00FD5698">
              <w:fldChar w:fldCharType="begin">
                <w:ffData>
                  <w:name w:val="Check10"/>
                  <w:enabled/>
                  <w:calcOnExit w:val="0"/>
                  <w:checkBox>
                    <w:sizeAuto/>
                    <w:default w:val="0"/>
                  </w:checkBox>
                </w:ffData>
              </w:fldChar>
            </w:r>
            <w:r w:rsidRPr="00FD5698">
              <w:instrText xml:space="preserve"> FORMCHECKBOX </w:instrText>
            </w:r>
            <w:r w:rsidRPr="00FD5698">
              <w:fldChar w:fldCharType="separate"/>
            </w:r>
            <w:r w:rsidRPr="00FD5698">
              <w:fldChar w:fldCharType="end"/>
            </w:r>
            <w:r w:rsidRPr="00FD5698">
              <w:t xml:space="preserve">  </w:t>
            </w:r>
            <w:r w:rsidRPr="00FD5698">
              <w:rPr>
                <w:i/>
              </w:rPr>
              <w:t>Cross (X) one box only</w:t>
            </w:r>
          </w:p>
          <w:p w14:paraId="574F2313" w14:textId="42F3CE7B" w:rsidR="007E0E7C" w:rsidRPr="00FD5698" w:rsidRDefault="007E0E7C" w:rsidP="007E0E7C">
            <w:pPr>
              <w:spacing w:after="0"/>
            </w:pPr>
            <w:r w:rsidRPr="00FD5698">
              <w:rPr>
                <w:i/>
              </w:rPr>
              <w:t>(If 'YES' details of countries and dates must be provided</w:t>
            </w:r>
            <w:r w:rsidR="005211AF">
              <w:rPr>
                <w:i/>
              </w:rPr>
              <w:t>, and Cabinet Office guidance on overseas residency checks completed</w:t>
            </w:r>
            <w:r w:rsidRPr="00FD5698">
              <w:rPr>
                <w:i/>
              </w:rPr>
              <w:t>)</w:t>
            </w:r>
          </w:p>
        </w:tc>
      </w:tr>
    </w:tbl>
    <w:p w14:paraId="17BF1546" w14:textId="77777777" w:rsidR="00DE49F4" w:rsidRDefault="00DE49F4" w:rsidP="006C6FDE">
      <w:pPr>
        <w:spacing w:after="0"/>
        <w:rPr>
          <w:b/>
        </w:rPr>
      </w:pPr>
    </w:p>
    <w:p w14:paraId="24F844D4" w14:textId="544FE2DD" w:rsidR="006C6FDE" w:rsidRPr="006C6FDE" w:rsidRDefault="006C6FDE" w:rsidP="006C6FDE">
      <w:pPr>
        <w:spacing w:after="0"/>
        <w:rPr>
          <w:b/>
        </w:rPr>
      </w:pPr>
      <w:r w:rsidRPr="006C6FDE">
        <w:rPr>
          <w:b/>
        </w:rPr>
        <w:t>Part 6 - Certification by Employer, Human Resources or Security Department</w:t>
      </w:r>
    </w:p>
    <w:p w14:paraId="7F4B904F" w14:textId="77777777" w:rsidR="007E0E7C" w:rsidRDefault="007E0E7C" w:rsidP="007E0E7C">
      <w:pPr>
        <w:spacing w:after="0"/>
      </w:pPr>
    </w:p>
    <w:tbl>
      <w:tblPr>
        <w:tblW w:w="0" w:type="auto"/>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1736"/>
        <w:gridCol w:w="2779"/>
        <w:gridCol w:w="1464"/>
        <w:gridCol w:w="3047"/>
      </w:tblGrid>
      <w:tr w:rsidR="005D5F2B" w:rsidRPr="005D5F2B" w14:paraId="6957B407" w14:textId="77777777" w:rsidTr="00D1607E">
        <w:trPr>
          <w:tblCellSpacing w:w="21" w:type="dxa"/>
        </w:trPr>
        <w:tc>
          <w:tcPr>
            <w:tcW w:w="10582" w:type="dxa"/>
            <w:gridSpan w:val="4"/>
            <w:tcBorders>
              <w:top w:val="nil"/>
              <w:left w:val="nil"/>
              <w:bottom w:val="nil"/>
              <w:right w:val="nil"/>
            </w:tcBorders>
            <w:shd w:val="clear" w:color="auto" w:fill="auto"/>
          </w:tcPr>
          <w:p w14:paraId="16698673" w14:textId="54C2A2D1" w:rsidR="005D5F2B" w:rsidRPr="0047183D" w:rsidRDefault="005D5F2B" w:rsidP="005D5F2B">
            <w:pPr>
              <w:spacing w:after="0"/>
            </w:pPr>
            <w:r w:rsidRPr="005A6CD3">
              <w:t>I certify that I have satisfactorily established the identity, nationality, the right to</w:t>
            </w:r>
            <w:r w:rsidRPr="0047183D">
              <w:t xml:space="preserve"> work against the job role detailed overleaf of the applicant and the authenticity of their employment history.  I confirm that I, or other authorised person, have personally examined the documents supplied by the applicant, which all comply with guidance, and that I am satisfied as to their authenticity, and for audit purposes copies of these will be retained and be accessible through the security department six months following the issuing of the clearance with this BSVR being retained for twelve months following cessation of employment for which this or any NSV clearance is required. I confirm that where the applicant is subject to work restrictions on grounds of nationality that </w:t>
            </w:r>
            <w:r w:rsidR="00931B3A" w:rsidRPr="0047183D">
              <w:t xml:space="preserve">arrangements </w:t>
            </w:r>
            <w:r w:rsidRPr="0047183D">
              <w:t xml:space="preserve">are in place to ensure that there is an ongoing right to work in relation to both the job role and the sponsoring company, with appropriate records being retained throughout the period of employment. </w:t>
            </w:r>
          </w:p>
        </w:tc>
      </w:tr>
      <w:tr w:rsidR="005D5F2B" w:rsidRPr="005D5F2B" w14:paraId="1791B9D1" w14:textId="77777777" w:rsidTr="00D1607E">
        <w:trPr>
          <w:tblCellSpacing w:w="21" w:type="dxa"/>
        </w:trPr>
        <w:tc>
          <w:tcPr>
            <w:tcW w:w="1829" w:type="dxa"/>
            <w:tcBorders>
              <w:top w:val="nil"/>
              <w:left w:val="nil"/>
              <w:bottom w:val="nil"/>
              <w:right w:val="nil"/>
            </w:tcBorders>
            <w:shd w:val="clear" w:color="auto" w:fill="auto"/>
          </w:tcPr>
          <w:p w14:paraId="64A270F8" w14:textId="77777777" w:rsidR="005D5F2B" w:rsidRPr="005D5F2B" w:rsidRDefault="005D5F2B" w:rsidP="005D5F2B">
            <w:pPr>
              <w:spacing w:after="0"/>
              <w:rPr>
                <w:b/>
              </w:rPr>
            </w:pPr>
            <w:r w:rsidRPr="005D5F2B">
              <w:rPr>
                <w:b/>
              </w:rPr>
              <w:t>Signature</w:t>
            </w:r>
          </w:p>
        </w:tc>
        <w:tc>
          <w:tcPr>
            <w:tcW w:w="3375" w:type="dxa"/>
            <w:shd w:val="clear" w:color="auto" w:fill="auto"/>
          </w:tcPr>
          <w:p w14:paraId="46D4C0AC" w14:textId="77777777" w:rsidR="005D5F2B" w:rsidRPr="005D5F2B" w:rsidRDefault="005D5F2B" w:rsidP="005D5F2B">
            <w:pPr>
              <w:spacing w:after="0"/>
            </w:pPr>
            <w:r w:rsidRPr="005D5F2B">
              <w:fldChar w:fldCharType="begin">
                <w:ffData>
                  <w:name w:val="Text49"/>
                  <w:enabled/>
                  <w:calcOnExit w:val="0"/>
                  <w:textInput/>
                </w:ffData>
              </w:fldChar>
            </w:r>
            <w:bookmarkStart w:id="42" w:name="Text49"/>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2"/>
          </w:p>
        </w:tc>
        <w:tc>
          <w:tcPr>
            <w:tcW w:w="1549" w:type="dxa"/>
            <w:tcBorders>
              <w:top w:val="nil"/>
              <w:left w:val="nil"/>
              <w:bottom w:val="nil"/>
              <w:right w:val="nil"/>
            </w:tcBorders>
            <w:shd w:val="clear" w:color="auto" w:fill="auto"/>
          </w:tcPr>
          <w:p w14:paraId="6AF05382" w14:textId="77777777" w:rsidR="005D5F2B" w:rsidRPr="005D5F2B" w:rsidRDefault="005D5F2B" w:rsidP="005D5F2B">
            <w:pPr>
              <w:spacing w:after="0"/>
              <w:rPr>
                <w:b/>
              </w:rPr>
            </w:pPr>
            <w:r w:rsidRPr="005D5F2B">
              <w:rPr>
                <w:b/>
              </w:rPr>
              <w:t>Name</w:t>
            </w:r>
          </w:p>
        </w:tc>
        <w:tc>
          <w:tcPr>
            <w:tcW w:w="3655" w:type="dxa"/>
            <w:shd w:val="clear" w:color="auto" w:fill="auto"/>
          </w:tcPr>
          <w:p w14:paraId="20C097F1" w14:textId="77777777" w:rsidR="005D5F2B" w:rsidRPr="005D5F2B" w:rsidRDefault="005D5F2B" w:rsidP="005D5F2B">
            <w:pPr>
              <w:spacing w:after="0"/>
            </w:pPr>
            <w:r w:rsidRPr="005D5F2B">
              <w:fldChar w:fldCharType="begin">
                <w:ffData>
                  <w:name w:val="Text51"/>
                  <w:enabled/>
                  <w:calcOnExit w:val="0"/>
                  <w:textInput/>
                </w:ffData>
              </w:fldChar>
            </w:r>
            <w:bookmarkStart w:id="43" w:name="Text51"/>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3"/>
          </w:p>
        </w:tc>
      </w:tr>
      <w:tr w:rsidR="005D5F2B" w:rsidRPr="005D5F2B" w14:paraId="66CF7245" w14:textId="77777777" w:rsidTr="00D1607E">
        <w:trPr>
          <w:tblCellSpacing w:w="21" w:type="dxa"/>
        </w:trPr>
        <w:tc>
          <w:tcPr>
            <w:tcW w:w="1829" w:type="dxa"/>
            <w:tcBorders>
              <w:top w:val="nil"/>
              <w:left w:val="nil"/>
              <w:bottom w:val="nil"/>
              <w:right w:val="nil"/>
            </w:tcBorders>
            <w:shd w:val="clear" w:color="auto" w:fill="auto"/>
          </w:tcPr>
          <w:p w14:paraId="4C92426B" w14:textId="77777777" w:rsidR="005D5F2B" w:rsidRPr="005D5F2B" w:rsidRDefault="005D5F2B" w:rsidP="005D5F2B">
            <w:pPr>
              <w:spacing w:after="0"/>
              <w:rPr>
                <w:b/>
              </w:rPr>
            </w:pPr>
            <w:r w:rsidRPr="005D5F2B">
              <w:rPr>
                <w:b/>
              </w:rPr>
              <w:t>Date</w:t>
            </w:r>
          </w:p>
        </w:tc>
        <w:tc>
          <w:tcPr>
            <w:tcW w:w="3375" w:type="dxa"/>
            <w:shd w:val="clear" w:color="auto" w:fill="auto"/>
          </w:tcPr>
          <w:p w14:paraId="220AE541" w14:textId="77777777" w:rsidR="005D5F2B" w:rsidRPr="005D5F2B" w:rsidRDefault="005D5F2B" w:rsidP="005D5F2B">
            <w:pPr>
              <w:spacing w:after="0"/>
            </w:pPr>
            <w:r w:rsidRPr="005D5F2B">
              <w:fldChar w:fldCharType="begin">
                <w:ffData>
                  <w:name w:val="Text50"/>
                  <w:enabled/>
                  <w:calcOnExit w:val="0"/>
                  <w:textInput/>
                </w:ffData>
              </w:fldChar>
            </w:r>
            <w:bookmarkStart w:id="44" w:name="Text50"/>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4"/>
          </w:p>
        </w:tc>
        <w:tc>
          <w:tcPr>
            <w:tcW w:w="1549" w:type="dxa"/>
            <w:tcBorders>
              <w:top w:val="nil"/>
              <w:left w:val="nil"/>
              <w:bottom w:val="nil"/>
              <w:right w:val="nil"/>
            </w:tcBorders>
            <w:shd w:val="clear" w:color="auto" w:fill="auto"/>
          </w:tcPr>
          <w:p w14:paraId="1709B50C" w14:textId="77777777" w:rsidR="005D5F2B" w:rsidRPr="005D5F2B" w:rsidRDefault="005D5F2B" w:rsidP="005D5F2B">
            <w:pPr>
              <w:spacing w:after="0"/>
              <w:rPr>
                <w:b/>
              </w:rPr>
            </w:pPr>
            <w:r w:rsidRPr="005D5F2B">
              <w:rPr>
                <w:b/>
              </w:rPr>
              <w:t>Position</w:t>
            </w:r>
          </w:p>
        </w:tc>
        <w:tc>
          <w:tcPr>
            <w:tcW w:w="3655" w:type="dxa"/>
            <w:shd w:val="clear" w:color="auto" w:fill="auto"/>
          </w:tcPr>
          <w:p w14:paraId="6A735D4E" w14:textId="77777777" w:rsidR="005D5F2B" w:rsidRPr="005D5F2B" w:rsidRDefault="005D5F2B" w:rsidP="005D5F2B">
            <w:pPr>
              <w:spacing w:after="0"/>
            </w:pPr>
            <w:r w:rsidRPr="005D5F2B">
              <w:fldChar w:fldCharType="begin">
                <w:ffData>
                  <w:name w:val="Text52"/>
                  <w:enabled/>
                  <w:calcOnExit w:val="0"/>
                  <w:textInput/>
                </w:ffData>
              </w:fldChar>
            </w:r>
            <w:bookmarkStart w:id="45" w:name="Text52"/>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5"/>
          </w:p>
        </w:tc>
      </w:tr>
      <w:tr w:rsidR="005D5F2B" w:rsidRPr="005D5F2B" w14:paraId="1FBD77D7" w14:textId="77777777" w:rsidTr="00D1607E">
        <w:trPr>
          <w:tblCellSpacing w:w="21" w:type="dxa"/>
        </w:trPr>
        <w:tc>
          <w:tcPr>
            <w:tcW w:w="1829" w:type="dxa"/>
            <w:tcBorders>
              <w:top w:val="nil"/>
              <w:left w:val="nil"/>
              <w:bottom w:val="nil"/>
              <w:right w:val="nil"/>
            </w:tcBorders>
            <w:shd w:val="clear" w:color="auto" w:fill="auto"/>
          </w:tcPr>
          <w:p w14:paraId="3F5FA15A" w14:textId="77777777" w:rsidR="005D5F2B" w:rsidRPr="005D5F2B" w:rsidRDefault="005D5F2B" w:rsidP="005D5F2B">
            <w:pPr>
              <w:spacing w:after="0"/>
              <w:rPr>
                <w:b/>
              </w:rPr>
            </w:pPr>
            <w:r w:rsidRPr="005D5F2B">
              <w:rPr>
                <w:b/>
              </w:rPr>
              <w:t>Work Phone No</w:t>
            </w:r>
          </w:p>
        </w:tc>
        <w:tc>
          <w:tcPr>
            <w:tcW w:w="3375" w:type="dxa"/>
            <w:shd w:val="clear" w:color="auto" w:fill="auto"/>
          </w:tcPr>
          <w:p w14:paraId="52BDBCD5" w14:textId="77777777" w:rsidR="005D5F2B" w:rsidRPr="005D5F2B" w:rsidRDefault="005D5F2B" w:rsidP="005D5F2B">
            <w:pPr>
              <w:spacing w:after="0"/>
            </w:pPr>
            <w:r w:rsidRPr="005D5F2B">
              <w:fldChar w:fldCharType="begin">
                <w:ffData>
                  <w:name w:val="Text53"/>
                  <w:enabled/>
                  <w:calcOnExit w:val="0"/>
                  <w:textInput/>
                </w:ffData>
              </w:fldChar>
            </w:r>
            <w:bookmarkStart w:id="46" w:name="Text53"/>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6"/>
          </w:p>
        </w:tc>
        <w:tc>
          <w:tcPr>
            <w:tcW w:w="1549" w:type="dxa"/>
            <w:tcBorders>
              <w:top w:val="nil"/>
              <w:left w:val="nil"/>
              <w:bottom w:val="nil"/>
              <w:right w:val="nil"/>
            </w:tcBorders>
            <w:shd w:val="clear" w:color="auto" w:fill="auto"/>
          </w:tcPr>
          <w:p w14:paraId="540207A0" w14:textId="77777777" w:rsidR="005D5F2B" w:rsidRPr="005D5F2B" w:rsidRDefault="005D5F2B" w:rsidP="005D5F2B">
            <w:pPr>
              <w:spacing w:after="0"/>
              <w:rPr>
                <w:b/>
              </w:rPr>
            </w:pPr>
            <w:r w:rsidRPr="005D5F2B">
              <w:rPr>
                <w:b/>
              </w:rPr>
              <w:t>Work E-mail</w:t>
            </w:r>
          </w:p>
        </w:tc>
        <w:tc>
          <w:tcPr>
            <w:tcW w:w="3655" w:type="dxa"/>
            <w:shd w:val="clear" w:color="auto" w:fill="auto"/>
          </w:tcPr>
          <w:p w14:paraId="6CEB7391" w14:textId="77777777" w:rsidR="005D5F2B" w:rsidRPr="005D5F2B" w:rsidRDefault="005D5F2B" w:rsidP="005D5F2B">
            <w:pPr>
              <w:spacing w:after="0"/>
            </w:pPr>
            <w:r w:rsidRPr="005D5F2B">
              <w:fldChar w:fldCharType="begin">
                <w:ffData>
                  <w:name w:val="Text54"/>
                  <w:enabled/>
                  <w:calcOnExit w:val="0"/>
                  <w:textInput/>
                </w:ffData>
              </w:fldChar>
            </w:r>
            <w:bookmarkStart w:id="47" w:name="Text54"/>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7"/>
          </w:p>
        </w:tc>
      </w:tr>
      <w:tr w:rsidR="005D5F2B" w:rsidRPr="005D5F2B" w14:paraId="4F1FFBB7" w14:textId="77777777" w:rsidTr="00D1607E">
        <w:trPr>
          <w:tblCellSpacing w:w="21" w:type="dxa"/>
        </w:trPr>
        <w:tc>
          <w:tcPr>
            <w:tcW w:w="1829" w:type="dxa"/>
            <w:tcBorders>
              <w:top w:val="nil"/>
              <w:left w:val="nil"/>
              <w:bottom w:val="nil"/>
              <w:right w:val="nil"/>
            </w:tcBorders>
            <w:shd w:val="clear" w:color="auto" w:fill="auto"/>
          </w:tcPr>
          <w:p w14:paraId="42AB37D1" w14:textId="77777777" w:rsidR="005D5F2B" w:rsidRPr="005D5F2B" w:rsidRDefault="005D5F2B" w:rsidP="005D5F2B">
            <w:pPr>
              <w:spacing w:after="0"/>
              <w:rPr>
                <w:b/>
              </w:rPr>
            </w:pPr>
            <w:r w:rsidRPr="005D5F2B">
              <w:rPr>
                <w:b/>
              </w:rPr>
              <w:t>Company</w:t>
            </w:r>
          </w:p>
        </w:tc>
        <w:tc>
          <w:tcPr>
            <w:tcW w:w="8695" w:type="dxa"/>
            <w:gridSpan w:val="3"/>
            <w:shd w:val="clear" w:color="auto" w:fill="auto"/>
          </w:tcPr>
          <w:p w14:paraId="3D89160E" w14:textId="77777777" w:rsidR="005D5F2B" w:rsidRPr="005D5F2B" w:rsidRDefault="005D5F2B" w:rsidP="005D5F2B">
            <w:pPr>
              <w:spacing w:after="0"/>
            </w:pPr>
            <w:r w:rsidRPr="005D5F2B">
              <w:fldChar w:fldCharType="begin">
                <w:ffData>
                  <w:name w:val="Text56"/>
                  <w:enabled/>
                  <w:calcOnExit w:val="0"/>
                  <w:textInput/>
                </w:ffData>
              </w:fldChar>
            </w:r>
            <w:bookmarkStart w:id="48" w:name="Text56"/>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8"/>
          </w:p>
        </w:tc>
      </w:tr>
      <w:tr w:rsidR="005D5F2B" w:rsidRPr="005D5F2B" w14:paraId="1C7F35A2" w14:textId="77777777" w:rsidTr="00D1607E">
        <w:trPr>
          <w:tblCellSpacing w:w="21" w:type="dxa"/>
        </w:trPr>
        <w:tc>
          <w:tcPr>
            <w:tcW w:w="1829" w:type="dxa"/>
            <w:tcBorders>
              <w:top w:val="nil"/>
              <w:left w:val="nil"/>
              <w:bottom w:val="nil"/>
              <w:right w:val="nil"/>
            </w:tcBorders>
            <w:shd w:val="clear" w:color="auto" w:fill="auto"/>
          </w:tcPr>
          <w:p w14:paraId="19087326" w14:textId="77777777" w:rsidR="005D5F2B" w:rsidRPr="005D5F2B" w:rsidRDefault="005D5F2B" w:rsidP="005D5F2B">
            <w:pPr>
              <w:spacing w:after="0"/>
              <w:rPr>
                <w:b/>
              </w:rPr>
            </w:pPr>
            <w:r w:rsidRPr="005D5F2B">
              <w:rPr>
                <w:b/>
              </w:rPr>
              <w:t>Address</w:t>
            </w:r>
          </w:p>
          <w:p w14:paraId="74364035" w14:textId="77777777" w:rsidR="005D5F2B" w:rsidRPr="005D5F2B" w:rsidRDefault="005D5F2B" w:rsidP="005D5F2B">
            <w:pPr>
              <w:spacing w:after="0"/>
              <w:rPr>
                <w:b/>
              </w:rPr>
            </w:pPr>
          </w:p>
          <w:p w14:paraId="604A356D" w14:textId="77777777" w:rsidR="005D5F2B" w:rsidRPr="005D5F2B" w:rsidRDefault="005D5F2B" w:rsidP="005D5F2B">
            <w:pPr>
              <w:spacing w:after="0"/>
              <w:rPr>
                <w:b/>
              </w:rPr>
            </w:pPr>
          </w:p>
          <w:p w14:paraId="19F08053" w14:textId="77777777" w:rsidR="005D5F2B" w:rsidRPr="005D5F2B" w:rsidRDefault="005D5F2B" w:rsidP="005D5F2B">
            <w:pPr>
              <w:spacing w:after="0"/>
              <w:rPr>
                <w:b/>
              </w:rPr>
            </w:pPr>
          </w:p>
        </w:tc>
        <w:tc>
          <w:tcPr>
            <w:tcW w:w="8695" w:type="dxa"/>
            <w:gridSpan w:val="3"/>
            <w:shd w:val="clear" w:color="auto" w:fill="auto"/>
          </w:tcPr>
          <w:p w14:paraId="3A77AEF1" w14:textId="77777777" w:rsidR="005D5F2B" w:rsidRPr="005D5F2B" w:rsidRDefault="005D5F2B" w:rsidP="005D5F2B">
            <w:pPr>
              <w:spacing w:after="0"/>
            </w:pPr>
            <w:r w:rsidRPr="005D5F2B">
              <w:fldChar w:fldCharType="begin">
                <w:ffData>
                  <w:name w:val="Text57"/>
                  <w:enabled/>
                  <w:calcOnExit w:val="0"/>
                  <w:textInput/>
                </w:ffData>
              </w:fldChar>
            </w:r>
            <w:bookmarkStart w:id="49" w:name="Text57"/>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9"/>
          </w:p>
        </w:tc>
      </w:tr>
    </w:tbl>
    <w:p w14:paraId="001C6F9C" w14:textId="77777777" w:rsidR="006C6FDE" w:rsidRDefault="006C6FDE" w:rsidP="007E0E7C">
      <w:pPr>
        <w:spacing w:after="0"/>
      </w:pPr>
    </w:p>
    <w:p w14:paraId="4DCBD86C" w14:textId="52C3F7A0" w:rsidR="001A7326" w:rsidRDefault="002713BD" w:rsidP="00316DB4">
      <w:pPr>
        <w:spacing w:after="0"/>
        <w:rPr>
          <w:b/>
        </w:rPr>
      </w:pPr>
      <w:r w:rsidRPr="002713BD">
        <w:rPr>
          <w:b/>
        </w:rPr>
        <w:t xml:space="preserve">Part 7 </w:t>
      </w:r>
      <w:r w:rsidR="00A33FA1">
        <w:rPr>
          <w:b/>
        </w:rPr>
        <w:t>–</w:t>
      </w:r>
      <w:r w:rsidRPr="002713BD">
        <w:rPr>
          <w:b/>
        </w:rPr>
        <w:t xml:space="preserve"> </w:t>
      </w:r>
      <w:r w:rsidR="00A33FA1">
        <w:rPr>
          <w:b/>
        </w:rPr>
        <w:t>Request for ONR to review BPSS application</w:t>
      </w:r>
      <w:r w:rsidR="00B85FC4">
        <w:rPr>
          <w:b/>
        </w:rPr>
        <w:t xml:space="preserve"> (Go </w:t>
      </w:r>
      <w:r w:rsidR="0022707B">
        <w:rPr>
          <w:b/>
        </w:rPr>
        <w:t>straight t</w:t>
      </w:r>
      <w:r w:rsidR="00B85FC4">
        <w:rPr>
          <w:b/>
        </w:rPr>
        <w:t xml:space="preserve">o Part 8 </w:t>
      </w:r>
      <w:r w:rsidR="0022707B">
        <w:rPr>
          <w:b/>
        </w:rPr>
        <w:t>if application does not need to be referred to ONR)</w:t>
      </w:r>
    </w:p>
    <w:p w14:paraId="61C8E3A4" w14:textId="77777777" w:rsidR="00316DB4" w:rsidRDefault="00316DB4" w:rsidP="00316DB4">
      <w:pPr>
        <w:spacing w:after="0"/>
        <w:rPr>
          <w:b/>
        </w:rPr>
      </w:pPr>
    </w:p>
    <w:tbl>
      <w:tblPr>
        <w:tblW w:w="0" w:type="auto"/>
        <w:tblCellSpacing w:w="21" w:type="dxa"/>
        <w:tblBorders>
          <w:top w:val="single" w:sz="4" w:space="0" w:color="auto"/>
          <w:left w:val="single" w:sz="4" w:space="0" w:color="auto"/>
          <w:bottom w:val="single" w:sz="4" w:space="0" w:color="auto"/>
          <w:right w:val="single" w:sz="4" w:space="0" w:color="auto"/>
        </w:tblBorders>
        <w:tblCellMar>
          <w:top w:w="43" w:type="dxa"/>
          <w:left w:w="43" w:type="dxa"/>
          <w:bottom w:w="43" w:type="dxa"/>
          <w:right w:w="43" w:type="dxa"/>
        </w:tblCellMar>
        <w:tblLook w:val="01E0" w:firstRow="1" w:lastRow="1" w:firstColumn="1" w:lastColumn="1" w:noHBand="0" w:noVBand="0"/>
      </w:tblPr>
      <w:tblGrid>
        <w:gridCol w:w="1737"/>
        <w:gridCol w:w="2774"/>
        <w:gridCol w:w="1463"/>
        <w:gridCol w:w="3042"/>
      </w:tblGrid>
      <w:tr w:rsidR="001A7326" w:rsidRPr="001A7326" w14:paraId="13ECBA71" w14:textId="77777777" w:rsidTr="00D1607E">
        <w:trPr>
          <w:tblCellSpacing w:w="21" w:type="dxa"/>
        </w:trPr>
        <w:tc>
          <w:tcPr>
            <w:tcW w:w="10582" w:type="dxa"/>
            <w:gridSpan w:val="4"/>
            <w:shd w:val="clear" w:color="auto" w:fill="auto"/>
          </w:tcPr>
          <w:p w14:paraId="4CD7F55C" w14:textId="39059977" w:rsidR="001A7326" w:rsidRPr="00006EA1" w:rsidRDefault="00BE3346" w:rsidP="001A7326">
            <w:pPr>
              <w:spacing w:after="0"/>
              <w:rPr>
                <w:bCs/>
              </w:rPr>
            </w:pPr>
            <w:r>
              <w:rPr>
                <w:bCs/>
              </w:rPr>
              <w:t xml:space="preserve">This BPSS application is being </w:t>
            </w:r>
            <w:r w:rsidR="001A7326" w:rsidRPr="00006EA1">
              <w:rPr>
                <w:bCs/>
              </w:rPr>
              <w:t xml:space="preserve">forwarded to the Office for Nuclear Regulation, with </w:t>
            </w:r>
            <w:r w:rsidR="00091D44">
              <w:rPr>
                <w:bCs/>
              </w:rPr>
              <w:t>identity and right to work</w:t>
            </w:r>
            <w:r w:rsidR="001A7326" w:rsidRPr="00006EA1">
              <w:rPr>
                <w:bCs/>
              </w:rPr>
              <w:t xml:space="preserve"> documentation,  </w:t>
            </w:r>
            <w:r w:rsidR="00A026F0">
              <w:rPr>
                <w:bCs/>
              </w:rPr>
              <w:t xml:space="preserve">and other documentation relevant to the reason for referral, </w:t>
            </w:r>
            <w:r w:rsidR="001A7326" w:rsidRPr="00006EA1">
              <w:rPr>
                <w:bCs/>
              </w:rPr>
              <w:t>for the following reason(s):</w:t>
            </w:r>
          </w:p>
        </w:tc>
      </w:tr>
      <w:tr w:rsidR="001A7326" w:rsidRPr="001A7326" w14:paraId="078F5E24" w14:textId="77777777" w:rsidTr="00D1607E">
        <w:trPr>
          <w:tblCellSpacing w:w="21" w:type="dxa"/>
        </w:trPr>
        <w:tc>
          <w:tcPr>
            <w:tcW w:w="10582" w:type="dxa"/>
            <w:gridSpan w:val="4"/>
            <w:tcBorders>
              <w:top w:val="single" w:sz="4" w:space="0" w:color="auto"/>
              <w:bottom w:val="single" w:sz="4" w:space="0" w:color="auto"/>
            </w:tcBorders>
            <w:shd w:val="clear" w:color="auto" w:fill="auto"/>
          </w:tcPr>
          <w:p w14:paraId="7BB949BA" w14:textId="77777777" w:rsidR="001A7326" w:rsidRPr="001A7326" w:rsidRDefault="001A7326" w:rsidP="001A7326">
            <w:pPr>
              <w:spacing w:after="0"/>
              <w:rPr>
                <w:b/>
                <w:bCs/>
              </w:rPr>
            </w:pPr>
            <w:r w:rsidRPr="001A7326">
              <w:rPr>
                <w:b/>
                <w:bCs/>
              </w:rPr>
              <w:t>a) Reason for referring application to ONR:</w:t>
            </w:r>
          </w:p>
          <w:p w14:paraId="0E4E6C1E" w14:textId="77777777" w:rsidR="001A7326" w:rsidRPr="001A7326" w:rsidRDefault="001A7326" w:rsidP="001A7326">
            <w:pPr>
              <w:spacing w:after="0"/>
              <w:rPr>
                <w:b/>
                <w:bCs/>
              </w:rPr>
            </w:pPr>
          </w:p>
          <w:p w14:paraId="71968500" w14:textId="77777777" w:rsidR="001A7326" w:rsidRPr="001A7326" w:rsidRDefault="001A7326" w:rsidP="001A7326">
            <w:pPr>
              <w:spacing w:after="0"/>
              <w:rPr>
                <w:b/>
                <w:bCs/>
              </w:rPr>
            </w:pPr>
          </w:p>
          <w:p w14:paraId="3679437E" w14:textId="77777777" w:rsidR="001A7326" w:rsidRPr="001A7326" w:rsidRDefault="001A7326" w:rsidP="001A7326">
            <w:pPr>
              <w:spacing w:after="0"/>
              <w:rPr>
                <w:b/>
                <w:bCs/>
              </w:rPr>
            </w:pPr>
          </w:p>
          <w:p w14:paraId="651F013A" w14:textId="77777777" w:rsidR="001A7326" w:rsidRPr="001A7326" w:rsidRDefault="001A7326" w:rsidP="001A7326">
            <w:pPr>
              <w:spacing w:after="0"/>
              <w:rPr>
                <w:b/>
                <w:bCs/>
              </w:rPr>
            </w:pPr>
          </w:p>
          <w:p w14:paraId="717F00B5" w14:textId="2718F303" w:rsidR="001A7326" w:rsidRPr="001A7326" w:rsidRDefault="001A7326" w:rsidP="001A7326">
            <w:pPr>
              <w:spacing w:after="0"/>
              <w:rPr>
                <w:b/>
                <w:bCs/>
              </w:rPr>
            </w:pPr>
            <w:r w:rsidRPr="001A7326">
              <w:rPr>
                <w:b/>
                <w:bCs/>
              </w:rPr>
              <w:t>b) Upon the granting of a BPSS will the individual be sponsored for an NSV clearance – Yes/No  delete as appropriate</w:t>
            </w:r>
            <w:r w:rsidR="00B11541">
              <w:rPr>
                <w:b/>
                <w:bCs/>
              </w:rPr>
              <w:t xml:space="preserve">. If “Yes” </w:t>
            </w:r>
            <w:r w:rsidR="00855B97">
              <w:rPr>
                <w:b/>
                <w:bCs/>
              </w:rPr>
              <w:t>at what</w:t>
            </w:r>
            <w:r w:rsidR="00DE49F4">
              <w:rPr>
                <w:b/>
                <w:bCs/>
              </w:rPr>
              <w:t xml:space="preserve"> clearance</w:t>
            </w:r>
            <w:r w:rsidR="00855B97">
              <w:rPr>
                <w:b/>
                <w:bCs/>
              </w:rPr>
              <w:t xml:space="preserve"> level? </w:t>
            </w:r>
          </w:p>
          <w:p w14:paraId="304B1C83" w14:textId="77777777" w:rsidR="001A7326" w:rsidRPr="001A7326" w:rsidRDefault="001A7326" w:rsidP="001A7326">
            <w:pPr>
              <w:spacing w:after="0"/>
              <w:rPr>
                <w:b/>
                <w:bCs/>
              </w:rPr>
            </w:pPr>
          </w:p>
          <w:p w14:paraId="4C9191B3" w14:textId="77777777" w:rsidR="00411E22" w:rsidRPr="001A7326" w:rsidRDefault="00411E22" w:rsidP="001A7326">
            <w:pPr>
              <w:spacing w:after="0"/>
              <w:rPr>
                <w:b/>
              </w:rPr>
            </w:pPr>
          </w:p>
        </w:tc>
      </w:tr>
      <w:tr w:rsidR="001A7326" w:rsidRPr="001A7326" w14:paraId="34BA1532" w14:textId="77777777" w:rsidTr="00D1607E">
        <w:trPr>
          <w:tblCellSpacing w:w="21" w:type="dxa"/>
        </w:trPr>
        <w:tc>
          <w:tcPr>
            <w:tcW w:w="1829" w:type="dxa"/>
            <w:shd w:val="clear" w:color="auto" w:fill="auto"/>
          </w:tcPr>
          <w:p w14:paraId="221B43F3" w14:textId="77777777" w:rsidR="001A7326" w:rsidRPr="001A7326" w:rsidRDefault="001A7326" w:rsidP="001A7326">
            <w:pPr>
              <w:spacing w:after="0"/>
              <w:rPr>
                <w:b/>
              </w:rPr>
            </w:pPr>
            <w:r w:rsidRPr="001A7326">
              <w:rPr>
                <w:b/>
              </w:rPr>
              <w:t>Signature</w:t>
            </w:r>
          </w:p>
        </w:tc>
        <w:tc>
          <w:tcPr>
            <w:tcW w:w="3375" w:type="dxa"/>
            <w:tcBorders>
              <w:top w:val="single" w:sz="4" w:space="0" w:color="auto"/>
              <w:left w:val="single" w:sz="4" w:space="0" w:color="auto"/>
              <w:bottom w:val="single" w:sz="4" w:space="0" w:color="auto"/>
              <w:right w:val="single" w:sz="4" w:space="0" w:color="auto"/>
            </w:tcBorders>
            <w:shd w:val="clear" w:color="auto" w:fill="auto"/>
          </w:tcPr>
          <w:p w14:paraId="0B0A95F3" w14:textId="77777777" w:rsidR="001A7326" w:rsidRPr="001A7326" w:rsidRDefault="001A7326" w:rsidP="001A7326">
            <w:pPr>
              <w:spacing w:after="0"/>
              <w:rPr>
                <w:b/>
              </w:rPr>
            </w:pPr>
            <w:r w:rsidRPr="001A7326">
              <w:rPr>
                <w:b/>
              </w:rPr>
              <w:fldChar w:fldCharType="begin">
                <w:ffData>
                  <w:name w:val="Text49"/>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c>
          <w:tcPr>
            <w:tcW w:w="1549" w:type="dxa"/>
            <w:shd w:val="clear" w:color="auto" w:fill="auto"/>
          </w:tcPr>
          <w:p w14:paraId="3027487F" w14:textId="77777777" w:rsidR="001A7326" w:rsidRPr="001A7326" w:rsidRDefault="001A7326" w:rsidP="001A7326">
            <w:pPr>
              <w:spacing w:after="0"/>
              <w:rPr>
                <w:b/>
              </w:rPr>
            </w:pPr>
            <w:r w:rsidRPr="001A7326">
              <w:rPr>
                <w:b/>
              </w:rPr>
              <w:t>Name</w:t>
            </w:r>
          </w:p>
        </w:tc>
        <w:tc>
          <w:tcPr>
            <w:tcW w:w="3655" w:type="dxa"/>
            <w:tcBorders>
              <w:top w:val="single" w:sz="4" w:space="0" w:color="auto"/>
              <w:left w:val="single" w:sz="4" w:space="0" w:color="auto"/>
              <w:bottom w:val="single" w:sz="4" w:space="0" w:color="auto"/>
            </w:tcBorders>
            <w:shd w:val="clear" w:color="auto" w:fill="auto"/>
          </w:tcPr>
          <w:p w14:paraId="6E14F2F8" w14:textId="77777777" w:rsidR="001A7326" w:rsidRPr="001A7326" w:rsidRDefault="001A7326" w:rsidP="001A7326">
            <w:pPr>
              <w:spacing w:after="0"/>
              <w:rPr>
                <w:b/>
              </w:rPr>
            </w:pPr>
            <w:r w:rsidRPr="001A7326">
              <w:rPr>
                <w:b/>
              </w:rPr>
              <w:fldChar w:fldCharType="begin">
                <w:ffData>
                  <w:name w:val="Text51"/>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r>
      <w:tr w:rsidR="001A7326" w:rsidRPr="001A7326" w14:paraId="579C899C" w14:textId="77777777" w:rsidTr="00D1607E">
        <w:trPr>
          <w:tblCellSpacing w:w="21" w:type="dxa"/>
        </w:trPr>
        <w:tc>
          <w:tcPr>
            <w:tcW w:w="1829" w:type="dxa"/>
            <w:shd w:val="clear" w:color="auto" w:fill="auto"/>
          </w:tcPr>
          <w:p w14:paraId="61CBF7CD" w14:textId="77777777" w:rsidR="001A7326" w:rsidRPr="001A7326" w:rsidRDefault="001A7326" w:rsidP="001A7326">
            <w:pPr>
              <w:spacing w:after="0"/>
              <w:rPr>
                <w:b/>
              </w:rPr>
            </w:pPr>
            <w:r w:rsidRPr="001A7326">
              <w:rPr>
                <w:b/>
              </w:rPr>
              <w:lastRenderedPageBreak/>
              <w:t>Date</w:t>
            </w:r>
          </w:p>
        </w:tc>
        <w:tc>
          <w:tcPr>
            <w:tcW w:w="3375" w:type="dxa"/>
            <w:tcBorders>
              <w:top w:val="single" w:sz="4" w:space="0" w:color="auto"/>
              <w:left w:val="single" w:sz="4" w:space="0" w:color="auto"/>
              <w:bottom w:val="single" w:sz="4" w:space="0" w:color="auto"/>
              <w:right w:val="single" w:sz="4" w:space="0" w:color="auto"/>
            </w:tcBorders>
            <w:shd w:val="clear" w:color="auto" w:fill="auto"/>
          </w:tcPr>
          <w:p w14:paraId="68EE6F1A" w14:textId="77777777" w:rsidR="001A7326" w:rsidRPr="001A7326" w:rsidRDefault="001A7326" w:rsidP="001A7326">
            <w:pPr>
              <w:spacing w:after="0"/>
              <w:rPr>
                <w:b/>
              </w:rPr>
            </w:pPr>
            <w:r w:rsidRPr="001A7326">
              <w:rPr>
                <w:b/>
              </w:rPr>
              <w:fldChar w:fldCharType="begin">
                <w:ffData>
                  <w:name w:val="Text50"/>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c>
          <w:tcPr>
            <w:tcW w:w="1549" w:type="dxa"/>
            <w:shd w:val="clear" w:color="auto" w:fill="auto"/>
          </w:tcPr>
          <w:p w14:paraId="1E292D69" w14:textId="77777777" w:rsidR="001A7326" w:rsidRPr="001A7326" w:rsidRDefault="001A7326" w:rsidP="001A7326">
            <w:pPr>
              <w:spacing w:after="0"/>
              <w:rPr>
                <w:b/>
              </w:rPr>
            </w:pPr>
            <w:r w:rsidRPr="001A7326">
              <w:rPr>
                <w:b/>
              </w:rPr>
              <w:t>Position</w:t>
            </w:r>
          </w:p>
        </w:tc>
        <w:tc>
          <w:tcPr>
            <w:tcW w:w="3655" w:type="dxa"/>
            <w:tcBorders>
              <w:top w:val="single" w:sz="4" w:space="0" w:color="auto"/>
              <w:left w:val="single" w:sz="4" w:space="0" w:color="auto"/>
              <w:bottom w:val="single" w:sz="4" w:space="0" w:color="auto"/>
            </w:tcBorders>
            <w:shd w:val="clear" w:color="auto" w:fill="auto"/>
          </w:tcPr>
          <w:p w14:paraId="2CBFDD60" w14:textId="77777777" w:rsidR="001A7326" w:rsidRPr="001A7326" w:rsidRDefault="001A7326" w:rsidP="001A7326">
            <w:pPr>
              <w:spacing w:after="0"/>
              <w:rPr>
                <w:b/>
              </w:rPr>
            </w:pPr>
            <w:r w:rsidRPr="001A7326">
              <w:rPr>
                <w:b/>
              </w:rPr>
              <w:fldChar w:fldCharType="begin">
                <w:ffData>
                  <w:name w:val="Text52"/>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r>
      <w:tr w:rsidR="001A7326" w:rsidRPr="001A7326" w14:paraId="799DBA8E" w14:textId="77777777" w:rsidTr="00D1607E">
        <w:trPr>
          <w:tblCellSpacing w:w="21" w:type="dxa"/>
        </w:trPr>
        <w:tc>
          <w:tcPr>
            <w:tcW w:w="1829" w:type="dxa"/>
            <w:shd w:val="clear" w:color="auto" w:fill="auto"/>
          </w:tcPr>
          <w:p w14:paraId="2B58086E" w14:textId="77777777" w:rsidR="001A7326" w:rsidRPr="001A7326" w:rsidRDefault="001A7326" w:rsidP="001A7326">
            <w:pPr>
              <w:spacing w:after="0"/>
              <w:rPr>
                <w:b/>
              </w:rPr>
            </w:pPr>
            <w:r w:rsidRPr="001A7326">
              <w:rPr>
                <w:b/>
              </w:rPr>
              <w:t>Work Phone No</w:t>
            </w:r>
          </w:p>
        </w:tc>
        <w:tc>
          <w:tcPr>
            <w:tcW w:w="3375" w:type="dxa"/>
            <w:tcBorders>
              <w:top w:val="single" w:sz="4" w:space="0" w:color="auto"/>
              <w:left w:val="single" w:sz="4" w:space="0" w:color="auto"/>
              <w:bottom w:val="single" w:sz="4" w:space="0" w:color="auto"/>
              <w:right w:val="single" w:sz="4" w:space="0" w:color="auto"/>
            </w:tcBorders>
            <w:shd w:val="clear" w:color="auto" w:fill="auto"/>
          </w:tcPr>
          <w:p w14:paraId="6B4826DF" w14:textId="77777777" w:rsidR="001A7326" w:rsidRPr="001A7326" w:rsidRDefault="001A7326" w:rsidP="001A7326">
            <w:pPr>
              <w:spacing w:after="0"/>
              <w:rPr>
                <w:b/>
              </w:rPr>
            </w:pPr>
            <w:r w:rsidRPr="001A7326">
              <w:rPr>
                <w:b/>
              </w:rPr>
              <w:fldChar w:fldCharType="begin">
                <w:ffData>
                  <w:name w:val="Text53"/>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c>
          <w:tcPr>
            <w:tcW w:w="1549" w:type="dxa"/>
            <w:shd w:val="clear" w:color="auto" w:fill="auto"/>
          </w:tcPr>
          <w:p w14:paraId="4A081AB8" w14:textId="77777777" w:rsidR="001A7326" w:rsidRPr="001A7326" w:rsidRDefault="001A7326" w:rsidP="001A7326">
            <w:pPr>
              <w:spacing w:after="0"/>
              <w:rPr>
                <w:b/>
              </w:rPr>
            </w:pPr>
            <w:r w:rsidRPr="001A7326">
              <w:rPr>
                <w:b/>
              </w:rPr>
              <w:t>Work E-mail</w:t>
            </w:r>
          </w:p>
        </w:tc>
        <w:tc>
          <w:tcPr>
            <w:tcW w:w="3655" w:type="dxa"/>
            <w:tcBorders>
              <w:top w:val="single" w:sz="4" w:space="0" w:color="auto"/>
              <w:left w:val="single" w:sz="4" w:space="0" w:color="auto"/>
              <w:bottom w:val="single" w:sz="4" w:space="0" w:color="auto"/>
            </w:tcBorders>
            <w:shd w:val="clear" w:color="auto" w:fill="auto"/>
          </w:tcPr>
          <w:p w14:paraId="33F5D94A" w14:textId="77777777" w:rsidR="001A7326" w:rsidRPr="001A7326" w:rsidRDefault="001A7326" w:rsidP="001A7326">
            <w:pPr>
              <w:spacing w:after="0"/>
              <w:rPr>
                <w:b/>
              </w:rPr>
            </w:pPr>
            <w:r w:rsidRPr="001A7326">
              <w:rPr>
                <w:b/>
              </w:rPr>
              <w:fldChar w:fldCharType="begin">
                <w:ffData>
                  <w:name w:val="Text54"/>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r>
      <w:tr w:rsidR="001A7326" w:rsidRPr="001A7326" w14:paraId="30CDD1E0" w14:textId="77777777" w:rsidTr="00D1607E">
        <w:trPr>
          <w:tblCellSpacing w:w="21" w:type="dxa"/>
        </w:trPr>
        <w:tc>
          <w:tcPr>
            <w:tcW w:w="1829" w:type="dxa"/>
            <w:shd w:val="clear" w:color="auto" w:fill="auto"/>
          </w:tcPr>
          <w:p w14:paraId="330ACF26" w14:textId="77777777" w:rsidR="001A7326" w:rsidRPr="001A7326" w:rsidRDefault="001A7326" w:rsidP="001A7326">
            <w:pPr>
              <w:spacing w:after="0"/>
              <w:rPr>
                <w:b/>
              </w:rPr>
            </w:pPr>
            <w:r w:rsidRPr="001A7326">
              <w:rPr>
                <w:b/>
              </w:rPr>
              <w:t>Company</w:t>
            </w:r>
          </w:p>
        </w:tc>
        <w:tc>
          <w:tcPr>
            <w:tcW w:w="8695" w:type="dxa"/>
            <w:gridSpan w:val="3"/>
            <w:tcBorders>
              <w:top w:val="single" w:sz="4" w:space="0" w:color="auto"/>
              <w:left w:val="single" w:sz="4" w:space="0" w:color="auto"/>
              <w:bottom w:val="single" w:sz="4" w:space="0" w:color="auto"/>
            </w:tcBorders>
            <w:shd w:val="clear" w:color="auto" w:fill="auto"/>
          </w:tcPr>
          <w:p w14:paraId="40B9BE7E" w14:textId="77777777" w:rsidR="001A7326" w:rsidRPr="001A7326" w:rsidRDefault="001A7326" w:rsidP="001A7326">
            <w:pPr>
              <w:spacing w:after="0"/>
              <w:rPr>
                <w:b/>
              </w:rPr>
            </w:pPr>
            <w:r w:rsidRPr="001A7326">
              <w:rPr>
                <w:b/>
              </w:rPr>
              <w:fldChar w:fldCharType="begin">
                <w:ffData>
                  <w:name w:val="Text58"/>
                  <w:enabled/>
                  <w:calcOnExit w:val="0"/>
                  <w:textInput/>
                </w:ffData>
              </w:fldChar>
            </w:r>
            <w:bookmarkStart w:id="50" w:name="Text58"/>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bookmarkEnd w:id="50"/>
          </w:p>
        </w:tc>
      </w:tr>
      <w:tr w:rsidR="001A7326" w:rsidRPr="001A7326" w14:paraId="458BA7AB" w14:textId="77777777" w:rsidTr="00D1607E">
        <w:trPr>
          <w:tblCellSpacing w:w="21" w:type="dxa"/>
        </w:trPr>
        <w:tc>
          <w:tcPr>
            <w:tcW w:w="1829" w:type="dxa"/>
            <w:shd w:val="clear" w:color="auto" w:fill="auto"/>
          </w:tcPr>
          <w:p w14:paraId="62F939A4" w14:textId="77777777" w:rsidR="001A7326" w:rsidRPr="001A7326" w:rsidRDefault="001A7326" w:rsidP="001A7326">
            <w:pPr>
              <w:spacing w:after="0"/>
              <w:rPr>
                <w:b/>
              </w:rPr>
            </w:pPr>
            <w:r w:rsidRPr="001A7326">
              <w:rPr>
                <w:b/>
              </w:rPr>
              <w:t>Address</w:t>
            </w:r>
          </w:p>
        </w:tc>
        <w:tc>
          <w:tcPr>
            <w:tcW w:w="8695" w:type="dxa"/>
            <w:gridSpan w:val="3"/>
            <w:tcBorders>
              <w:top w:val="single" w:sz="4" w:space="0" w:color="auto"/>
              <w:left w:val="single" w:sz="4" w:space="0" w:color="auto"/>
              <w:bottom w:val="single" w:sz="4" w:space="0" w:color="auto"/>
            </w:tcBorders>
            <w:shd w:val="clear" w:color="auto" w:fill="auto"/>
          </w:tcPr>
          <w:p w14:paraId="0E253C6C" w14:textId="77777777" w:rsidR="001A7326" w:rsidRPr="001A7326" w:rsidRDefault="001A7326" w:rsidP="001A7326">
            <w:pPr>
              <w:spacing w:after="0"/>
              <w:rPr>
                <w:b/>
              </w:rPr>
            </w:pPr>
            <w:r w:rsidRPr="001A7326">
              <w:rPr>
                <w:b/>
              </w:rPr>
              <w:fldChar w:fldCharType="begin">
                <w:ffData>
                  <w:name w:val="Text59"/>
                  <w:enabled/>
                  <w:calcOnExit w:val="0"/>
                  <w:textInput/>
                </w:ffData>
              </w:fldChar>
            </w:r>
            <w:bookmarkStart w:id="51" w:name="Text59"/>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bookmarkEnd w:id="51"/>
          </w:p>
        </w:tc>
      </w:tr>
    </w:tbl>
    <w:p w14:paraId="7B3E51BF" w14:textId="77777777" w:rsidR="002713BD" w:rsidRDefault="002713BD" w:rsidP="002713BD">
      <w:pPr>
        <w:spacing w:after="0"/>
        <w:rPr>
          <w:b/>
        </w:rPr>
      </w:pPr>
    </w:p>
    <w:p w14:paraId="5801D7C8" w14:textId="7D452CCC" w:rsidR="002713BD" w:rsidRDefault="001A7326" w:rsidP="001A7326">
      <w:pPr>
        <w:spacing w:after="0"/>
        <w:rPr>
          <w:b/>
        </w:rPr>
      </w:pPr>
      <w:r w:rsidRPr="007C3065">
        <w:rPr>
          <w:b/>
        </w:rPr>
        <w:t>Part 8 - Baseline Personnel Security Standard authorisation (only for completion by personnel within the dutyholder organisation with formal authority</w:t>
      </w:r>
      <w:r w:rsidR="007C227D">
        <w:rPr>
          <w:b/>
        </w:rPr>
        <w:t xml:space="preserve">. Where ONR approval is required a separate approval </w:t>
      </w:r>
      <w:r w:rsidR="00BD2FA1">
        <w:rPr>
          <w:b/>
        </w:rPr>
        <w:t>notification</w:t>
      </w:r>
      <w:r w:rsidR="007C227D">
        <w:rPr>
          <w:b/>
        </w:rPr>
        <w:t xml:space="preserve"> will be provided by ONR</w:t>
      </w:r>
      <w:r w:rsidRPr="007C3065">
        <w:rPr>
          <w:b/>
        </w:rPr>
        <w:t>)</w:t>
      </w:r>
    </w:p>
    <w:p w14:paraId="57ECE19E" w14:textId="77777777" w:rsidR="001A7326" w:rsidRDefault="001A7326" w:rsidP="001A7326">
      <w:pPr>
        <w:spacing w:after="0"/>
        <w:rPr>
          <w:b/>
        </w:rPr>
      </w:pPr>
    </w:p>
    <w:tbl>
      <w:tblPr>
        <w:tblW w:w="9299" w:type="dxa"/>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3061"/>
        <w:gridCol w:w="1889"/>
        <w:gridCol w:w="889"/>
        <w:gridCol w:w="1516"/>
        <w:gridCol w:w="425"/>
        <w:gridCol w:w="1029"/>
        <w:gridCol w:w="490"/>
      </w:tblGrid>
      <w:tr w:rsidR="001A7326" w:rsidRPr="001A7326" w14:paraId="019C67D6" w14:textId="77777777" w:rsidTr="00D1607E">
        <w:trPr>
          <w:trHeight w:val="2323"/>
          <w:tblCellSpacing w:w="21" w:type="dxa"/>
        </w:trPr>
        <w:tc>
          <w:tcPr>
            <w:tcW w:w="9215" w:type="dxa"/>
            <w:gridSpan w:val="7"/>
            <w:tcBorders>
              <w:top w:val="nil"/>
              <w:left w:val="nil"/>
              <w:bottom w:val="nil"/>
              <w:right w:val="nil"/>
            </w:tcBorders>
            <w:shd w:val="clear" w:color="auto" w:fill="auto"/>
          </w:tcPr>
          <w:p w14:paraId="407F4FD6" w14:textId="666F18EF" w:rsidR="001A7326" w:rsidRDefault="007C1596" w:rsidP="001A7326">
            <w:pPr>
              <w:spacing w:after="0"/>
            </w:pPr>
            <w:r>
              <w:t xml:space="preserve">With this application </w:t>
            </w:r>
            <w:r w:rsidR="00477D02">
              <w:t xml:space="preserve">falling within my approval authority as established at Annex L of </w:t>
            </w:r>
            <w:r w:rsidR="00F20313">
              <w:t>SyAPs</w:t>
            </w:r>
            <w:r w:rsidR="004A47A4">
              <w:t>, and h</w:t>
            </w:r>
            <w:r w:rsidR="001A7326" w:rsidRPr="001A7326">
              <w:t xml:space="preserve">aving reviewed the certification above </w:t>
            </w:r>
            <w:r w:rsidR="004A47A4">
              <w:t>with the</w:t>
            </w:r>
            <w:r w:rsidR="004A47A4" w:rsidRPr="001A7326">
              <w:t xml:space="preserve"> </w:t>
            </w:r>
            <w:r w:rsidR="00AD3AC3">
              <w:t>appropriate supporting documentation</w:t>
            </w:r>
            <w:r w:rsidR="00AD22D6">
              <w:t>,</w:t>
            </w:r>
            <w:r w:rsidR="001A7326" w:rsidRPr="001A7326">
              <w:t xml:space="preserve"> the individual identified at Part 1 is considered suitable to hold a BPSS to work in the </w:t>
            </w:r>
            <w:r w:rsidR="009C0D16">
              <w:t>c</w:t>
            </w:r>
            <w:r w:rsidR="001A7326" w:rsidRPr="001A7326">
              <w:t xml:space="preserve">ivil </w:t>
            </w:r>
            <w:r w:rsidR="009C0D16">
              <w:t>n</w:t>
            </w:r>
            <w:r w:rsidR="001A7326" w:rsidRPr="001A7326">
              <w:t>uclear</w:t>
            </w:r>
            <w:r w:rsidR="009C0D16">
              <w:t xml:space="preserve"> i</w:t>
            </w:r>
            <w:r w:rsidR="001A7326" w:rsidRPr="001A7326">
              <w:t>ndustry &amp; where appropriate with the following recommended condition of employment or caveats:</w:t>
            </w:r>
          </w:p>
          <w:p w14:paraId="1FC4884E" w14:textId="77777777" w:rsidR="00D02CC6" w:rsidRPr="001A7326" w:rsidRDefault="00D02CC6" w:rsidP="001A7326">
            <w:pPr>
              <w:spacing w:after="0"/>
            </w:pPr>
          </w:p>
          <w:p w14:paraId="3930F9B2" w14:textId="77777777" w:rsidR="001A7326" w:rsidRPr="001A7326" w:rsidRDefault="001A7326" w:rsidP="001A7326">
            <w:pPr>
              <w:spacing w:after="0"/>
              <w:rPr>
                <w:b/>
              </w:rPr>
            </w:pPr>
            <w:r w:rsidRPr="001A7326">
              <w:rPr>
                <w:b/>
              </w:rPr>
              <w:t xml:space="preserve">The following must be considered as a pre-employment condition – </w:t>
            </w:r>
          </w:p>
          <w:p w14:paraId="5D5D6840" w14:textId="77777777" w:rsidR="001A7326" w:rsidRPr="001A7326" w:rsidRDefault="001A7326" w:rsidP="001A7326">
            <w:pPr>
              <w:spacing w:after="0"/>
            </w:pPr>
          </w:p>
          <w:p w14:paraId="63755928" w14:textId="77777777" w:rsidR="001A7326" w:rsidRPr="001A7326" w:rsidRDefault="001A7326" w:rsidP="001A7326">
            <w:pPr>
              <w:spacing w:after="0"/>
              <w:rPr>
                <w:b/>
              </w:rPr>
            </w:pPr>
          </w:p>
          <w:p w14:paraId="27EA41AD" w14:textId="77777777" w:rsidR="001A7326" w:rsidRPr="001A7326" w:rsidRDefault="001A7326" w:rsidP="001A7326">
            <w:pPr>
              <w:spacing w:after="0"/>
              <w:rPr>
                <w:b/>
              </w:rPr>
            </w:pPr>
            <w:r w:rsidRPr="001A7326">
              <w:rPr>
                <w:b/>
              </w:rPr>
              <w:t>WHERE THERE IS NO CURRENT BRITISH CITIZENSHIP THE CAVEAT OF “NO ACCESS TO ‘UK EYES ONLY’” MUST BE APPLIED</w:t>
            </w:r>
          </w:p>
          <w:p w14:paraId="60E66422" w14:textId="77777777" w:rsidR="001A7326" w:rsidRPr="001A7326" w:rsidRDefault="001A7326" w:rsidP="001A7326">
            <w:pPr>
              <w:spacing w:after="0"/>
              <w:rPr>
                <w:b/>
              </w:rPr>
            </w:pPr>
          </w:p>
        </w:tc>
      </w:tr>
      <w:tr w:rsidR="001A7326" w:rsidRPr="001A7326" w14:paraId="28538EA2" w14:textId="77777777" w:rsidTr="00D1607E">
        <w:trPr>
          <w:tblCellSpacing w:w="21" w:type="dxa"/>
        </w:trPr>
        <w:tc>
          <w:tcPr>
            <w:tcW w:w="2998" w:type="dxa"/>
            <w:tcBorders>
              <w:top w:val="nil"/>
              <w:left w:val="nil"/>
              <w:bottom w:val="nil"/>
              <w:right w:val="nil"/>
            </w:tcBorders>
            <w:shd w:val="clear" w:color="auto" w:fill="auto"/>
          </w:tcPr>
          <w:p w14:paraId="68483D67" w14:textId="77777777" w:rsidR="001A7326" w:rsidRPr="001A7326" w:rsidRDefault="001A7326" w:rsidP="001A7326">
            <w:pPr>
              <w:spacing w:after="0"/>
              <w:rPr>
                <w:b/>
              </w:rPr>
            </w:pPr>
            <w:r w:rsidRPr="001A7326">
              <w:rPr>
                <w:b/>
              </w:rPr>
              <w:t>Disclosure Certificate No</w:t>
            </w:r>
          </w:p>
        </w:tc>
        <w:tc>
          <w:tcPr>
            <w:tcW w:w="2736" w:type="dxa"/>
            <w:gridSpan w:val="2"/>
            <w:shd w:val="clear" w:color="auto" w:fill="auto"/>
          </w:tcPr>
          <w:p w14:paraId="36688F42" w14:textId="77777777" w:rsidR="001A7326" w:rsidRPr="001A7326" w:rsidRDefault="001A7326" w:rsidP="001A7326">
            <w:pPr>
              <w:spacing w:after="0"/>
            </w:pPr>
            <w:r w:rsidRPr="001A7326">
              <w:fldChar w:fldCharType="begin">
                <w:ffData>
                  <w:name w:val="Text49"/>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c>
          <w:tcPr>
            <w:tcW w:w="1899" w:type="dxa"/>
            <w:gridSpan w:val="2"/>
            <w:tcBorders>
              <w:top w:val="nil"/>
              <w:left w:val="nil"/>
              <w:bottom w:val="nil"/>
              <w:right w:val="nil"/>
            </w:tcBorders>
            <w:shd w:val="clear" w:color="auto" w:fill="auto"/>
          </w:tcPr>
          <w:p w14:paraId="644C9910" w14:textId="77777777" w:rsidR="001A7326" w:rsidRPr="001A7326" w:rsidRDefault="001A7326" w:rsidP="001A7326">
            <w:pPr>
              <w:spacing w:after="0"/>
              <w:rPr>
                <w:b/>
              </w:rPr>
            </w:pPr>
            <w:r w:rsidRPr="001A7326">
              <w:rPr>
                <w:b/>
              </w:rPr>
              <w:t>Dated</w:t>
            </w:r>
          </w:p>
        </w:tc>
        <w:tc>
          <w:tcPr>
            <w:tcW w:w="1456" w:type="dxa"/>
            <w:gridSpan w:val="2"/>
            <w:shd w:val="clear" w:color="auto" w:fill="auto"/>
          </w:tcPr>
          <w:p w14:paraId="6998DC97" w14:textId="77777777" w:rsidR="001A7326" w:rsidRPr="001A7326" w:rsidRDefault="001A7326" w:rsidP="001A7326">
            <w:pPr>
              <w:spacing w:after="0"/>
            </w:pPr>
            <w:r w:rsidRPr="001A7326">
              <w:fldChar w:fldCharType="begin">
                <w:ffData>
                  <w:name w:val="Text51"/>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r>
      <w:tr w:rsidR="001A7326" w:rsidRPr="001A7326" w14:paraId="2DE20CEE" w14:textId="77777777" w:rsidTr="00D1607E">
        <w:trPr>
          <w:tblCellSpacing w:w="21" w:type="dxa"/>
        </w:trPr>
        <w:tc>
          <w:tcPr>
            <w:tcW w:w="2998" w:type="dxa"/>
            <w:tcBorders>
              <w:top w:val="nil"/>
              <w:left w:val="nil"/>
              <w:bottom w:val="nil"/>
              <w:right w:val="nil"/>
            </w:tcBorders>
            <w:shd w:val="clear" w:color="auto" w:fill="auto"/>
          </w:tcPr>
          <w:p w14:paraId="2893A768" w14:textId="77777777" w:rsidR="001A7326" w:rsidRPr="001A7326" w:rsidRDefault="001A7326" w:rsidP="001A7326">
            <w:pPr>
              <w:spacing w:after="0"/>
              <w:rPr>
                <w:b/>
              </w:rPr>
            </w:pPr>
            <w:r w:rsidRPr="001A7326">
              <w:rPr>
                <w:b/>
              </w:rPr>
              <w:t>Signature</w:t>
            </w:r>
          </w:p>
        </w:tc>
        <w:tc>
          <w:tcPr>
            <w:tcW w:w="2736" w:type="dxa"/>
            <w:gridSpan w:val="2"/>
            <w:shd w:val="clear" w:color="auto" w:fill="auto"/>
          </w:tcPr>
          <w:p w14:paraId="438A105B" w14:textId="77777777" w:rsidR="001A7326" w:rsidRPr="001A7326" w:rsidRDefault="001A7326" w:rsidP="001A7326">
            <w:pPr>
              <w:spacing w:after="0"/>
            </w:pPr>
            <w:r w:rsidRPr="001A7326">
              <w:fldChar w:fldCharType="begin">
                <w:ffData>
                  <w:name w:val="Text50"/>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c>
          <w:tcPr>
            <w:tcW w:w="1899" w:type="dxa"/>
            <w:gridSpan w:val="2"/>
            <w:tcBorders>
              <w:top w:val="nil"/>
              <w:left w:val="nil"/>
              <w:bottom w:val="nil"/>
              <w:right w:val="nil"/>
            </w:tcBorders>
            <w:shd w:val="clear" w:color="auto" w:fill="auto"/>
          </w:tcPr>
          <w:p w14:paraId="22A24927" w14:textId="77777777" w:rsidR="001A7326" w:rsidRPr="001A7326" w:rsidRDefault="001A7326" w:rsidP="001A7326">
            <w:pPr>
              <w:spacing w:after="0"/>
              <w:rPr>
                <w:b/>
              </w:rPr>
            </w:pPr>
            <w:r w:rsidRPr="001A7326">
              <w:rPr>
                <w:b/>
              </w:rPr>
              <w:t>Name</w:t>
            </w:r>
          </w:p>
        </w:tc>
        <w:tc>
          <w:tcPr>
            <w:tcW w:w="1456" w:type="dxa"/>
            <w:gridSpan w:val="2"/>
            <w:shd w:val="clear" w:color="auto" w:fill="auto"/>
          </w:tcPr>
          <w:p w14:paraId="46DD2BB1" w14:textId="77777777" w:rsidR="001A7326" w:rsidRPr="001A7326" w:rsidRDefault="001A7326" w:rsidP="001A7326">
            <w:pPr>
              <w:spacing w:after="0"/>
            </w:pPr>
            <w:r w:rsidRPr="001A7326">
              <w:fldChar w:fldCharType="begin">
                <w:ffData>
                  <w:name w:val="Text52"/>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r>
      <w:tr w:rsidR="001A7326" w:rsidRPr="001A7326" w14:paraId="66EBB01E" w14:textId="77777777" w:rsidTr="00D1607E">
        <w:trPr>
          <w:tblCellSpacing w:w="21" w:type="dxa"/>
        </w:trPr>
        <w:tc>
          <w:tcPr>
            <w:tcW w:w="2998" w:type="dxa"/>
            <w:tcBorders>
              <w:top w:val="nil"/>
              <w:left w:val="nil"/>
              <w:bottom w:val="nil"/>
              <w:right w:val="nil"/>
            </w:tcBorders>
            <w:shd w:val="clear" w:color="auto" w:fill="auto"/>
          </w:tcPr>
          <w:p w14:paraId="5416C1F4" w14:textId="77777777" w:rsidR="001A7326" w:rsidRPr="001A7326" w:rsidRDefault="001A7326" w:rsidP="001A7326">
            <w:pPr>
              <w:spacing w:after="0"/>
              <w:rPr>
                <w:b/>
              </w:rPr>
            </w:pPr>
            <w:r w:rsidRPr="001A7326">
              <w:rPr>
                <w:b/>
              </w:rPr>
              <w:t>Position</w:t>
            </w:r>
          </w:p>
        </w:tc>
        <w:tc>
          <w:tcPr>
            <w:tcW w:w="2736" w:type="dxa"/>
            <w:gridSpan w:val="2"/>
            <w:shd w:val="clear" w:color="auto" w:fill="auto"/>
          </w:tcPr>
          <w:p w14:paraId="081B9006" w14:textId="77777777" w:rsidR="001A7326" w:rsidRPr="001A7326" w:rsidRDefault="001A7326" w:rsidP="001A7326">
            <w:pPr>
              <w:spacing w:after="0"/>
            </w:pPr>
            <w:r w:rsidRPr="001A7326">
              <w:fldChar w:fldCharType="begin">
                <w:ffData>
                  <w:name w:val="Text53"/>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c>
          <w:tcPr>
            <w:tcW w:w="1899" w:type="dxa"/>
            <w:gridSpan w:val="2"/>
            <w:tcBorders>
              <w:top w:val="nil"/>
              <w:left w:val="nil"/>
              <w:bottom w:val="nil"/>
              <w:right w:val="nil"/>
            </w:tcBorders>
            <w:shd w:val="clear" w:color="auto" w:fill="auto"/>
          </w:tcPr>
          <w:p w14:paraId="2470FC9D" w14:textId="77777777" w:rsidR="001A7326" w:rsidRPr="001A7326" w:rsidRDefault="001A7326" w:rsidP="001A7326">
            <w:pPr>
              <w:spacing w:after="0"/>
              <w:rPr>
                <w:b/>
              </w:rPr>
            </w:pPr>
            <w:r w:rsidRPr="001A7326">
              <w:rPr>
                <w:b/>
              </w:rPr>
              <w:t>Company</w:t>
            </w:r>
          </w:p>
        </w:tc>
        <w:tc>
          <w:tcPr>
            <w:tcW w:w="1456" w:type="dxa"/>
            <w:gridSpan w:val="2"/>
            <w:shd w:val="clear" w:color="auto" w:fill="auto"/>
          </w:tcPr>
          <w:p w14:paraId="1D97E2FC" w14:textId="77777777" w:rsidR="001A7326" w:rsidRPr="001A7326" w:rsidRDefault="001A7326" w:rsidP="001A7326">
            <w:pPr>
              <w:spacing w:after="0"/>
            </w:pPr>
            <w:r w:rsidRPr="001A7326">
              <w:fldChar w:fldCharType="begin">
                <w:ffData>
                  <w:name w:val="Text54"/>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r>
      <w:tr w:rsidR="001A7326" w:rsidRPr="001A7326" w14:paraId="0ABBC4DE" w14:textId="77777777" w:rsidTr="00D1607E">
        <w:trPr>
          <w:tblCellSpacing w:w="21" w:type="dxa"/>
        </w:trPr>
        <w:tc>
          <w:tcPr>
            <w:tcW w:w="2998" w:type="dxa"/>
            <w:tcBorders>
              <w:top w:val="nil"/>
              <w:left w:val="nil"/>
              <w:bottom w:val="nil"/>
              <w:right w:val="nil"/>
            </w:tcBorders>
            <w:shd w:val="clear" w:color="auto" w:fill="auto"/>
          </w:tcPr>
          <w:p w14:paraId="7AD04F2E" w14:textId="77777777" w:rsidR="001A7326" w:rsidRPr="001A7326" w:rsidRDefault="001A7326" w:rsidP="001A7326">
            <w:pPr>
              <w:spacing w:after="0"/>
              <w:rPr>
                <w:b/>
              </w:rPr>
            </w:pPr>
            <w:r w:rsidRPr="001A7326">
              <w:rPr>
                <w:b/>
              </w:rPr>
              <w:t>Address</w:t>
            </w:r>
          </w:p>
        </w:tc>
        <w:tc>
          <w:tcPr>
            <w:tcW w:w="6175" w:type="dxa"/>
            <w:gridSpan w:val="6"/>
            <w:shd w:val="clear" w:color="auto" w:fill="auto"/>
          </w:tcPr>
          <w:p w14:paraId="247A8136" w14:textId="77777777" w:rsidR="001A7326" w:rsidRPr="001A7326" w:rsidRDefault="001A7326" w:rsidP="001A7326">
            <w:pPr>
              <w:spacing w:after="0"/>
            </w:pPr>
            <w:r w:rsidRPr="001A7326">
              <w:fldChar w:fldCharType="begin">
                <w:ffData>
                  <w:name w:val="Text65"/>
                  <w:enabled/>
                  <w:calcOnExit w:val="0"/>
                  <w:textInput/>
                </w:ffData>
              </w:fldChar>
            </w:r>
            <w:bookmarkStart w:id="52" w:name="Text65"/>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bookmarkEnd w:id="52"/>
          </w:p>
        </w:tc>
      </w:tr>
      <w:tr w:rsidR="001A7326" w:rsidRPr="001A7326" w14:paraId="0E3C8F4D" w14:textId="77777777" w:rsidTr="00D1607E">
        <w:trPr>
          <w:tblCellSpacing w:w="21" w:type="dxa"/>
        </w:trPr>
        <w:tc>
          <w:tcPr>
            <w:tcW w:w="2998" w:type="dxa"/>
            <w:tcBorders>
              <w:top w:val="nil"/>
              <w:left w:val="nil"/>
              <w:bottom w:val="nil"/>
              <w:right w:val="nil"/>
            </w:tcBorders>
            <w:shd w:val="clear" w:color="auto" w:fill="auto"/>
          </w:tcPr>
          <w:p w14:paraId="607C40BA" w14:textId="77777777" w:rsidR="001A7326" w:rsidRPr="001A7326" w:rsidRDefault="001A7326" w:rsidP="001A7326">
            <w:pPr>
              <w:spacing w:after="0"/>
              <w:rPr>
                <w:b/>
              </w:rPr>
            </w:pPr>
            <w:r w:rsidRPr="001A7326">
              <w:rPr>
                <w:b/>
              </w:rPr>
              <w:t>Telephone No</w:t>
            </w:r>
          </w:p>
        </w:tc>
        <w:tc>
          <w:tcPr>
            <w:tcW w:w="2736" w:type="dxa"/>
            <w:gridSpan w:val="2"/>
            <w:shd w:val="clear" w:color="auto" w:fill="auto"/>
          </w:tcPr>
          <w:p w14:paraId="19CC15BC" w14:textId="77777777" w:rsidR="001A7326" w:rsidRPr="001A7326" w:rsidRDefault="001A7326" w:rsidP="001A7326">
            <w:pPr>
              <w:spacing w:after="0"/>
            </w:pPr>
            <w:r w:rsidRPr="001A7326">
              <w:fldChar w:fldCharType="begin">
                <w:ffData>
                  <w:name w:val="Text66"/>
                  <w:enabled/>
                  <w:calcOnExit w:val="0"/>
                  <w:textInput/>
                </w:ffData>
              </w:fldChar>
            </w:r>
            <w:bookmarkStart w:id="53" w:name="Text66"/>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bookmarkEnd w:id="53"/>
          </w:p>
        </w:tc>
        <w:tc>
          <w:tcPr>
            <w:tcW w:w="1474" w:type="dxa"/>
            <w:tcBorders>
              <w:top w:val="nil"/>
              <w:left w:val="nil"/>
              <w:bottom w:val="nil"/>
              <w:right w:val="nil"/>
            </w:tcBorders>
            <w:shd w:val="clear" w:color="auto" w:fill="auto"/>
          </w:tcPr>
          <w:p w14:paraId="456A91EE" w14:textId="77777777" w:rsidR="001A7326" w:rsidRPr="001A7326" w:rsidRDefault="001A7326" w:rsidP="001A7326">
            <w:pPr>
              <w:spacing w:after="0"/>
              <w:rPr>
                <w:b/>
              </w:rPr>
            </w:pPr>
            <w:r w:rsidRPr="001A7326">
              <w:rPr>
                <w:b/>
              </w:rPr>
              <w:t>E-mail address</w:t>
            </w:r>
          </w:p>
        </w:tc>
        <w:tc>
          <w:tcPr>
            <w:tcW w:w="1881" w:type="dxa"/>
            <w:gridSpan w:val="3"/>
            <w:shd w:val="clear" w:color="auto" w:fill="auto"/>
          </w:tcPr>
          <w:p w14:paraId="246D3FFD" w14:textId="77777777" w:rsidR="001A7326" w:rsidRPr="001A7326" w:rsidRDefault="001A7326" w:rsidP="001A7326">
            <w:pPr>
              <w:spacing w:after="0"/>
            </w:pPr>
            <w:r w:rsidRPr="001A7326">
              <w:fldChar w:fldCharType="begin">
                <w:ffData>
                  <w:name w:val="Text67"/>
                  <w:enabled/>
                  <w:calcOnExit w:val="0"/>
                  <w:textInput/>
                </w:ffData>
              </w:fldChar>
            </w:r>
            <w:bookmarkStart w:id="54" w:name="Text67"/>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bookmarkEnd w:id="54"/>
          </w:p>
        </w:tc>
      </w:tr>
      <w:tr w:rsidR="001A7326" w:rsidRPr="001A7326" w14:paraId="276F870A" w14:textId="77777777" w:rsidTr="00D1607E">
        <w:trPr>
          <w:tblCellSpacing w:w="21" w:type="dxa"/>
        </w:trPr>
        <w:tc>
          <w:tcPr>
            <w:tcW w:w="2998" w:type="dxa"/>
            <w:tcBorders>
              <w:top w:val="nil"/>
              <w:left w:val="nil"/>
              <w:bottom w:val="nil"/>
              <w:right w:val="nil"/>
            </w:tcBorders>
            <w:shd w:val="clear" w:color="auto" w:fill="auto"/>
          </w:tcPr>
          <w:p w14:paraId="44522DE7" w14:textId="77777777" w:rsidR="001A7326" w:rsidRPr="001A7326" w:rsidRDefault="001A7326" w:rsidP="001A7326">
            <w:pPr>
              <w:spacing w:after="0"/>
              <w:rPr>
                <w:b/>
              </w:rPr>
            </w:pPr>
            <w:r w:rsidRPr="001A7326">
              <w:rPr>
                <w:b/>
              </w:rPr>
              <w:t>Date pre- employment control approved</w:t>
            </w:r>
          </w:p>
        </w:tc>
        <w:tc>
          <w:tcPr>
            <w:tcW w:w="1847" w:type="dxa"/>
            <w:shd w:val="clear" w:color="auto" w:fill="auto"/>
          </w:tcPr>
          <w:p w14:paraId="1FB7C1D9" w14:textId="77777777" w:rsidR="001A7326" w:rsidRPr="001A7326" w:rsidRDefault="001A7326" w:rsidP="001A7326">
            <w:pPr>
              <w:spacing w:after="0"/>
            </w:pPr>
          </w:p>
        </w:tc>
        <w:tc>
          <w:tcPr>
            <w:tcW w:w="3817" w:type="dxa"/>
            <w:gridSpan w:val="4"/>
            <w:tcBorders>
              <w:top w:val="nil"/>
              <w:left w:val="nil"/>
              <w:bottom w:val="nil"/>
              <w:right w:val="nil"/>
            </w:tcBorders>
            <w:shd w:val="clear" w:color="auto" w:fill="auto"/>
          </w:tcPr>
          <w:p w14:paraId="67946DE2" w14:textId="77777777" w:rsidR="001A7326" w:rsidRPr="001A7326" w:rsidRDefault="001A7326" w:rsidP="001A7326">
            <w:pPr>
              <w:spacing w:after="0"/>
              <w:rPr>
                <w:b/>
              </w:rPr>
            </w:pPr>
          </w:p>
        </w:tc>
        <w:tc>
          <w:tcPr>
            <w:tcW w:w="427" w:type="dxa"/>
            <w:tcBorders>
              <w:top w:val="nil"/>
              <w:left w:val="nil"/>
              <w:bottom w:val="nil"/>
              <w:right w:val="nil"/>
            </w:tcBorders>
            <w:shd w:val="clear" w:color="auto" w:fill="auto"/>
          </w:tcPr>
          <w:p w14:paraId="44485EF4" w14:textId="77777777" w:rsidR="001A7326" w:rsidRPr="001A7326" w:rsidRDefault="001A7326" w:rsidP="001A7326">
            <w:pPr>
              <w:spacing w:after="0"/>
            </w:pPr>
          </w:p>
        </w:tc>
      </w:tr>
    </w:tbl>
    <w:p w14:paraId="2C4837CD" w14:textId="77777777" w:rsidR="001A7326" w:rsidRDefault="001A7326" w:rsidP="001A7326">
      <w:pPr>
        <w:spacing w:after="0"/>
      </w:pPr>
    </w:p>
    <w:p w14:paraId="571DFE4F" w14:textId="085FE0E0" w:rsidR="001A7326" w:rsidRDefault="00350742" w:rsidP="001A7326">
      <w:pPr>
        <w:spacing w:after="0"/>
      </w:pPr>
      <w:r w:rsidRPr="005A6CD3">
        <w:rPr>
          <w:bCs/>
        </w:rPr>
        <w:t>UK General Data Protection</w:t>
      </w:r>
      <w:r w:rsidR="008379E1">
        <w:rPr>
          <w:bCs/>
        </w:rPr>
        <w:t xml:space="preserve"> </w:t>
      </w:r>
      <w:r w:rsidRPr="005A6CD3">
        <w:rPr>
          <w:bCs/>
        </w:rPr>
        <w:t>Regulation 2016/679 and Data Protection Act 2018</w:t>
      </w:r>
      <w:r w:rsidR="000D3E24" w:rsidRPr="005A6CD3">
        <w:rPr>
          <w:bCs/>
        </w:rPr>
        <w:t>.</w:t>
      </w:r>
      <w:r w:rsidR="000D3E24" w:rsidRPr="000D3E24">
        <w:rPr>
          <w:b/>
        </w:rPr>
        <w:t xml:space="preserve"> </w:t>
      </w:r>
      <w:r w:rsidR="001A7326" w:rsidRPr="005A6CD3">
        <w:t>This form contains “personal” data</w:t>
      </w:r>
      <w:r w:rsidR="000D3E24" w:rsidRPr="005A6CD3">
        <w:t>.</w:t>
      </w:r>
      <w:r w:rsidR="001A7326" w:rsidRPr="005A6CD3">
        <w:t xml:space="preserve"> It has been supplied to the appropriate HR or Security Authority exclusively for the purpose of the Baseline Personnel Security Standard. The HR or Security Authority </w:t>
      </w:r>
      <w:r w:rsidR="00CD4AD0" w:rsidRPr="005A6CD3">
        <w:t>will</w:t>
      </w:r>
      <w:r w:rsidR="001A7326" w:rsidRPr="005A6CD3">
        <w:t xml:space="preserve"> protect th</w:t>
      </w:r>
      <w:r w:rsidR="00CD4AD0" w:rsidRPr="005A6CD3">
        <w:t xml:space="preserve">is </w:t>
      </w:r>
      <w:r w:rsidR="001A7326" w:rsidRPr="005A6CD3">
        <w:t>information provided and ensure it is not passed to anyone who is not authorised to see it.</w:t>
      </w:r>
      <w:r w:rsidR="00CC0AC4" w:rsidRPr="005A6CD3">
        <w:t xml:space="preserve"> </w:t>
      </w:r>
      <w:r w:rsidR="00A537FC" w:rsidRPr="005A6CD3">
        <w:t xml:space="preserve">Personal information used for this BPSS will be used in accordance with </w:t>
      </w:r>
      <w:r w:rsidR="00CC0AC4" w:rsidRPr="005A6CD3">
        <w:t>the organisations HR or Security Authority privacy notice.</w:t>
      </w:r>
      <w:r w:rsidR="00CC0AC4">
        <w:t xml:space="preserve"> </w:t>
      </w:r>
    </w:p>
    <w:p w14:paraId="5630AE32" w14:textId="611B7868" w:rsidR="007E0E7C" w:rsidRPr="00960630" w:rsidRDefault="00AE3224" w:rsidP="001363E0">
      <w:pPr>
        <w:pStyle w:val="Heading1"/>
        <w:numPr>
          <w:ilvl w:val="0"/>
          <w:numId w:val="0"/>
        </w:numPr>
      </w:pPr>
      <w:bookmarkStart w:id="55" w:name="_Toc204957593"/>
      <w:r w:rsidRPr="00960630">
        <w:lastRenderedPageBreak/>
        <w:t xml:space="preserve">Appendix </w:t>
      </w:r>
      <w:r w:rsidR="00276FE8">
        <w:t>3</w:t>
      </w:r>
      <w:r w:rsidRPr="00960630">
        <w:t xml:space="preserve"> – </w:t>
      </w:r>
      <w:r w:rsidR="00C1759D">
        <w:t>Bodies</w:t>
      </w:r>
      <w:r w:rsidR="00C1759D" w:rsidRPr="00647737">
        <w:t xml:space="preserve"> </w:t>
      </w:r>
      <w:r w:rsidR="00FC645D">
        <w:t>a</w:t>
      </w:r>
      <w:r w:rsidR="00647737" w:rsidRPr="00647737">
        <w:t xml:space="preserve">ble </w:t>
      </w:r>
      <w:r w:rsidR="00647737">
        <w:t>t</w:t>
      </w:r>
      <w:r w:rsidR="00647737" w:rsidRPr="00647737">
        <w:t xml:space="preserve">o </w:t>
      </w:r>
      <w:r w:rsidR="007C09DD">
        <w:t>s</w:t>
      </w:r>
      <w:r w:rsidR="00647737" w:rsidRPr="00647737">
        <w:t>ponsor</w:t>
      </w:r>
      <w:r w:rsidR="00FC645D">
        <w:t xml:space="preserve"> </w:t>
      </w:r>
      <w:r w:rsidR="00647737" w:rsidRPr="00647737">
        <w:t>N</w:t>
      </w:r>
      <w:r w:rsidR="00992960">
        <w:t>SV</w:t>
      </w:r>
      <w:r w:rsidR="00647737" w:rsidRPr="00647737">
        <w:t xml:space="preserve"> </w:t>
      </w:r>
      <w:r w:rsidR="00BA0A5A">
        <w:t xml:space="preserve">clearances </w:t>
      </w:r>
      <w:r w:rsidR="00247517">
        <w:t xml:space="preserve">where ONR is </w:t>
      </w:r>
      <w:r w:rsidR="00BA0A5A">
        <w:t xml:space="preserve">the </w:t>
      </w:r>
      <w:r w:rsidR="00247517">
        <w:t>Vetting Authority</w:t>
      </w:r>
      <w:bookmarkEnd w:id="55"/>
      <w:r w:rsidR="00247517">
        <w:t xml:space="preserve"> </w:t>
      </w:r>
    </w:p>
    <w:tbl>
      <w:tblPr>
        <w:tblStyle w:val="Box2"/>
        <w:tblW w:w="5000" w:type="pct"/>
        <w:tblInd w:w="0" w:type="dxa"/>
        <w:tblLook w:val="01E0" w:firstRow="1" w:lastRow="1" w:firstColumn="1" w:lastColumn="1" w:noHBand="0" w:noVBand="0"/>
      </w:tblPr>
      <w:tblGrid>
        <w:gridCol w:w="9016"/>
      </w:tblGrid>
      <w:tr w:rsidR="00203F8B" w:rsidRPr="00203F8B" w14:paraId="6A152730" w14:textId="77777777" w:rsidTr="007C09DD">
        <w:trPr>
          <w:cnfStyle w:val="100000000000" w:firstRow="1" w:lastRow="0" w:firstColumn="0" w:lastColumn="0" w:oddVBand="0" w:evenVBand="0" w:oddHBand="0" w:evenHBand="0" w:firstRowFirstColumn="0" w:firstRowLastColumn="0" w:lastRowFirstColumn="0" w:lastRowLastColumn="0"/>
          <w:tblHeader/>
        </w:trPr>
        <w:tc>
          <w:tcPr>
            <w:tcW w:w="5000" w:type="pct"/>
          </w:tcPr>
          <w:p w14:paraId="375F9CF5" w14:textId="77777777" w:rsidR="00203F8B" w:rsidRPr="00203F8B" w:rsidRDefault="00203F8B" w:rsidP="00203F8B">
            <w:pPr>
              <w:spacing w:after="0"/>
              <w:rPr>
                <w:b w:val="0"/>
              </w:rPr>
            </w:pPr>
            <w:r w:rsidRPr="00203F8B">
              <w:t>Company</w:t>
            </w:r>
          </w:p>
        </w:tc>
      </w:tr>
      <w:tr w:rsidR="00203F8B" w:rsidRPr="00203F8B" w14:paraId="6E174010" w14:textId="77777777" w:rsidTr="007C09DD">
        <w:tc>
          <w:tcPr>
            <w:tcW w:w="5000" w:type="pct"/>
          </w:tcPr>
          <w:p w14:paraId="488D4184" w14:textId="77777777" w:rsidR="00203F8B" w:rsidRPr="00203F8B" w:rsidRDefault="00203F8B" w:rsidP="00203F8B">
            <w:pPr>
              <w:spacing w:after="0"/>
            </w:pPr>
            <w:r w:rsidRPr="00203F8B">
              <w:t>Cavendish Nuclear</w:t>
            </w:r>
          </w:p>
        </w:tc>
      </w:tr>
      <w:tr w:rsidR="00203F8B" w:rsidRPr="00203F8B" w14:paraId="1292C17B" w14:textId="77777777" w:rsidTr="007C09DD">
        <w:tc>
          <w:tcPr>
            <w:tcW w:w="5000" w:type="pct"/>
          </w:tcPr>
          <w:p w14:paraId="0D01A139" w14:textId="77777777" w:rsidR="00203F8B" w:rsidRPr="00203F8B" w:rsidRDefault="00203F8B" w:rsidP="00203F8B">
            <w:pPr>
              <w:spacing w:after="0"/>
            </w:pPr>
            <w:r w:rsidRPr="00203F8B">
              <w:t>Centronic</w:t>
            </w:r>
          </w:p>
        </w:tc>
      </w:tr>
      <w:tr w:rsidR="00203F8B" w:rsidRPr="00203F8B" w14:paraId="0166F699" w14:textId="77777777" w:rsidTr="007C09DD">
        <w:tc>
          <w:tcPr>
            <w:tcW w:w="5000" w:type="pct"/>
          </w:tcPr>
          <w:p w14:paraId="231540E3" w14:textId="77777777" w:rsidR="00203F8B" w:rsidRPr="00203F8B" w:rsidRDefault="00203F8B" w:rsidP="00203F8B">
            <w:pPr>
              <w:spacing w:after="0"/>
            </w:pPr>
            <w:r w:rsidRPr="00203F8B">
              <w:t>Civil Nuclear Constabulary</w:t>
            </w:r>
          </w:p>
        </w:tc>
      </w:tr>
      <w:tr w:rsidR="00203F8B" w:rsidRPr="00203F8B" w14:paraId="6595B410" w14:textId="77777777" w:rsidTr="007C09DD">
        <w:tc>
          <w:tcPr>
            <w:tcW w:w="5000" w:type="pct"/>
          </w:tcPr>
          <w:p w14:paraId="660EEC8C" w14:textId="77777777" w:rsidR="00203F8B" w:rsidRPr="00203F8B" w:rsidRDefault="00203F8B" w:rsidP="00203F8B">
            <w:pPr>
              <w:spacing w:after="0"/>
            </w:pPr>
            <w:r w:rsidRPr="00203F8B">
              <w:t>EDF Cyclife</w:t>
            </w:r>
          </w:p>
        </w:tc>
      </w:tr>
      <w:tr w:rsidR="00203F8B" w:rsidRPr="00203F8B" w14:paraId="4C2F5906" w14:textId="77777777" w:rsidTr="007C09DD">
        <w:tc>
          <w:tcPr>
            <w:tcW w:w="5000" w:type="pct"/>
          </w:tcPr>
          <w:p w14:paraId="3B29C31F" w14:textId="77777777" w:rsidR="00203F8B" w:rsidRPr="00203F8B" w:rsidRDefault="00203F8B" w:rsidP="00203F8B">
            <w:pPr>
              <w:spacing w:after="0"/>
            </w:pPr>
            <w:r w:rsidRPr="00203F8B">
              <w:t>EDF Energy Decommissioning and Generation - Corporate</w:t>
            </w:r>
          </w:p>
        </w:tc>
      </w:tr>
      <w:tr w:rsidR="00203F8B" w:rsidRPr="00203F8B" w14:paraId="25B07B07" w14:textId="77777777" w:rsidTr="007C09DD">
        <w:tc>
          <w:tcPr>
            <w:tcW w:w="5000" w:type="pct"/>
          </w:tcPr>
          <w:p w14:paraId="4F771013" w14:textId="77777777" w:rsidR="00203F8B" w:rsidRPr="00203F8B" w:rsidRDefault="00203F8B" w:rsidP="00203F8B">
            <w:pPr>
              <w:spacing w:after="0"/>
            </w:pPr>
            <w:r w:rsidRPr="00203F8B">
              <w:t>EDF Energy Decommissioning – Dungeness B</w:t>
            </w:r>
          </w:p>
        </w:tc>
      </w:tr>
      <w:tr w:rsidR="00203F8B" w:rsidRPr="00203F8B" w14:paraId="215EDF51" w14:textId="77777777" w:rsidTr="007C09DD">
        <w:tc>
          <w:tcPr>
            <w:tcW w:w="5000" w:type="pct"/>
          </w:tcPr>
          <w:p w14:paraId="7E6C7203" w14:textId="77777777" w:rsidR="00203F8B" w:rsidRPr="00203F8B" w:rsidRDefault="00203F8B" w:rsidP="00203F8B">
            <w:pPr>
              <w:spacing w:after="0"/>
            </w:pPr>
            <w:r w:rsidRPr="00203F8B">
              <w:t>EDF Energy Decommissioning – Hinkley Point B</w:t>
            </w:r>
          </w:p>
        </w:tc>
      </w:tr>
      <w:tr w:rsidR="00203F8B" w:rsidRPr="00203F8B" w14:paraId="4618968D" w14:textId="77777777" w:rsidTr="007C09DD">
        <w:tc>
          <w:tcPr>
            <w:tcW w:w="5000" w:type="pct"/>
          </w:tcPr>
          <w:p w14:paraId="4FA9F493" w14:textId="77777777" w:rsidR="00203F8B" w:rsidRPr="00203F8B" w:rsidRDefault="00203F8B" w:rsidP="00203F8B">
            <w:pPr>
              <w:spacing w:after="0"/>
            </w:pPr>
            <w:r w:rsidRPr="00203F8B">
              <w:t>EDF Energy Decommissioning – Hunterston B</w:t>
            </w:r>
          </w:p>
        </w:tc>
      </w:tr>
      <w:tr w:rsidR="00203F8B" w:rsidRPr="00203F8B" w14:paraId="1A3F7D4D" w14:textId="77777777" w:rsidTr="007C09DD">
        <w:tc>
          <w:tcPr>
            <w:tcW w:w="5000" w:type="pct"/>
          </w:tcPr>
          <w:p w14:paraId="38546F52" w14:textId="77777777" w:rsidR="00203F8B" w:rsidRPr="00203F8B" w:rsidRDefault="00203F8B" w:rsidP="00203F8B">
            <w:pPr>
              <w:spacing w:after="0"/>
            </w:pPr>
            <w:r w:rsidRPr="00203F8B">
              <w:t>EDF Energy Generation – Hartlepool</w:t>
            </w:r>
          </w:p>
        </w:tc>
      </w:tr>
      <w:tr w:rsidR="00203F8B" w:rsidRPr="00203F8B" w14:paraId="49D75E8D" w14:textId="77777777" w:rsidTr="007C09DD">
        <w:tc>
          <w:tcPr>
            <w:tcW w:w="5000" w:type="pct"/>
          </w:tcPr>
          <w:p w14:paraId="10B6A4A7" w14:textId="77777777" w:rsidR="00203F8B" w:rsidRPr="00203F8B" w:rsidRDefault="00203F8B" w:rsidP="00203F8B">
            <w:pPr>
              <w:spacing w:after="0"/>
            </w:pPr>
            <w:r w:rsidRPr="00203F8B">
              <w:t xml:space="preserve">EDF Energy Generation – Heysham 1 &amp; 2 </w:t>
            </w:r>
          </w:p>
        </w:tc>
      </w:tr>
      <w:tr w:rsidR="00203F8B" w:rsidRPr="00203F8B" w14:paraId="2169CEFB" w14:textId="77777777" w:rsidTr="007C09DD">
        <w:tc>
          <w:tcPr>
            <w:tcW w:w="5000" w:type="pct"/>
          </w:tcPr>
          <w:p w14:paraId="665336CA" w14:textId="77777777" w:rsidR="00203F8B" w:rsidRPr="00203F8B" w:rsidRDefault="00203F8B" w:rsidP="00203F8B">
            <w:pPr>
              <w:spacing w:after="0"/>
            </w:pPr>
            <w:r w:rsidRPr="00203F8B">
              <w:t>EDF Energy Generation – Sizewell B</w:t>
            </w:r>
          </w:p>
        </w:tc>
      </w:tr>
      <w:tr w:rsidR="00203F8B" w:rsidRPr="00203F8B" w14:paraId="04443BB8" w14:textId="77777777" w:rsidTr="007C09DD">
        <w:tc>
          <w:tcPr>
            <w:tcW w:w="5000" w:type="pct"/>
          </w:tcPr>
          <w:p w14:paraId="733646BA" w14:textId="77777777" w:rsidR="00203F8B" w:rsidRPr="00203F8B" w:rsidRDefault="00203F8B" w:rsidP="00203F8B">
            <w:pPr>
              <w:spacing w:after="0"/>
            </w:pPr>
            <w:r w:rsidRPr="00203F8B">
              <w:t>EDF Energy Generation – Torness</w:t>
            </w:r>
          </w:p>
        </w:tc>
      </w:tr>
      <w:tr w:rsidR="00203F8B" w:rsidRPr="00203F8B" w14:paraId="3156DB6D" w14:textId="77777777" w:rsidTr="007C09DD">
        <w:tc>
          <w:tcPr>
            <w:tcW w:w="5000" w:type="pct"/>
          </w:tcPr>
          <w:p w14:paraId="48B3B5EB" w14:textId="77777777" w:rsidR="00203F8B" w:rsidRPr="00203F8B" w:rsidRDefault="00203F8B" w:rsidP="00203F8B">
            <w:pPr>
              <w:spacing w:after="0"/>
            </w:pPr>
            <w:r w:rsidRPr="00203F8B">
              <w:t>EDF Energy New Nuclear Build – Corporate</w:t>
            </w:r>
          </w:p>
        </w:tc>
      </w:tr>
      <w:tr w:rsidR="00203F8B" w:rsidRPr="00203F8B" w14:paraId="0C5057D4" w14:textId="77777777" w:rsidTr="007C09DD">
        <w:tc>
          <w:tcPr>
            <w:tcW w:w="5000" w:type="pct"/>
          </w:tcPr>
          <w:p w14:paraId="6C2CC361" w14:textId="77777777" w:rsidR="00203F8B" w:rsidRPr="00203F8B" w:rsidRDefault="00203F8B" w:rsidP="00203F8B">
            <w:pPr>
              <w:spacing w:after="0"/>
            </w:pPr>
            <w:r w:rsidRPr="00203F8B">
              <w:t xml:space="preserve">EDF Energy New Nuclear Build – Hinkley Point C </w:t>
            </w:r>
          </w:p>
        </w:tc>
      </w:tr>
      <w:tr w:rsidR="00203F8B" w:rsidRPr="00203F8B" w14:paraId="77D1212B" w14:textId="77777777" w:rsidTr="007C09DD">
        <w:tc>
          <w:tcPr>
            <w:tcW w:w="5000" w:type="pct"/>
          </w:tcPr>
          <w:p w14:paraId="01460F99" w14:textId="77777777" w:rsidR="00203F8B" w:rsidRPr="00203F8B" w:rsidRDefault="00203F8B" w:rsidP="00203F8B">
            <w:pPr>
              <w:spacing w:after="0"/>
            </w:pPr>
            <w:r w:rsidRPr="00203F8B">
              <w:t>EDF Energy New Nuclear Build – Sizewell C</w:t>
            </w:r>
          </w:p>
        </w:tc>
      </w:tr>
      <w:tr w:rsidR="00203F8B" w:rsidRPr="00203F8B" w14:paraId="691FCE21" w14:textId="77777777" w:rsidTr="007C09DD">
        <w:tc>
          <w:tcPr>
            <w:tcW w:w="5000" w:type="pct"/>
          </w:tcPr>
          <w:p w14:paraId="2CF25E7E" w14:textId="77777777" w:rsidR="00203F8B" w:rsidRPr="00203F8B" w:rsidRDefault="00203F8B" w:rsidP="00203F8B">
            <w:pPr>
              <w:spacing w:after="0"/>
            </w:pPr>
            <w:r w:rsidRPr="00203F8B">
              <w:t xml:space="preserve">Enrichment Technology Company </w:t>
            </w:r>
          </w:p>
        </w:tc>
      </w:tr>
      <w:tr w:rsidR="00203F8B" w:rsidRPr="00203F8B" w14:paraId="4F0D0E92" w14:textId="77777777" w:rsidTr="007C09DD">
        <w:tc>
          <w:tcPr>
            <w:tcW w:w="5000" w:type="pct"/>
          </w:tcPr>
          <w:p w14:paraId="0433B756" w14:textId="77777777" w:rsidR="00203F8B" w:rsidRPr="00203F8B" w:rsidRDefault="00203F8B" w:rsidP="00203F8B">
            <w:pPr>
              <w:spacing w:after="0"/>
            </w:pPr>
            <w:r w:rsidRPr="00203F8B">
              <w:t xml:space="preserve">GE Healthcare </w:t>
            </w:r>
          </w:p>
        </w:tc>
      </w:tr>
      <w:tr w:rsidR="00203F8B" w:rsidRPr="00203F8B" w14:paraId="45E6EEEF" w14:textId="77777777" w:rsidTr="007C09DD">
        <w:tc>
          <w:tcPr>
            <w:tcW w:w="5000" w:type="pct"/>
          </w:tcPr>
          <w:p w14:paraId="42F4D6F3" w14:textId="77777777" w:rsidR="00203F8B" w:rsidRPr="00203F8B" w:rsidRDefault="00203F8B" w:rsidP="00203F8B">
            <w:pPr>
              <w:spacing w:after="0"/>
            </w:pPr>
            <w:r w:rsidRPr="00203F8B">
              <w:t>Holtec Britain Limited</w:t>
            </w:r>
          </w:p>
        </w:tc>
      </w:tr>
      <w:tr w:rsidR="00203F8B" w:rsidRPr="00203F8B" w14:paraId="28BD786C" w14:textId="77777777" w:rsidTr="007C09DD">
        <w:tc>
          <w:tcPr>
            <w:tcW w:w="5000" w:type="pct"/>
          </w:tcPr>
          <w:p w14:paraId="47692BAD" w14:textId="77777777" w:rsidR="00203F8B" w:rsidRPr="00203F8B" w:rsidRDefault="00203F8B" w:rsidP="00203F8B">
            <w:pPr>
              <w:spacing w:after="0"/>
            </w:pPr>
            <w:r w:rsidRPr="00203F8B">
              <w:t>Inutec</w:t>
            </w:r>
          </w:p>
        </w:tc>
      </w:tr>
      <w:tr w:rsidR="00203F8B" w:rsidRPr="00203F8B" w14:paraId="25AFBCBB" w14:textId="77777777" w:rsidTr="007C09DD">
        <w:tc>
          <w:tcPr>
            <w:tcW w:w="5000" w:type="pct"/>
          </w:tcPr>
          <w:p w14:paraId="07C18248" w14:textId="77777777" w:rsidR="00203F8B" w:rsidRPr="00203F8B" w:rsidRDefault="00203F8B" w:rsidP="00203F8B">
            <w:pPr>
              <w:spacing w:after="0"/>
            </w:pPr>
            <w:r w:rsidRPr="00203F8B">
              <w:t xml:space="preserve">National Nuclear Laboratory </w:t>
            </w:r>
          </w:p>
        </w:tc>
      </w:tr>
      <w:tr w:rsidR="00203F8B" w:rsidRPr="00203F8B" w14:paraId="1DF075A3" w14:textId="77777777" w:rsidTr="007C09DD">
        <w:tc>
          <w:tcPr>
            <w:tcW w:w="5000" w:type="pct"/>
          </w:tcPr>
          <w:p w14:paraId="61E80ABA" w14:textId="77777777" w:rsidR="00203F8B" w:rsidRPr="00203F8B" w:rsidRDefault="00203F8B" w:rsidP="00203F8B">
            <w:pPr>
              <w:spacing w:after="0"/>
            </w:pPr>
            <w:r w:rsidRPr="00203F8B">
              <w:t>Nuclear Decommissioning Authority</w:t>
            </w:r>
          </w:p>
        </w:tc>
      </w:tr>
      <w:tr w:rsidR="00203F8B" w:rsidRPr="00203F8B" w14:paraId="4FA49D0C" w14:textId="77777777" w:rsidTr="007C09DD">
        <w:tc>
          <w:tcPr>
            <w:tcW w:w="5000" w:type="pct"/>
          </w:tcPr>
          <w:p w14:paraId="2CDDAF8E" w14:textId="4F6C9927" w:rsidR="00203F8B" w:rsidRPr="00203F8B" w:rsidRDefault="00203F8B" w:rsidP="00203F8B">
            <w:pPr>
              <w:spacing w:after="0"/>
            </w:pPr>
            <w:r w:rsidRPr="00203F8B">
              <w:t xml:space="preserve">Nuclear Restoration </w:t>
            </w:r>
            <w:r w:rsidR="00271C9D" w:rsidRPr="00203F8B">
              <w:t>Services –</w:t>
            </w:r>
            <w:r w:rsidRPr="00203F8B">
              <w:t xml:space="preserve"> Corporate</w:t>
            </w:r>
          </w:p>
        </w:tc>
      </w:tr>
      <w:tr w:rsidR="00203F8B" w:rsidRPr="00203F8B" w14:paraId="4FDCA191" w14:textId="77777777" w:rsidTr="007C09DD">
        <w:tc>
          <w:tcPr>
            <w:tcW w:w="5000" w:type="pct"/>
          </w:tcPr>
          <w:p w14:paraId="7929B39E" w14:textId="77777777" w:rsidR="00203F8B" w:rsidRPr="00203F8B" w:rsidRDefault="00203F8B" w:rsidP="00203F8B">
            <w:pPr>
              <w:spacing w:after="0"/>
            </w:pPr>
            <w:r w:rsidRPr="00203F8B">
              <w:t>Nuclear Restoration Services  -Berkeley</w:t>
            </w:r>
          </w:p>
        </w:tc>
      </w:tr>
      <w:tr w:rsidR="00203F8B" w:rsidRPr="00203F8B" w14:paraId="527FDB6E" w14:textId="77777777" w:rsidTr="007C09DD">
        <w:tc>
          <w:tcPr>
            <w:tcW w:w="5000" w:type="pct"/>
          </w:tcPr>
          <w:p w14:paraId="5E2F2A8A" w14:textId="77777777" w:rsidR="00203F8B" w:rsidRPr="00203F8B" w:rsidRDefault="00203F8B" w:rsidP="00203F8B">
            <w:pPr>
              <w:spacing w:after="0"/>
            </w:pPr>
            <w:r w:rsidRPr="00203F8B">
              <w:t>Nuclear Restoration Services  -Bradwell</w:t>
            </w:r>
          </w:p>
        </w:tc>
      </w:tr>
      <w:tr w:rsidR="00203F8B" w:rsidRPr="00203F8B" w14:paraId="602456E7" w14:textId="77777777" w:rsidTr="007C09DD">
        <w:tc>
          <w:tcPr>
            <w:tcW w:w="5000" w:type="pct"/>
          </w:tcPr>
          <w:p w14:paraId="0E11E900" w14:textId="77777777" w:rsidR="00203F8B" w:rsidRPr="00203F8B" w:rsidRDefault="00203F8B" w:rsidP="00203F8B">
            <w:pPr>
              <w:spacing w:after="0"/>
            </w:pPr>
            <w:r w:rsidRPr="00203F8B">
              <w:t>Nuclear Restoration Services -  Chapelcross</w:t>
            </w:r>
          </w:p>
        </w:tc>
      </w:tr>
      <w:tr w:rsidR="00203F8B" w:rsidRPr="00203F8B" w14:paraId="00EF66F7" w14:textId="77777777" w:rsidTr="007C09DD">
        <w:tc>
          <w:tcPr>
            <w:tcW w:w="5000" w:type="pct"/>
          </w:tcPr>
          <w:p w14:paraId="6D26B4B5" w14:textId="77777777" w:rsidR="00203F8B" w:rsidRPr="00203F8B" w:rsidRDefault="00203F8B" w:rsidP="00203F8B">
            <w:pPr>
              <w:spacing w:after="0"/>
            </w:pPr>
            <w:r w:rsidRPr="00203F8B">
              <w:t xml:space="preserve">Nuclear Restoration Services - Dounreay </w:t>
            </w:r>
          </w:p>
        </w:tc>
      </w:tr>
      <w:tr w:rsidR="00203F8B" w:rsidRPr="00203F8B" w14:paraId="6EA7F58D" w14:textId="77777777" w:rsidTr="007C09DD">
        <w:tc>
          <w:tcPr>
            <w:tcW w:w="5000" w:type="pct"/>
          </w:tcPr>
          <w:p w14:paraId="7B4DB1B9" w14:textId="77777777" w:rsidR="00203F8B" w:rsidRPr="00203F8B" w:rsidRDefault="00203F8B" w:rsidP="00203F8B">
            <w:pPr>
              <w:spacing w:after="0"/>
            </w:pPr>
            <w:r w:rsidRPr="00203F8B">
              <w:t>Nuclear Restoration Services – Dungeness A</w:t>
            </w:r>
          </w:p>
        </w:tc>
      </w:tr>
      <w:tr w:rsidR="00203F8B" w:rsidRPr="00203F8B" w14:paraId="2FABB513" w14:textId="77777777" w:rsidTr="007C09DD">
        <w:tc>
          <w:tcPr>
            <w:tcW w:w="5000" w:type="pct"/>
          </w:tcPr>
          <w:p w14:paraId="3C840474" w14:textId="77777777" w:rsidR="00203F8B" w:rsidRPr="00203F8B" w:rsidRDefault="00203F8B" w:rsidP="00203F8B">
            <w:pPr>
              <w:spacing w:after="0"/>
            </w:pPr>
            <w:r w:rsidRPr="00203F8B">
              <w:t>Nuclear Restoration Services -  Harwell</w:t>
            </w:r>
          </w:p>
        </w:tc>
      </w:tr>
      <w:tr w:rsidR="00203F8B" w:rsidRPr="00203F8B" w14:paraId="02872884" w14:textId="77777777" w:rsidTr="007C09DD">
        <w:tc>
          <w:tcPr>
            <w:tcW w:w="5000" w:type="pct"/>
          </w:tcPr>
          <w:p w14:paraId="694E790F" w14:textId="77777777" w:rsidR="00203F8B" w:rsidRPr="00203F8B" w:rsidRDefault="00203F8B" w:rsidP="00203F8B">
            <w:pPr>
              <w:spacing w:after="0"/>
            </w:pPr>
            <w:r w:rsidRPr="00203F8B">
              <w:lastRenderedPageBreak/>
              <w:t>Nuclear Restoration Services  -Hinkley Point A</w:t>
            </w:r>
          </w:p>
        </w:tc>
      </w:tr>
      <w:tr w:rsidR="00203F8B" w:rsidRPr="00203F8B" w14:paraId="66E62CB5" w14:textId="77777777" w:rsidTr="007C09DD">
        <w:tc>
          <w:tcPr>
            <w:tcW w:w="5000" w:type="pct"/>
          </w:tcPr>
          <w:p w14:paraId="162A114B" w14:textId="77777777" w:rsidR="00203F8B" w:rsidRPr="00203F8B" w:rsidRDefault="00203F8B" w:rsidP="00203F8B">
            <w:pPr>
              <w:spacing w:after="0"/>
            </w:pPr>
            <w:r w:rsidRPr="00203F8B">
              <w:t>Nuclear Restoration Services – Hunterston A</w:t>
            </w:r>
          </w:p>
        </w:tc>
      </w:tr>
      <w:tr w:rsidR="00203F8B" w:rsidRPr="00203F8B" w14:paraId="78EFAA8E" w14:textId="77777777" w:rsidTr="007C09DD">
        <w:tc>
          <w:tcPr>
            <w:tcW w:w="5000" w:type="pct"/>
          </w:tcPr>
          <w:p w14:paraId="274E1105" w14:textId="77777777" w:rsidR="00203F8B" w:rsidRPr="00203F8B" w:rsidRDefault="00203F8B" w:rsidP="00203F8B">
            <w:pPr>
              <w:spacing w:after="0"/>
            </w:pPr>
            <w:r w:rsidRPr="00203F8B">
              <w:t>Nuclear Restoration Services  -Oldbury</w:t>
            </w:r>
          </w:p>
        </w:tc>
      </w:tr>
      <w:tr w:rsidR="00203F8B" w:rsidRPr="00203F8B" w14:paraId="45F471DB" w14:textId="77777777" w:rsidTr="007C09DD">
        <w:tc>
          <w:tcPr>
            <w:tcW w:w="5000" w:type="pct"/>
          </w:tcPr>
          <w:p w14:paraId="1D6EFD34" w14:textId="77777777" w:rsidR="00203F8B" w:rsidRPr="00203F8B" w:rsidRDefault="00203F8B" w:rsidP="00203F8B">
            <w:pPr>
              <w:spacing w:after="0"/>
            </w:pPr>
            <w:r w:rsidRPr="00203F8B">
              <w:t>Nuclear Restoration Services  -Sizewell A</w:t>
            </w:r>
          </w:p>
        </w:tc>
      </w:tr>
      <w:tr w:rsidR="00203F8B" w:rsidRPr="00203F8B" w14:paraId="76AE045E" w14:textId="77777777" w:rsidTr="007C09DD">
        <w:tc>
          <w:tcPr>
            <w:tcW w:w="5000" w:type="pct"/>
          </w:tcPr>
          <w:p w14:paraId="4DC0C0B7" w14:textId="77777777" w:rsidR="00203F8B" w:rsidRPr="00203F8B" w:rsidRDefault="00203F8B" w:rsidP="00203F8B">
            <w:pPr>
              <w:spacing w:after="0"/>
            </w:pPr>
            <w:r w:rsidRPr="00203F8B">
              <w:t>Nuclear Restoration Services  -Trawsfynydd</w:t>
            </w:r>
          </w:p>
        </w:tc>
      </w:tr>
      <w:tr w:rsidR="00203F8B" w:rsidRPr="00203F8B" w14:paraId="1D294C1A" w14:textId="77777777" w:rsidTr="007C09DD">
        <w:tc>
          <w:tcPr>
            <w:tcW w:w="5000" w:type="pct"/>
          </w:tcPr>
          <w:p w14:paraId="0CEA8CD4" w14:textId="77777777" w:rsidR="00203F8B" w:rsidRPr="00203F8B" w:rsidRDefault="00203F8B" w:rsidP="00203F8B">
            <w:pPr>
              <w:spacing w:after="0"/>
            </w:pPr>
            <w:r w:rsidRPr="00203F8B">
              <w:t>Nuclear Restoration Services  -Winfrith</w:t>
            </w:r>
          </w:p>
        </w:tc>
      </w:tr>
      <w:tr w:rsidR="00203F8B" w:rsidRPr="00203F8B" w14:paraId="7FDC960C" w14:textId="77777777" w:rsidTr="007C09DD">
        <w:tc>
          <w:tcPr>
            <w:tcW w:w="5000" w:type="pct"/>
          </w:tcPr>
          <w:p w14:paraId="545945EE" w14:textId="77777777" w:rsidR="00203F8B" w:rsidRPr="00203F8B" w:rsidRDefault="00203F8B" w:rsidP="00203F8B">
            <w:pPr>
              <w:spacing w:after="0"/>
            </w:pPr>
            <w:r w:rsidRPr="00203F8B">
              <w:t>Nuclear Restoration Services  - Wylfa</w:t>
            </w:r>
          </w:p>
        </w:tc>
      </w:tr>
      <w:tr w:rsidR="00203F8B" w:rsidRPr="00203F8B" w14:paraId="4872C23D" w14:textId="77777777" w:rsidTr="007C09DD">
        <w:tc>
          <w:tcPr>
            <w:tcW w:w="5000" w:type="pct"/>
          </w:tcPr>
          <w:p w14:paraId="4C753B5A" w14:textId="77777777" w:rsidR="00203F8B" w:rsidRPr="00203F8B" w:rsidRDefault="00203F8B" w:rsidP="00203F8B">
            <w:pPr>
              <w:spacing w:after="0"/>
            </w:pPr>
            <w:r w:rsidRPr="00203F8B">
              <w:t xml:space="preserve">Nuclear Transport Solutions </w:t>
            </w:r>
          </w:p>
        </w:tc>
      </w:tr>
      <w:tr w:rsidR="00203F8B" w:rsidRPr="00203F8B" w14:paraId="0DE49741" w14:textId="77777777" w:rsidTr="007C09DD">
        <w:tc>
          <w:tcPr>
            <w:tcW w:w="5000" w:type="pct"/>
          </w:tcPr>
          <w:p w14:paraId="75927021" w14:textId="77777777" w:rsidR="00203F8B" w:rsidRPr="00203F8B" w:rsidRDefault="00203F8B" w:rsidP="00203F8B">
            <w:pPr>
              <w:spacing w:after="0"/>
            </w:pPr>
            <w:r w:rsidRPr="00203F8B">
              <w:t xml:space="preserve">Nuclear Waste Services  </w:t>
            </w:r>
          </w:p>
        </w:tc>
      </w:tr>
      <w:tr w:rsidR="00203F8B" w:rsidRPr="00203F8B" w14:paraId="1D7F8E2F" w14:textId="77777777" w:rsidTr="007C09DD">
        <w:tc>
          <w:tcPr>
            <w:tcW w:w="5000" w:type="pct"/>
          </w:tcPr>
          <w:p w14:paraId="158B566F" w14:textId="77777777" w:rsidR="00203F8B" w:rsidRPr="00203F8B" w:rsidRDefault="00203F8B" w:rsidP="00203F8B">
            <w:pPr>
              <w:spacing w:after="0"/>
            </w:pPr>
            <w:r w:rsidRPr="00203F8B">
              <w:t xml:space="preserve">Rolls Royce SMR </w:t>
            </w:r>
          </w:p>
        </w:tc>
      </w:tr>
      <w:tr w:rsidR="00203F8B" w:rsidRPr="00203F8B" w14:paraId="276FEC08" w14:textId="77777777" w:rsidTr="007C09DD">
        <w:tc>
          <w:tcPr>
            <w:tcW w:w="5000" w:type="pct"/>
          </w:tcPr>
          <w:p w14:paraId="417E5AD8" w14:textId="77777777" w:rsidR="00203F8B" w:rsidRPr="00203F8B" w:rsidRDefault="00203F8B" w:rsidP="00203F8B">
            <w:pPr>
              <w:spacing w:after="0"/>
            </w:pPr>
            <w:r w:rsidRPr="00203F8B">
              <w:t>Sellafield Limited</w:t>
            </w:r>
          </w:p>
        </w:tc>
      </w:tr>
      <w:tr w:rsidR="00203F8B" w:rsidRPr="00203F8B" w14:paraId="30F45B63" w14:textId="77777777" w:rsidTr="007C09DD">
        <w:tc>
          <w:tcPr>
            <w:tcW w:w="5000" w:type="pct"/>
          </w:tcPr>
          <w:p w14:paraId="0BBEC766" w14:textId="77777777" w:rsidR="00203F8B" w:rsidRPr="00203F8B" w:rsidRDefault="00203F8B" w:rsidP="00203F8B">
            <w:pPr>
              <w:spacing w:after="0"/>
            </w:pPr>
            <w:r w:rsidRPr="00203F8B">
              <w:t>Springfield Fuels Limited</w:t>
            </w:r>
          </w:p>
        </w:tc>
      </w:tr>
      <w:tr w:rsidR="00203F8B" w:rsidRPr="00203F8B" w14:paraId="4BCBBBAE" w14:textId="77777777" w:rsidTr="007C09DD">
        <w:tc>
          <w:tcPr>
            <w:tcW w:w="5000" w:type="pct"/>
          </w:tcPr>
          <w:p w14:paraId="2962BBCF" w14:textId="77777777" w:rsidR="00203F8B" w:rsidRPr="00203F8B" w:rsidRDefault="00203F8B" w:rsidP="00203F8B">
            <w:pPr>
              <w:spacing w:after="0"/>
            </w:pPr>
            <w:r w:rsidRPr="00203F8B">
              <w:t>URENCO Capenhurst</w:t>
            </w:r>
          </w:p>
        </w:tc>
      </w:tr>
      <w:tr w:rsidR="00203F8B" w:rsidRPr="00203F8B" w14:paraId="32095D84" w14:textId="77777777" w:rsidTr="007C09DD">
        <w:tc>
          <w:tcPr>
            <w:tcW w:w="5000" w:type="pct"/>
          </w:tcPr>
          <w:p w14:paraId="61EBE6FD" w14:textId="77777777" w:rsidR="00203F8B" w:rsidRPr="00203F8B" w:rsidRDefault="00203F8B" w:rsidP="00203F8B">
            <w:pPr>
              <w:spacing w:after="0"/>
            </w:pPr>
            <w:r w:rsidRPr="00203F8B">
              <w:t>URENCO Stoke Poges</w:t>
            </w:r>
          </w:p>
        </w:tc>
      </w:tr>
    </w:tbl>
    <w:p w14:paraId="3B864588" w14:textId="77777777" w:rsidR="007C09DD" w:rsidRDefault="007C09DD" w:rsidP="001363E0">
      <w:pPr>
        <w:pStyle w:val="Heading1"/>
        <w:numPr>
          <w:ilvl w:val="0"/>
          <w:numId w:val="0"/>
        </w:numPr>
        <w:sectPr w:rsidR="007C09DD" w:rsidSect="000B2BCD">
          <w:pgSz w:w="11906" w:h="16838" w:code="9"/>
          <w:pgMar w:top="1440" w:right="1440" w:bottom="1440" w:left="1440" w:header="397" w:footer="397" w:gutter="0"/>
          <w:cols w:space="312"/>
          <w:docGrid w:linePitch="360"/>
        </w:sectPr>
      </w:pPr>
      <w:bookmarkStart w:id="56" w:name="_Toc344984468"/>
      <w:bookmarkStart w:id="57" w:name="_Toc395702325"/>
      <w:bookmarkStart w:id="58" w:name="_Toc427851638"/>
      <w:bookmarkStart w:id="59" w:name="_Toc454799770"/>
      <w:bookmarkStart w:id="60" w:name="_Toc162511866"/>
    </w:p>
    <w:p w14:paraId="0A7298AE" w14:textId="62EFC83D" w:rsidR="00203F8B" w:rsidRPr="00203F8B" w:rsidRDefault="00203F8B" w:rsidP="001363E0">
      <w:pPr>
        <w:pStyle w:val="Heading1"/>
        <w:numPr>
          <w:ilvl w:val="0"/>
          <w:numId w:val="0"/>
        </w:numPr>
      </w:pPr>
      <w:bookmarkStart w:id="61" w:name="_Toc204957594"/>
      <w:r w:rsidRPr="00203F8B">
        <w:lastRenderedPageBreak/>
        <w:t xml:space="preserve">Appendix </w:t>
      </w:r>
      <w:r w:rsidR="00276FE8">
        <w:t>4</w:t>
      </w:r>
      <w:r w:rsidRPr="00203F8B">
        <w:t xml:space="preserve"> - O</w:t>
      </w:r>
      <w:r>
        <w:t>NR</w:t>
      </w:r>
      <w:r w:rsidRPr="00203F8B">
        <w:t xml:space="preserve"> (</w:t>
      </w:r>
      <w:r w:rsidR="00C1759D">
        <w:t>TD</w:t>
      </w:r>
      <w:r w:rsidRPr="00203F8B">
        <w:t>) Baseline Personnel</w:t>
      </w:r>
      <w:r w:rsidR="00FC645D">
        <w:t xml:space="preserve"> </w:t>
      </w:r>
      <w:r w:rsidRPr="00203F8B">
        <w:t>Security Standard (B</w:t>
      </w:r>
      <w:r>
        <w:t>PSS</w:t>
      </w:r>
      <w:r w:rsidRPr="00203F8B">
        <w:t xml:space="preserve">) </w:t>
      </w:r>
      <w:r w:rsidR="00E375FD">
        <w:t>a</w:t>
      </w:r>
      <w:r w:rsidR="00E375FD" w:rsidRPr="00203F8B">
        <w:t xml:space="preserve">nd </w:t>
      </w:r>
      <w:r w:rsidRPr="00203F8B">
        <w:t>National Security Vetting (N</w:t>
      </w:r>
      <w:r>
        <w:t>SV</w:t>
      </w:r>
      <w:r w:rsidRPr="00203F8B">
        <w:t xml:space="preserve">) </w:t>
      </w:r>
      <w:bookmarkEnd w:id="56"/>
      <w:bookmarkEnd w:id="57"/>
      <w:bookmarkEnd w:id="58"/>
      <w:bookmarkEnd w:id="59"/>
      <w:r w:rsidRPr="00203F8B">
        <w:t>- Adverse Notification Arrangements</w:t>
      </w:r>
      <w:bookmarkEnd w:id="60"/>
      <w:bookmarkEnd w:id="61"/>
    </w:p>
    <w:p w14:paraId="746F83F7" w14:textId="4E834B67" w:rsidR="00203F8B" w:rsidRDefault="00A53C3A" w:rsidP="007C09DD">
      <w:pPr>
        <w:pStyle w:val="Heading2"/>
        <w:numPr>
          <w:ilvl w:val="0"/>
          <w:numId w:val="0"/>
        </w:numPr>
        <w:ind w:left="851" w:hanging="851"/>
      </w:pPr>
      <w:r w:rsidRPr="00A53C3A">
        <w:t>The BPSS</w:t>
      </w:r>
    </w:p>
    <w:p w14:paraId="22F844A5" w14:textId="6E4442A8" w:rsidR="00A53C3A" w:rsidRDefault="00A53C3A" w:rsidP="007C09DD">
      <w:pPr>
        <w:pStyle w:val="Heading3"/>
        <w:numPr>
          <w:ilvl w:val="0"/>
          <w:numId w:val="0"/>
        </w:numPr>
        <w:ind w:left="851" w:hanging="851"/>
      </w:pPr>
      <w:r w:rsidRPr="00A53C3A">
        <w:t>Denials</w:t>
      </w:r>
    </w:p>
    <w:p w14:paraId="07C39AEE" w14:textId="5F606736" w:rsidR="00DF09AF" w:rsidRDefault="00DF09AF" w:rsidP="00EC0A77">
      <w:pPr>
        <w:pStyle w:val="F9-Paragraph"/>
        <w:numPr>
          <w:ilvl w:val="0"/>
          <w:numId w:val="46"/>
        </w:numPr>
        <w:ind w:left="851" w:hanging="851"/>
      </w:pPr>
      <w:r w:rsidRPr="00DF09AF">
        <w:t xml:space="preserve">This procedure applies both to staff and to contractors, whether they have been appointed or not. Should a BPSS be denied by ONR, ONR will inform the individual in writing.  The letter will state the reasons why the BPSS has been denied and provide an understanding of the available avenue of appeal. Concurrently, the Personnel Security Manager, or other relevant person, will be informed that the BPSS has been denied, but </w:t>
      </w:r>
      <w:r w:rsidR="007A125B">
        <w:t xml:space="preserve">they </w:t>
      </w:r>
      <w:r w:rsidRPr="00DF09AF">
        <w:t>will not usually be told the reason(s) why.</w:t>
      </w:r>
    </w:p>
    <w:p w14:paraId="13549F27" w14:textId="3AB2662B" w:rsidR="00DF09AF" w:rsidRDefault="00DF09AF" w:rsidP="00EC0A77">
      <w:pPr>
        <w:pStyle w:val="F9-Paragraph"/>
      </w:pPr>
      <w:r w:rsidRPr="00DF09AF">
        <w:t>The individual has 28 calendar days from the date of the letter in which to appeal against the decision. Any appeal is to be sent to the</w:t>
      </w:r>
      <w:r w:rsidR="00AC39D6">
        <w:t xml:space="preserve"> ONR Vetting Appeals Secretariat</w:t>
      </w:r>
      <w:r w:rsidRPr="00DF09AF">
        <w:t xml:space="preserve">. </w:t>
      </w:r>
      <w:r w:rsidR="00536F5E">
        <w:t>An ONR Director</w:t>
      </w:r>
      <w:r w:rsidRPr="00DF09AF">
        <w:t>, or nominated senior official, will consider the appeal and take the final decision. The individual will be informed of the appeal decision in writing.</w:t>
      </w:r>
    </w:p>
    <w:p w14:paraId="2A802826" w14:textId="632812C0" w:rsidR="00A53C3A" w:rsidRDefault="00DF09AF" w:rsidP="00EC0A77">
      <w:pPr>
        <w:pStyle w:val="F9-Paragraph"/>
      </w:pPr>
      <w:r w:rsidRPr="00DF09AF">
        <w:t>A BPSS, once issued, cannot be withdrawn, though it does lapse immediately on cessation of employment</w:t>
      </w:r>
      <w:r>
        <w:t>.</w:t>
      </w:r>
    </w:p>
    <w:p w14:paraId="19B1775F" w14:textId="29DE471D" w:rsidR="00DF09AF" w:rsidRDefault="00DF09AF" w:rsidP="007C09DD">
      <w:pPr>
        <w:pStyle w:val="Heading2"/>
        <w:numPr>
          <w:ilvl w:val="0"/>
          <w:numId w:val="0"/>
        </w:numPr>
        <w:ind w:left="851" w:hanging="851"/>
      </w:pPr>
      <w:r w:rsidRPr="00DF09AF">
        <w:t>National Security Vetting Clearances</w:t>
      </w:r>
    </w:p>
    <w:p w14:paraId="0FB90123" w14:textId="2EF4C856" w:rsidR="00DF09AF" w:rsidRDefault="00DF09AF" w:rsidP="007C09DD">
      <w:pPr>
        <w:pStyle w:val="Heading3"/>
        <w:numPr>
          <w:ilvl w:val="0"/>
          <w:numId w:val="0"/>
        </w:numPr>
        <w:ind w:left="851" w:hanging="851"/>
      </w:pPr>
      <w:r w:rsidRPr="00DF09AF">
        <w:t>Suspensions</w:t>
      </w:r>
    </w:p>
    <w:p w14:paraId="6FC336E3" w14:textId="77777777" w:rsidR="00DF09AF" w:rsidRDefault="00DF09AF" w:rsidP="00EC0A77">
      <w:pPr>
        <w:pStyle w:val="F9-Paragraph"/>
      </w:pPr>
      <w:r w:rsidRPr="00DF09AF">
        <w:t>ONR’s decision to suspend an NSV clearance may precede the eventual withdrawal of that clearance. A letter notifying the individual of ONR’s decision to suspend that clearance will give grounds for that decision. The individual may choose to challenge ONR’s decision to suspend the clearance.  The Personnel Security Manager or other relevant person will be notified of the suspension so that the clearance cannot be transferred elsewhere until ONR has finalised its decision.</w:t>
      </w:r>
    </w:p>
    <w:p w14:paraId="337FED48" w14:textId="77777777" w:rsidR="00EC0A77" w:rsidRDefault="00EC0A77" w:rsidP="007C09DD">
      <w:pPr>
        <w:pStyle w:val="Heading3"/>
        <w:numPr>
          <w:ilvl w:val="0"/>
          <w:numId w:val="0"/>
        </w:numPr>
        <w:ind w:left="851" w:hanging="851"/>
        <w:sectPr w:rsidR="00EC0A77" w:rsidSect="000B2BCD">
          <w:pgSz w:w="11906" w:h="16838" w:code="9"/>
          <w:pgMar w:top="1440" w:right="1440" w:bottom="1440" w:left="1440" w:header="397" w:footer="397" w:gutter="0"/>
          <w:cols w:space="312"/>
          <w:docGrid w:linePitch="360"/>
        </w:sectPr>
      </w:pPr>
    </w:p>
    <w:p w14:paraId="70E15111" w14:textId="5075E029" w:rsidR="00DF09AF" w:rsidRDefault="00DF09AF" w:rsidP="007C09DD">
      <w:pPr>
        <w:pStyle w:val="Heading3"/>
        <w:numPr>
          <w:ilvl w:val="0"/>
          <w:numId w:val="0"/>
        </w:numPr>
        <w:ind w:left="851" w:hanging="851"/>
      </w:pPr>
      <w:r w:rsidRPr="00DF09AF">
        <w:lastRenderedPageBreak/>
        <w:t>Denials</w:t>
      </w:r>
    </w:p>
    <w:p w14:paraId="3740A29D" w14:textId="23F9C2F3" w:rsidR="00DF09AF" w:rsidRDefault="00DF09AF" w:rsidP="00EC0A77">
      <w:pPr>
        <w:pStyle w:val="F9-Paragraph"/>
      </w:pPr>
      <w:r w:rsidRPr="00DF09AF">
        <w:t>This denials procedure applies both to staff and to contractors, whether or not they have been appointed. Where an NSV level clearance is to be denied, the individual will usually be given notice in writing in the form of a letter that ONR intends to deny an NSV level clearance. This is known as an ‘intention to deny’ letter. Unless there are national security, or public interest constraints on the dissemination of the information or third party confidentiality issues, the ‘intention to deny’ letter will state why it has been issued and offer the individual 28 calendar days (from the date of the letter) to make representations before the decision is finalised. The Personnel Security Manager, or other relevant person from the site sponsoring the NSV application will usually be advised that the individual has been issued with an ‘intention to deny’ letter; but they will not usually be told the reason for the intended denial.</w:t>
      </w:r>
    </w:p>
    <w:p w14:paraId="3C4A0C99" w14:textId="3EF9FEB3" w:rsidR="00DF09AF" w:rsidRDefault="00DF09AF" w:rsidP="00EC0A77">
      <w:pPr>
        <w:pStyle w:val="F9-Paragraph"/>
      </w:pPr>
      <w:r w:rsidRPr="00DF09AF">
        <w:t xml:space="preserve">If the individual chooses not to make representations, or the representations are not sufficient to warrant a change to the original decision, the individual will receive a further letter. That letter, confirming the decision to deny, with reasons for that </w:t>
      </w:r>
      <w:r w:rsidR="00181E2C" w:rsidRPr="00DF09AF">
        <w:t>decision and</w:t>
      </w:r>
      <w:r w:rsidRPr="00DF09AF">
        <w:t xml:space="preserve"> offering an opportunity to appeal, is known as the ‘confirmation of decision’ letter. 28 calendar days from the date of the ‘confirmation of decision’ letter will be allowed for the individual to appeal the decision to deny the clearance.</w:t>
      </w:r>
    </w:p>
    <w:p w14:paraId="1B8FC2F1" w14:textId="5DE5E33D" w:rsidR="00DF09AF" w:rsidRDefault="00DF09AF" w:rsidP="00EC0A77">
      <w:pPr>
        <w:pStyle w:val="F9-Paragraph"/>
      </w:pPr>
      <w:r w:rsidRPr="00DF09AF">
        <w:t xml:space="preserve">Should the individual choose to submit an appeal, </w:t>
      </w:r>
      <w:r w:rsidR="00F21569">
        <w:t>an ONR Director</w:t>
      </w:r>
      <w:r w:rsidR="00F022AC">
        <w:t>, or nominated senior official,</w:t>
      </w:r>
      <w:r w:rsidRPr="00DF09AF">
        <w:t xml:space="preserve"> will consider the appeal and as part of the appeal process, the individual may be given the opportunity to appear before them. Following conclusion of the appeal process, the individual will be informed in writing of the final decision. This is known as the ‘appeal decision’ letter. The Personnel Security Manager, or other relevant person of the site sponsoring the clearance will also receive notification that the NSV application has been denied; but they will not usually be told the reason for the denial.</w:t>
      </w:r>
    </w:p>
    <w:p w14:paraId="18262201" w14:textId="574B74B3" w:rsidR="00DF09AF" w:rsidRDefault="00DF09AF" w:rsidP="00EC0A77">
      <w:pPr>
        <w:pStyle w:val="F9-Paragraph"/>
      </w:pPr>
      <w:r w:rsidRPr="00DF09AF">
        <w:t xml:space="preserve">If the </w:t>
      </w:r>
      <w:r w:rsidR="0063033F">
        <w:t>ONR Director, or nominated senior official</w:t>
      </w:r>
      <w:r w:rsidR="000250B1">
        <w:t>,</w:t>
      </w:r>
      <w:r w:rsidRPr="00DF09AF">
        <w:t xml:space="preserve"> confirms the decision to deny the clearance in the ‘appeal decision’ letter, there is a further avenue of appeal available for individuals who are already employed within the civil nuclear industry. This final appeals procedure is available through the Security Vetting Appeals Panel (SVAP), which is </w:t>
      </w:r>
      <w:r w:rsidR="00A44808">
        <w:t>an NDPB</w:t>
      </w:r>
      <w:r w:rsidRPr="00DF09AF">
        <w:t xml:space="preserve"> of the Cabinet Office</w:t>
      </w:r>
      <w:r w:rsidR="004F235D">
        <w:t>.</w:t>
      </w:r>
      <w:r w:rsidRPr="00DF09AF">
        <w:t xml:space="preserve"> The individual will be granted 28 calendar days from the date of the ‘appeal decision’ letter to appeal to SVAP.</w:t>
      </w:r>
    </w:p>
    <w:p w14:paraId="2392A29E" w14:textId="0408437A" w:rsidR="00DF09AF" w:rsidRDefault="00DF09AF" w:rsidP="00EC0A77">
      <w:pPr>
        <w:pStyle w:val="F9-Paragraph"/>
      </w:pPr>
      <w:r w:rsidRPr="00DF09AF">
        <w:t>There is no right of appeal (either internal, or to the Security Vetting Appeals Panel), for candidates who are being recruited, but where no job offer has been made.</w:t>
      </w:r>
    </w:p>
    <w:p w14:paraId="6E8DF072" w14:textId="7EADE158" w:rsidR="00DF09AF" w:rsidRDefault="00DF09AF" w:rsidP="007C09DD">
      <w:pPr>
        <w:pStyle w:val="F9-Paragraph"/>
        <w:numPr>
          <w:ilvl w:val="0"/>
          <w:numId w:val="0"/>
        </w:numPr>
        <w:ind w:left="851" w:hanging="851"/>
      </w:pPr>
      <w:r>
        <w:rPr>
          <w:noProof/>
        </w:rPr>
        <w:lastRenderedPageBreak/>
        <w:drawing>
          <wp:inline distT="0" distB="0" distL="0" distR="0" wp14:anchorId="6FAAE766" wp14:editId="68508EAC">
            <wp:extent cx="5875742" cy="152971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6"/>
                    <a:stretch>
                      <a:fillRect/>
                    </a:stretch>
                  </pic:blipFill>
                  <pic:spPr>
                    <a:xfrm>
                      <a:off x="0" y="0"/>
                      <a:ext cx="5879770" cy="1530764"/>
                    </a:xfrm>
                    <a:prstGeom prst="rect">
                      <a:avLst/>
                    </a:prstGeom>
                  </pic:spPr>
                </pic:pic>
              </a:graphicData>
            </a:graphic>
          </wp:inline>
        </w:drawing>
      </w:r>
    </w:p>
    <w:p w14:paraId="3FC1D8DC" w14:textId="4111E0CC" w:rsidR="00DF09AF" w:rsidRDefault="00DF09AF" w:rsidP="007C09DD">
      <w:pPr>
        <w:pStyle w:val="Heading3"/>
      </w:pPr>
      <w:r w:rsidRPr="00DF09AF">
        <w:t>Withdrawals</w:t>
      </w:r>
    </w:p>
    <w:p w14:paraId="318B78A9" w14:textId="77777777" w:rsidR="003C1951" w:rsidRDefault="003C1951" w:rsidP="00EC0A77">
      <w:pPr>
        <w:pStyle w:val="F9-Paragraph"/>
      </w:pPr>
      <w:r w:rsidRPr="003C1951">
        <w:t>The process for withdrawing an NSV clearance is the same as that followed for denials, except that, as the individual is already working in the UK Civil Nuclear Industry, there will always be a right of appeal to SVAP.</w:t>
      </w:r>
    </w:p>
    <w:p w14:paraId="10ACD968" w14:textId="4BCBCC71" w:rsidR="003C1951" w:rsidRDefault="003C1951" w:rsidP="007C09DD">
      <w:pPr>
        <w:pStyle w:val="Heading3"/>
      </w:pPr>
      <w:r w:rsidRPr="003C1951">
        <w:t>Appeals Procedures Travel and Subsistence Costs</w:t>
      </w:r>
    </w:p>
    <w:p w14:paraId="2AFBF416" w14:textId="275AC250" w:rsidR="003C1951" w:rsidRDefault="003C1951" w:rsidP="00EC0A77">
      <w:pPr>
        <w:pStyle w:val="F9-Paragraph"/>
      </w:pPr>
      <w:r w:rsidRPr="003C1951">
        <w:t>Where an NSV clearance is denied or withdrawn, the individual will be given the right to appeal</w:t>
      </w:r>
      <w:r w:rsidR="00C9693F">
        <w:t>.</w:t>
      </w:r>
      <w:r w:rsidRPr="003C1951">
        <w:t xml:space="preserve"> The individual making the appeal may be given the option of having a face-to-face interview</w:t>
      </w:r>
      <w:r w:rsidR="007D1582">
        <w:t>.</w:t>
      </w:r>
      <w:r w:rsidRPr="003C1951">
        <w:t xml:space="preserve"> The duty holder currently maintaining or sponsoring the clearance should have in place a policy for meeting the associated reasonable travel and subsistence costs incurred by the individual to attend any face-to-face discussion.</w:t>
      </w:r>
    </w:p>
    <w:p w14:paraId="360BDE48" w14:textId="77777777" w:rsidR="007C09DD" w:rsidRDefault="007C09DD" w:rsidP="007C09DD">
      <w:pPr>
        <w:pStyle w:val="F9-Paragraph"/>
        <w:numPr>
          <w:ilvl w:val="0"/>
          <w:numId w:val="0"/>
        </w:numPr>
        <w:rPr>
          <w:b/>
          <w:bCs/>
        </w:rPr>
      </w:pPr>
    </w:p>
    <w:p w14:paraId="212C9CAC" w14:textId="0E42DC58" w:rsidR="00FB5B25" w:rsidRPr="007C09DD" w:rsidRDefault="00FB5B25" w:rsidP="007C09DD">
      <w:pPr>
        <w:pStyle w:val="F9-Paragraph"/>
        <w:numPr>
          <w:ilvl w:val="0"/>
          <w:numId w:val="0"/>
        </w:numPr>
        <w:pBdr>
          <w:top w:val="single" w:sz="4" w:space="1" w:color="auto"/>
          <w:left w:val="single" w:sz="4" w:space="4" w:color="auto"/>
          <w:bottom w:val="single" w:sz="4" w:space="1" w:color="auto"/>
          <w:right w:val="single" w:sz="4" w:space="4" w:color="auto"/>
        </w:pBdr>
        <w:rPr>
          <w:sz w:val="28"/>
          <w:szCs w:val="24"/>
        </w:rPr>
      </w:pPr>
      <w:r w:rsidRPr="007C09DD">
        <w:rPr>
          <w:b/>
          <w:bCs/>
          <w:sz w:val="28"/>
          <w:szCs w:val="24"/>
        </w:rPr>
        <w:t>Note</w:t>
      </w:r>
      <w:r w:rsidR="007C09DD" w:rsidRPr="007C09DD">
        <w:rPr>
          <w:sz w:val="28"/>
          <w:szCs w:val="24"/>
        </w:rPr>
        <w:t xml:space="preserve">: </w:t>
      </w:r>
      <w:r w:rsidRPr="007C09DD">
        <w:rPr>
          <w:sz w:val="28"/>
          <w:szCs w:val="24"/>
        </w:rPr>
        <w:t>As ONR moves towards a centralised decision-making model</w:t>
      </w:r>
      <w:r w:rsidR="00621424" w:rsidRPr="007C09DD">
        <w:rPr>
          <w:sz w:val="28"/>
          <w:szCs w:val="24"/>
        </w:rPr>
        <w:t xml:space="preserve"> </w:t>
      </w:r>
      <w:r w:rsidRPr="007C09DD">
        <w:rPr>
          <w:sz w:val="28"/>
          <w:szCs w:val="24"/>
        </w:rPr>
        <w:t>where UKSV is responsible for managing the administrative process</w:t>
      </w:r>
      <w:r w:rsidR="006621F9" w:rsidRPr="007C09DD">
        <w:rPr>
          <w:sz w:val="28"/>
          <w:szCs w:val="24"/>
        </w:rPr>
        <w:t xml:space="preserve">es associated with </w:t>
      </w:r>
      <w:r w:rsidR="001C6A2C" w:rsidRPr="007C09DD">
        <w:rPr>
          <w:sz w:val="28"/>
          <w:szCs w:val="24"/>
        </w:rPr>
        <w:t>the assessment of national security vetting application</w:t>
      </w:r>
      <w:r w:rsidR="00F36DF7" w:rsidRPr="007C09DD">
        <w:rPr>
          <w:sz w:val="28"/>
          <w:szCs w:val="24"/>
        </w:rPr>
        <w:t>s</w:t>
      </w:r>
      <w:r w:rsidR="001C6A2C" w:rsidRPr="007C09DD">
        <w:rPr>
          <w:sz w:val="28"/>
          <w:szCs w:val="24"/>
        </w:rPr>
        <w:t>,</w:t>
      </w:r>
      <w:r w:rsidRPr="007C09DD">
        <w:rPr>
          <w:sz w:val="28"/>
          <w:szCs w:val="24"/>
        </w:rPr>
        <w:t xml:space="preserve"> the</w:t>
      </w:r>
      <w:r w:rsidR="001C6A2C" w:rsidRPr="007C09DD">
        <w:rPr>
          <w:sz w:val="28"/>
          <w:szCs w:val="24"/>
        </w:rPr>
        <w:t xml:space="preserve"> above</w:t>
      </w:r>
      <w:r w:rsidRPr="007C09DD">
        <w:rPr>
          <w:sz w:val="28"/>
          <w:szCs w:val="24"/>
        </w:rPr>
        <w:t xml:space="preserve"> arrangements are liable to change, though the principles will remain the same.</w:t>
      </w:r>
    </w:p>
    <w:p w14:paraId="1D9DAB93" w14:textId="77777777" w:rsidR="007C09DD" w:rsidRDefault="007C09DD" w:rsidP="001363E0">
      <w:pPr>
        <w:pStyle w:val="Heading1"/>
        <w:numPr>
          <w:ilvl w:val="0"/>
          <w:numId w:val="0"/>
        </w:numPr>
        <w:sectPr w:rsidR="007C09DD" w:rsidSect="000B2BCD">
          <w:pgSz w:w="11906" w:h="16838" w:code="9"/>
          <w:pgMar w:top="1440" w:right="1440" w:bottom="1440" w:left="1440" w:header="397" w:footer="397" w:gutter="0"/>
          <w:cols w:space="312"/>
          <w:docGrid w:linePitch="360"/>
        </w:sectPr>
      </w:pPr>
      <w:bookmarkStart w:id="62" w:name="_Toc162511868"/>
    </w:p>
    <w:p w14:paraId="38545D6A" w14:textId="090FB89D" w:rsidR="004013CB" w:rsidRPr="004013CB" w:rsidRDefault="004013CB" w:rsidP="001363E0">
      <w:pPr>
        <w:pStyle w:val="Heading1"/>
        <w:numPr>
          <w:ilvl w:val="0"/>
          <w:numId w:val="0"/>
        </w:numPr>
      </w:pPr>
      <w:bookmarkStart w:id="63" w:name="_Toc204957595"/>
      <w:r w:rsidRPr="004013CB">
        <w:lastRenderedPageBreak/>
        <w:t xml:space="preserve">Appendix </w:t>
      </w:r>
      <w:r w:rsidR="00FF3C88">
        <w:t>5</w:t>
      </w:r>
      <w:r w:rsidR="00FF3C88" w:rsidRPr="004013CB">
        <w:t xml:space="preserve"> </w:t>
      </w:r>
      <w:r w:rsidRPr="004013CB">
        <w:t xml:space="preserve">- Non-British </w:t>
      </w:r>
      <w:r w:rsidR="00EC0A77">
        <w:t>c</w:t>
      </w:r>
      <w:r w:rsidRPr="004013CB">
        <w:t xml:space="preserve">itizens - Entry </w:t>
      </w:r>
      <w:r w:rsidR="00EC0A77">
        <w:t>c</w:t>
      </w:r>
      <w:r w:rsidRPr="004013CB">
        <w:t>heck</w:t>
      </w:r>
      <w:r w:rsidR="00C276EB">
        <w:t xml:space="preserve"> </w:t>
      </w:r>
      <w:r w:rsidR="00EC0A77">
        <w:t>f</w:t>
      </w:r>
      <w:r w:rsidRPr="004013CB">
        <w:t>orm</w:t>
      </w:r>
      <w:bookmarkEnd w:id="62"/>
      <w:bookmarkEnd w:id="63"/>
    </w:p>
    <w:p w14:paraId="341AF6D4" w14:textId="4F80559E" w:rsidR="00D807CA" w:rsidRDefault="00EC0A77" w:rsidP="00EC0A77">
      <w:pPr>
        <w:pStyle w:val="F9-Paragraph"/>
        <w:numPr>
          <w:ilvl w:val="0"/>
          <w:numId w:val="0"/>
        </w:numPr>
        <w:ind w:left="851" w:hanging="851"/>
      </w:pPr>
      <w:r>
        <w:t>Refer to</w:t>
      </w:r>
      <w:r w:rsidR="008666E1" w:rsidRPr="008666E1">
        <w:t xml:space="preserve"> the Guidance Notes on how to use this form at Annex M of SyAPs</w:t>
      </w:r>
      <w:r w:rsidR="0057121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850"/>
        <w:gridCol w:w="709"/>
        <w:gridCol w:w="851"/>
        <w:gridCol w:w="657"/>
      </w:tblGrid>
      <w:tr w:rsidR="008666E1" w:rsidRPr="0057121F" w14:paraId="5BA1E974" w14:textId="77777777" w:rsidTr="0057121F">
        <w:trPr>
          <w:cantSplit/>
          <w:trHeight w:val="375"/>
          <w:jc w:val="center"/>
        </w:trPr>
        <w:tc>
          <w:tcPr>
            <w:tcW w:w="5949" w:type="dxa"/>
            <w:vAlign w:val="center"/>
          </w:tcPr>
          <w:p w14:paraId="240C7764" w14:textId="7A8F2430" w:rsidR="008666E1" w:rsidRPr="0057121F" w:rsidRDefault="0057121F" w:rsidP="0057121F">
            <w:pPr>
              <w:pStyle w:val="F9-Paragraph"/>
              <w:numPr>
                <w:ilvl w:val="0"/>
                <w:numId w:val="0"/>
              </w:numPr>
              <w:spacing w:before="60" w:after="60"/>
              <w:rPr>
                <w:b/>
                <w:bCs/>
              </w:rPr>
            </w:pPr>
            <w:r w:rsidRPr="0057121F">
              <w:rPr>
                <w:b/>
                <w:bCs/>
              </w:rPr>
              <w:t>Visit/access to information detail</w:t>
            </w:r>
          </w:p>
        </w:tc>
        <w:tc>
          <w:tcPr>
            <w:tcW w:w="3067" w:type="dxa"/>
            <w:gridSpan w:val="4"/>
            <w:shd w:val="clear" w:color="auto" w:fill="BFBFBF"/>
            <w:vAlign w:val="center"/>
          </w:tcPr>
          <w:p w14:paraId="0D4CF00D" w14:textId="77777777" w:rsidR="008666E1" w:rsidRPr="0057121F" w:rsidRDefault="008666E1" w:rsidP="0057121F">
            <w:pPr>
              <w:pStyle w:val="F9-Paragraph"/>
              <w:numPr>
                <w:ilvl w:val="0"/>
                <w:numId w:val="0"/>
              </w:numPr>
              <w:spacing w:before="60" w:after="60"/>
              <w:rPr>
                <w:b/>
                <w:bCs/>
              </w:rPr>
            </w:pPr>
          </w:p>
        </w:tc>
      </w:tr>
      <w:tr w:rsidR="008666E1" w:rsidRPr="008666E1" w14:paraId="4F53C6DB" w14:textId="77777777" w:rsidTr="0057121F">
        <w:trPr>
          <w:cantSplit/>
          <w:trHeight w:val="375"/>
          <w:jc w:val="center"/>
        </w:trPr>
        <w:tc>
          <w:tcPr>
            <w:tcW w:w="5949" w:type="dxa"/>
            <w:vAlign w:val="center"/>
          </w:tcPr>
          <w:p w14:paraId="6D85F2F6" w14:textId="77777777" w:rsidR="008666E1" w:rsidRPr="008666E1" w:rsidRDefault="008666E1" w:rsidP="0057121F">
            <w:pPr>
              <w:pStyle w:val="F9-Paragraph"/>
              <w:numPr>
                <w:ilvl w:val="0"/>
                <w:numId w:val="0"/>
              </w:numPr>
              <w:spacing w:before="60" w:after="60"/>
            </w:pPr>
            <w:r w:rsidRPr="008666E1">
              <w:t xml:space="preserve">Regulated sponsor organisation and site submitting notification </w:t>
            </w:r>
          </w:p>
        </w:tc>
        <w:tc>
          <w:tcPr>
            <w:tcW w:w="3067" w:type="dxa"/>
            <w:gridSpan w:val="4"/>
            <w:vAlign w:val="center"/>
          </w:tcPr>
          <w:p w14:paraId="46C6AFD1" w14:textId="77777777" w:rsidR="008666E1" w:rsidRPr="008666E1" w:rsidRDefault="008666E1" w:rsidP="0057121F">
            <w:pPr>
              <w:pStyle w:val="F9-Paragraph"/>
              <w:numPr>
                <w:ilvl w:val="0"/>
                <w:numId w:val="0"/>
              </w:numPr>
              <w:spacing w:before="60" w:after="60"/>
            </w:pPr>
          </w:p>
        </w:tc>
      </w:tr>
      <w:tr w:rsidR="008666E1" w:rsidRPr="008666E1" w14:paraId="7BCEC490" w14:textId="77777777" w:rsidTr="0057121F">
        <w:trPr>
          <w:cantSplit/>
          <w:trHeight w:val="375"/>
          <w:jc w:val="center"/>
        </w:trPr>
        <w:tc>
          <w:tcPr>
            <w:tcW w:w="5949" w:type="dxa"/>
            <w:vAlign w:val="center"/>
          </w:tcPr>
          <w:p w14:paraId="5C00A8E8" w14:textId="77777777" w:rsidR="008666E1" w:rsidRPr="008666E1" w:rsidRDefault="008666E1" w:rsidP="0057121F">
            <w:pPr>
              <w:pStyle w:val="F9-Paragraph"/>
              <w:numPr>
                <w:ilvl w:val="0"/>
                <w:numId w:val="0"/>
              </w:numPr>
              <w:spacing w:before="60" w:after="60"/>
            </w:pPr>
            <w:r w:rsidRPr="008666E1">
              <w:t>Site(s) to be visited</w:t>
            </w:r>
          </w:p>
        </w:tc>
        <w:tc>
          <w:tcPr>
            <w:tcW w:w="3067" w:type="dxa"/>
            <w:gridSpan w:val="4"/>
            <w:vAlign w:val="center"/>
          </w:tcPr>
          <w:p w14:paraId="1F96EB54" w14:textId="77777777" w:rsidR="008666E1" w:rsidRPr="008666E1" w:rsidRDefault="008666E1" w:rsidP="0057121F">
            <w:pPr>
              <w:pStyle w:val="F9-Paragraph"/>
              <w:numPr>
                <w:ilvl w:val="0"/>
                <w:numId w:val="0"/>
              </w:numPr>
              <w:spacing w:before="60" w:after="60"/>
            </w:pPr>
          </w:p>
        </w:tc>
      </w:tr>
      <w:tr w:rsidR="008666E1" w:rsidRPr="008666E1" w14:paraId="245002EC" w14:textId="77777777" w:rsidTr="0057121F">
        <w:trPr>
          <w:cantSplit/>
          <w:trHeight w:val="375"/>
          <w:jc w:val="center"/>
        </w:trPr>
        <w:tc>
          <w:tcPr>
            <w:tcW w:w="5949" w:type="dxa"/>
            <w:vAlign w:val="center"/>
          </w:tcPr>
          <w:p w14:paraId="4657BA5A" w14:textId="77777777" w:rsidR="008666E1" w:rsidRPr="008666E1" w:rsidRDefault="008666E1" w:rsidP="0057121F">
            <w:pPr>
              <w:pStyle w:val="F9-Paragraph"/>
              <w:numPr>
                <w:ilvl w:val="0"/>
                <w:numId w:val="0"/>
              </w:numPr>
              <w:spacing w:before="60" w:after="60"/>
            </w:pPr>
            <w:r w:rsidRPr="008666E1">
              <w:t>Buildings to be visited (where more than one site, detail the site against each)</w:t>
            </w:r>
          </w:p>
        </w:tc>
        <w:tc>
          <w:tcPr>
            <w:tcW w:w="3067" w:type="dxa"/>
            <w:gridSpan w:val="4"/>
            <w:vAlign w:val="center"/>
          </w:tcPr>
          <w:p w14:paraId="2E94FA38" w14:textId="77777777" w:rsidR="008666E1" w:rsidRPr="008666E1" w:rsidRDefault="008666E1" w:rsidP="0057121F">
            <w:pPr>
              <w:pStyle w:val="F9-Paragraph"/>
              <w:numPr>
                <w:ilvl w:val="0"/>
                <w:numId w:val="0"/>
              </w:numPr>
              <w:spacing w:before="60" w:after="60"/>
            </w:pPr>
          </w:p>
        </w:tc>
      </w:tr>
      <w:tr w:rsidR="008666E1" w:rsidRPr="008666E1" w14:paraId="6C5F85C1" w14:textId="77777777" w:rsidTr="0057121F">
        <w:trPr>
          <w:cantSplit/>
          <w:trHeight w:val="375"/>
          <w:jc w:val="center"/>
        </w:trPr>
        <w:tc>
          <w:tcPr>
            <w:tcW w:w="5949" w:type="dxa"/>
            <w:vAlign w:val="center"/>
          </w:tcPr>
          <w:p w14:paraId="2C8CE3A3" w14:textId="77777777" w:rsidR="008666E1" w:rsidRPr="008666E1" w:rsidRDefault="008666E1" w:rsidP="0057121F">
            <w:pPr>
              <w:pStyle w:val="F9-Paragraph"/>
              <w:numPr>
                <w:ilvl w:val="0"/>
                <w:numId w:val="0"/>
              </w:numPr>
              <w:spacing w:before="60" w:after="60"/>
            </w:pPr>
            <w:r w:rsidRPr="008666E1">
              <w:t xml:space="preserve">Details of areas within buildings or information to which access is being given (where more than one site, detail the site against each) </w:t>
            </w:r>
          </w:p>
        </w:tc>
        <w:tc>
          <w:tcPr>
            <w:tcW w:w="3067" w:type="dxa"/>
            <w:gridSpan w:val="4"/>
            <w:vAlign w:val="center"/>
          </w:tcPr>
          <w:p w14:paraId="5B5BD0A1" w14:textId="77777777" w:rsidR="008666E1" w:rsidRPr="008666E1" w:rsidRDefault="008666E1" w:rsidP="0057121F">
            <w:pPr>
              <w:pStyle w:val="F9-Paragraph"/>
              <w:numPr>
                <w:ilvl w:val="0"/>
                <w:numId w:val="0"/>
              </w:numPr>
              <w:spacing w:before="60" w:after="60"/>
            </w:pPr>
          </w:p>
        </w:tc>
      </w:tr>
      <w:tr w:rsidR="0057121F" w:rsidRPr="008666E1" w14:paraId="61DED865" w14:textId="77777777" w:rsidTr="0057121F">
        <w:trPr>
          <w:cantSplit/>
          <w:trHeight w:val="375"/>
          <w:jc w:val="center"/>
        </w:trPr>
        <w:tc>
          <w:tcPr>
            <w:tcW w:w="5949" w:type="dxa"/>
            <w:vAlign w:val="center"/>
          </w:tcPr>
          <w:p w14:paraId="279B3214" w14:textId="77777777" w:rsidR="008666E1" w:rsidRPr="008666E1" w:rsidRDefault="008666E1" w:rsidP="0057121F">
            <w:pPr>
              <w:pStyle w:val="F9-Paragraph"/>
              <w:numPr>
                <w:ilvl w:val="0"/>
                <w:numId w:val="0"/>
              </w:numPr>
              <w:spacing w:before="60" w:after="60"/>
            </w:pPr>
            <w:r w:rsidRPr="008666E1">
              <w:t>Does this visit/access trigger the reporting requirement? If no, do not submit to ONR</w:t>
            </w:r>
          </w:p>
        </w:tc>
        <w:tc>
          <w:tcPr>
            <w:tcW w:w="850" w:type="dxa"/>
            <w:vAlign w:val="center"/>
          </w:tcPr>
          <w:p w14:paraId="07DCF193" w14:textId="77777777" w:rsidR="008666E1" w:rsidRPr="008666E1" w:rsidRDefault="008666E1" w:rsidP="0057121F">
            <w:pPr>
              <w:pStyle w:val="F9-Paragraph"/>
              <w:numPr>
                <w:ilvl w:val="0"/>
                <w:numId w:val="0"/>
              </w:numPr>
              <w:spacing w:before="60" w:after="60"/>
            </w:pPr>
            <w:r w:rsidRPr="008666E1">
              <w:t>Yes</w:t>
            </w:r>
          </w:p>
        </w:tc>
        <w:tc>
          <w:tcPr>
            <w:tcW w:w="709" w:type="dxa"/>
            <w:vAlign w:val="center"/>
          </w:tcPr>
          <w:p w14:paraId="422C52BE" w14:textId="77777777" w:rsidR="008666E1" w:rsidRPr="008666E1" w:rsidRDefault="008666E1" w:rsidP="0057121F">
            <w:pPr>
              <w:pStyle w:val="F9-Paragraph"/>
              <w:numPr>
                <w:ilvl w:val="0"/>
                <w:numId w:val="0"/>
              </w:numPr>
              <w:spacing w:before="60" w:after="60"/>
            </w:pPr>
          </w:p>
        </w:tc>
        <w:tc>
          <w:tcPr>
            <w:tcW w:w="851" w:type="dxa"/>
            <w:vAlign w:val="center"/>
          </w:tcPr>
          <w:p w14:paraId="396F21A9" w14:textId="0DD1B8B1" w:rsidR="008666E1" w:rsidRPr="008666E1" w:rsidRDefault="00EC0A77" w:rsidP="0057121F">
            <w:pPr>
              <w:pStyle w:val="F9-Paragraph"/>
              <w:numPr>
                <w:ilvl w:val="0"/>
                <w:numId w:val="0"/>
              </w:numPr>
              <w:spacing w:before="60" w:after="60"/>
            </w:pPr>
            <w:r>
              <w:t>No</w:t>
            </w:r>
          </w:p>
        </w:tc>
        <w:tc>
          <w:tcPr>
            <w:tcW w:w="657" w:type="dxa"/>
            <w:vAlign w:val="center"/>
          </w:tcPr>
          <w:p w14:paraId="776B13AD" w14:textId="43085DF4" w:rsidR="008666E1" w:rsidRPr="008666E1" w:rsidRDefault="008666E1" w:rsidP="0057121F">
            <w:pPr>
              <w:pStyle w:val="F9-Paragraph"/>
              <w:numPr>
                <w:ilvl w:val="0"/>
                <w:numId w:val="0"/>
              </w:numPr>
              <w:spacing w:before="60" w:after="60"/>
              <w:ind w:left="851" w:hanging="851"/>
            </w:pPr>
          </w:p>
        </w:tc>
      </w:tr>
      <w:tr w:rsidR="008666E1" w:rsidRPr="008666E1" w14:paraId="65791D81" w14:textId="77777777" w:rsidTr="0057121F">
        <w:trPr>
          <w:cantSplit/>
          <w:trHeight w:val="375"/>
          <w:jc w:val="center"/>
        </w:trPr>
        <w:tc>
          <w:tcPr>
            <w:tcW w:w="5949" w:type="dxa"/>
            <w:vAlign w:val="center"/>
          </w:tcPr>
          <w:p w14:paraId="79D9DE1E" w14:textId="77777777" w:rsidR="0057121F" w:rsidRDefault="008666E1" w:rsidP="0057121F">
            <w:pPr>
              <w:pStyle w:val="F9-Paragraph"/>
              <w:numPr>
                <w:ilvl w:val="0"/>
                <w:numId w:val="0"/>
              </w:numPr>
              <w:spacing w:before="60" w:after="60"/>
            </w:pPr>
            <w:r w:rsidRPr="008666E1">
              <w:t xml:space="preserve">Business case for visit/access to premises/ information.  </w:t>
            </w:r>
          </w:p>
          <w:p w14:paraId="3D2080F8" w14:textId="725D2178" w:rsidR="008666E1" w:rsidRPr="008666E1" w:rsidRDefault="008666E1" w:rsidP="0057121F">
            <w:pPr>
              <w:pStyle w:val="F9-Paragraph"/>
              <w:numPr>
                <w:ilvl w:val="0"/>
                <w:numId w:val="0"/>
              </w:numPr>
              <w:spacing w:before="60" w:after="60"/>
            </w:pPr>
            <w:r w:rsidRPr="008666E1">
              <w:t>Include the benefits &amp; potential risks of allowing this visit/access to information (provide as much information as possible to enable an informed decision.  Where insufficient information is given, this form will be returned)</w:t>
            </w:r>
          </w:p>
        </w:tc>
        <w:tc>
          <w:tcPr>
            <w:tcW w:w="3067" w:type="dxa"/>
            <w:gridSpan w:val="4"/>
            <w:vAlign w:val="center"/>
          </w:tcPr>
          <w:p w14:paraId="2300819D" w14:textId="77777777" w:rsidR="008666E1" w:rsidRPr="008666E1" w:rsidRDefault="008666E1" w:rsidP="0057121F">
            <w:pPr>
              <w:pStyle w:val="F9-Paragraph"/>
              <w:numPr>
                <w:ilvl w:val="0"/>
                <w:numId w:val="0"/>
              </w:numPr>
              <w:spacing w:before="60" w:after="60"/>
            </w:pPr>
          </w:p>
        </w:tc>
      </w:tr>
      <w:tr w:rsidR="008666E1" w:rsidRPr="008666E1" w14:paraId="78BB1974" w14:textId="77777777" w:rsidTr="0057121F">
        <w:trPr>
          <w:cantSplit/>
          <w:trHeight w:val="375"/>
          <w:jc w:val="center"/>
        </w:trPr>
        <w:tc>
          <w:tcPr>
            <w:tcW w:w="5949" w:type="dxa"/>
            <w:vAlign w:val="center"/>
          </w:tcPr>
          <w:p w14:paraId="726DC3EA" w14:textId="77777777" w:rsidR="008666E1" w:rsidRPr="008666E1" w:rsidRDefault="008666E1" w:rsidP="0057121F">
            <w:pPr>
              <w:pStyle w:val="F9-Paragraph"/>
              <w:numPr>
                <w:ilvl w:val="0"/>
                <w:numId w:val="0"/>
              </w:numPr>
              <w:spacing w:before="60" w:after="60"/>
            </w:pPr>
            <w:r w:rsidRPr="008666E1">
              <w:t>Regulated sponsor organisation hosting visit</w:t>
            </w:r>
          </w:p>
        </w:tc>
        <w:tc>
          <w:tcPr>
            <w:tcW w:w="3067" w:type="dxa"/>
            <w:gridSpan w:val="4"/>
            <w:vAlign w:val="center"/>
          </w:tcPr>
          <w:p w14:paraId="7801D0FB" w14:textId="77777777" w:rsidR="008666E1" w:rsidRPr="008666E1" w:rsidRDefault="008666E1" w:rsidP="0057121F">
            <w:pPr>
              <w:pStyle w:val="F9-Paragraph"/>
              <w:numPr>
                <w:ilvl w:val="0"/>
                <w:numId w:val="0"/>
              </w:numPr>
              <w:spacing w:before="60" w:after="60"/>
            </w:pPr>
          </w:p>
        </w:tc>
      </w:tr>
      <w:tr w:rsidR="008666E1" w:rsidRPr="008666E1" w14:paraId="34BA2377" w14:textId="77777777" w:rsidTr="0057121F">
        <w:trPr>
          <w:cantSplit/>
          <w:trHeight w:val="375"/>
          <w:jc w:val="center"/>
        </w:trPr>
        <w:tc>
          <w:tcPr>
            <w:tcW w:w="5949" w:type="dxa"/>
            <w:vAlign w:val="center"/>
          </w:tcPr>
          <w:p w14:paraId="3CCC631D" w14:textId="77777777" w:rsidR="008666E1" w:rsidRPr="008666E1" w:rsidRDefault="008666E1" w:rsidP="0057121F">
            <w:pPr>
              <w:pStyle w:val="F9-Paragraph"/>
              <w:numPr>
                <w:ilvl w:val="0"/>
                <w:numId w:val="0"/>
              </w:numPr>
              <w:spacing w:before="60" w:after="60"/>
            </w:pPr>
            <w:r w:rsidRPr="008666E1">
              <w:t>Regulated sponsor organisation telephone number</w:t>
            </w:r>
          </w:p>
        </w:tc>
        <w:tc>
          <w:tcPr>
            <w:tcW w:w="3067" w:type="dxa"/>
            <w:gridSpan w:val="4"/>
            <w:vAlign w:val="center"/>
          </w:tcPr>
          <w:p w14:paraId="08031FA3" w14:textId="77777777" w:rsidR="008666E1" w:rsidRPr="008666E1" w:rsidRDefault="008666E1" w:rsidP="0057121F">
            <w:pPr>
              <w:pStyle w:val="F9-Paragraph"/>
              <w:numPr>
                <w:ilvl w:val="0"/>
                <w:numId w:val="0"/>
              </w:numPr>
              <w:spacing w:before="60" w:after="60"/>
            </w:pPr>
          </w:p>
          <w:p w14:paraId="7AE16A5B" w14:textId="77777777" w:rsidR="008666E1" w:rsidRPr="008666E1" w:rsidRDefault="008666E1" w:rsidP="0057121F">
            <w:pPr>
              <w:pStyle w:val="F9-Paragraph"/>
              <w:numPr>
                <w:ilvl w:val="0"/>
                <w:numId w:val="0"/>
              </w:numPr>
              <w:spacing w:before="60" w:after="60"/>
            </w:pPr>
          </w:p>
        </w:tc>
      </w:tr>
      <w:tr w:rsidR="008666E1" w:rsidRPr="008666E1" w14:paraId="444432EF" w14:textId="77777777" w:rsidTr="0057121F">
        <w:trPr>
          <w:cantSplit/>
          <w:trHeight w:val="375"/>
          <w:jc w:val="center"/>
        </w:trPr>
        <w:tc>
          <w:tcPr>
            <w:tcW w:w="5949" w:type="dxa"/>
            <w:vAlign w:val="center"/>
          </w:tcPr>
          <w:p w14:paraId="63EF5030" w14:textId="77777777" w:rsidR="008666E1" w:rsidRPr="008666E1" w:rsidRDefault="008666E1" w:rsidP="0057121F">
            <w:pPr>
              <w:pStyle w:val="F9-Paragraph"/>
              <w:numPr>
                <w:ilvl w:val="0"/>
                <w:numId w:val="0"/>
              </w:numPr>
              <w:spacing w:before="60" w:after="60"/>
            </w:pPr>
            <w:r w:rsidRPr="008666E1">
              <w:t>Regulated sponsor organisation e-mail address</w:t>
            </w:r>
          </w:p>
        </w:tc>
        <w:tc>
          <w:tcPr>
            <w:tcW w:w="3067" w:type="dxa"/>
            <w:gridSpan w:val="4"/>
            <w:vAlign w:val="center"/>
          </w:tcPr>
          <w:p w14:paraId="6EE437F9" w14:textId="77777777" w:rsidR="008666E1" w:rsidRPr="008666E1" w:rsidRDefault="008666E1" w:rsidP="0057121F">
            <w:pPr>
              <w:pStyle w:val="F9-Paragraph"/>
              <w:numPr>
                <w:ilvl w:val="0"/>
                <w:numId w:val="0"/>
              </w:numPr>
              <w:spacing w:before="60" w:after="60"/>
            </w:pPr>
          </w:p>
        </w:tc>
      </w:tr>
      <w:tr w:rsidR="008666E1" w:rsidRPr="008666E1" w14:paraId="701DC32D" w14:textId="77777777" w:rsidTr="0057121F">
        <w:trPr>
          <w:cantSplit/>
          <w:trHeight w:val="375"/>
          <w:jc w:val="center"/>
        </w:trPr>
        <w:tc>
          <w:tcPr>
            <w:tcW w:w="5949" w:type="dxa"/>
            <w:vAlign w:val="center"/>
          </w:tcPr>
          <w:p w14:paraId="0762CED3" w14:textId="77777777" w:rsidR="008666E1" w:rsidRPr="008666E1" w:rsidRDefault="008666E1" w:rsidP="0057121F">
            <w:pPr>
              <w:pStyle w:val="F9-Paragraph"/>
              <w:numPr>
                <w:ilvl w:val="0"/>
                <w:numId w:val="0"/>
              </w:numPr>
              <w:spacing w:before="60" w:after="60"/>
            </w:pPr>
            <w:r w:rsidRPr="008666E1">
              <w:t>Regulated sponsor organisation postal address</w:t>
            </w:r>
          </w:p>
        </w:tc>
        <w:tc>
          <w:tcPr>
            <w:tcW w:w="3067" w:type="dxa"/>
            <w:gridSpan w:val="4"/>
            <w:tcBorders>
              <w:bottom w:val="single" w:sz="4" w:space="0" w:color="auto"/>
            </w:tcBorders>
            <w:vAlign w:val="center"/>
          </w:tcPr>
          <w:p w14:paraId="74A51984" w14:textId="77777777" w:rsidR="008666E1" w:rsidRPr="008666E1" w:rsidRDefault="008666E1" w:rsidP="0057121F">
            <w:pPr>
              <w:spacing w:before="60" w:after="60"/>
            </w:pPr>
          </w:p>
          <w:p w14:paraId="7CD0C4E0" w14:textId="77777777" w:rsidR="008666E1" w:rsidRPr="008666E1" w:rsidRDefault="008666E1" w:rsidP="0057121F">
            <w:pPr>
              <w:spacing w:before="60" w:after="60"/>
            </w:pPr>
          </w:p>
        </w:tc>
      </w:tr>
      <w:tr w:rsidR="008666E1" w:rsidRPr="0057121F" w14:paraId="1D18F6D0" w14:textId="77777777" w:rsidTr="0057121F">
        <w:trPr>
          <w:cantSplit/>
          <w:trHeight w:val="375"/>
          <w:jc w:val="center"/>
        </w:trPr>
        <w:tc>
          <w:tcPr>
            <w:tcW w:w="5949" w:type="dxa"/>
            <w:tcBorders>
              <w:bottom w:val="single" w:sz="4" w:space="0" w:color="auto"/>
            </w:tcBorders>
            <w:vAlign w:val="center"/>
          </w:tcPr>
          <w:p w14:paraId="40D594A7" w14:textId="66C743D3" w:rsidR="008666E1" w:rsidRPr="0057121F" w:rsidRDefault="0057121F" w:rsidP="0057121F">
            <w:pPr>
              <w:pStyle w:val="F9-Paragraph"/>
              <w:numPr>
                <w:ilvl w:val="0"/>
                <w:numId w:val="0"/>
              </w:numPr>
              <w:spacing w:before="60" w:after="60"/>
              <w:rPr>
                <w:b/>
                <w:bCs/>
              </w:rPr>
            </w:pPr>
            <w:r w:rsidRPr="0057121F">
              <w:rPr>
                <w:b/>
                <w:bCs/>
              </w:rPr>
              <w:t>Foreign national details</w:t>
            </w:r>
            <w:r w:rsidR="008666E1" w:rsidRPr="0057121F">
              <w:rPr>
                <w:b/>
                <w:bCs/>
              </w:rPr>
              <w:t xml:space="preserve"> </w:t>
            </w:r>
          </w:p>
        </w:tc>
        <w:tc>
          <w:tcPr>
            <w:tcW w:w="3067" w:type="dxa"/>
            <w:gridSpan w:val="4"/>
            <w:tcBorders>
              <w:bottom w:val="single" w:sz="4" w:space="0" w:color="auto"/>
            </w:tcBorders>
            <w:shd w:val="pct25" w:color="auto" w:fill="auto"/>
            <w:vAlign w:val="center"/>
          </w:tcPr>
          <w:p w14:paraId="5CB49585" w14:textId="77777777" w:rsidR="008666E1" w:rsidRPr="0057121F" w:rsidRDefault="008666E1" w:rsidP="0057121F">
            <w:pPr>
              <w:spacing w:before="60" w:after="60"/>
              <w:rPr>
                <w:b/>
                <w:bCs/>
              </w:rPr>
            </w:pPr>
          </w:p>
          <w:p w14:paraId="16D8FAC4" w14:textId="77777777" w:rsidR="008666E1" w:rsidRPr="0057121F" w:rsidRDefault="008666E1" w:rsidP="0057121F">
            <w:pPr>
              <w:spacing w:before="60" w:after="60"/>
              <w:rPr>
                <w:b/>
                <w:bCs/>
              </w:rPr>
            </w:pPr>
          </w:p>
        </w:tc>
      </w:tr>
      <w:tr w:rsidR="008666E1" w:rsidRPr="008666E1" w14:paraId="1BDF7412" w14:textId="77777777" w:rsidTr="0057121F">
        <w:trPr>
          <w:cantSplit/>
          <w:trHeight w:val="375"/>
          <w:jc w:val="center"/>
        </w:trPr>
        <w:tc>
          <w:tcPr>
            <w:tcW w:w="5949" w:type="dxa"/>
            <w:tcBorders>
              <w:bottom w:val="single" w:sz="4" w:space="0" w:color="auto"/>
            </w:tcBorders>
            <w:vAlign w:val="center"/>
          </w:tcPr>
          <w:p w14:paraId="61C15996" w14:textId="62FC4F5C" w:rsidR="008666E1" w:rsidRPr="008666E1" w:rsidRDefault="008666E1" w:rsidP="0057121F">
            <w:pPr>
              <w:pStyle w:val="F9-Paragraph"/>
              <w:numPr>
                <w:ilvl w:val="0"/>
                <w:numId w:val="0"/>
              </w:numPr>
              <w:spacing w:before="60" w:after="60"/>
            </w:pPr>
            <w:r w:rsidRPr="008666E1">
              <w:t>1. Surname</w:t>
            </w:r>
          </w:p>
        </w:tc>
        <w:tc>
          <w:tcPr>
            <w:tcW w:w="3067" w:type="dxa"/>
            <w:gridSpan w:val="4"/>
            <w:tcBorders>
              <w:bottom w:val="single" w:sz="4" w:space="0" w:color="auto"/>
            </w:tcBorders>
            <w:shd w:val="pct25" w:color="auto" w:fill="auto"/>
            <w:vAlign w:val="center"/>
          </w:tcPr>
          <w:p w14:paraId="5196A908" w14:textId="77777777" w:rsidR="008666E1" w:rsidRPr="008666E1" w:rsidRDefault="008666E1" w:rsidP="0057121F">
            <w:pPr>
              <w:spacing w:before="60" w:after="60"/>
            </w:pPr>
          </w:p>
        </w:tc>
      </w:tr>
      <w:tr w:rsidR="008666E1" w:rsidRPr="008666E1" w14:paraId="0D12629F" w14:textId="77777777" w:rsidTr="0057121F">
        <w:trPr>
          <w:cantSplit/>
          <w:trHeight w:val="375"/>
          <w:jc w:val="center"/>
        </w:trPr>
        <w:tc>
          <w:tcPr>
            <w:tcW w:w="5949" w:type="dxa"/>
            <w:tcBorders>
              <w:bottom w:val="single" w:sz="4" w:space="0" w:color="auto"/>
            </w:tcBorders>
            <w:vAlign w:val="center"/>
          </w:tcPr>
          <w:p w14:paraId="66749A0C" w14:textId="257F2D34" w:rsidR="008666E1" w:rsidRPr="008666E1" w:rsidRDefault="008666E1" w:rsidP="0057121F">
            <w:pPr>
              <w:pStyle w:val="F9-Paragraph"/>
              <w:numPr>
                <w:ilvl w:val="0"/>
                <w:numId w:val="0"/>
              </w:numPr>
              <w:spacing w:before="60" w:after="60"/>
            </w:pPr>
            <w:r w:rsidRPr="008666E1">
              <w:t xml:space="preserve">(a) </w:t>
            </w:r>
            <w:r w:rsidRPr="008666E1">
              <w:tab/>
              <w:t>Now</w:t>
            </w:r>
          </w:p>
        </w:tc>
        <w:tc>
          <w:tcPr>
            <w:tcW w:w="3067" w:type="dxa"/>
            <w:gridSpan w:val="4"/>
            <w:tcBorders>
              <w:bottom w:val="single" w:sz="4" w:space="0" w:color="auto"/>
            </w:tcBorders>
            <w:vAlign w:val="center"/>
          </w:tcPr>
          <w:p w14:paraId="2246B174" w14:textId="77777777" w:rsidR="008666E1" w:rsidRPr="008666E1" w:rsidRDefault="008666E1" w:rsidP="0057121F">
            <w:pPr>
              <w:spacing w:before="60" w:after="60"/>
            </w:pPr>
          </w:p>
        </w:tc>
      </w:tr>
      <w:tr w:rsidR="008666E1" w:rsidRPr="008666E1" w14:paraId="24CE98B0" w14:textId="77777777" w:rsidTr="0057121F">
        <w:trPr>
          <w:cantSplit/>
          <w:trHeight w:val="375"/>
          <w:jc w:val="center"/>
        </w:trPr>
        <w:tc>
          <w:tcPr>
            <w:tcW w:w="5949" w:type="dxa"/>
            <w:tcBorders>
              <w:bottom w:val="single" w:sz="4" w:space="0" w:color="auto"/>
            </w:tcBorders>
            <w:vAlign w:val="center"/>
          </w:tcPr>
          <w:p w14:paraId="155E1913" w14:textId="795C9039" w:rsidR="008666E1" w:rsidRPr="008666E1" w:rsidRDefault="008666E1" w:rsidP="0057121F">
            <w:pPr>
              <w:pStyle w:val="F9-Paragraph"/>
              <w:numPr>
                <w:ilvl w:val="0"/>
                <w:numId w:val="0"/>
              </w:numPr>
              <w:spacing w:before="60" w:after="60"/>
            </w:pPr>
            <w:r w:rsidRPr="008666E1">
              <w:t xml:space="preserve">(b) </w:t>
            </w:r>
            <w:r w:rsidRPr="008666E1">
              <w:tab/>
              <w:t>At birth, if different</w:t>
            </w:r>
          </w:p>
        </w:tc>
        <w:tc>
          <w:tcPr>
            <w:tcW w:w="3067" w:type="dxa"/>
            <w:gridSpan w:val="4"/>
            <w:tcBorders>
              <w:bottom w:val="single" w:sz="4" w:space="0" w:color="auto"/>
            </w:tcBorders>
            <w:vAlign w:val="center"/>
          </w:tcPr>
          <w:p w14:paraId="55F4A0ED" w14:textId="77777777" w:rsidR="008666E1" w:rsidRPr="008666E1" w:rsidRDefault="008666E1" w:rsidP="0057121F">
            <w:pPr>
              <w:spacing w:before="60" w:after="60"/>
            </w:pPr>
          </w:p>
        </w:tc>
      </w:tr>
      <w:tr w:rsidR="008666E1" w:rsidRPr="008666E1" w14:paraId="06D509AE" w14:textId="77777777" w:rsidTr="0057121F">
        <w:trPr>
          <w:cantSplit/>
          <w:trHeight w:val="375"/>
          <w:jc w:val="center"/>
        </w:trPr>
        <w:tc>
          <w:tcPr>
            <w:tcW w:w="5949" w:type="dxa"/>
            <w:tcBorders>
              <w:bottom w:val="single" w:sz="4" w:space="0" w:color="auto"/>
            </w:tcBorders>
            <w:vAlign w:val="center"/>
          </w:tcPr>
          <w:p w14:paraId="24C463B1" w14:textId="5A648C3D" w:rsidR="008666E1" w:rsidRPr="008666E1" w:rsidRDefault="008666E1" w:rsidP="0057121F">
            <w:pPr>
              <w:pStyle w:val="F9-Paragraph"/>
              <w:numPr>
                <w:ilvl w:val="0"/>
                <w:numId w:val="0"/>
              </w:numPr>
              <w:spacing w:before="60" w:after="60"/>
            </w:pPr>
            <w:r w:rsidRPr="008666E1">
              <w:t xml:space="preserve">(c) </w:t>
            </w:r>
            <w:r w:rsidRPr="008666E1">
              <w:tab/>
              <w:t>Other surnames used</w:t>
            </w:r>
          </w:p>
        </w:tc>
        <w:tc>
          <w:tcPr>
            <w:tcW w:w="3067" w:type="dxa"/>
            <w:gridSpan w:val="4"/>
            <w:tcBorders>
              <w:bottom w:val="single" w:sz="4" w:space="0" w:color="auto"/>
            </w:tcBorders>
            <w:vAlign w:val="center"/>
          </w:tcPr>
          <w:p w14:paraId="1D314948" w14:textId="77777777" w:rsidR="008666E1" w:rsidRPr="008666E1" w:rsidRDefault="008666E1" w:rsidP="0057121F">
            <w:pPr>
              <w:pStyle w:val="F9-Paragraph"/>
              <w:numPr>
                <w:ilvl w:val="0"/>
                <w:numId w:val="0"/>
              </w:numPr>
              <w:spacing w:before="60" w:after="60"/>
              <w:ind w:left="851" w:hanging="851"/>
            </w:pPr>
          </w:p>
        </w:tc>
      </w:tr>
      <w:tr w:rsidR="008666E1" w:rsidRPr="008666E1" w14:paraId="5BF04BD3" w14:textId="77777777" w:rsidTr="0057121F">
        <w:trPr>
          <w:cantSplit/>
          <w:trHeight w:val="375"/>
          <w:jc w:val="center"/>
        </w:trPr>
        <w:tc>
          <w:tcPr>
            <w:tcW w:w="5949" w:type="dxa"/>
            <w:tcBorders>
              <w:bottom w:val="single" w:sz="4" w:space="0" w:color="auto"/>
            </w:tcBorders>
            <w:vAlign w:val="center"/>
          </w:tcPr>
          <w:p w14:paraId="35E1065E" w14:textId="62D365FC" w:rsidR="008666E1" w:rsidRPr="008666E1" w:rsidRDefault="008666E1" w:rsidP="0057121F">
            <w:pPr>
              <w:pStyle w:val="F9-Paragraph"/>
              <w:numPr>
                <w:ilvl w:val="0"/>
                <w:numId w:val="0"/>
              </w:numPr>
              <w:spacing w:before="60" w:after="60"/>
              <w:ind w:left="851" w:hanging="851"/>
            </w:pPr>
            <w:r w:rsidRPr="008666E1">
              <w:t>2. Forenames</w:t>
            </w:r>
          </w:p>
        </w:tc>
        <w:tc>
          <w:tcPr>
            <w:tcW w:w="3067" w:type="dxa"/>
            <w:gridSpan w:val="4"/>
            <w:tcBorders>
              <w:bottom w:val="single" w:sz="4" w:space="0" w:color="auto"/>
            </w:tcBorders>
            <w:vAlign w:val="center"/>
          </w:tcPr>
          <w:p w14:paraId="14BE19CB" w14:textId="77777777" w:rsidR="008666E1" w:rsidRPr="008666E1" w:rsidRDefault="008666E1" w:rsidP="0057121F">
            <w:pPr>
              <w:pStyle w:val="F9-Paragraph"/>
              <w:numPr>
                <w:ilvl w:val="0"/>
                <w:numId w:val="0"/>
              </w:numPr>
              <w:spacing w:before="60" w:after="60"/>
              <w:ind w:left="851" w:hanging="851"/>
            </w:pPr>
          </w:p>
        </w:tc>
      </w:tr>
      <w:tr w:rsidR="008666E1" w:rsidRPr="008666E1" w14:paraId="108C7897" w14:textId="77777777" w:rsidTr="0057121F">
        <w:trPr>
          <w:cantSplit/>
          <w:trHeight w:val="375"/>
          <w:jc w:val="center"/>
        </w:trPr>
        <w:tc>
          <w:tcPr>
            <w:tcW w:w="5949" w:type="dxa"/>
            <w:tcBorders>
              <w:bottom w:val="single" w:sz="4" w:space="0" w:color="auto"/>
            </w:tcBorders>
            <w:vAlign w:val="center"/>
          </w:tcPr>
          <w:p w14:paraId="2C99B7A5" w14:textId="0581E24D" w:rsidR="008666E1" w:rsidRPr="008666E1" w:rsidRDefault="008666E1" w:rsidP="0057121F">
            <w:pPr>
              <w:pStyle w:val="F9-Paragraph"/>
              <w:numPr>
                <w:ilvl w:val="0"/>
                <w:numId w:val="0"/>
              </w:numPr>
              <w:spacing w:before="60" w:after="60"/>
              <w:ind w:left="851" w:hanging="851"/>
            </w:pPr>
            <w:r w:rsidRPr="008666E1">
              <w:t>3. Country of Birth</w:t>
            </w:r>
            <w:r w:rsidRPr="008666E1">
              <w:tab/>
            </w:r>
          </w:p>
        </w:tc>
        <w:tc>
          <w:tcPr>
            <w:tcW w:w="3067" w:type="dxa"/>
            <w:gridSpan w:val="4"/>
            <w:tcBorders>
              <w:bottom w:val="single" w:sz="4" w:space="0" w:color="auto"/>
            </w:tcBorders>
            <w:vAlign w:val="center"/>
          </w:tcPr>
          <w:p w14:paraId="2026EE30" w14:textId="77777777" w:rsidR="008666E1" w:rsidRPr="008666E1" w:rsidRDefault="008666E1" w:rsidP="0057121F">
            <w:pPr>
              <w:pStyle w:val="F9-Paragraph"/>
              <w:numPr>
                <w:ilvl w:val="0"/>
                <w:numId w:val="0"/>
              </w:numPr>
              <w:spacing w:before="60" w:after="60"/>
            </w:pPr>
          </w:p>
        </w:tc>
      </w:tr>
      <w:tr w:rsidR="008666E1" w:rsidRPr="008666E1" w14:paraId="50DBE28A" w14:textId="77777777" w:rsidTr="0057121F">
        <w:trPr>
          <w:cantSplit/>
          <w:trHeight w:val="375"/>
          <w:jc w:val="center"/>
        </w:trPr>
        <w:tc>
          <w:tcPr>
            <w:tcW w:w="5949" w:type="dxa"/>
            <w:tcBorders>
              <w:bottom w:val="single" w:sz="4" w:space="0" w:color="auto"/>
            </w:tcBorders>
            <w:vAlign w:val="center"/>
          </w:tcPr>
          <w:p w14:paraId="77FAE177" w14:textId="5785C532" w:rsidR="008666E1" w:rsidRPr="008666E1" w:rsidRDefault="008666E1" w:rsidP="0057121F">
            <w:pPr>
              <w:pStyle w:val="F9-Paragraph"/>
              <w:numPr>
                <w:ilvl w:val="0"/>
                <w:numId w:val="0"/>
              </w:numPr>
              <w:spacing w:before="60" w:after="60"/>
              <w:ind w:left="851" w:hanging="851"/>
            </w:pPr>
            <w:r w:rsidRPr="008666E1">
              <w:t>4.</w:t>
            </w:r>
            <w:r w:rsidR="0057121F">
              <w:t xml:space="preserve"> </w:t>
            </w:r>
            <w:r w:rsidRPr="008666E1">
              <w:t>Town of Birth</w:t>
            </w:r>
          </w:p>
        </w:tc>
        <w:tc>
          <w:tcPr>
            <w:tcW w:w="3067" w:type="dxa"/>
            <w:gridSpan w:val="4"/>
            <w:tcBorders>
              <w:bottom w:val="single" w:sz="4" w:space="0" w:color="auto"/>
            </w:tcBorders>
            <w:vAlign w:val="center"/>
          </w:tcPr>
          <w:p w14:paraId="6EA87D4D" w14:textId="77777777" w:rsidR="008666E1" w:rsidRPr="008666E1" w:rsidRDefault="008666E1" w:rsidP="0057121F">
            <w:pPr>
              <w:pStyle w:val="F9-Paragraph"/>
              <w:numPr>
                <w:ilvl w:val="0"/>
                <w:numId w:val="0"/>
              </w:numPr>
              <w:spacing w:before="60" w:after="60"/>
              <w:rPr>
                <w:lang w:val="es-AR"/>
              </w:rPr>
            </w:pPr>
          </w:p>
        </w:tc>
      </w:tr>
      <w:tr w:rsidR="008666E1" w:rsidRPr="008666E1" w14:paraId="5CA4005B" w14:textId="77777777" w:rsidTr="0057121F">
        <w:trPr>
          <w:cantSplit/>
          <w:trHeight w:val="375"/>
          <w:jc w:val="center"/>
        </w:trPr>
        <w:tc>
          <w:tcPr>
            <w:tcW w:w="5949" w:type="dxa"/>
            <w:tcBorders>
              <w:bottom w:val="single" w:sz="4" w:space="0" w:color="auto"/>
            </w:tcBorders>
            <w:vAlign w:val="center"/>
          </w:tcPr>
          <w:p w14:paraId="1E8EB3CF" w14:textId="41EAEF86" w:rsidR="008666E1" w:rsidRPr="008666E1" w:rsidRDefault="008666E1" w:rsidP="0057121F">
            <w:pPr>
              <w:pStyle w:val="F9-Paragraph"/>
              <w:numPr>
                <w:ilvl w:val="0"/>
                <w:numId w:val="0"/>
              </w:numPr>
              <w:spacing w:before="60" w:after="60"/>
              <w:ind w:left="22" w:hanging="22"/>
            </w:pPr>
            <w:r w:rsidRPr="008666E1">
              <w:lastRenderedPageBreak/>
              <w:t>5. Date of Birth</w:t>
            </w:r>
          </w:p>
        </w:tc>
        <w:tc>
          <w:tcPr>
            <w:tcW w:w="3067" w:type="dxa"/>
            <w:gridSpan w:val="4"/>
            <w:tcBorders>
              <w:bottom w:val="single" w:sz="4" w:space="0" w:color="auto"/>
            </w:tcBorders>
            <w:vAlign w:val="center"/>
          </w:tcPr>
          <w:p w14:paraId="6394C059" w14:textId="77777777" w:rsidR="008666E1" w:rsidRPr="008666E1" w:rsidRDefault="008666E1" w:rsidP="0057121F">
            <w:pPr>
              <w:pStyle w:val="F9-Paragraph"/>
              <w:numPr>
                <w:ilvl w:val="0"/>
                <w:numId w:val="0"/>
              </w:numPr>
              <w:spacing w:before="60" w:after="60"/>
            </w:pPr>
          </w:p>
        </w:tc>
      </w:tr>
      <w:tr w:rsidR="008666E1" w:rsidRPr="008666E1" w14:paraId="05AAF843" w14:textId="77777777" w:rsidTr="0057121F">
        <w:trPr>
          <w:cantSplit/>
          <w:trHeight w:val="375"/>
          <w:jc w:val="center"/>
        </w:trPr>
        <w:tc>
          <w:tcPr>
            <w:tcW w:w="5949" w:type="dxa"/>
            <w:tcBorders>
              <w:bottom w:val="single" w:sz="4" w:space="0" w:color="auto"/>
            </w:tcBorders>
            <w:vAlign w:val="center"/>
          </w:tcPr>
          <w:p w14:paraId="1AAE7DB9" w14:textId="655AA031" w:rsidR="008666E1" w:rsidRPr="008666E1" w:rsidRDefault="008666E1" w:rsidP="0057121F">
            <w:pPr>
              <w:pStyle w:val="F9-Paragraph"/>
              <w:numPr>
                <w:ilvl w:val="0"/>
                <w:numId w:val="0"/>
              </w:numPr>
              <w:spacing w:before="60" w:after="60"/>
              <w:ind w:left="22" w:hanging="22"/>
            </w:pPr>
            <w:r w:rsidRPr="008666E1">
              <w:t>6. Current Nationality</w:t>
            </w:r>
          </w:p>
        </w:tc>
        <w:tc>
          <w:tcPr>
            <w:tcW w:w="3067" w:type="dxa"/>
            <w:gridSpan w:val="4"/>
            <w:tcBorders>
              <w:bottom w:val="single" w:sz="4" w:space="0" w:color="auto"/>
            </w:tcBorders>
            <w:vAlign w:val="center"/>
          </w:tcPr>
          <w:p w14:paraId="3319F3CE" w14:textId="77777777" w:rsidR="008666E1" w:rsidRPr="008666E1" w:rsidRDefault="008666E1" w:rsidP="0057121F">
            <w:pPr>
              <w:pStyle w:val="F9-Paragraph"/>
              <w:numPr>
                <w:ilvl w:val="0"/>
                <w:numId w:val="0"/>
              </w:numPr>
              <w:spacing w:before="60" w:after="60"/>
              <w:ind w:left="851" w:hanging="851"/>
            </w:pPr>
          </w:p>
        </w:tc>
      </w:tr>
      <w:tr w:rsidR="008666E1" w:rsidRPr="008666E1" w14:paraId="1B575DE8" w14:textId="77777777" w:rsidTr="0057121F">
        <w:trPr>
          <w:cantSplit/>
          <w:trHeight w:val="375"/>
          <w:jc w:val="center"/>
        </w:trPr>
        <w:tc>
          <w:tcPr>
            <w:tcW w:w="5949" w:type="dxa"/>
            <w:tcBorders>
              <w:bottom w:val="single" w:sz="4" w:space="0" w:color="auto"/>
            </w:tcBorders>
            <w:vAlign w:val="center"/>
          </w:tcPr>
          <w:p w14:paraId="0B02CE54" w14:textId="60C073A8" w:rsidR="008666E1" w:rsidRPr="008666E1" w:rsidRDefault="008666E1" w:rsidP="0057121F">
            <w:pPr>
              <w:pStyle w:val="F9-Paragraph"/>
              <w:numPr>
                <w:ilvl w:val="0"/>
                <w:numId w:val="0"/>
              </w:numPr>
              <w:spacing w:before="60" w:after="60"/>
              <w:ind w:left="22" w:hanging="22"/>
            </w:pPr>
            <w:r w:rsidRPr="008666E1">
              <w:t>Any former or dual nationality</w:t>
            </w:r>
            <w:r w:rsidR="0057121F">
              <w:t>?</w:t>
            </w:r>
          </w:p>
        </w:tc>
        <w:tc>
          <w:tcPr>
            <w:tcW w:w="3067" w:type="dxa"/>
            <w:gridSpan w:val="4"/>
            <w:tcBorders>
              <w:bottom w:val="single" w:sz="4" w:space="0" w:color="auto"/>
            </w:tcBorders>
            <w:vAlign w:val="center"/>
          </w:tcPr>
          <w:p w14:paraId="05B21189" w14:textId="77777777" w:rsidR="008666E1" w:rsidRPr="008666E1" w:rsidRDefault="008666E1" w:rsidP="0057121F">
            <w:pPr>
              <w:pStyle w:val="F9-Paragraph"/>
              <w:numPr>
                <w:ilvl w:val="0"/>
                <w:numId w:val="0"/>
              </w:numPr>
              <w:spacing w:before="60" w:after="60"/>
              <w:ind w:left="851" w:hanging="851"/>
            </w:pPr>
          </w:p>
        </w:tc>
      </w:tr>
      <w:tr w:rsidR="008666E1" w:rsidRPr="008666E1" w14:paraId="411D40DA" w14:textId="77777777" w:rsidTr="0057121F">
        <w:trPr>
          <w:cantSplit/>
          <w:trHeight w:val="375"/>
          <w:jc w:val="center"/>
        </w:trPr>
        <w:tc>
          <w:tcPr>
            <w:tcW w:w="5949" w:type="dxa"/>
            <w:tcBorders>
              <w:bottom w:val="single" w:sz="4" w:space="0" w:color="auto"/>
            </w:tcBorders>
            <w:vAlign w:val="center"/>
          </w:tcPr>
          <w:p w14:paraId="01BA5C69" w14:textId="4D392FDC" w:rsidR="008666E1" w:rsidRPr="008666E1" w:rsidRDefault="008666E1" w:rsidP="0057121F">
            <w:pPr>
              <w:pStyle w:val="F9-Paragraph"/>
              <w:numPr>
                <w:ilvl w:val="0"/>
                <w:numId w:val="0"/>
              </w:numPr>
              <w:spacing w:before="60" w:after="60"/>
              <w:ind w:left="22" w:hanging="22"/>
            </w:pPr>
            <w:r w:rsidRPr="008666E1">
              <w:t>7. Passport Number, date &amp; place of issue</w:t>
            </w:r>
          </w:p>
        </w:tc>
        <w:tc>
          <w:tcPr>
            <w:tcW w:w="3067" w:type="dxa"/>
            <w:gridSpan w:val="4"/>
            <w:tcBorders>
              <w:bottom w:val="single" w:sz="4" w:space="0" w:color="auto"/>
            </w:tcBorders>
            <w:vAlign w:val="center"/>
          </w:tcPr>
          <w:p w14:paraId="6577D46D" w14:textId="77777777" w:rsidR="008666E1" w:rsidRPr="008666E1" w:rsidRDefault="008666E1" w:rsidP="0057121F">
            <w:pPr>
              <w:pStyle w:val="F9-Paragraph"/>
              <w:numPr>
                <w:ilvl w:val="0"/>
                <w:numId w:val="0"/>
              </w:numPr>
              <w:spacing w:before="60" w:after="60"/>
              <w:ind w:left="851" w:hanging="851"/>
            </w:pPr>
          </w:p>
        </w:tc>
      </w:tr>
      <w:tr w:rsidR="008666E1" w:rsidRPr="008666E1" w14:paraId="1E0BCD85" w14:textId="77777777" w:rsidTr="0057121F">
        <w:trPr>
          <w:cantSplit/>
          <w:trHeight w:val="375"/>
          <w:jc w:val="center"/>
        </w:trPr>
        <w:tc>
          <w:tcPr>
            <w:tcW w:w="5949" w:type="dxa"/>
            <w:tcBorders>
              <w:bottom w:val="single" w:sz="4" w:space="0" w:color="auto"/>
            </w:tcBorders>
            <w:vAlign w:val="center"/>
          </w:tcPr>
          <w:p w14:paraId="1A4DC137" w14:textId="77777777" w:rsidR="008666E1" w:rsidRPr="008666E1" w:rsidRDefault="008666E1" w:rsidP="0057121F">
            <w:pPr>
              <w:pStyle w:val="F9-Paragraph"/>
              <w:numPr>
                <w:ilvl w:val="0"/>
                <w:numId w:val="0"/>
              </w:numPr>
              <w:spacing w:before="60" w:after="60"/>
              <w:ind w:left="22" w:hanging="22"/>
            </w:pPr>
            <w:r w:rsidRPr="008666E1">
              <w:t>8. UK Address (for visitors over six months):</w:t>
            </w:r>
          </w:p>
        </w:tc>
        <w:tc>
          <w:tcPr>
            <w:tcW w:w="3067" w:type="dxa"/>
            <w:gridSpan w:val="4"/>
            <w:tcBorders>
              <w:bottom w:val="single" w:sz="4" w:space="0" w:color="auto"/>
            </w:tcBorders>
            <w:vAlign w:val="center"/>
          </w:tcPr>
          <w:p w14:paraId="33FA228A" w14:textId="77777777" w:rsidR="008666E1" w:rsidRPr="008666E1" w:rsidRDefault="008666E1" w:rsidP="0057121F">
            <w:pPr>
              <w:pStyle w:val="F9-Paragraph"/>
              <w:numPr>
                <w:ilvl w:val="0"/>
                <w:numId w:val="0"/>
              </w:numPr>
              <w:spacing w:before="60" w:after="60"/>
              <w:ind w:left="851" w:hanging="851"/>
            </w:pPr>
          </w:p>
        </w:tc>
      </w:tr>
      <w:tr w:rsidR="008666E1" w:rsidRPr="008666E1" w14:paraId="1CCCA61C" w14:textId="77777777" w:rsidTr="0057121F">
        <w:trPr>
          <w:cantSplit/>
          <w:trHeight w:val="375"/>
          <w:jc w:val="center"/>
        </w:trPr>
        <w:tc>
          <w:tcPr>
            <w:tcW w:w="5949" w:type="dxa"/>
            <w:tcBorders>
              <w:bottom w:val="single" w:sz="4" w:space="0" w:color="auto"/>
            </w:tcBorders>
            <w:vAlign w:val="center"/>
          </w:tcPr>
          <w:p w14:paraId="45D8226F" w14:textId="32346119" w:rsidR="008666E1" w:rsidRPr="008666E1" w:rsidRDefault="008666E1" w:rsidP="0057121F">
            <w:pPr>
              <w:pStyle w:val="F9-Paragraph"/>
              <w:numPr>
                <w:ilvl w:val="0"/>
                <w:numId w:val="0"/>
              </w:numPr>
              <w:spacing w:before="60" w:after="60"/>
              <w:ind w:left="22" w:hanging="22"/>
            </w:pPr>
            <w:r w:rsidRPr="008666E1">
              <w:t>9.</w:t>
            </w:r>
            <w:r w:rsidR="0057121F">
              <w:t xml:space="preserve"> </w:t>
            </w:r>
            <w:r w:rsidRPr="008666E1">
              <w:t xml:space="preserve">Employment or Education </w:t>
            </w:r>
          </w:p>
        </w:tc>
        <w:tc>
          <w:tcPr>
            <w:tcW w:w="3067" w:type="dxa"/>
            <w:gridSpan w:val="4"/>
            <w:tcBorders>
              <w:bottom w:val="single" w:sz="4" w:space="0" w:color="auto"/>
            </w:tcBorders>
            <w:shd w:val="pct25" w:color="auto" w:fill="auto"/>
            <w:vAlign w:val="center"/>
          </w:tcPr>
          <w:p w14:paraId="0FADE23B" w14:textId="77777777" w:rsidR="008666E1" w:rsidRPr="008666E1" w:rsidRDefault="008666E1" w:rsidP="0057121F">
            <w:pPr>
              <w:pStyle w:val="F9-Paragraph"/>
              <w:numPr>
                <w:ilvl w:val="0"/>
                <w:numId w:val="0"/>
              </w:numPr>
              <w:spacing w:before="60" w:after="60"/>
              <w:ind w:left="851" w:hanging="851"/>
            </w:pPr>
          </w:p>
        </w:tc>
      </w:tr>
      <w:tr w:rsidR="008666E1" w:rsidRPr="008666E1" w14:paraId="53D27F78" w14:textId="77777777" w:rsidTr="0057121F">
        <w:trPr>
          <w:cantSplit/>
          <w:trHeight w:val="375"/>
          <w:jc w:val="center"/>
        </w:trPr>
        <w:tc>
          <w:tcPr>
            <w:tcW w:w="5949" w:type="dxa"/>
            <w:tcBorders>
              <w:bottom w:val="single" w:sz="4" w:space="0" w:color="auto"/>
            </w:tcBorders>
            <w:vAlign w:val="center"/>
          </w:tcPr>
          <w:p w14:paraId="720D4E3F" w14:textId="4DEE9BD3" w:rsidR="008666E1" w:rsidRPr="008666E1" w:rsidRDefault="008666E1" w:rsidP="0057121F">
            <w:pPr>
              <w:pStyle w:val="F9-Paragraph"/>
              <w:numPr>
                <w:ilvl w:val="0"/>
                <w:numId w:val="0"/>
              </w:numPr>
              <w:spacing w:before="60" w:after="60"/>
              <w:ind w:left="22" w:hanging="22"/>
            </w:pPr>
            <w:r w:rsidRPr="008666E1">
              <w:t>(a)</w:t>
            </w:r>
            <w:r w:rsidRPr="008666E1">
              <w:tab/>
              <w:t>Employer/Educational Establishment</w:t>
            </w:r>
          </w:p>
        </w:tc>
        <w:tc>
          <w:tcPr>
            <w:tcW w:w="3067" w:type="dxa"/>
            <w:gridSpan w:val="4"/>
            <w:tcBorders>
              <w:bottom w:val="single" w:sz="4" w:space="0" w:color="auto"/>
            </w:tcBorders>
            <w:vAlign w:val="center"/>
          </w:tcPr>
          <w:p w14:paraId="037FAB12" w14:textId="77777777" w:rsidR="008666E1" w:rsidRPr="008666E1" w:rsidRDefault="008666E1" w:rsidP="0057121F">
            <w:pPr>
              <w:pStyle w:val="F9-Paragraph"/>
              <w:numPr>
                <w:ilvl w:val="0"/>
                <w:numId w:val="0"/>
              </w:numPr>
              <w:spacing w:before="60" w:after="60"/>
            </w:pPr>
          </w:p>
        </w:tc>
      </w:tr>
      <w:tr w:rsidR="008666E1" w:rsidRPr="008666E1" w14:paraId="1018B2A2" w14:textId="77777777" w:rsidTr="0057121F">
        <w:trPr>
          <w:cantSplit/>
          <w:trHeight w:val="375"/>
          <w:jc w:val="center"/>
        </w:trPr>
        <w:tc>
          <w:tcPr>
            <w:tcW w:w="5949" w:type="dxa"/>
            <w:tcBorders>
              <w:bottom w:val="single" w:sz="4" w:space="0" w:color="auto"/>
            </w:tcBorders>
            <w:vAlign w:val="center"/>
          </w:tcPr>
          <w:p w14:paraId="4F71C5AC" w14:textId="70E203A0" w:rsidR="008666E1" w:rsidRPr="008666E1" w:rsidRDefault="008666E1" w:rsidP="0057121F">
            <w:pPr>
              <w:pStyle w:val="F9-Paragraph"/>
              <w:numPr>
                <w:ilvl w:val="0"/>
                <w:numId w:val="0"/>
              </w:numPr>
              <w:spacing w:before="60" w:after="60"/>
              <w:ind w:left="22" w:hanging="22"/>
            </w:pPr>
            <w:r w:rsidRPr="008666E1">
              <w:t xml:space="preserve">(b)   ATAS </w:t>
            </w:r>
            <w:r w:rsidRPr="00EC0A77">
              <w:rPr>
                <w:lang w:val="en"/>
              </w:rPr>
              <w:t>CAH3</w:t>
            </w:r>
            <w:r w:rsidRPr="008666E1">
              <w:t xml:space="preserve"> Code (where relevant)</w:t>
            </w:r>
            <w:r w:rsidR="00EC0A77">
              <w:t xml:space="preserve"> </w:t>
            </w:r>
            <w:r w:rsidRPr="008666E1">
              <w:t xml:space="preserve">&amp; Course Name </w:t>
            </w:r>
          </w:p>
        </w:tc>
        <w:tc>
          <w:tcPr>
            <w:tcW w:w="3067" w:type="dxa"/>
            <w:gridSpan w:val="4"/>
            <w:tcBorders>
              <w:bottom w:val="single" w:sz="4" w:space="0" w:color="auto"/>
            </w:tcBorders>
            <w:vAlign w:val="center"/>
          </w:tcPr>
          <w:p w14:paraId="5AB941A8" w14:textId="77777777" w:rsidR="008666E1" w:rsidRPr="008666E1" w:rsidRDefault="008666E1" w:rsidP="0057121F">
            <w:pPr>
              <w:pStyle w:val="F9-Paragraph"/>
              <w:numPr>
                <w:ilvl w:val="0"/>
                <w:numId w:val="0"/>
              </w:numPr>
              <w:spacing w:before="60" w:after="60"/>
            </w:pPr>
          </w:p>
        </w:tc>
      </w:tr>
      <w:tr w:rsidR="008666E1" w:rsidRPr="008666E1" w14:paraId="75355EE6" w14:textId="77777777" w:rsidTr="0057121F">
        <w:trPr>
          <w:cantSplit/>
          <w:trHeight w:val="375"/>
          <w:jc w:val="center"/>
        </w:trPr>
        <w:tc>
          <w:tcPr>
            <w:tcW w:w="5949" w:type="dxa"/>
            <w:tcBorders>
              <w:bottom w:val="single" w:sz="4" w:space="0" w:color="auto"/>
            </w:tcBorders>
            <w:vAlign w:val="center"/>
          </w:tcPr>
          <w:p w14:paraId="1E89BA35" w14:textId="0624B768" w:rsidR="008666E1" w:rsidRPr="008666E1" w:rsidRDefault="008666E1" w:rsidP="0057121F">
            <w:pPr>
              <w:pStyle w:val="F9-Paragraph"/>
              <w:numPr>
                <w:ilvl w:val="0"/>
                <w:numId w:val="0"/>
              </w:numPr>
              <w:spacing w:before="60" w:after="60"/>
              <w:ind w:left="22" w:hanging="22"/>
            </w:pPr>
            <w:r w:rsidRPr="008666E1">
              <w:t>10</w:t>
            </w:r>
            <w:r w:rsidR="0057121F">
              <w:t xml:space="preserve">. </w:t>
            </w:r>
            <w:r w:rsidRPr="008666E1">
              <w:t>Occupation or other status</w:t>
            </w:r>
          </w:p>
        </w:tc>
        <w:tc>
          <w:tcPr>
            <w:tcW w:w="3067" w:type="dxa"/>
            <w:gridSpan w:val="4"/>
            <w:tcBorders>
              <w:bottom w:val="single" w:sz="4" w:space="0" w:color="auto"/>
            </w:tcBorders>
            <w:vAlign w:val="center"/>
          </w:tcPr>
          <w:p w14:paraId="24B9566D" w14:textId="77777777" w:rsidR="008666E1" w:rsidRPr="008666E1" w:rsidRDefault="008666E1" w:rsidP="0057121F">
            <w:pPr>
              <w:pStyle w:val="F9-Paragraph"/>
              <w:numPr>
                <w:ilvl w:val="0"/>
                <w:numId w:val="0"/>
              </w:numPr>
              <w:spacing w:before="60" w:after="60"/>
            </w:pPr>
          </w:p>
        </w:tc>
      </w:tr>
      <w:tr w:rsidR="008666E1" w:rsidRPr="008666E1" w14:paraId="3017818D" w14:textId="77777777" w:rsidTr="0057121F">
        <w:trPr>
          <w:cantSplit/>
          <w:trHeight w:val="375"/>
          <w:jc w:val="center"/>
        </w:trPr>
        <w:tc>
          <w:tcPr>
            <w:tcW w:w="5949" w:type="dxa"/>
            <w:tcBorders>
              <w:bottom w:val="single" w:sz="4" w:space="0" w:color="auto"/>
            </w:tcBorders>
            <w:vAlign w:val="center"/>
          </w:tcPr>
          <w:p w14:paraId="1B868C73" w14:textId="1F529BF1" w:rsidR="008666E1" w:rsidRPr="008666E1" w:rsidRDefault="008666E1" w:rsidP="0057121F">
            <w:pPr>
              <w:pStyle w:val="F9-Paragraph"/>
              <w:numPr>
                <w:ilvl w:val="0"/>
                <w:numId w:val="0"/>
              </w:numPr>
              <w:spacing w:before="60" w:after="60"/>
              <w:ind w:left="22" w:hanging="22"/>
            </w:pPr>
            <w:r w:rsidRPr="008666E1">
              <w:t>11.</w:t>
            </w:r>
            <w:r w:rsidR="0057121F">
              <w:t xml:space="preserve"> </w:t>
            </w:r>
            <w:r w:rsidRPr="008666E1">
              <w:t>Period of site visit/access to information</w:t>
            </w:r>
          </w:p>
        </w:tc>
        <w:tc>
          <w:tcPr>
            <w:tcW w:w="3067" w:type="dxa"/>
            <w:gridSpan w:val="4"/>
            <w:tcBorders>
              <w:bottom w:val="single" w:sz="4" w:space="0" w:color="auto"/>
            </w:tcBorders>
            <w:vAlign w:val="center"/>
          </w:tcPr>
          <w:p w14:paraId="51331773" w14:textId="77777777" w:rsidR="008666E1" w:rsidRPr="008666E1" w:rsidRDefault="008666E1" w:rsidP="0057121F">
            <w:pPr>
              <w:pStyle w:val="F9-Paragraph"/>
              <w:numPr>
                <w:ilvl w:val="0"/>
                <w:numId w:val="0"/>
              </w:numPr>
              <w:spacing w:before="60" w:after="60"/>
              <w:ind w:left="851" w:hanging="851"/>
            </w:pPr>
          </w:p>
        </w:tc>
      </w:tr>
      <w:tr w:rsidR="008666E1" w:rsidRPr="008666E1" w14:paraId="5E84F315" w14:textId="77777777" w:rsidTr="0057121F">
        <w:trPr>
          <w:cantSplit/>
          <w:trHeight w:val="375"/>
          <w:jc w:val="center"/>
        </w:trPr>
        <w:tc>
          <w:tcPr>
            <w:tcW w:w="5949" w:type="dxa"/>
            <w:tcBorders>
              <w:bottom w:val="single" w:sz="4" w:space="0" w:color="auto"/>
            </w:tcBorders>
            <w:vAlign w:val="center"/>
          </w:tcPr>
          <w:p w14:paraId="10D1D1D9" w14:textId="5BF5407E" w:rsidR="008666E1" w:rsidRPr="008666E1" w:rsidRDefault="008666E1" w:rsidP="0057121F">
            <w:pPr>
              <w:pStyle w:val="F9-Paragraph"/>
              <w:numPr>
                <w:ilvl w:val="0"/>
                <w:numId w:val="0"/>
              </w:numPr>
              <w:spacing w:before="60" w:after="60"/>
              <w:ind w:left="22" w:hanging="22"/>
            </w:pPr>
            <w:r w:rsidRPr="008666E1">
              <w:t xml:space="preserve">(a) </w:t>
            </w:r>
            <w:r w:rsidRPr="008666E1">
              <w:tab/>
              <w:t>Date visit starts</w:t>
            </w:r>
          </w:p>
        </w:tc>
        <w:tc>
          <w:tcPr>
            <w:tcW w:w="3067" w:type="dxa"/>
            <w:gridSpan w:val="4"/>
            <w:tcBorders>
              <w:bottom w:val="single" w:sz="4" w:space="0" w:color="auto"/>
            </w:tcBorders>
            <w:vAlign w:val="center"/>
          </w:tcPr>
          <w:p w14:paraId="3A36AC83" w14:textId="77777777" w:rsidR="008666E1" w:rsidRPr="008666E1" w:rsidRDefault="008666E1" w:rsidP="0057121F">
            <w:pPr>
              <w:pStyle w:val="F9-Paragraph"/>
              <w:numPr>
                <w:ilvl w:val="0"/>
                <w:numId w:val="0"/>
              </w:numPr>
              <w:spacing w:before="60" w:after="60"/>
            </w:pPr>
          </w:p>
        </w:tc>
      </w:tr>
      <w:tr w:rsidR="008666E1" w:rsidRPr="008666E1" w14:paraId="3EBEC640" w14:textId="77777777" w:rsidTr="0057121F">
        <w:trPr>
          <w:cantSplit/>
          <w:trHeight w:val="375"/>
          <w:jc w:val="center"/>
        </w:trPr>
        <w:tc>
          <w:tcPr>
            <w:tcW w:w="5949" w:type="dxa"/>
            <w:vAlign w:val="center"/>
          </w:tcPr>
          <w:p w14:paraId="2D6E5023" w14:textId="6AB806D9" w:rsidR="008666E1" w:rsidRPr="008666E1" w:rsidRDefault="008666E1" w:rsidP="0057121F">
            <w:pPr>
              <w:pStyle w:val="F9-Paragraph"/>
              <w:numPr>
                <w:ilvl w:val="0"/>
                <w:numId w:val="0"/>
              </w:numPr>
              <w:spacing w:before="60" w:after="60"/>
              <w:ind w:left="22" w:hanging="22"/>
            </w:pPr>
            <w:r w:rsidRPr="008666E1">
              <w:t xml:space="preserve">(b) </w:t>
            </w:r>
            <w:r w:rsidRPr="008666E1">
              <w:tab/>
              <w:t>Date visit ends</w:t>
            </w:r>
          </w:p>
        </w:tc>
        <w:tc>
          <w:tcPr>
            <w:tcW w:w="3067" w:type="dxa"/>
            <w:gridSpan w:val="4"/>
            <w:vAlign w:val="center"/>
          </w:tcPr>
          <w:p w14:paraId="6873D4FC" w14:textId="77777777" w:rsidR="00931E05" w:rsidRPr="008666E1" w:rsidRDefault="00931E05" w:rsidP="0057121F">
            <w:pPr>
              <w:pStyle w:val="F9-Paragraph"/>
              <w:numPr>
                <w:ilvl w:val="0"/>
                <w:numId w:val="0"/>
              </w:numPr>
              <w:spacing w:before="60" w:after="60"/>
            </w:pPr>
          </w:p>
        </w:tc>
      </w:tr>
    </w:tbl>
    <w:p w14:paraId="3BA9F5C2" w14:textId="032F7AA2" w:rsidR="008666E1" w:rsidRPr="0057121F" w:rsidRDefault="0057121F" w:rsidP="0057121F">
      <w:pPr>
        <w:pStyle w:val="F9-Paragraph"/>
        <w:numPr>
          <w:ilvl w:val="0"/>
          <w:numId w:val="0"/>
        </w:numPr>
        <w:rPr>
          <w:sz w:val="28"/>
          <w:szCs w:val="24"/>
        </w:rPr>
      </w:pPr>
      <w:r w:rsidRPr="0057121F">
        <w:rPr>
          <w:b/>
          <w:bCs/>
          <w:sz w:val="28"/>
          <w:szCs w:val="24"/>
        </w:rPr>
        <w:t xml:space="preserve">Note: </w:t>
      </w:r>
      <w:r w:rsidR="008666E1" w:rsidRPr="0057121F">
        <w:rPr>
          <w:sz w:val="28"/>
          <w:szCs w:val="24"/>
        </w:rPr>
        <w:t xml:space="preserve">This form must be submitted by the ONR approved sponsor organisation personnel security department to </w:t>
      </w:r>
      <w:hyperlink r:id="rId37" w:history="1">
        <w:r w:rsidRPr="0057121F">
          <w:rPr>
            <w:rStyle w:val="Hyperlink"/>
            <w:sz w:val="28"/>
            <w:szCs w:val="24"/>
          </w:rPr>
          <w:t>onr-td-personnel-security@onr.gov.uk</w:t>
        </w:r>
      </w:hyperlink>
      <w:r w:rsidRPr="0057121F">
        <w:rPr>
          <w:sz w:val="28"/>
          <w:szCs w:val="24"/>
        </w:rPr>
        <w:t xml:space="preserve"> </w:t>
      </w:r>
    </w:p>
    <w:sectPr w:rsidR="008666E1" w:rsidRPr="0057121F"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0C203" w14:textId="77777777" w:rsidR="00AB42C6" w:rsidRDefault="00AB42C6" w:rsidP="007D199A">
      <w:pPr>
        <w:spacing w:after="0"/>
      </w:pPr>
      <w:r>
        <w:separator/>
      </w:r>
    </w:p>
    <w:p w14:paraId="1F5FA883" w14:textId="77777777" w:rsidR="00AB42C6" w:rsidRDefault="00AB42C6"/>
    <w:p w14:paraId="33D06A24" w14:textId="77777777" w:rsidR="00AB42C6" w:rsidRDefault="00AB42C6"/>
  </w:endnote>
  <w:endnote w:type="continuationSeparator" w:id="0">
    <w:p w14:paraId="48D15A24" w14:textId="77777777" w:rsidR="00AB42C6" w:rsidRDefault="00AB42C6" w:rsidP="007D199A">
      <w:pPr>
        <w:spacing w:after="0"/>
      </w:pPr>
      <w:r>
        <w:continuationSeparator/>
      </w:r>
    </w:p>
    <w:p w14:paraId="227C0048" w14:textId="77777777" w:rsidR="00AB42C6" w:rsidRDefault="00AB42C6"/>
    <w:p w14:paraId="0A237E89" w14:textId="77777777" w:rsidR="00AB42C6" w:rsidRDefault="00AB42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0BE9B13F" w:rsidR="007C3C1D" w:rsidRPr="006A525B" w:rsidRDefault="00A20CD0" w:rsidP="007C3C1D">
    <w:pPr>
      <w:pStyle w:val="Footer"/>
      <w:jc w:val="left"/>
      <w:rPr>
        <w:szCs w:val="24"/>
      </w:rPr>
    </w:pPr>
    <w:r w:rsidRPr="006A525B">
      <w:rPr>
        <w:szCs w:val="24"/>
      </w:rPr>
      <w:t>ONR-</w:t>
    </w:r>
    <w:r w:rsidR="006D0E38">
      <w:rPr>
        <w:szCs w:val="24"/>
      </w:rPr>
      <w:t>TD</w:t>
    </w:r>
    <w:r w:rsidRPr="006A525B">
      <w:rPr>
        <w:szCs w:val="24"/>
      </w:rPr>
      <w:t>-</w:t>
    </w:r>
    <w:r w:rsidR="00B34CCA" w:rsidRPr="00F7219B">
      <w:t>TAST-GD-8.2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99A16" w14:textId="77777777" w:rsidR="00AB42C6" w:rsidRPr="005E0344" w:rsidRDefault="00AB42C6" w:rsidP="005E0344">
      <w:pPr>
        <w:spacing w:after="120"/>
        <w:rPr>
          <w:color w:val="000000" w:themeColor="text2"/>
        </w:rPr>
      </w:pPr>
      <w:r w:rsidRPr="005E0344">
        <w:rPr>
          <w:color w:val="000000" w:themeColor="text2"/>
        </w:rPr>
        <w:separator/>
      </w:r>
    </w:p>
    <w:p w14:paraId="6C992936" w14:textId="77777777" w:rsidR="00AB42C6" w:rsidRDefault="00AB42C6"/>
  </w:footnote>
  <w:footnote w:type="continuationSeparator" w:id="0">
    <w:p w14:paraId="015E5AB2" w14:textId="77777777" w:rsidR="00AB42C6" w:rsidRPr="005E0344" w:rsidRDefault="00AB42C6" w:rsidP="0090581D">
      <w:pPr>
        <w:spacing w:after="120"/>
        <w:rPr>
          <w:color w:val="000000" w:themeColor="text2"/>
        </w:rPr>
      </w:pPr>
      <w:r w:rsidRPr="005E0344">
        <w:rPr>
          <w:color w:val="000000" w:themeColor="text2"/>
        </w:rPr>
        <w:continuationSeparator/>
      </w:r>
    </w:p>
    <w:p w14:paraId="1BCA1391" w14:textId="77777777" w:rsidR="00AB42C6" w:rsidRDefault="00AB42C6"/>
    <w:p w14:paraId="325D5E4C" w14:textId="77777777" w:rsidR="00AB42C6" w:rsidRDefault="00AB42C6"/>
  </w:footnote>
  <w:footnote w:type="continuationNotice" w:id="1">
    <w:p w14:paraId="235AE64E" w14:textId="77777777" w:rsidR="00AB42C6" w:rsidRDefault="00AB42C6">
      <w:pPr>
        <w:spacing w:after="0"/>
      </w:pPr>
    </w:p>
    <w:p w14:paraId="7142145A" w14:textId="77777777" w:rsidR="00AB42C6" w:rsidRDefault="00AB42C6"/>
    <w:p w14:paraId="0F13AE9E" w14:textId="77777777" w:rsidR="00AB42C6" w:rsidRDefault="00AB42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2D54A7B" w:rsidR="00177666" w:rsidRPr="00046936" w:rsidRDefault="00084047"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B4129">
          <w:rPr>
            <w:sz w:val="20"/>
            <w:szCs w:val="24"/>
          </w:rPr>
          <w:t>Pre-employment screening and national security vetting</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93C28">
          <w:rPr>
            <w:sz w:val="20"/>
            <w:szCs w:val="24"/>
          </w:rPr>
          <w:t>3</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48FAD5A2" w:rsidR="000B2BCD" w:rsidRPr="00046936" w:rsidRDefault="00084047"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1B4129">
          <w:rPr>
            <w:sz w:val="20"/>
            <w:szCs w:val="24"/>
          </w:rPr>
          <w:t>Pre-employment screening and national security vetting</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D93C28">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5CD1"/>
    <w:multiLevelType w:val="multilevel"/>
    <w:tmpl w:val="49E2B3AE"/>
    <w:lvl w:ilvl="0">
      <w:start w:val="1"/>
      <w:numFmt w:val="decimal"/>
      <w:pStyle w:val="NumList1"/>
      <w:lvlText w:val="%1)"/>
      <w:lvlJc w:val="left"/>
      <w:pPr>
        <w:ind w:left="2694" w:hanging="357"/>
      </w:pPr>
      <w:rPr>
        <w:rFonts w:hint="default"/>
      </w:rPr>
    </w:lvl>
    <w:lvl w:ilvl="1">
      <w:start w:val="1"/>
      <w:numFmt w:val="lowerLetter"/>
      <w:pStyle w:val="NumList2"/>
      <w:lvlText w:val="%2)"/>
      <w:lvlJc w:val="left"/>
      <w:pPr>
        <w:ind w:left="3051" w:hanging="357"/>
      </w:pPr>
      <w:rPr>
        <w:rFonts w:hint="default"/>
      </w:rPr>
    </w:lvl>
    <w:lvl w:ilvl="2">
      <w:start w:val="1"/>
      <w:numFmt w:val="lowerRoman"/>
      <w:lvlText w:val="%3)"/>
      <w:lvlJc w:val="left"/>
      <w:pPr>
        <w:ind w:left="3417" w:hanging="360"/>
      </w:pPr>
      <w:rPr>
        <w:rFonts w:hint="default"/>
      </w:rPr>
    </w:lvl>
    <w:lvl w:ilvl="3">
      <w:start w:val="1"/>
      <w:numFmt w:val="decimal"/>
      <w:lvlText w:val="(%4)"/>
      <w:lvlJc w:val="left"/>
      <w:pPr>
        <w:ind w:left="3777" w:hanging="360"/>
      </w:pPr>
      <w:rPr>
        <w:rFonts w:hint="default"/>
      </w:rPr>
    </w:lvl>
    <w:lvl w:ilvl="4">
      <w:start w:val="1"/>
      <w:numFmt w:val="lowerLetter"/>
      <w:lvlText w:val="(%5)"/>
      <w:lvlJc w:val="left"/>
      <w:pPr>
        <w:ind w:left="4137" w:hanging="360"/>
      </w:pPr>
      <w:rPr>
        <w:rFonts w:hint="default"/>
      </w:rPr>
    </w:lvl>
    <w:lvl w:ilvl="5">
      <w:start w:val="1"/>
      <w:numFmt w:val="lowerRoman"/>
      <w:lvlText w:val="(%6)"/>
      <w:lvlJc w:val="left"/>
      <w:pPr>
        <w:ind w:left="4497" w:hanging="360"/>
      </w:pPr>
      <w:rPr>
        <w:rFonts w:hint="default"/>
      </w:rPr>
    </w:lvl>
    <w:lvl w:ilvl="6">
      <w:start w:val="1"/>
      <w:numFmt w:val="decimal"/>
      <w:lvlText w:val="%7."/>
      <w:lvlJc w:val="left"/>
      <w:pPr>
        <w:ind w:left="4857" w:hanging="360"/>
      </w:pPr>
      <w:rPr>
        <w:rFonts w:hint="default"/>
      </w:rPr>
    </w:lvl>
    <w:lvl w:ilvl="7">
      <w:start w:val="1"/>
      <w:numFmt w:val="lowerLetter"/>
      <w:lvlText w:val="%8."/>
      <w:lvlJc w:val="left"/>
      <w:pPr>
        <w:ind w:left="5217" w:hanging="360"/>
      </w:pPr>
      <w:rPr>
        <w:rFonts w:hint="default"/>
      </w:rPr>
    </w:lvl>
    <w:lvl w:ilvl="8">
      <w:start w:val="1"/>
      <w:numFmt w:val="lowerRoman"/>
      <w:lvlText w:val="%9."/>
      <w:lvlJc w:val="left"/>
      <w:pPr>
        <w:ind w:left="5577"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8377D"/>
    <w:multiLevelType w:val="hybridMultilevel"/>
    <w:tmpl w:val="1F4600BC"/>
    <w:lvl w:ilvl="0" w:tplc="9470F0B0">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0D756097"/>
    <w:multiLevelType w:val="hybridMultilevel"/>
    <w:tmpl w:val="DF160C84"/>
    <w:lvl w:ilvl="0" w:tplc="93B89C58">
      <w:start w:val="1"/>
      <w:numFmt w:val="lowerLetter"/>
      <w:lvlText w:val="%1)"/>
      <w:lvlJc w:val="left"/>
      <w:pPr>
        <w:ind w:left="2141" w:hanging="360"/>
      </w:pPr>
      <w:rPr>
        <w:rFonts w:asciiTheme="minorHAnsi" w:hAnsiTheme="minorHAnsi" w:cstheme="minorHAnsi" w:hint="default"/>
        <w:sz w:val="24"/>
        <w:szCs w:val="24"/>
      </w:rPr>
    </w:lvl>
    <w:lvl w:ilvl="1" w:tplc="08090019" w:tentative="1">
      <w:start w:val="1"/>
      <w:numFmt w:val="lowerLetter"/>
      <w:lvlText w:val="%2."/>
      <w:lvlJc w:val="left"/>
      <w:pPr>
        <w:ind w:left="2861" w:hanging="360"/>
      </w:pPr>
    </w:lvl>
    <w:lvl w:ilvl="2" w:tplc="0809001B" w:tentative="1">
      <w:start w:val="1"/>
      <w:numFmt w:val="lowerRoman"/>
      <w:lvlText w:val="%3."/>
      <w:lvlJc w:val="right"/>
      <w:pPr>
        <w:ind w:left="3581" w:hanging="180"/>
      </w:pPr>
    </w:lvl>
    <w:lvl w:ilvl="3" w:tplc="0809000F" w:tentative="1">
      <w:start w:val="1"/>
      <w:numFmt w:val="decimal"/>
      <w:lvlText w:val="%4."/>
      <w:lvlJc w:val="left"/>
      <w:pPr>
        <w:ind w:left="4301" w:hanging="360"/>
      </w:pPr>
    </w:lvl>
    <w:lvl w:ilvl="4" w:tplc="08090019" w:tentative="1">
      <w:start w:val="1"/>
      <w:numFmt w:val="lowerLetter"/>
      <w:lvlText w:val="%5."/>
      <w:lvlJc w:val="left"/>
      <w:pPr>
        <w:ind w:left="5021" w:hanging="360"/>
      </w:pPr>
    </w:lvl>
    <w:lvl w:ilvl="5" w:tplc="0809001B" w:tentative="1">
      <w:start w:val="1"/>
      <w:numFmt w:val="lowerRoman"/>
      <w:lvlText w:val="%6."/>
      <w:lvlJc w:val="right"/>
      <w:pPr>
        <w:ind w:left="5741" w:hanging="180"/>
      </w:pPr>
    </w:lvl>
    <w:lvl w:ilvl="6" w:tplc="0809000F" w:tentative="1">
      <w:start w:val="1"/>
      <w:numFmt w:val="decimal"/>
      <w:lvlText w:val="%7."/>
      <w:lvlJc w:val="left"/>
      <w:pPr>
        <w:ind w:left="6461" w:hanging="360"/>
      </w:pPr>
    </w:lvl>
    <w:lvl w:ilvl="7" w:tplc="08090019" w:tentative="1">
      <w:start w:val="1"/>
      <w:numFmt w:val="lowerLetter"/>
      <w:lvlText w:val="%8."/>
      <w:lvlJc w:val="left"/>
      <w:pPr>
        <w:ind w:left="7181" w:hanging="360"/>
      </w:pPr>
    </w:lvl>
    <w:lvl w:ilvl="8" w:tplc="0809001B" w:tentative="1">
      <w:start w:val="1"/>
      <w:numFmt w:val="lowerRoman"/>
      <w:lvlText w:val="%9."/>
      <w:lvlJc w:val="right"/>
      <w:pPr>
        <w:ind w:left="7901" w:hanging="180"/>
      </w:pPr>
    </w:lvl>
  </w:abstractNum>
  <w:abstractNum w:abstractNumId="5" w15:restartNumberingAfterBreak="0">
    <w:nsid w:val="13277C62"/>
    <w:multiLevelType w:val="multilevel"/>
    <w:tmpl w:val="2BF23140"/>
    <w:lvl w:ilvl="0">
      <w:start w:val="1"/>
      <w:numFmt w:val="decimal"/>
      <w:pStyle w:val="F9-Paragraph"/>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93FB2"/>
    <w:multiLevelType w:val="hybridMultilevel"/>
    <w:tmpl w:val="DCD6948A"/>
    <w:lvl w:ilvl="0" w:tplc="BEA0A6DC">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3" w15:restartNumberingAfterBreak="0">
    <w:nsid w:val="3A871D60"/>
    <w:multiLevelType w:val="hybridMultilevel"/>
    <w:tmpl w:val="3E2C8786"/>
    <w:lvl w:ilvl="0" w:tplc="8EE2E3BE">
      <w:start w:val="1"/>
      <w:numFmt w:val="lowerLetter"/>
      <w:lvlText w:val="%1)"/>
      <w:lvlJc w:val="left"/>
      <w:pPr>
        <w:ind w:left="2138" w:hanging="720"/>
      </w:pPr>
      <w:rPr>
        <w:rFonts w:ascii="Arial" w:eastAsia="Calibri" w:hAnsi="Arial" w:cs="Arial"/>
      </w:rPr>
    </w:lvl>
    <w:lvl w:ilvl="1" w:tplc="08090019">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57587"/>
    <w:multiLevelType w:val="multilevel"/>
    <w:tmpl w:val="EBA0120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8" w15:restartNumberingAfterBreak="0">
    <w:nsid w:val="55172CE3"/>
    <w:multiLevelType w:val="hybridMultilevel"/>
    <w:tmpl w:val="03D44086"/>
    <w:lvl w:ilvl="0" w:tplc="8306028C">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9"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77D265C"/>
    <w:multiLevelType w:val="hybridMultilevel"/>
    <w:tmpl w:val="DE56111A"/>
    <w:lvl w:ilvl="0" w:tplc="08090001">
      <w:start w:val="1"/>
      <w:numFmt w:val="bullet"/>
      <w:lvlText w:val=""/>
      <w:lvlJc w:val="left"/>
      <w:pPr>
        <w:ind w:left="2151" w:hanging="360"/>
      </w:pPr>
      <w:rPr>
        <w:rFonts w:ascii="Symbol" w:hAnsi="Symbol" w:hint="default"/>
      </w:rPr>
    </w:lvl>
    <w:lvl w:ilvl="1" w:tplc="08090003" w:tentative="1">
      <w:start w:val="1"/>
      <w:numFmt w:val="bullet"/>
      <w:lvlText w:val="o"/>
      <w:lvlJc w:val="left"/>
      <w:pPr>
        <w:ind w:left="2871" w:hanging="360"/>
      </w:pPr>
      <w:rPr>
        <w:rFonts w:ascii="Courier New" w:hAnsi="Courier New" w:cs="Courier New" w:hint="default"/>
      </w:rPr>
    </w:lvl>
    <w:lvl w:ilvl="2" w:tplc="08090005" w:tentative="1">
      <w:start w:val="1"/>
      <w:numFmt w:val="bullet"/>
      <w:lvlText w:val=""/>
      <w:lvlJc w:val="left"/>
      <w:pPr>
        <w:ind w:left="3591" w:hanging="360"/>
      </w:pPr>
      <w:rPr>
        <w:rFonts w:ascii="Wingdings" w:hAnsi="Wingdings" w:hint="default"/>
      </w:rPr>
    </w:lvl>
    <w:lvl w:ilvl="3" w:tplc="08090001" w:tentative="1">
      <w:start w:val="1"/>
      <w:numFmt w:val="bullet"/>
      <w:lvlText w:val=""/>
      <w:lvlJc w:val="left"/>
      <w:pPr>
        <w:ind w:left="4311" w:hanging="360"/>
      </w:pPr>
      <w:rPr>
        <w:rFonts w:ascii="Symbol" w:hAnsi="Symbol" w:hint="default"/>
      </w:rPr>
    </w:lvl>
    <w:lvl w:ilvl="4" w:tplc="08090003" w:tentative="1">
      <w:start w:val="1"/>
      <w:numFmt w:val="bullet"/>
      <w:lvlText w:val="o"/>
      <w:lvlJc w:val="left"/>
      <w:pPr>
        <w:ind w:left="5031" w:hanging="360"/>
      </w:pPr>
      <w:rPr>
        <w:rFonts w:ascii="Courier New" w:hAnsi="Courier New" w:cs="Courier New" w:hint="default"/>
      </w:rPr>
    </w:lvl>
    <w:lvl w:ilvl="5" w:tplc="08090005" w:tentative="1">
      <w:start w:val="1"/>
      <w:numFmt w:val="bullet"/>
      <w:lvlText w:val=""/>
      <w:lvlJc w:val="left"/>
      <w:pPr>
        <w:ind w:left="5751" w:hanging="360"/>
      </w:pPr>
      <w:rPr>
        <w:rFonts w:ascii="Wingdings" w:hAnsi="Wingdings" w:hint="default"/>
      </w:rPr>
    </w:lvl>
    <w:lvl w:ilvl="6" w:tplc="08090001" w:tentative="1">
      <w:start w:val="1"/>
      <w:numFmt w:val="bullet"/>
      <w:lvlText w:val=""/>
      <w:lvlJc w:val="left"/>
      <w:pPr>
        <w:ind w:left="6471" w:hanging="360"/>
      </w:pPr>
      <w:rPr>
        <w:rFonts w:ascii="Symbol" w:hAnsi="Symbol" w:hint="default"/>
      </w:rPr>
    </w:lvl>
    <w:lvl w:ilvl="7" w:tplc="08090003" w:tentative="1">
      <w:start w:val="1"/>
      <w:numFmt w:val="bullet"/>
      <w:lvlText w:val="o"/>
      <w:lvlJc w:val="left"/>
      <w:pPr>
        <w:ind w:left="7191" w:hanging="360"/>
      </w:pPr>
      <w:rPr>
        <w:rFonts w:ascii="Courier New" w:hAnsi="Courier New" w:cs="Courier New" w:hint="default"/>
      </w:rPr>
    </w:lvl>
    <w:lvl w:ilvl="8" w:tplc="08090005" w:tentative="1">
      <w:start w:val="1"/>
      <w:numFmt w:val="bullet"/>
      <w:lvlText w:val=""/>
      <w:lvlJc w:val="left"/>
      <w:pPr>
        <w:ind w:left="7911" w:hanging="360"/>
      </w:pPr>
      <w:rPr>
        <w:rFonts w:ascii="Wingdings" w:hAnsi="Wingdings" w:hint="default"/>
      </w:rPr>
    </w:lvl>
  </w:abstractNum>
  <w:abstractNum w:abstractNumId="21"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55D50"/>
    <w:multiLevelType w:val="hybridMultilevel"/>
    <w:tmpl w:val="AC0CDA80"/>
    <w:lvl w:ilvl="0" w:tplc="9A2E73D8">
      <w:start w:val="1"/>
      <w:numFmt w:val="lowerRoman"/>
      <w:lvlText w:val="%1)"/>
      <w:lvlJc w:val="left"/>
      <w:pPr>
        <w:ind w:left="2138" w:hanging="720"/>
      </w:pPr>
      <w:rPr>
        <w:rFonts w:hint="default"/>
      </w:rPr>
    </w:lvl>
    <w:lvl w:ilvl="1" w:tplc="0A12B5F0">
      <w:start w:val="1"/>
      <w:numFmt w:val="lowerLetter"/>
      <w:lvlText w:val="%2."/>
      <w:lvlJc w:val="left"/>
      <w:pPr>
        <w:ind w:left="2498" w:hanging="360"/>
      </w:pPr>
      <w:rPr>
        <w:rFonts w:ascii="Arial" w:eastAsia="Calibri" w:hAnsi="Arial" w:cs="Arial"/>
      </w:rPr>
    </w:lvl>
    <w:lvl w:ilvl="2" w:tplc="0809001B">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3"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8421A4"/>
    <w:multiLevelType w:val="hybridMultilevel"/>
    <w:tmpl w:val="DBB65956"/>
    <w:lvl w:ilvl="0" w:tplc="CB40D688">
      <w:start w:val="1"/>
      <w:numFmt w:val="lowerRoman"/>
      <w:lvlText w:val="%1)"/>
      <w:lvlJc w:val="left"/>
      <w:pPr>
        <w:ind w:left="2501" w:hanging="720"/>
      </w:pPr>
      <w:rPr>
        <w:rFonts w:hint="default"/>
      </w:rPr>
    </w:lvl>
    <w:lvl w:ilvl="1" w:tplc="08090019" w:tentative="1">
      <w:start w:val="1"/>
      <w:numFmt w:val="lowerLetter"/>
      <w:lvlText w:val="%2."/>
      <w:lvlJc w:val="left"/>
      <w:pPr>
        <w:ind w:left="2861" w:hanging="360"/>
      </w:pPr>
    </w:lvl>
    <w:lvl w:ilvl="2" w:tplc="0809001B" w:tentative="1">
      <w:start w:val="1"/>
      <w:numFmt w:val="lowerRoman"/>
      <w:lvlText w:val="%3."/>
      <w:lvlJc w:val="right"/>
      <w:pPr>
        <w:ind w:left="3581" w:hanging="180"/>
      </w:pPr>
    </w:lvl>
    <w:lvl w:ilvl="3" w:tplc="0809000F" w:tentative="1">
      <w:start w:val="1"/>
      <w:numFmt w:val="decimal"/>
      <w:lvlText w:val="%4."/>
      <w:lvlJc w:val="left"/>
      <w:pPr>
        <w:ind w:left="4301" w:hanging="360"/>
      </w:pPr>
    </w:lvl>
    <w:lvl w:ilvl="4" w:tplc="08090019" w:tentative="1">
      <w:start w:val="1"/>
      <w:numFmt w:val="lowerLetter"/>
      <w:lvlText w:val="%5."/>
      <w:lvlJc w:val="left"/>
      <w:pPr>
        <w:ind w:left="5021" w:hanging="360"/>
      </w:pPr>
    </w:lvl>
    <w:lvl w:ilvl="5" w:tplc="0809001B" w:tentative="1">
      <w:start w:val="1"/>
      <w:numFmt w:val="lowerRoman"/>
      <w:lvlText w:val="%6."/>
      <w:lvlJc w:val="right"/>
      <w:pPr>
        <w:ind w:left="5741" w:hanging="180"/>
      </w:pPr>
    </w:lvl>
    <w:lvl w:ilvl="6" w:tplc="0809000F" w:tentative="1">
      <w:start w:val="1"/>
      <w:numFmt w:val="decimal"/>
      <w:lvlText w:val="%7."/>
      <w:lvlJc w:val="left"/>
      <w:pPr>
        <w:ind w:left="6461" w:hanging="360"/>
      </w:pPr>
    </w:lvl>
    <w:lvl w:ilvl="7" w:tplc="08090019" w:tentative="1">
      <w:start w:val="1"/>
      <w:numFmt w:val="lowerLetter"/>
      <w:lvlText w:val="%8."/>
      <w:lvlJc w:val="left"/>
      <w:pPr>
        <w:ind w:left="7181" w:hanging="360"/>
      </w:pPr>
    </w:lvl>
    <w:lvl w:ilvl="8" w:tplc="0809001B" w:tentative="1">
      <w:start w:val="1"/>
      <w:numFmt w:val="lowerRoman"/>
      <w:lvlText w:val="%9."/>
      <w:lvlJc w:val="right"/>
      <w:pPr>
        <w:ind w:left="7901" w:hanging="180"/>
      </w:pPr>
    </w:lvl>
  </w:abstractNum>
  <w:abstractNum w:abstractNumId="26"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99249E"/>
    <w:multiLevelType w:val="hybridMultilevel"/>
    <w:tmpl w:val="3F3AF65A"/>
    <w:lvl w:ilvl="0" w:tplc="8C3A1FD2">
      <w:start w:val="1"/>
      <w:numFmt w:val="lowerRoman"/>
      <w:lvlText w:val="%1)"/>
      <w:lvlJc w:val="left"/>
      <w:pPr>
        <w:ind w:left="1781" w:hanging="720"/>
      </w:pPr>
      <w:rPr>
        <w:rFonts w:ascii="Arial" w:eastAsia="Calibri" w:hAnsi="Arial" w:cs="Arial"/>
      </w:rPr>
    </w:lvl>
    <w:lvl w:ilvl="1" w:tplc="08090019">
      <w:start w:val="1"/>
      <w:numFmt w:val="lowerLetter"/>
      <w:lvlText w:val="%2."/>
      <w:lvlJc w:val="left"/>
      <w:pPr>
        <w:ind w:left="4188" w:hanging="360"/>
      </w:pPr>
    </w:lvl>
    <w:lvl w:ilvl="2" w:tplc="0809001B" w:tentative="1">
      <w:start w:val="1"/>
      <w:numFmt w:val="lowerRoman"/>
      <w:lvlText w:val="%3."/>
      <w:lvlJc w:val="right"/>
      <w:pPr>
        <w:ind w:left="2861" w:hanging="180"/>
      </w:pPr>
    </w:lvl>
    <w:lvl w:ilvl="3" w:tplc="0809000F" w:tentative="1">
      <w:start w:val="1"/>
      <w:numFmt w:val="decimal"/>
      <w:lvlText w:val="%4."/>
      <w:lvlJc w:val="left"/>
      <w:pPr>
        <w:ind w:left="3581" w:hanging="360"/>
      </w:pPr>
    </w:lvl>
    <w:lvl w:ilvl="4" w:tplc="08090019" w:tentative="1">
      <w:start w:val="1"/>
      <w:numFmt w:val="lowerLetter"/>
      <w:lvlText w:val="%5."/>
      <w:lvlJc w:val="left"/>
      <w:pPr>
        <w:ind w:left="4301" w:hanging="360"/>
      </w:pPr>
    </w:lvl>
    <w:lvl w:ilvl="5" w:tplc="0809001B" w:tentative="1">
      <w:start w:val="1"/>
      <w:numFmt w:val="lowerRoman"/>
      <w:lvlText w:val="%6."/>
      <w:lvlJc w:val="right"/>
      <w:pPr>
        <w:ind w:left="5021" w:hanging="180"/>
      </w:pPr>
    </w:lvl>
    <w:lvl w:ilvl="6" w:tplc="0809000F" w:tentative="1">
      <w:start w:val="1"/>
      <w:numFmt w:val="decimal"/>
      <w:lvlText w:val="%7."/>
      <w:lvlJc w:val="left"/>
      <w:pPr>
        <w:ind w:left="5741" w:hanging="360"/>
      </w:pPr>
    </w:lvl>
    <w:lvl w:ilvl="7" w:tplc="08090019" w:tentative="1">
      <w:start w:val="1"/>
      <w:numFmt w:val="lowerLetter"/>
      <w:lvlText w:val="%8."/>
      <w:lvlJc w:val="left"/>
      <w:pPr>
        <w:ind w:left="6461" w:hanging="360"/>
      </w:pPr>
    </w:lvl>
    <w:lvl w:ilvl="8" w:tplc="0809001B" w:tentative="1">
      <w:start w:val="1"/>
      <w:numFmt w:val="lowerRoman"/>
      <w:lvlText w:val="%9."/>
      <w:lvlJc w:val="right"/>
      <w:pPr>
        <w:ind w:left="7181" w:hanging="180"/>
      </w:pPr>
    </w:lvl>
  </w:abstractNum>
  <w:abstractNum w:abstractNumId="30"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F46359"/>
    <w:multiLevelType w:val="hybridMultilevel"/>
    <w:tmpl w:val="269EBEAA"/>
    <w:lvl w:ilvl="0" w:tplc="FA3677CA">
      <w:start w:val="1"/>
      <w:numFmt w:val="lowerRoman"/>
      <w:pStyle w:val="Bulletlist1"/>
      <w:lvlText w:val="%1)"/>
      <w:lvlJc w:val="left"/>
      <w:pPr>
        <w:ind w:left="1431" w:hanging="360"/>
      </w:pPr>
      <w:rPr>
        <w:rFonts w:ascii="Arial" w:eastAsia="Calibri" w:hAnsi="Arial" w:cs="Arial"/>
        <w:strike w:val="0"/>
        <w:dstrike w:val="0"/>
        <w:color w:val="000000" w:themeColor="text2"/>
        <w:sz w:val="24"/>
      </w:rPr>
    </w:lvl>
    <w:lvl w:ilvl="1" w:tplc="358CA018">
      <w:start w:val="1"/>
      <w:numFmt w:val="bullet"/>
      <w:pStyle w:val="Bulletlist2"/>
      <w:lvlText w:val="o"/>
      <w:lvlJc w:val="left"/>
      <w:pPr>
        <w:ind w:left="2511" w:hanging="360"/>
      </w:pPr>
      <w:rPr>
        <w:rFonts w:ascii="Courier New" w:hAnsi="Courier New" w:cs="Courier New" w:hint="default"/>
      </w:rPr>
    </w:lvl>
    <w:lvl w:ilvl="2" w:tplc="1572F48C">
      <w:start w:val="1"/>
      <w:numFmt w:val="bullet"/>
      <w:pStyle w:val="BulletList3"/>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32" w15:restartNumberingAfterBreak="0">
    <w:nsid w:val="76840188"/>
    <w:multiLevelType w:val="hybridMultilevel"/>
    <w:tmpl w:val="954AAECE"/>
    <w:lvl w:ilvl="0" w:tplc="C86EA4A4">
      <w:start w:val="1"/>
      <w:numFmt w:val="lowerLetter"/>
      <w:lvlText w:val="%1)"/>
      <w:lvlJc w:val="left"/>
      <w:pPr>
        <w:ind w:left="2138" w:hanging="720"/>
      </w:pPr>
      <w:rPr>
        <w:rFonts w:ascii="Arial" w:eastAsia="Calibri" w:hAnsi="Arial" w:cs="Arial"/>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3" w15:restartNumberingAfterBreak="0">
    <w:nsid w:val="79447535"/>
    <w:multiLevelType w:val="multilevel"/>
    <w:tmpl w:val="B50290D0"/>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AFA1AD6"/>
    <w:multiLevelType w:val="hybridMultilevel"/>
    <w:tmpl w:val="570CF8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7630C3"/>
    <w:multiLevelType w:val="hybridMultilevel"/>
    <w:tmpl w:val="2842F58E"/>
    <w:lvl w:ilvl="0" w:tplc="82E067E4">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6"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31"/>
  </w:num>
  <w:num w:numId="2" w16cid:durableId="399718409">
    <w:abstractNumId w:val="33"/>
  </w:num>
  <w:num w:numId="3" w16cid:durableId="999388671">
    <w:abstractNumId w:val="17"/>
  </w:num>
  <w:num w:numId="4" w16cid:durableId="20966315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37"/>
  </w:num>
  <w:num w:numId="6" w16cid:durableId="391512796">
    <w:abstractNumId w:val="0"/>
  </w:num>
  <w:num w:numId="7" w16cid:durableId="19601881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28"/>
  </w:num>
  <w:num w:numId="9" w16cid:durableId="1571310232">
    <w:abstractNumId w:val="30"/>
  </w:num>
  <w:num w:numId="10" w16cid:durableId="1027872326">
    <w:abstractNumId w:val="14"/>
  </w:num>
  <w:num w:numId="11" w16cid:durableId="960721756">
    <w:abstractNumId w:val="23"/>
  </w:num>
  <w:num w:numId="12" w16cid:durableId="1455556420">
    <w:abstractNumId w:val="26"/>
  </w:num>
  <w:num w:numId="13" w16cid:durableId="1908874611">
    <w:abstractNumId w:val="1"/>
  </w:num>
  <w:num w:numId="14" w16cid:durableId="2017030993">
    <w:abstractNumId w:val="6"/>
  </w:num>
  <w:num w:numId="15" w16cid:durableId="955797249">
    <w:abstractNumId w:val="36"/>
  </w:num>
  <w:num w:numId="16" w16cid:durableId="641934322">
    <w:abstractNumId w:val="7"/>
  </w:num>
  <w:num w:numId="17" w16cid:durableId="1093817535">
    <w:abstractNumId w:val="19"/>
  </w:num>
  <w:num w:numId="18" w16cid:durableId="2028215139">
    <w:abstractNumId w:val="12"/>
  </w:num>
  <w:num w:numId="19" w16cid:durableId="1509372919">
    <w:abstractNumId w:val="27"/>
  </w:num>
  <w:num w:numId="20" w16cid:durableId="1440636705">
    <w:abstractNumId w:val="16"/>
  </w:num>
  <w:num w:numId="21" w16cid:durableId="1457333812">
    <w:abstractNumId w:val="15"/>
  </w:num>
  <w:num w:numId="22" w16cid:durableId="173686166">
    <w:abstractNumId w:val="24"/>
  </w:num>
  <w:num w:numId="23" w16cid:durableId="156187959">
    <w:abstractNumId w:val="11"/>
  </w:num>
  <w:num w:numId="24" w16cid:durableId="579683759">
    <w:abstractNumId w:val="2"/>
  </w:num>
  <w:num w:numId="25" w16cid:durableId="1400834026">
    <w:abstractNumId w:val="9"/>
  </w:num>
  <w:num w:numId="26" w16cid:durableId="1936933760">
    <w:abstractNumId w:val="21"/>
  </w:num>
  <w:num w:numId="27" w16cid:durableId="650672824">
    <w:abstractNumId w:val="10"/>
  </w:num>
  <w:num w:numId="28" w16cid:durableId="1013475">
    <w:abstractNumId w:val="17"/>
  </w:num>
  <w:num w:numId="29" w16cid:durableId="2097634259">
    <w:abstractNumId w:val="17"/>
  </w:num>
  <w:num w:numId="30" w16cid:durableId="1359354524">
    <w:abstractNumId w:val="17"/>
  </w:num>
  <w:num w:numId="31" w16cid:durableId="6578044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6301433">
    <w:abstractNumId w:val="17"/>
  </w:num>
  <w:num w:numId="33" w16cid:durableId="836074726">
    <w:abstractNumId w:val="29"/>
  </w:num>
  <w:num w:numId="34" w16cid:durableId="2137720543">
    <w:abstractNumId w:val="22"/>
  </w:num>
  <w:num w:numId="35" w16cid:durableId="1816406657">
    <w:abstractNumId w:val="35"/>
  </w:num>
  <w:num w:numId="36" w16cid:durableId="1540781855">
    <w:abstractNumId w:val="13"/>
  </w:num>
  <w:num w:numId="37" w16cid:durableId="94205242">
    <w:abstractNumId w:val="32"/>
  </w:num>
  <w:num w:numId="38" w16cid:durableId="1305085359">
    <w:abstractNumId w:val="18"/>
  </w:num>
  <w:num w:numId="39" w16cid:durableId="867059532">
    <w:abstractNumId w:val="8"/>
  </w:num>
  <w:num w:numId="40" w16cid:durableId="1633366148">
    <w:abstractNumId w:val="25"/>
  </w:num>
  <w:num w:numId="41" w16cid:durableId="1989623565">
    <w:abstractNumId w:val="31"/>
    <w:lvlOverride w:ilvl="0">
      <w:startOverride w:val="1"/>
    </w:lvlOverride>
  </w:num>
  <w:num w:numId="42" w16cid:durableId="494030174">
    <w:abstractNumId w:val="20"/>
  </w:num>
  <w:num w:numId="43" w16cid:durableId="594704840">
    <w:abstractNumId w:val="3"/>
  </w:num>
  <w:num w:numId="44" w16cid:durableId="2110001439">
    <w:abstractNumId w:val="4"/>
  </w:num>
  <w:num w:numId="45" w16cid:durableId="40374225">
    <w:abstractNumId w:val="5"/>
  </w:num>
  <w:num w:numId="46" w16cid:durableId="10513447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05A0C"/>
    <w:rsid w:val="00006EA1"/>
    <w:rsid w:val="00011177"/>
    <w:rsid w:val="00012E46"/>
    <w:rsid w:val="00014814"/>
    <w:rsid w:val="0001571C"/>
    <w:rsid w:val="00015A01"/>
    <w:rsid w:val="00015BC3"/>
    <w:rsid w:val="000163CA"/>
    <w:rsid w:val="000211DF"/>
    <w:rsid w:val="00021521"/>
    <w:rsid w:val="00021608"/>
    <w:rsid w:val="00024522"/>
    <w:rsid w:val="00024B2E"/>
    <w:rsid w:val="000250B1"/>
    <w:rsid w:val="0002740E"/>
    <w:rsid w:val="00027F4F"/>
    <w:rsid w:val="00030430"/>
    <w:rsid w:val="0003078E"/>
    <w:rsid w:val="00031B89"/>
    <w:rsid w:val="000324ED"/>
    <w:rsid w:val="00033114"/>
    <w:rsid w:val="000334DD"/>
    <w:rsid w:val="000343F1"/>
    <w:rsid w:val="00035B98"/>
    <w:rsid w:val="0003693D"/>
    <w:rsid w:val="000375A2"/>
    <w:rsid w:val="00037EE2"/>
    <w:rsid w:val="0004440F"/>
    <w:rsid w:val="00044F02"/>
    <w:rsid w:val="00045B00"/>
    <w:rsid w:val="00046936"/>
    <w:rsid w:val="00046E32"/>
    <w:rsid w:val="00050788"/>
    <w:rsid w:val="00052389"/>
    <w:rsid w:val="00052B9F"/>
    <w:rsid w:val="00052C8A"/>
    <w:rsid w:val="000548C8"/>
    <w:rsid w:val="00054B58"/>
    <w:rsid w:val="00055898"/>
    <w:rsid w:val="00056B42"/>
    <w:rsid w:val="00056BEC"/>
    <w:rsid w:val="00056CF5"/>
    <w:rsid w:val="00062B19"/>
    <w:rsid w:val="0006386B"/>
    <w:rsid w:val="00063B09"/>
    <w:rsid w:val="00063D6D"/>
    <w:rsid w:val="00065FE4"/>
    <w:rsid w:val="00067C7D"/>
    <w:rsid w:val="00071504"/>
    <w:rsid w:val="000719EF"/>
    <w:rsid w:val="00071BDB"/>
    <w:rsid w:val="000728CD"/>
    <w:rsid w:val="00074534"/>
    <w:rsid w:val="00075526"/>
    <w:rsid w:val="00075605"/>
    <w:rsid w:val="00075C66"/>
    <w:rsid w:val="00080368"/>
    <w:rsid w:val="000807A6"/>
    <w:rsid w:val="00081114"/>
    <w:rsid w:val="00082879"/>
    <w:rsid w:val="00083DA8"/>
    <w:rsid w:val="00084047"/>
    <w:rsid w:val="00086682"/>
    <w:rsid w:val="00091BFE"/>
    <w:rsid w:val="00091D44"/>
    <w:rsid w:val="00091EEA"/>
    <w:rsid w:val="00092C4A"/>
    <w:rsid w:val="000950B3"/>
    <w:rsid w:val="000975BC"/>
    <w:rsid w:val="00097811"/>
    <w:rsid w:val="00097B82"/>
    <w:rsid w:val="000A1E0E"/>
    <w:rsid w:val="000A51C3"/>
    <w:rsid w:val="000A7B0B"/>
    <w:rsid w:val="000B1FC6"/>
    <w:rsid w:val="000B26BE"/>
    <w:rsid w:val="000B2BCD"/>
    <w:rsid w:val="000B313C"/>
    <w:rsid w:val="000B7E7E"/>
    <w:rsid w:val="000C202F"/>
    <w:rsid w:val="000C2DDC"/>
    <w:rsid w:val="000C3947"/>
    <w:rsid w:val="000C4FE5"/>
    <w:rsid w:val="000C61C3"/>
    <w:rsid w:val="000C7638"/>
    <w:rsid w:val="000C7C5F"/>
    <w:rsid w:val="000D082E"/>
    <w:rsid w:val="000D105D"/>
    <w:rsid w:val="000D1C39"/>
    <w:rsid w:val="000D200E"/>
    <w:rsid w:val="000D2E0C"/>
    <w:rsid w:val="000D2FD4"/>
    <w:rsid w:val="000D3E24"/>
    <w:rsid w:val="000D4040"/>
    <w:rsid w:val="000D5607"/>
    <w:rsid w:val="000D561E"/>
    <w:rsid w:val="000D727B"/>
    <w:rsid w:val="000D7558"/>
    <w:rsid w:val="000E2B55"/>
    <w:rsid w:val="000E391D"/>
    <w:rsid w:val="000E66E6"/>
    <w:rsid w:val="000F0309"/>
    <w:rsid w:val="000F0D46"/>
    <w:rsid w:val="000F0E8C"/>
    <w:rsid w:val="000F1B7B"/>
    <w:rsid w:val="000F25D3"/>
    <w:rsid w:val="000F260B"/>
    <w:rsid w:val="000F2E72"/>
    <w:rsid w:val="000F2ED4"/>
    <w:rsid w:val="000F3932"/>
    <w:rsid w:val="000F51CF"/>
    <w:rsid w:val="0010105E"/>
    <w:rsid w:val="00101F20"/>
    <w:rsid w:val="001028E8"/>
    <w:rsid w:val="00111123"/>
    <w:rsid w:val="00120170"/>
    <w:rsid w:val="001214CE"/>
    <w:rsid w:val="00122CE6"/>
    <w:rsid w:val="00122FCC"/>
    <w:rsid w:val="0012452E"/>
    <w:rsid w:val="0012500E"/>
    <w:rsid w:val="00125C30"/>
    <w:rsid w:val="00126752"/>
    <w:rsid w:val="001305C8"/>
    <w:rsid w:val="001309E1"/>
    <w:rsid w:val="00130B30"/>
    <w:rsid w:val="00131E06"/>
    <w:rsid w:val="001321E2"/>
    <w:rsid w:val="001324BF"/>
    <w:rsid w:val="00133987"/>
    <w:rsid w:val="00133FF7"/>
    <w:rsid w:val="00136064"/>
    <w:rsid w:val="001363E0"/>
    <w:rsid w:val="00140467"/>
    <w:rsid w:val="00140E1C"/>
    <w:rsid w:val="0014409C"/>
    <w:rsid w:val="001447A9"/>
    <w:rsid w:val="00146286"/>
    <w:rsid w:val="00147AE4"/>
    <w:rsid w:val="00150805"/>
    <w:rsid w:val="001510C9"/>
    <w:rsid w:val="001539B9"/>
    <w:rsid w:val="0015407B"/>
    <w:rsid w:val="0015432B"/>
    <w:rsid w:val="00154C6B"/>
    <w:rsid w:val="0015504A"/>
    <w:rsid w:val="001571E5"/>
    <w:rsid w:val="00157366"/>
    <w:rsid w:val="0016490B"/>
    <w:rsid w:val="00171BEE"/>
    <w:rsid w:val="00173E03"/>
    <w:rsid w:val="00177666"/>
    <w:rsid w:val="00180551"/>
    <w:rsid w:val="0018189E"/>
    <w:rsid w:val="00181A79"/>
    <w:rsid w:val="00181E2C"/>
    <w:rsid w:val="00182D84"/>
    <w:rsid w:val="001849CA"/>
    <w:rsid w:val="00185410"/>
    <w:rsid w:val="0018631D"/>
    <w:rsid w:val="00187591"/>
    <w:rsid w:val="00192352"/>
    <w:rsid w:val="00194CBD"/>
    <w:rsid w:val="00194E12"/>
    <w:rsid w:val="00196723"/>
    <w:rsid w:val="001A0905"/>
    <w:rsid w:val="001A315D"/>
    <w:rsid w:val="001A7326"/>
    <w:rsid w:val="001B2C4F"/>
    <w:rsid w:val="001B4129"/>
    <w:rsid w:val="001B6774"/>
    <w:rsid w:val="001C24F8"/>
    <w:rsid w:val="001C4BB5"/>
    <w:rsid w:val="001C4D63"/>
    <w:rsid w:val="001C67AA"/>
    <w:rsid w:val="001C6A2C"/>
    <w:rsid w:val="001C783B"/>
    <w:rsid w:val="001C7A47"/>
    <w:rsid w:val="001D0427"/>
    <w:rsid w:val="001D0DE0"/>
    <w:rsid w:val="001D10F6"/>
    <w:rsid w:val="001D45F7"/>
    <w:rsid w:val="001D5AFF"/>
    <w:rsid w:val="001D5C66"/>
    <w:rsid w:val="001D74B4"/>
    <w:rsid w:val="001D77AC"/>
    <w:rsid w:val="001E03E1"/>
    <w:rsid w:val="001E219E"/>
    <w:rsid w:val="001F059F"/>
    <w:rsid w:val="001F0656"/>
    <w:rsid w:val="001F0BFC"/>
    <w:rsid w:val="001F16D3"/>
    <w:rsid w:val="001F39E2"/>
    <w:rsid w:val="001F53E3"/>
    <w:rsid w:val="00200811"/>
    <w:rsid w:val="0020095F"/>
    <w:rsid w:val="00200CA1"/>
    <w:rsid w:val="002019B5"/>
    <w:rsid w:val="002039DA"/>
    <w:rsid w:val="00203F8B"/>
    <w:rsid w:val="00205526"/>
    <w:rsid w:val="0021338D"/>
    <w:rsid w:val="0021380F"/>
    <w:rsid w:val="00214D43"/>
    <w:rsid w:val="00215D11"/>
    <w:rsid w:val="0021600C"/>
    <w:rsid w:val="00216C5F"/>
    <w:rsid w:val="00221ED0"/>
    <w:rsid w:val="002238B4"/>
    <w:rsid w:val="002246D6"/>
    <w:rsid w:val="0022598F"/>
    <w:rsid w:val="0022707B"/>
    <w:rsid w:val="00227FCA"/>
    <w:rsid w:val="002319AB"/>
    <w:rsid w:val="002319AC"/>
    <w:rsid w:val="00234342"/>
    <w:rsid w:val="0023523C"/>
    <w:rsid w:val="0024040D"/>
    <w:rsid w:val="00241432"/>
    <w:rsid w:val="00243BAE"/>
    <w:rsid w:val="00244C86"/>
    <w:rsid w:val="00245A0D"/>
    <w:rsid w:val="00247517"/>
    <w:rsid w:val="00250515"/>
    <w:rsid w:val="00251A08"/>
    <w:rsid w:val="00255E64"/>
    <w:rsid w:val="00255FA3"/>
    <w:rsid w:val="00256AEB"/>
    <w:rsid w:val="00257288"/>
    <w:rsid w:val="00257B0C"/>
    <w:rsid w:val="002603DA"/>
    <w:rsid w:val="00261FB6"/>
    <w:rsid w:val="002629F8"/>
    <w:rsid w:val="00263396"/>
    <w:rsid w:val="00265585"/>
    <w:rsid w:val="002659FA"/>
    <w:rsid w:val="00267815"/>
    <w:rsid w:val="002709A3"/>
    <w:rsid w:val="002713BD"/>
    <w:rsid w:val="00271696"/>
    <w:rsid w:val="00271A72"/>
    <w:rsid w:val="00271C9D"/>
    <w:rsid w:val="002728EF"/>
    <w:rsid w:val="00272C5A"/>
    <w:rsid w:val="00273469"/>
    <w:rsid w:val="00276FE8"/>
    <w:rsid w:val="00277829"/>
    <w:rsid w:val="00277879"/>
    <w:rsid w:val="00277A81"/>
    <w:rsid w:val="00280DDF"/>
    <w:rsid w:val="00282F0C"/>
    <w:rsid w:val="00283FEB"/>
    <w:rsid w:val="00284199"/>
    <w:rsid w:val="002845EA"/>
    <w:rsid w:val="0028603D"/>
    <w:rsid w:val="002874B3"/>
    <w:rsid w:val="00291686"/>
    <w:rsid w:val="002917FF"/>
    <w:rsid w:val="00292ADF"/>
    <w:rsid w:val="00292CF9"/>
    <w:rsid w:val="00292D7B"/>
    <w:rsid w:val="00293735"/>
    <w:rsid w:val="00293FC0"/>
    <w:rsid w:val="00295CF2"/>
    <w:rsid w:val="00296D34"/>
    <w:rsid w:val="00297049"/>
    <w:rsid w:val="00297D13"/>
    <w:rsid w:val="00297DB2"/>
    <w:rsid w:val="002A0DEC"/>
    <w:rsid w:val="002A4490"/>
    <w:rsid w:val="002A48E6"/>
    <w:rsid w:val="002B1989"/>
    <w:rsid w:val="002B1C53"/>
    <w:rsid w:val="002B23C7"/>
    <w:rsid w:val="002B4BB6"/>
    <w:rsid w:val="002B76F1"/>
    <w:rsid w:val="002C273F"/>
    <w:rsid w:val="002C4D17"/>
    <w:rsid w:val="002C62C8"/>
    <w:rsid w:val="002C6CB0"/>
    <w:rsid w:val="002D1329"/>
    <w:rsid w:val="002D1E50"/>
    <w:rsid w:val="002D32CD"/>
    <w:rsid w:val="002D3501"/>
    <w:rsid w:val="002D39BD"/>
    <w:rsid w:val="002D4420"/>
    <w:rsid w:val="002D6843"/>
    <w:rsid w:val="002D6F26"/>
    <w:rsid w:val="002D7BF2"/>
    <w:rsid w:val="002E0BE4"/>
    <w:rsid w:val="002E1E8D"/>
    <w:rsid w:val="002E23E1"/>
    <w:rsid w:val="002E3B58"/>
    <w:rsid w:val="002E3E8A"/>
    <w:rsid w:val="002E62DD"/>
    <w:rsid w:val="002E6A6A"/>
    <w:rsid w:val="002E6E42"/>
    <w:rsid w:val="002F14E6"/>
    <w:rsid w:val="002F3397"/>
    <w:rsid w:val="002F37C1"/>
    <w:rsid w:val="002F70BC"/>
    <w:rsid w:val="002F7D74"/>
    <w:rsid w:val="00301015"/>
    <w:rsid w:val="003025B6"/>
    <w:rsid w:val="00302BB3"/>
    <w:rsid w:val="00303159"/>
    <w:rsid w:val="0030380D"/>
    <w:rsid w:val="003040C8"/>
    <w:rsid w:val="00304A41"/>
    <w:rsid w:val="00304BAF"/>
    <w:rsid w:val="00304C9A"/>
    <w:rsid w:val="00312359"/>
    <w:rsid w:val="00312411"/>
    <w:rsid w:val="0031413D"/>
    <w:rsid w:val="00314C52"/>
    <w:rsid w:val="00315920"/>
    <w:rsid w:val="00315A37"/>
    <w:rsid w:val="00315BBC"/>
    <w:rsid w:val="00315F97"/>
    <w:rsid w:val="00316DB4"/>
    <w:rsid w:val="00323E71"/>
    <w:rsid w:val="003251D2"/>
    <w:rsid w:val="00325957"/>
    <w:rsid w:val="00325EA6"/>
    <w:rsid w:val="00333890"/>
    <w:rsid w:val="003370B3"/>
    <w:rsid w:val="003413E8"/>
    <w:rsid w:val="00342571"/>
    <w:rsid w:val="00342F9A"/>
    <w:rsid w:val="003446A5"/>
    <w:rsid w:val="00344CDB"/>
    <w:rsid w:val="00346874"/>
    <w:rsid w:val="00346C8E"/>
    <w:rsid w:val="00347CA8"/>
    <w:rsid w:val="00350742"/>
    <w:rsid w:val="00350EF3"/>
    <w:rsid w:val="003510C9"/>
    <w:rsid w:val="003560DA"/>
    <w:rsid w:val="00357A80"/>
    <w:rsid w:val="003619F1"/>
    <w:rsid w:val="00364AE5"/>
    <w:rsid w:val="003651D4"/>
    <w:rsid w:val="00365C65"/>
    <w:rsid w:val="00367BD5"/>
    <w:rsid w:val="0037176F"/>
    <w:rsid w:val="003722D9"/>
    <w:rsid w:val="00375A8A"/>
    <w:rsid w:val="00375E71"/>
    <w:rsid w:val="00376227"/>
    <w:rsid w:val="00380207"/>
    <w:rsid w:val="00382174"/>
    <w:rsid w:val="00384A6B"/>
    <w:rsid w:val="003855FC"/>
    <w:rsid w:val="0038761F"/>
    <w:rsid w:val="0039014D"/>
    <w:rsid w:val="00390327"/>
    <w:rsid w:val="00391A34"/>
    <w:rsid w:val="00391FA7"/>
    <w:rsid w:val="0039357D"/>
    <w:rsid w:val="003938FF"/>
    <w:rsid w:val="00393B78"/>
    <w:rsid w:val="00396B2A"/>
    <w:rsid w:val="003970B0"/>
    <w:rsid w:val="0039739A"/>
    <w:rsid w:val="003A01E9"/>
    <w:rsid w:val="003A1AF3"/>
    <w:rsid w:val="003A2343"/>
    <w:rsid w:val="003A4B87"/>
    <w:rsid w:val="003A6C26"/>
    <w:rsid w:val="003A71EF"/>
    <w:rsid w:val="003B099C"/>
    <w:rsid w:val="003B2C07"/>
    <w:rsid w:val="003C0001"/>
    <w:rsid w:val="003C0306"/>
    <w:rsid w:val="003C04D3"/>
    <w:rsid w:val="003C0DD8"/>
    <w:rsid w:val="003C114C"/>
    <w:rsid w:val="003C18C4"/>
    <w:rsid w:val="003C1951"/>
    <w:rsid w:val="003C280F"/>
    <w:rsid w:val="003C465D"/>
    <w:rsid w:val="003C515F"/>
    <w:rsid w:val="003C5304"/>
    <w:rsid w:val="003C5E5B"/>
    <w:rsid w:val="003C6E52"/>
    <w:rsid w:val="003C791F"/>
    <w:rsid w:val="003D2676"/>
    <w:rsid w:val="003D37EA"/>
    <w:rsid w:val="003D46F6"/>
    <w:rsid w:val="003D495D"/>
    <w:rsid w:val="003D4D16"/>
    <w:rsid w:val="003D71D8"/>
    <w:rsid w:val="003E098E"/>
    <w:rsid w:val="003E204E"/>
    <w:rsid w:val="003E2F1A"/>
    <w:rsid w:val="003E2FAE"/>
    <w:rsid w:val="003E3649"/>
    <w:rsid w:val="003E3E65"/>
    <w:rsid w:val="003E4092"/>
    <w:rsid w:val="003F0D1F"/>
    <w:rsid w:val="003F127F"/>
    <w:rsid w:val="003F3F22"/>
    <w:rsid w:val="004013CB"/>
    <w:rsid w:val="00404B0C"/>
    <w:rsid w:val="00405E9C"/>
    <w:rsid w:val="00407591"/>
    <w:rsid w:val="00407CF7"/>
    <w:rsid w:val="00410371"/>
    <w:rsid w:val="0041108C"/>
    <w:rsid w:val="00411E22"/>
    <w:rsid w:val="0041240B"/>
    <w:rsid w:val="00415ED6"/>
    <w:rsid w:val="004160EF"/>
    <w:rsid w:val="00416DC8"/>
    <w:rsid w:val="00417CAF"/>
    <w:rsid w:val="00420A11"/>
    <w:rsid w:val="00421E53"/>
    <w:rsid w:val="00422265"/>
    <w:rsid w:val="0042657E"/>
    <w:rsid w:val="00427D66"/>
    <w:rsid w:val="004317FE"/>
    <w:rsid w:val="004350DD"/>
    <w:rsid w:val="00436DFA"/>
    <w:rsid w:val="0043705E"/>
    <w:rsid w:val="004373A7"/>
    <w:rsid w:val="00437D94"/>
    <w:rsid w:val="0044030C"/>
    <w:rsid w:val="0044311A"/>
    <w:rsid w:val="00446A4D"/>
    <w:rsid w:val="00446B73"/>
    <w:rsid w:val="00446C56"/>
    <w:rsid w:val="00447E45"/>
    <w:rsid w:val="004515F2"/>
    <w:rsid w:val="00452610"/>
    <w:rsid w:val="00457BA2"/>
    <w:rsid w:val="00460D37"/>
    <w:rsid w:val="00462D80"/>
    <w:rsid w:val="004633B6"/>
    <w:rsid w:val="00463529"/>
    <w:rsid w:val="004638C7"/>
    <w:rsid w:val="00463EF7"/>
    <w:rsid w:val="004646CA"/>
    <w:rsid w:val="00464835"/>
    <w:rsid w:val="004648A4"/>
    <w:rsid w:val="00464972"/>
    <w:rsid w:val="0046699E"/>
    <w:rsid w:val="0046752E"/>
    <w:rsid w:val="0047102F"/>
    <w:rsid w:val="00471380"/>
    <w:rsid w:val="0047183D"/>
    <w:rsid w:val="004719C0"/>
    <w:rsid w:val="00473ED2"/>
    <w:rsid w:val="004748C9"/>
    <w:rsid w:val="00476869"/>
    <w:rsid w:val="00477D02"/>
    <w:rsid w:val="004805D6"/>
    <w:rsid w:val="0048175B"/>
    <w:rsid w:val="0048274A"/>
    <w:rsid w:val="00484532"/>
    <w:rsid w:val="00485126"/>
    <w:rsid w:val="0048636C"/>
    <w:rsid w:val="0048723E"/>
    <w:rsid w:val="004929F5"/>
    <w:rsid w:val="00494F0D"/>
    <w:rsid w:val="00496600"/>
    <w:rsid w:val="00496BFD"/>
    <w:rsid w:val="004974F5"/>
    <w:rsid w:val="004A0DA6"/>
    <w:rsid w:val="004A132C"/>
    <w:rsid w:val="004A284A"/>
    <w:rsid w:val="004A3DF2"/>
    <w:rsid w:val="004A47A4"/>
    <w:rsid w:val="004A4F46"/>
    <w:rsid w:val="004B3B8A"/>
    <w:rsid w:val="004B4A91"/>
    <w:rsid w:val="004B52D9"/>
    <w:rsid w:val="004B5495"/>
    <w:rsid w:val="004B55C9"/>
    <w:rsid w:val="004B5A25"/>
    <w:rsid w:val="004C22FB"/>
    <w:rsid w:val="004C361D"/>
    <w:rsid w:val="004C46F4"/>
    <w:rsid w:val="004C4891"/>
    <w:rsid w:val="004D284A"/>
    <w:rsid w:val="004D2C89"/>
    <w:rsid w:val="004D4F5B"/>
    <w:rsid w:val="004D58EE"/>
    <w:rsid w:val="004D6439"/>
    <w:rsid w:val="004D656F"/>
    <w:rsid w:val="004D65D2"/>
    <w:rsid w:val="004D6DE7"/>
    <w:rsid w:val="004E0855"/>
    <w:rsid w:val="004E0B47"/>
    <w:rsid w:val="004E0F79"/>
    <w:rsid w:val="004E2BF5"/>
    <w:rsid w:val="004E3932"/>
    <w:rsid w:val="004E6CB9"/>
    <w:rsid w:val="004F1E79"/>
    <w:rsid w:val="004F235D"/>
    <w:rsid w:val="004F2427"/>
    <w:rsid w:val="004F311B"/>
    <w:rsid w:val="004F3D22"/>
    <w:rsid w:val="004F5C5A"/>
    <w:rsid w:val="004F5F33"/>
    <w:rsid w:val="004F6C62"/>
    <w:rsid w:val="004F7B85"/>
    <w:rsid w:val="00500ACA"/>
    <w:rsid w:val="00500F50"/>
    <w:rsid w:val="0050103A"/>
    <w:rsid w:val="005018CF"/>
    <w:rsid w:val="00502DCA"/>
    <w:rsid w:val="0050338E"/>
    <w:rsid w:val="00503E1B"/>
    <w:rsid w:val="00505621"/>
    <w:rsid w:val="005063E6"/>
    <w:rsid w:val="00510E8C"/>
    <w:rsid w:val="00511B0F"/>
    <w:rsid w:val="00511B18"/>
    <w:rsid w:val="005139B7"/>
    <w:rsid w:val="005151DB"/>
    <w:rsid w:val="00516E5E"/>
    <w:rsid w:val="005211AF"/>
    <w:rsid w:val="00521EA9"/>
    <w:rsid w:val="00523794"/>
    <w:rsid w:val="0052428D"/>
    <w:rsid w:val="005255D9"/>
    <w:rsid w:val="00527A27"/>
    <w:rsid w:val="00530403"/>
    <w:rsid w:val="005308A0"/>
    <w:rsid w:val="00531A68"/>
    <w:rsid w:val="00535371"/>
    <w:rsid w:val="00535DDB"/>
    <w:rsid w:val="00536721"/>
    <w:rsid w:val="0053682D"/>
    <w:rsid w:val="00536F5E"/>
    <w:rsid w:val="00537244"/>
    <w:rsid w:val="005453E5"/>
    <w:rsid w:val="00545829"/>
    <w:rsid w:val="00545BAA"/>
    <w:rsid w:val="00545EFE"/>
    <w:rsid w:val="00546140"/>
    <w:rsid w:val="005463AB"/>
    <w:rsid w:val="00546505"/>
    <w:rsid w:val="005467CE"/>
    <w:rsid w:val="00546B80"/>
    <w:rsid w:val="00547D28"/>
    <w:rsid w:val="005504C2"/>
    <w:rsid w:val="00550CE7"/>
    <w:rsid w:val="0055388E"/>
    <w:rsid w:val="00555822"/>
    <w:rsid w:val="00555DC4"/>
    <w:rsid w:val="00555DCB"/>
    <w:rsid w:val="00560573"/>
    <w:rsid w:val="00560FB1"/>
    <w:rsid w:val="0056640D"/>
    <w:rsid w:val="0057121F"/>
    <w:rsid w:val="005719D3"/>
    <w:rsid w:val="00571EC5"/>
    <w:rsid w:val="005721B6"/>
    <w:rsid w:val="00573354"/>
    <w:rsid w:val="005748F4"/>
    <w:rsid w:val="005748FE"/>
    <w:rsid w:val="005754AE"/>
    <w:rsid w:val="00575B9D"/>
    <w:rsid w:val="005763D7"/>
    <w:rsid w:val="005777E0"/>
    <w:rsid w:val="00577A2B"/>
    <w:rsid w:val="00577AA2"/>
    <w:rsid w:val="00577FB5"/>
    <w:rsid w:val="00584200"/>
    <w:rsid w:val="00584835"/>
    <w:rsid w:val="005852D1"/>
    <w:rsid w:val="00587615"/>
    <w:rsid w:val="00587A22"/>
    <w:rsid w:val="00587E35"/>
    <w:rsid w:val="00587E8E"/>
    <w:rsid w:val="00590640"/>
    <w:rsid w:val="00590AC6"/>
    <w:rsid w:val="0059299D"/>
    <w:rsid w:val="00593B7D"/>
    <w:rsid w:val="00594252"/>
    <w:rsid w:val="00595C8C"/>
    <w:rsid w:val="00597747"/>
    <w:rsid w:val="005A04EB"/>
    <w:rsid w:val="005A1397"/>
    <w:rsid w:val="005A1C87"/>
    <w:rsid w:val="005A23BB"/>
    <w:rsid w:val="005A4CDD"/>
    <w:rsid w:val="005A58BC"/>
    <w:rsid w:val="005A69D2"/>
    <w:rsid w:val="005A6C78"/>
    <w:rsid w:val="005A6CD3"/>
    <w:rsid w:val="005A7F3D"/>
    <w:rsid w:val="005B11B4"/>
    <w:rsid w:val="005B1504"/>
    <w:rsid w:val="005B1E87"/>
    <w:rsid w:val="005B30E1"/>
    <w:rsid w:val="005B57E4"/>
    <w:rsid w:val="005B5ABD"/>
    <w:rsid w:val="005B5DD1"/>
    <w:rsid w:val="005B7798"/>
    <w:rsid w:val="005B7FC8"/>
    <w:rsid w:val="005C0C8F"/>
    <w:rsid w:val="005C0D3F"/>
    <w:rsid w:val="005C140A"/>
    <w:rsid w:val="005C3744"/>
    <w:rsid w:val="005C3FA8"/>
    <w:rsid w:val="005C4909"/>
    <w:rsid w:val="005C6763"/>
    <w:rsid w:val="005D057F"/>
    <w:rsid w:val="005D3164"/>
    <w:rsid w:val="005D3CB3"/>
    <w:rsid w:val="005D532B"/>
    <w:rsid w:val="005D5F2B"/>
    <w:rsid w:val="005D649D"/>
    <w:rsid w:val="005D7A3D"/>
    <w:rsid w:val="005E0344"/>
    <w:rsid w:val="005E0B2A"/>
    <w:rsid w:val="005E17B4"/>
    <w:rsid w:val="005E211F"/>
    <w:rsid w:val="005E440B"/>
    <w:rsid w:val="005E47EA"/>
    <w:rsid w:val="005E480E"/>
    <w:rsid w:val="005E4BFA"/>
    <w:rsid w:val="005E6EA2"/>
    <w:rsid w:val="005E70E5"/>
    <w:rsid w:val="005F09CD"/>
    <w:rsid w:val="005F1713"/>
    <w:rsid w:val="005F2C85"/>
    <w:rsid w:val="005F2F97"/>
    <w:rsid w:val="005F311E"/>
    <w:rsid w:val="005F35C3"/>
    <w:rsid w:val="005F5307"/>
    <w:rsid w:val="005F5D2B"/>
    <w:rsid w:val="00600235"/>
    <w:rsid w:val="0060109E"/>
    <w:rsid w:val="0060191C"/>
    <w:rsid w:val="00602D06"/>
    <w:rsid w:val="006034F2"/>
    <w:rsid w:val="0060368E"/>
    <w:rsid w:val="00604C93"/>
    <w:rsid w:val="00605737"/>
    <w:rsid w:val="00605ADB"/>
    <w:rsid w:val="00605D44"/>
    <w:rsid w:val="00606F8E"/>
    <w:rsid w:val="00607310"/>
    <w:rsid w:val="006119B7"/>
    <w:rsid w:val="00611C9F"/>
    <w:rsid w:val="00614FE8"/>
    <w:rsid w:val="006165DA"/>
    <w:rsid w:val="0061742C"/>
    <w:rsid w:val="00617A3E"/>
    <w:rsid w:val="0062008F"/>
    <w:rsid w:val="00621424"/>
    <w:rsid w:val="00621BF6"/>
    <w:rsid w:val="00626113"/>
    <w:rsid w:val="00626371"/>
    <w:rsid w:val="00627555"/>
    <w:rsid w:val="00627B76"/>
    <w:rsid w:val="0063033F"/>
    <w:rsid w:val="0063113A"/>
    <w:rsid w:val="006316C4"/>
    <w:rsid w:val="006322A0"/>
    <w:rsid w:val="006361FD"/>
    <w:rsid w:val="00636851"/>
    <w:rsid w:val="006378A9"/>
    <w:rsid w:val="00637B24"/>
    <w:rsid w:val="00641909"/>
    <w:rsid w:val="00641ACB"/>
    <w:rsid w:val="00641B3E"/>
    <w:rsid w:val="00641B6D"/>
    <w:rsid w:val="00641BCE"/>
    <w:rsid w:val="0064226F"/>
    <w:rsid w:val="00647737"/>
    <w:rsid w:val="00651978"/>
    <w:rsid w:val="00652459"/>
    <w:rsid w:val="00653298"/>
    <w:rsid w:val="00653377"/>
    <w:rsid w:val="00653F9A"/>
    <w:rsid w:val="00655A40"/>
    <w:rsid w:val="006564B0"/>
    <w:rsid w:val="0066150C"/>
    <w:rsid w:val="006621F9"/>
    <w:rsid w:val="00663A7C"/>
    <w:rsid w:val="00663D18"/>
    <w:rsid w:val="00664CA8"/>
    <w:rsid w:val="00665029"/>
    <w:rsid w:val="006672E3"/>
    <w:rsid w:val="00667DF2"/>
    <w:rsid w:val="00670DF1"/>
    <w:rsid w:val="00671345"/>
    <w:rsid w:val="00672A9B"/>
    <w:rsid w:val="00674646"/>
    <w:rsid w:val="00675884"/>
    <w:rsid w:val="00676759"/>
    <w:rsid w:val="00680686"/>
    <w:rsid w:val="0068396C"/>
    <w:rsid w:val="006849A2"/>
    <w:rsid w:val="00687852"/>
    <w:rsid w:val="00691200"/>
    <w:rsid w:val="00692A35"/>
    <w:rsid w:val="00694FE5"/>
    <w:rsid w:val="006966CA"/>
    <w:rsid w:val="00696D09"/>
    <w:rsid w:val="00696EE0"/>
    <w:rsid w:val="00697494"/>
    <w:rsid w:val="00697980"/>
    <w:rsid w:val="006A19EF"/>
    <w:rsid w:val="006A3417"/>
    <w:rsid w:val="006A377B"/>
    <w:rsid w:val="006A43D5"/>
    <w:rsid w:val="006A50E5"/>
    <w:rsid w:val="006A525B"/>
    <w:rsid w:val="006B13EE"/>
    <w:rsid w:val="006B6039"/>
    <w:rsid w:val="006C0156"/>
    <w:rsid w:val="006C045F"/>
    <w:rsid w:val="006C087B"/>
    <w:rsid w:val="006C173E"/>
    <w:rsid w:val="006C1800"/>
    <w:rsid w:val="006C3F56"/>
    <w:rsid w:val="006C4196"/>
    <w:rsid w:val="006C63B0"/>
    <w:rsid w:val="006C6FDE"/>
    <w:rsid w:val="006C76A2"/>
    <w:rsid w:val="006C792E"/>
    <w:rsid w:val="006D0E38"/>
    <w:rsid w:val="006D108F"/>
    <w:rsid w:val="006D116C"/>
    <w:rsid w:val="006D7B4E"/>
    <w:rsid w:val="006E16A5"/>
    <w:rsid w:val="006E200C"/>
    <w:rsid w:val="006E22C1"/>
    <w:rsid w:val="006E235A"/>
    <w:rsid w:val="006E5544"/>
    <w:rsid w:val="006E70DB"/>
    <w:rsid w:val="006E7B0E"/>
    <w:rsid w:val="006E7C42"/>
    <w:rsid w:val="006F091D"/>
    <w:rsid w:val="006F10B7"/>
    <w:rsid w:val="006F168A"/>
    <w:rsid w:val="006F2A2D"/>
    <w:rsid w:val="006F2B3C"/>
    <w:rsid w:val="006F5076"/>
    <w:rsid w:val="006F6009"/>
    <w:rsid w:val="006F6CC6"/>
    <w:rsid w:val="006F6D5C"/>
    <w:rsid w:val="0070122E"/>
    <w:rsid w:val="0070155B"/>
    <w:rsid w:val="00702FA6"/>
    <w:rsid w:val="0070321D"/>
    <w:rsid w:val="00703E45"/>
    <w:rsid w:val="00703E98"/>
    <w:rsid w:val="00704976"/>
    <w:rsid w:val="0070505F"/>
    <w:rsid w:val="00705D88"/>
    <w:rsid w:val="007068BA"/>
    <w:rsid w:val="0070739F"/>
    <w:rsid w:val="00707686"/>
    <w:rsid w:val="00707B72"/>
    <w:rsid w:val="007117D9"/>
    <w:rsid w:val="00712D14"/>
    <w:rsid w:val="00716AB1"/>
    <w:rsid w:val="007171A7"/>
    <w:rsid w:val="00720E33"/>
    <w:rsid w:val="00720EC0"/>
    <w:rsid w:val="00721D63"/>
    <w:rsid w:val="00725241"/>
    <w:rsid w:val="0072651F"/>
    <w:rsid w:val="00726855"/>
    <w:rsid w:val="00730593"/>
    <w:rsid w:val="00730800"/>
    <w:rsid w:val="00730FCC"/>
    <w:rsid w:val="00730FE7"/>
    <w:rsid w:val="00731924"/>
    <w:rsid w:val="00732C7B"/>
    <w:rsid w:val="007330D9"/>
    <w:rsid w:val="00734D2B"/>
    <w:rsid w:val="00737705"/>
    <w:rsid w:val="00737B97"/>
    <w:rsid w:val="007403D7"/>
    <w:rsid w:val="007405B2"/>
    <w:rsid w:val="007408D4"/>
    <w:rsid w:val="00741C2F"/>
    <w:rsid w:val="007420AC"/>
    <w:rsid w:val="00742617"/>
    <w:rsid w:val="0074397C"/>
    <w:rsid w:val="007461F3"/>
    <w:rsid w:val="00746E3A"/>
    <w:rsid w:val="00746ED0"/>
    <w:rsid w:val="007470D6"/>
    <w:rsid w:val="00751FBD"/>
    <w:rsid w:val="00757DFD"/>
    <w:rsid w:val="00760E89"/>
    <w:rsid w:val="0076149D"/>
    <w:rsid w:val="0076224F"/>
    <w:rsid w:val="00764296"/>
    <w:rsid w:val="00764606"/>
    <w:rsid w:val="00765822"/>
    <w:rsid w:val="007664F6"/>
    <w:rsid w:val="0077145A"/>
    <w:rsid w:val="007714D4"/>
    <w:rsid w:val="00771C72"/>
    <w:rsid w:val="00772130"/>
    <w:rsid w:val="007723BD"/>
    <w:rsid w:val="00772EBD"/>
    <w:rsid w:val="00772F2B"/>
    <w:rsid w:val="007739D0"/>
    <w:rsid w:val="00773AA3"/>
    <w:rsid w:val="00774157"/>
    <w:rsid w:val="00775FBD"/>
    <w:rsid w:val="00777613"/>
    <w:rsid w:val="00777B64"/>
    <w:rsid w:val="007804EF"/>
    <w:rsid w:val="0078065D"/>
    <w:rsid w:val="00783AFA"/>
    <w:rsid w:val="00784821"/>
    <w:rsid w:val="007849BB"/>
    <w:rsid w:val="00785427"/>
    <w:rsid w:val="00787542"/>
    <w:rsid w:val="00790540"/>
    <w:rsid w:val="0079278C"/>
    <w:rsid w:val="00793D34"/>
    <w:rsid w:val="007968CA"/>
    <w:rsid w:val="007A1045"/>
    <w:rsid w:val="007A125B"/>
    <w:rsid w:val="007A1AF7"/>
    <w:rsid w:val="007A285D"/>
    <w:rsid w:val="007A3782"/>
    <w:rsid w:val="007A43FF"/>
    <w:rsid w:val="007A4D1C"/>
    <w:rsid w:val="007A510F"/>
    <w:rsid w:val="007A76B8"/>
    <w:rsid w:val="007B1D15"/>
    <w:rsid w:val="007B1DD2"/>
    <w:rsid w:val="007B3918"/>
    <w:rsid w:val="007B3D5C"/>
    <w:rsid w:val="007B4813"/>
    <w:rsid w:val="007B49C9"/>
    <w:rsid w:val="007B6789"/>
    <w:rsid w:val="007C09A9"/>
    <w:rsid w:val="007C09DD"/>
    <w:rsid w:val="007C0AD9"/>
    <w:rsid w:val="007C1375"/>
    <w:rsid w:val="007C148E"/>
    <w:rsid w:val="007C1596"/>
    <w:rsid w:val="007C17A7"/>
    <w:rsid w:val="007C227D"/>
    <w:rsid w:val="007C3065"/>
    <w:rsid w:val="007C3C1D"/>
    <w:rsid w:val="007C463B"/>
    <w:rsid w:val="007D065F"/>
    <w:rsid w:val="007D1582"/>
    <w:rsid w:val="007D1718"/>
    <w:rsid w:val="007D1960"/>
    <w:rsid w:val="007D199A"/>
    <w:rsid w:val="007D23E9"/>
    <w:rsid w:val="007D2EBE"/>
    <w:rsid w:val="007D55CF"/>
    <w:rsid w:val="007D764F"/>
    <w:rsid w:val="007E0E7C"/>
    <w:rsid w:val="007E1A31"/>
    <w:rsid w:val="007E1C07"/>
    <w:rsid w:val="007E25CD"/>
    <w:rsid w:val="007E3DAB"/>
    <w:rsid w:val="007E45DF"/>
    <w:rsid w:val="007E4FC2"/>
    <w:rsid w:val="007E585F"/>
    <w:rsid w:val="007E67D9"/>
    <w:rsid w:val="007E6FC0"/>
    <w:rsid w:val="007F24B6"/>
    <w:rsid w:val="007F2A70"/>
    <w:rsid w:val="007F5EFE"/>
    <w:rsid w:val="007F6460"/>
    <w:rsid w:val="007F66C2"/>
    <w:rsid w:val="00800CF7"/>
    <w:rsid w:val="00803240"/>
    <w:rsid w:val="00803D94"/>
    <w:rsid w:val="00804960"/>
    <w:rsid w:val="0080624C"/>
    <w:rsid w:val="00806D68"/>
    <w:rsid w:val="008114AB"/>
    <w:rsid w:val="00814D22"/>
    <w:rsid w:val="00814DC4"/>
    <w:rsid w:val="00816657"/>
    <w:rsid w:val="00817C0C"/>
    <w:rsid w:val="00820F5C"/>
    <w:rsid w:val="00821C5A"/>
    <w:rsid w:val="008224E8"/>
    <w:rsid w:val="008229BA"/>
    <w:rsid w:val="00825384"/>
    <w:rsid w:val="00825D5B"/>
    <w:rsid w:val="00827C59"/>
    <w:rsid w:val="0083126A"/>
    <w:rsid w:val="0083264B"/>
    <w:rsid w:val="00832A20"/>
    <w:rsid w:val="00833757"/>
    <w:rsid w:val="00834C8D"/>
    <w:rsid w:val="00834DBC"/>
    <w:rsid w:val="00835059"/>
    <w:rsid w:val="00835993"/>
    <w:rsid w:val="00836C85"/>
    <w:rsid w:val="008379E1"/>
    <w:rsid w:val="00837E38"/>
    <w:rsid w:val="00837FFA"/>
    <w:rsid w:val="00840DF1"/>
    <w:rsid w:val="0084184F"/>
    <w:rsid w:val="00841FBD"/>
    <w:rsid w:val="008429BC"/>
    <w:rsid w:val="00842EF4"/>
    <w:rsid w:val="008434CA"/>
    <w:rsid w:val="00845390"/>
    <w:rsid w:val="00845BA9"/>
    <w:rsid w:val="0084601B"/>
    <w:rsid w:val="00846567"/>
    <w:rsid w:val="00847597"/>
    <w:rsid w:val="00847E9D"/>
    <w:rsid w:val="0085001A"/>
    <w:rsid w:val="00854C06"/>
    <w:rsid w:val="00855B97"/>
    <w:rsid w:val="008569A9"/>
    <w:rsid w:val="008606F0"/>
    <w:rsid w:val="00860BE6"/>
    <w:rsid w:val="0086120E"/>
    <w:rsid w:val="00861E39"/>
    <w:rsid w:val="00863EA1"/>
    <w:rsid w:val="00865489"/>
    <w:rsid w:val="0086553D"/>
    <w:rsid w:val="008666E1"/>
    <w:rsid w:val="008703FD"/>
    <w:rsid w:val="00872A1F"/>
    <w:rsid w:val="008741FF"/>
    <w:rsid w:val="00874FEB"/>
    <w:rsid w:val="00876126"/>
    <w:rsid w:val="00877D1F"/>
    <w:rsid w:val="00881B6F"/>
    <w:rsid w:val="00881F1A"/>
    <w:rsid w:val="00882AA4"/>
    <w:rsid w:val="00883E22"/>
    <w:rsid w:val="00884167"/>
    <w:rsid w:val="00884E43"/>
    <w:rsid w:val="008852FE"/>
    <w:rsid w:val="00885741"/>
    <w:rsid w:val="00887EC6"/>
    <w:rsid w:val="0089029B"/>
    <w:rsid w:val="008906D5"/>
    <w:rsid w:val="0089084C"/>
    <w:rsid w:val="00893409"/>
    <w:rsid w:val="00893C50"/>
    <w:rsid w:val="00893C5A"/>
    <w:rsid w:val="00893C78"/>
    <w:rsid w:val="00893D9F"/>
    <w:rsid w:val="008A2379"/>
    <w:rsid w:val="008A4329"/>
    <w:rsid w:val="008A578E"/>
    <w:rsid w:val="008B1519"/>
    <w:rsid w:val="008B19A4"/>
    <w:rsid w:val="008B6219"/>
    <w:rsid w:val="008B69E3"/>
    <w:rsid w:val="008B7BCC"/>
    <w:rsid w:val="008C088F"/>
    <w:rsid w:val="008C0F2F"/>
    <w:rsid w:val="008C2BF0"/>
    <w:rsid w:val="008C3772"/>
    <w:rsid w:val="008C4233"/>
    <w:rsid w:val="008C50C3"/>
    <w:rsid w:val="008C7094"/>
    <w:rsid w:val="008D2B97"/>
    <w:rsid w:val="008D360E"/>
    <w:rsid w:val="008D49A5"/>
    <w:rsid w:val="008D54BE"/>
    <w:rsid w:val="008D6C81"/>
    <w:rsid w:val="008E2E3C"/>
    <w:rsid w:val="008E3044"/>
    <w:rsid w:val="008E62E3"/>
    <w:rsid w:val="008E6CF0"/>
    <w:rsid w:val="008F0AA7"/>
    <w:rsid w:val="008F1439"/>
    <w:rsid w:val="008F3424"/>
    <w:rsid w:val="008F5379"/>
    <w:rsid w:val="008F660E"/>
    <w:rsid w:val="008F6CD7"/>
    <w:rsid w:val="008F7051"/>
    <w:rsid w:val="008F75EF"/>
    <w:rsid w:val="00900553"/>
    <w:rsid w:val="00900F17"/>
    <w:rsid w:val="00903242"/>
    <w:rsid w:val="009033A9"/>
    <w:rsid w:val="00904152"/>
    <w:rsid w:val="0090581D"/>
    <w:rsid w:val="00911EE6"/>
    <w:rsid w:val="00913A33"/>
    <w:rsid w:val="0091439C"/>
    <w:rsid w:val="00914F26"/>
    <w:rsid w:val="00920572"/>
    <w:rsid w:val="00920BF2"/>
    <w:rsid w:val="00920BFE"/>
    <w:rsid w:val="00926DE4"/>
    <w:rsid w:val="00927379"/>
    <w:rsid w:val="00931B3A"/>
    <w:rsid w:val="00931E05"/>
    <w:rsid w:val="00932EAB"/>
    <w:rsid w:val="009349A9"/>
    <w:rsid w:val="00936774"/>
    <w:rsid w:val="00936C52"/>
    <w:rsid w:val="0094081C"/>
    <w:rsid w:val="009438A8"/>
    <w:rsid w:val="0095294D"/>
    <w:rsid w:val="009530E6"/>
    <w:rsid w:val="0095489B"/>
    <w:rsid w:val="00955093"/>
    <w:rsid w:val="00955142"/>
    <w:rsid w:val="009564F1"/>
    <w:rsid w:val="00960630"/>
    <w:rsid w:val="00960BBD"/>
    <w:rsid w:val="00966FB9"/>
    <w:rsid w:val="009671CD"/>
    <w:rsid w:val="009706C4"/>
    <w:rsid w:val="00971F0E"/>
    <w:rsid w:val="00973138"/>
    <w:rsid w:val="009751A9"/>
    <w:rsid w:val="00980F9C"/>
    <w:rsid w:val="0098142F"/>
    <w:rsid w:val="00984E8F"/>
    <w:rsid w:val="0098632B"/>
    <w:rsid w:val="009923C6"/>
    <w:rsid w:val="00992960"/>
    <w:rsid w:val="00996565"/>
    <w:rsid w:val="0099706C"/>
    <w:rsid w:val="0099775A"/>
    <w:rsid w:val="00997B57"/>
    <w:rsid w:val="00997BFB"/>
    <w:rsid w:val="009A3A2E"/>
    <w:rsid w:val="009A7348"/>
    <w:rsid w:val="009A7EB4"/>
    <w:rsid w:val="009B04BD"/>
    <w:rsid w:val="009B1356"/>
    <w:rsid w:val="009B462C"/>
    <w:rsid w:val="009B480C"/>
    <w:rsid w:val="009C0CCE"/>
    <w:rsid w:val="009C0D16"/>
    <w:rsid w:val="009C15F3"/>
    <w:rsid w:val="009C1830"/>
    <w:rsid w:val="009C1A13"/>
    <w:rsid w:val="009C2084"/>
    <w:rsid w:val="009C24D8"/>
    <w:rsid w:val="009C4415"/>
    <w:rsid w:val="009C4D27"/>
    <w:rsid w:val="009C6BEC"/>
    <w:rsid w:val="009D28A4"/>
    <w:rsid w:val="009E07C2"/>
    <w:rsid w:val="009E0BA6"/>
    <w:rsid w:val="009E0E52"/>
    <w:rsid w:val="009E3F79"/>
    <w:rsid w:val="009E568E"/>
    <w:rsid w:val="009E58DD"/>
    <w:rsid w:val="009F2F6B"/>
    <w:rsid w:val="009F47A4"/>
    <w:rsid w:val="009F4D0E"/>
    <w:rsid w:val="009F6091"/>
    <w:rsid w:val="009F72F9"/>
    <w:rsid w:val="00A00205"/>
    <w:rsid w:val="00A00AF0"/>
    <w:rsid w:val="00A026F0"/>
    <w:rsid w:val="00A03264"/>
    <w:rsid w:val="00A06229"/>
    <w:rsid w:val="00A07F3F"/>
    <w:rsid w:val="00A11091"/>
    <w:rsid w:val="00A1381E"/>
    <w:rsid w:val="00A142F4"/>
    <w:rsid w:val="00A149A1"/>
    <w:rsid w:val="00A14B5A"/>
    <w:rsid w:val="00A20CD0"/>
    <w:rsid w:val="00A22106"/>
    <w:rsid w:val="00A25B29"/>
    <w:rsid w:val="00A2604B"/>
    <w:rsid w:val="00A26F85"/>
    <w:rsid w:val="00A274BE"/>
    <w:rsid w:val="00A30014"/>
    <w:rsid w:val="00A33AE5"/>
    <w:rsid w:val="00A33FA1"/>
    <w:rsid w:val="00A342DA"/>
    <w:rsid w:val="00A353BA"/>
    <w:rsid w:val="00A3567F"/>
    <w:rsid w:val="00A37698"/>
    <w:rsid w:val="00A37760"/>
    <w:rsid w:val="00A4019E"/>
    <w:rsid w:val="00A4119D"/>
    <w:rsid w:val="00A4134D"/>
    <w:rsid w:val="00A41741"/>
    <w:rsid w:val="00A41ED3"/>
    <w:rsid w:val="00A44808"/>
    <w:rsid w:val="00A457DE"/>
    <w:rsid w:val="00A45CAD"/>
    <w:rsid w:val="00A479EF"/>
    <w:rsid w:val="00A50989"/>
    <w:rsid w:val="00A537FC"/>
    <w:rsid w:val="00A53C3A"/>
    <w:rsid w:val="00A55D45"/>
    <w:rsid w:val="00A566F8"/>
    <w:rsid w:val="00A56BB5"/>
    <w:rsid w:val="00A56C01"/>
    <w:rsid w:val="00A61F9F"/>
    <w:rsid w:val="00A655B0"/>
    <w:rsid w:val="00A70952"/>
    <w:rsid w:val="00A71CB2"/>
    <w:rsid w:val="00A73020"/>
    <w:rsid w:val="00A7697C"/>
    <w:rsid w:val="00A76B54"/>
    <w:rsid w:val="00A80F8C"/>
    <w:rsid w:val="00A81055"/>
    <w:rsid w:val="00A81D82"/>
    <w:rsid w:val="00A85D6F"/>
    <w:rsid w:val="00A8606E"/>
    <w:rsid w:val="00A872A3"/>
    <w:rsid w:val="00A934AA"/>
    <w:rsid w:val="00A93E33"/>
    <w:rsid w:val="00A94781"/>
    <w:rsid w:val="00A95202"/>
    <w:rsid w:val="00A9714F"/>
    <w:rsid w:val="00A971C7"/>
    <w:rsid w:val="00A97B7F"/>
    <w:rsid w:val="00AA0659"/>
    <w:rsid w:val="00AA2340"/>
    <w:rsid w:val="00AA59DB"/>
    <w:rsid w:val="00AA6D10"/>
    <w:rsid w:val="00AB23D2"/>
    <w:rsid w:val="00AB3049"/>
    <w:rsid w:val="00AB3AA2"/>
    <w:rsid w:val="00AB42C6"/>
    <w:rsid w:val="00AB4683"/>
    <w:rsid w:val="00AB6970"/>
    <w:rsid w:val="00AB79E4"/>
    <w:rsid w:val="00AC0351"/>
    <w:rsid w:val="00AC1939"/>
    <w:rsid w:val="00AC2C1E"/>
    <w:rsid w:val="00AC3864"/>
    <w:rsid w:val="00AC39D6"/>
    <w:rsid w:val="00AC3B4E"/>
    <w:rsid w:val="00AC3C75"/>
    <w:rsid w:val="00AC4514"/>
    <w:rsid w:val="00AC493F"/>
    <w:rsid w:val="00AC7C05"/>
    <w:rsid w:val="00AC7CAA"/>
    <w:rsid w:val="00AD085D"/>
    <w:rsid w:val="00AD167C"/>
    <w:rsid w:val="00AD17C7"/>
    <w:rsid w:val="00AD22D6"/>
    <w:rsid w:val="00AD303D"/>
    <w:rsid w:val="00AD3AC3"/>
    <w:rsid w:val="00AD4041"/>
    <w:rsid w:val="00AD4573"/>
    <w:rsid w:val="00AD5062"/>
    <w:rsid w:val="00AD78FC"/>
    <w:rsid w:val="00AE302B"/>
    <w:rsid w:val="00AE3224"/>
    <w:rsid w:val="00AE3B9A"/>
    <w:rsid w:val="00AE4F54"/>
    <w:rsid w:val="00AE66AA"/>
    <w:rsid w:val="00AE770E"/>
    <w:rsid w:val="00AF0C7C"/>
    <w:rsid w:val="00AF1C53"/>
    <w:rsid w:val="00AF2072"/>
    <w:rsid w:val="00AF31F0"/>
    <w:rsid w:val="00AF3307"/>
    <w:rsid w:val="00AF45C5"/>
    <w:rsid w:val="00AF58FA"/>
    <w:rsid w:val="00B032FF"/>
    <w:rsid w:val="00B03BD3"/>
    <w:rsid w:val="00B11541"/>
    <w:rsid w:val="00B1219E"/>
    <w:rsid w:val="00B126CD"/>
    <w:rsid w:val="00B14FE8"/>
    <w:rsid w:val="00B15BCF"/>
    <w:rsid w:val="00B17E33"/>
    <w:rsid w:val="00B2343D"/>
    <w:rsid w:val="00B259DF"/>
    <w:rsid w:val="00B26BA6"/>
    <w:rsid w:val="00B270BD"/>
    <w:rsid w:val="00B31FD5"/>
    <w:rsid w:val="00B32D6E"/>
    <w:rsid w:val="00B34CCA"/>
    <w:rsid w:val="00B366D0"/>
    <w:rsid w:val="00B37CFC"/>
    <w:rsid w:val="00B408C5"/>
    <w:rsid w:val="00B40FF2"/>
    <w:rsid w:val="00B42C72"/>
    <w:rsid w:val="00B43BFA"/>
    <w:rsid w:val="00B44B1F"/>
    <w:rsid w:val="00B44D38"/>
    <w:rsid w:val="00B5008D"/>
    <w:rsid w:val="00B50450"/>
    <w:rsid w:val="00B50E65"/>
    <w:rsid w:val="00B51FA2"/>
    <w:rsid w:val="00B528BE"/>
    <w:rsid w:val="00B52AEA"/>
    <w:rsid w:val="00B540DD"/>
    <w:rsid w:val="00B54DC8"/>
    <w:rsid w:val="00B54F61"/>
    <w:rsid w:val="00B55584"/>
    <w:rsid w:val="00B56978"/>
    <w:rsid w:val="00B60577"/>
    <w:rsid w:val="00B60E68"/>
    <w:rsid w:val="00B61270"/>
    <w:rsid w:val="00B615F5"/>
    <w:rsid w:val="00B6314C"/>
    <w:rsid w:val="00B64141"/>
    <w:rsid w:val="00B64DD8"/>
    <w:rsid w:val="00B64E72"/>
    <w:rsid w:val="00B72672"/>
    <w:rsid w:val="00B73194"/>
    <w:rsid w:val="00B75089"/>
    <w:rsid w:val="00B77913"/>
    <w:rsid w:val="00B80DFA"/>
    <w:rsid w:val="00B824FB"/>
    <w:rsid w:val="00B82646"/>
    <w:rsid w:val="00B84036"/>
    <w:rsid w:val="00B844B5"/>
    <w:rsid w:val="00B8495A"/>
    <w:rsid w:val="00B85FC4"/>
    <w:rsid w:val="00B87262"/>
    <w:rsid w:val="00B90809"/>
    <w:rsid w:val="00B9166B"/>
    <w:rsid w:val="00B91726"/>
    <w:rsid w:val="00B92E1A"/>
    <w:rsid w:val="00B934CD"/>
    <w:rsid w:val="00B93954"/>
    <w:rsid w:val="00B94540"/>
    <w:rsid w:val="00B94835"/>
    <w:rsid w:val="00B955F9"/>
    <w:rsid w:val="00B96458"/>
    <w:rsid w:val="00B971C6"/>
    <w:rsid w:val="00B97359"/>
    <w:rsid w:val="00B97A8F"/>
    <w:rsid w:val="00BA0A5A"/>
    <w:rsid w:val="00BA0EA4"/>
    <w:rsid w:val="00BA2A64"/>
    <w:rsid w:val="00BA356B"/>
    <w:rsid w:val="00BA4A65"/>
    <w:rsid w:val="00BA4E58"/>
    <w:rsid w:val="00BA7074"/>
    <w:rsid w:val="00BB141F"/>
    <w:rsid w:val="00BB2CA2"/>
    <w:rsid w:val="00BB2F74"/>
    <w:rsid w:val="00BB38A4"/>
    <w:rsid w:val="00BB3F40"/>
    <w:rsid w:val="00BB4B3F"/>
    <w:rsid w:val="00BB4D07"/>
    <w:rsid w:val="00BB500C"/>
    <w:rsid w:val="00BB580E"/>
    <w:rsid w:val="00BB5EBA"/>
    <w:rsid w:val="00BB7829"/>
    <w:rsid w:val="00BB7949"/>
    <w:rsid w:val="00BC2300"/>
    <w:rsid w:val="00BC3ECA"/>
    <w:rsid w:val="00BC464D"/>
    <w:rsid w:val="00BC6178"/>
    <w:rsid w:val="00BD05AA"/>
    <w:rsid w:val="00BD1457"/>
    <w:rsid w:val="00BD1827"/>
    <w:rsid w:val="00BD21CD"/>
    <w:rsid w:val="00BD28F1"/>
    <w:rsid w:val="00BD2FA1"/>
    <w:rsid w:val="00BD3825"/>
    <w:rsid w:val="00BD427A"/>
    <w:rsid w:val="00BD77DB"/>
    <w:rsid w:val="00BE21C7"/>
    <w:rsid w:val="00BE2AD9"/>
    <w:rsid w:val="00BE3346"/>
    <w:rsid w:val="00BE3F2C"/>
    <w:rsid w:val="00BE56D5"/>
    <w:rsid w:val="00BE61FA"/>
    <w:rsid w:val="00BE6D90"/>
    <w:rsid w:val="00BE7236"/>
    <w:rsid w:val="00BE7434"/>
    <w:rsid w:val="00BF20AA"/>
    <w:rsid w:val="00BF27FE"/>
    <w:rsid w:val="00BF2F66"/>
    <w:rsid w:val="00BF4449"/>
    <w:rsid w:val="00BF4526"/>
    <w:rsid w:val="00BF683F"/>
    <w:rsid w:val="00BF71EC"/>
    <w:rsid w:val="00BF75A7"/>
    <w:rsid w:val="00BF7C8A"/>
    <w:rsid w:val="00C02143"/>
    <w:rsid w:val="00C03E41"/>
    <w:rsid w:val="00C043B3"/>
    <w:rsid w:val="00C043FE"/>
    <w:rsid w:val="00C0480A"/>
    <w:rsid w:val="00C079AB"/>
    <w:rsid w:val="00C10E61"/>
    <w:rsid w:val="00C11825"/>
    <w:rsid w:val="00C12B63"/>
    <w:rsid w:val="00C1383A"/>
    <w:rsid w:val="00C14787"/>
    <w:rsid w:val="00C1596D"/>
    <w:rsid w:val="00C15B8D"/>
    <w:rsid w:val="00C17010"/>
    <w:rsid w:val="00C1759D"/>
    <w:rsid w:val="00C20562"/>
    <w:rsid w:val="00C211F2"/>
    <w:rsid w:val="00C215C3"/>
    <w:rsid w:val="00C22188"/>
    <w:rsid w:val="00C2250C"/>
    <w:rsid w:val="00C23A96"/>
    <w:rsid w:val="00C249C6"/>
    <w:rsid w:val="00C27159"/>
    <w:rsid w:val="00C276EB"/>
    <w:rsid w:val="00C3221A"/>
    <w:rsid w:val="00C32CC1"/>
    <w:rsid w:val="00C35BED"/>
    <w:rsid w:val="00C35D86"/>
    <w:rsid w:val="00C35FB2"/>
    <w:rsid w:val="00C367FE"/>
    <w:rsid w:val="00C37BBD"/>
    <w:rsid w:val="00C37DC6"/>
    <w:rsid w:val="00C4152A"/>
    <w:rsid w:val="00C426EC"/>
    <w:rsid w:val="00C42B8C"/>
    <w:rsid w:val="00C42E6F"/>
    <w:rsid w:val="00C513C4"/>
    <w:rsid w:val="00C51938"/>
    <w:rsid w:val="00C52F77"/>
    <w:rsid w:val="00C53B86"/>
    <w:rsid w:val="00C53D25"/>
    <w:rsid w:val="00C57B29"/>
    <w:rsid w:val="00C57F95"/>
    <w:rsid w:val="00C6270F"/>
    <w:rsid w:val="00C62783"/>
    <w:rsid w:val="00C63544"/>
    <w:rsid w:val="00C63988"/>
    <w:rsid w:val="00C641B7"/>
    <w:rsid w:val="00C6483C"/>
    <w:rsid w:val="00C64AE9"/>
    <w:rsid w:val="00C66893"/>
    <w:rsid w:val="00C70CFF"/>
    <w:rsid w:val="00C71528"/>
    <w:rsid w:val="00C718FE"/>
    <w:rsid w:val="00C725BC"/>
    <w:rsid w:val="00C73CDE"/>
    <w:rsid w:val="00C771BF"/>
    <w:rsid w:val="00C817E4"/>
    <w:rsid w:val="00C83E1D"/>
    <w:rsid w:val="00C84677"/>
    <w:rsid w:val="00C868D2"/>
    <w:rsid w:val="00C8773D"/>
    <w:rsid w:val="00C87ABB"/>
    <w:rsid w:val="00C910F2"/>
    <w:rsid w:val="00C91831"/>
    <w:rsid w:val="00C93F01"/>
    <w:rsid w:val="00C95079"/>
    <w:rsid w:val="00C953DF"/>
    <w:rsid w:val="00C95AC5"/>
    <w:rsid w:val="00C96905"/>
    <w:rsid w:val="00C9693F"/>
    <w:rsid w:val="00CA0B2A"/>
    <w:rsid w:val="00CA0FD9"/>
    <w:rsid w:val="00CA2905"/>
    <w:rsid w:val="00CA7B44"/>
    <w:rsid w:val="00CB1A17"/>
    <w:rsid w:val="00CB2349"/>
    <w:rsid w:val="00CB3E12"/>
    <w:rsid w:val="00CC0989"/>
    <w:rsid w:val="00CC0AC4"/>
    <w:rsid w:val="00CC11F1"/>
    <w:rsid w:val="00CC242D"/>
    <w:rsid w:val="00CD48E3"/>
    <w:rsid w:val="00CD4AD0"/>
    <w:rsid w:val="00CD51DE"/>
    <w:rsid w:val="00CD5C5D"/>
    <w:rsid w:val="00CD7854"/>
    <w:rsid w:val="00CE10CD"/>
    <w:rsid w:val="00CE1923"/>
    <w:rsid w:val="00CE1DB2"/>
    <w:rsid w:val="00CE1E27"/>
    <w:rsid w:val="00CE2709"/>
    <w:rsid w:val="00CE2D23"/>
    <w:rsid w:val="00CE2D64"/>
    <w:rsid w:val="00CE6198"/>
    <w:rsid w:val="00CE626C"/>
    <w:rsid w:val="00CF1A82"/>
    <w:rsid w:val="00CF3DE9"/>
    <w:rsid w:val="00CF3EDE"/>
    <w:rsid w:val="00CF4340"/>
    <w:rsid w:val="00CF468D"/>
    <w:rsid w:val="00CF5B10"/>
    <w:rsid w:val="00CF6230"/>
    <w:rsid w:val="00D017FC"/>
    <w:rsid w:val="00D0226A"/>
    <w:rsid w:val="00D02CC6"/>
    <w:rsid w:val="00D059AE"/>
    <w:rsid w:val="00D05B90"/>
    <w:rsid w:val="00D10120"/>
    <w:rsid w:val="00D1076A"/>
    <w:rsid w:val="00D10CA8"/>
    <w:rsid w:val="00D1143A"/>
    <w:rsid w:val="00D11F4E"/>
    <w:rsid w:val="00D1256B"/>
    <w:rsid w:val="00D12B03"/>
    <w:rsid w:val="00D13147"/>
    <w:rsid w:val="00D145AB"/>
    <w:rsid w:val="00D1516D"/>
    <w:rsid w:val="00D15689"/>
    <w:rsid w:val="00D23138"/>
    <w:rsid w:val="00D240F4"/>
    <w:rsid w:val="00D24282"/>
    <w:rsid w:val="00D26A22"/>
    <w:rsid w:val="00D26BAB"/>
    <w:rsid w:val="00D353E8"/>
    <w:rsid w:val="00D364AD"/>
    <w:rsid w:val="00D42DD6"/>
    <w:rsid w:val="00D436F4"/>
    <w:rsid w:val="00D445F8"/>
    <w:rsid w:val="00D4774A"/>
    <w:rsid w:val="00D47C21"/>
    <w:rsid w:val="00D47F4C"/>
    <w:rsid w:val="00D52026"/>
    <w:rsid w:val="00D53E53"/>
    <w:rsid w:val="00D5494F"/>
    <w:rsid w:val="00D54C1D"/>
    <w:rsid w:val="00D5678F"/>
    <w:rsid w:val="00D5681C"/>
    <w:rsid w:val="00D5715A"/>
    <w:rsid w:val="00D60DAC"/>
    <w:rsid w:val="00D62294"/>
    <w:rsid w:val="00D63617"/>
    <w:rsid w:val="00D64313"/>
    <w:rsid w:val="00D651EE"/>
    <w:rsid w:val="00D71687"/>
    <w:rsid w:val="00D7192B"/>
    <w:rsid w:val="00D72194"/>
    <w:rsid w:val="00D721EB"/>
    <w:rsid w:val="00D72300"/>
    <w:rsid w:val="00D74813"/>
    <w:rsid w:val="00D75C71"/>
    <w:rsid w:val="00D76782"/>
    <w:rsid w:val="00D807CA"/>
    <w:rsid w:val="00D825DA"/>
    <w:rsid w:val="00D83F8C"/>
    <w:rsid w:val="00D84B19"/>
    <w:rsid w:val="00D869A2"/>
    <w:rsid w:val="00D9141A"/>
    <w:rsid w:val="00D91D71"/>
    <w:rsid w:val="00D93C28"/>
    <w:rsid w:val="00DA0D25"/>
    <w:rsid w:val="00DA1FE6"/>
    <w:rsid w:val="00DA30BC"/>
    <w:rsid w:val="00DA5321"/>
    <w:rsid w:val="00DA5849"/>
    <w:rsid w:val="00DA69C2"/>
    <w:rsid w:val="00DA6D70"/>
    <w:rsid w:val="00DB055F"/>
    <w:rsid w:val="00DB492A"/>
    <w:rsid w:val="00DB6050"/>
    <w:rsid w:val="00DB7E9A"/>
    <w:rsid w:val="00DC2C34"/>
    <w:rsid w:val="00DC3E7A"/>
    <w:rsid w:val="00DC4909"/>
    <w:rsid w:val="00DC4C56"/>
    <w:rsid w:val="00DC6B8A"/>
    <w:rsid w:val="00DC7E88"/>
    <w:rsid w:val="00DD024F"/>
    <w:rsid w:val="00DD1D6A"/>
    <w:rsid w:val="00DD1E64"/>
    <w:rsid w:val="00DD3808"/>
    <w:rsid w:val="00DD65EA"/>
    <w:rsid w:val="00DD723F"/>
    <w:rsid w:val="00DE1690"/>
    <w:rsid w:val="00DE2C87"/>
    <w:rsid w:val="00DE2DE4"/>
    <w:rsid w:val="00DE459A"/>
    <w:rsid w:val="00DE49F4"/>
    <w:rsid w:val="00DE4C3E"/>
    <w:rsid w:val="00DE7871"/>
    <w:rsid w:val="00DF042B"/>
    <w:rsid w:val="00DF09AF"/>
    <w:rsid w:val="00DF196D"/>
    <w:rsid w:val="00DF26E1"/>
    <w:rsid w:val="00DF27DA"/>
    <w:rsid w:val="00DF36F4"/>
    <w:rsid w:val="00DF3AE5"/>
    <w:rsid w:val="00DF4DBE"/>
    <w:rsid w:val="00DF5911"/>
    <w:rsid w:val="00DF75A2"/>
    <w:rsid w:val="00E01077"/>
    <w:rsid w:val="00E02830"/>
    <w:rsid w:val="00E0476B"/>
    <w:rsid w:val="00E05C11"/>
    <w:rsid w:val="00E05DD9"/>
    <w:rsid w:val="00E07D59"/>
    <w:rsid w:val="00E1016B"/>
    <w:rsid w:val="00E10DEB"/>
    <w:rsid w:val="00E11683"/>
    <w:rsid w:val="00E161D1"/>
    <w:rsid w:val="00E17092"/>
    <w:rsid w:val="00E17AD3"/>
    <w:rsid w:val="00E20093"/>
    <w:rsid w:val="00E200B4"/>
    <w:rsid w:val="00E20218"/>
    <w:rsid w:val="00E20453"/>
    <w:rsid w:val="00E20B32"/>
    <w:rsid w:val="00E221DC"/>
    <w:rsid w:val="00E22ECA"/>
    <w:rsid w:val="00E23A4B"/>
    <w:rsid w:val="00E24693"/>
    <w:rsid w:val="00E311B6"/>
    <w:rsid w:val="00E3286C"/>
    <w:rsid w:val="00E32C15"/>
    <w:rsid w:val="00E34607"/>
    <w:rsid w:val="00E34FBF"/>
    <w:rsid w:val="00E375FD"/>
    <w:rsid w:val="00E4058E"/>
    <w:rsid w:val="00E40820"/>
    <w:rsid w:val="00E41A99"/>
    <w:rsid w:val="00E41C95"/>
    <w:rsid w:val="00E44C20"/>
    <w:rsid w:val="00E44DF4"/>
    <w:rsid w:val="00E461AF"/>
    <w:rsid w:val="00E4658F"/>
    <w:rsid w:val="00E47E50"/>
    <w:rsid w:val="00E52289"/>
    <w:rsid w:val="00E54A67"/>
    <w:rsid w:val="00E55658"/>
    <w:rsid w:val="00E55F4B"/>
    <w:rsid w:val="00E57DB9"/>
    <w:rsid w:val="00E60768"/>
    <w:rsid w:val="00E61C0D"/>
    <w:rsid w:val="00E63EB4"/>
    <w:rsid w:val="00E64912"/>
    <w:rsid w:val="00E65C7E"/>
    <w:rsid w:val="00E66160"/>
    <w:rsid w:val="00E669BA"/>
    <w:rsid w:val="00E67022"/>
    <w:rsid w:val="00E671D1"/>
    <w:rsid w:val="00E672BE"/>
    <w:rsid w:val="00E7065D"/>
    <w:rsid w:val="00E71329"/>
    <w:rsid w:val="00E73726"/>
    <w:rsid w:val="00E750FB"/>
    <w:rsid w:val="00E81B23"/>
    <w:rsid w:val="00E8363B"/>
    <w:rsid w:val="00E84966"/>
    <w:rsid w:val="00E86CE5"/>
    <w:rsid w:val="00E873FB"/>
    <w:rsid w:val="00E87748"/>
    <w:rsid w:val="00E90780"/>
    <w:rsid w:val="00E91295"/>
    <w:rsid w:val="00E92383"/>
    <w:rsid w:val="00E9247E"/>
    <w:rsid w:val="00E92B04"/>
    <w:rsid w:val="00E9489D"/>
    <w:rsid w:val="00E96BA6"/>
    <w:rsid w:val="00EA1605"/>
    <w:rsid w:val="00EA1696"/>
    <w:rsid w:val="00EA1B3A"/>
    <w:rsid w:val="00EA2109"/>
    <w:rsid w:val="00EA4C71"/>
    <w:rsid w:val="00EA550F"/>
    <w:rsid w:val="00EA6F37"/>
    <w:rsid w:val="00EA7758"/>
    <w:rsid w:val="00EB3ABA"/>
    <w:rsid w:val="00EB6B36"/>
    <w:rsid w:val="00EC0A77"/>
    <w:rsid w:val="00EC0C47"/>
    <w:rsid w:val="00EC175C"/>
    <w:rsid w:val="00EC1D25"/>
    <w:rsid w:val="00EC1E9B"/>
    <w:rsid w:val="00EC4C64"/>
    <w:rsid w:val="00EC66EC"/>
    <w:rsid w:val="00EC6A1F"/>
    <w:rsid w:val="00ED08A0"/>
    <w:rsid w:val="00ED0F75"/>
    <w:rsid w:val="00ED2080"/>
    <w:rsid w:val="00ED2CBC"/>
    <w:rsid w:val="00ED3976"/>
    <w:rsid w:val="00ED43AF"/>
    <w:rsid w:val="00ED4D4E"/>
    <w:rsid w:val="00EE0C77"/>
    <w:rsid w:val="00EE13EC"/>
    <w:rsid w:val="00EE1495"/>
    <w:rsid w:val="00EE193D"/>
    <w:rsid w:val="00EE1BC7"/>
    <w:rsid w:val="00EE1D24"/>
    <w:rsid w:val="00EE2D16"/>
    <w:rsid w:val="00EE4E54"/>
    <w:rsid w:val="00EF0742"/>
    <w:rsid w:val="00EF1211"/>
    <w:rsid w:val="00EF27BC"/>
    <w:rsid w:val="00EF48C0"/>
    <w:rsid w:val="00F0145C"/>
    <w:rsid w:val="00F022AC"/>
    <w:rsid w:val="00F034BF"/>
    <w:rsid w:val="00F03618"/>
    <w:rsid w:val="00F03EA7"/>
    <w:rsid w:val="00F0461F"/>
    <w:rsid w:val="00F047BC"/>
    <w:rsid w:val="00F05405"/>
    <w:rsid w:val="00F07CDE"/>
    <w:rsid w:val="00F126AA"/>
    <w:rsid w:val="00F12CB8"/>
    <w:rsid w:val="00F136E6"/>
    <w:rsid w:val="00F13819"/>
    <w:rsid w:val="00F16580"/>
    <w:rsid w:val="00F20313"/>
    <w:rsid w:val="00F21569"/>
    <w:rsid w:val="00F224BF"/>
    <w:rsid w:val="00F246AF"/>
    <w:rsid w:val="00F24DCF"/>
    <w:rsid w:val="00F2707E"/>
    <w:rsid w:val="00F277B9"/>
    <w:rsid w:val="00F2790F"/>
    <w:rsid w:val="00F30ADA"/>
    <w:rsid w:val="00F32348"/>
    <w:rsid w:val="00F3284E"/>
    <w:rsid w:val="00F347FC"/>
    <w:rsid w:val="00F3529E"/>
    <w:rsid w:val="00F36DF7"/>
    <w:rsid w:val="00F37740"/>
    <w:rsid w:val="00F41058"/>
    <w:rsid w:val="00F42A86"/>
    <w:rsid w:val="00F436BB"/>
    <w:rsid w:val="00F436F9"/>
    <w:rsid w:val="00F43C43"/>
    <w:rsid w:val="00F44BEF"/>
    <w:rsid w:val="00F47145"/>
    <w:rsid w:val="00F5037D"/>
    <w:rsid w:val="00F50C15"/>
    <w:rsid w:val="00F50D0C"/>
    <w:rsid w:val="00F5198F"/>
    <w:rsid w:val="00F545BF"/>
    <w:rsid w:val="00F56152"/>
    <w:rsid w:val="00F564E7"/>
    <w:rsid w:val="00F57930"/>
    <w:rsid w:val="00F57957"/>
    <w:rsid w:val="00F61724"/>
    <w:rsid w:val="00F61B86"/>
    <w:rsid w:val="00F63AA5"/>
    <w:rsid w:val="00F66CC5"/>
    <w:rsid w:val="00F71B56"/>
    <w:rsid w:val="00F72EA5"/>
    <w:rsid w:val="00F7417E"/>
    <w:rsid w:val="00F747E7"/>
    <w:rsid w:val="00F7687C"/>
    <w:rsid w:val="00F80BF3"/>
    <w:rsid w:val="00F832C8"/>
    <w:rsid w:val="00F8509E"/>
    <w:rsid w:val="00F866F2"/>
    <w:rsid w:val="00F87388"/>
    <w:rsid w:val="00F873B3"/>
    <w:rsid w:val="00F9142B"/>
    <w:rsid w:val="00F939E9"/>
    <w:rsid w:val="00F94FE9"/>
    <w:rsid w:val="00FA0036"/>
    <w:rsid w:val="00FA0EDD"/>
    <w:rsid w:val="00FA14D7"/>
    <w:rsid w:val="00FA15E8"/>
    <w:rsid w:val="00FA3AAA"/>
    <w:rsid w:val="00FA42B9"/>
    <w:rsid w:val="00FA755A"/>
    <w:rsid w:val="00FB0105"/>
    <w:rsid w:val="00FB18D9"/>
    <w:rsid w:val="00FB2848"/>
    <w:rsid w:val="00FB2B0F"/>
    <w:rsid w:val="00FB30F0"/>
    <w:rsid w:val="00FB385A"/>
    <w:rsid w:val="00FB3F53"/>
    <w:rsid w:val="00FB4962"/>
    <w:rsid w:val="00FB4F6B"/>
    <w:rsid w:val="00FB5B25"/>
    <w:rsid w:val="00FB5FE1"/>
    <w:rsid w:val="00FB6076"/>
    <w:rsid w:val="00FB7825"/>
    <w:rsid w:val="00FC0E8D"/>
    <w:rsid w:val="00FC1C76"/>
    <w:rsid w:val="00FC3ED9"/>
    <w:rsid w:val="00FC3F7E"/>
    <w:rsid w:val="00FC41DB"/>
    <w:rsid w:val="00FC46EF"/>
    <w:rsid w:val="00FC645D"/>
    <w:rsid w:val="00FC6910"/>
    <w:rsid w:val="00FC6A72"/>
    <w:rsid w:val="00FC6AE5"/>
    <w:rsid w:val="00FD31B3"/>
    <w:rsid w:val="00FD3EA0"/>
    <w:rsid w:val="00FD418B"/>
    <w:rsid w:val="00FD4204"/>
    <w:rsid w:val="00FD6DBA"/>
    <w:rsid w:val="00FE00B8"/>
    <w:rsid w:val="00FE0BA4"/>
    <w:rsid w:val="00FE178D"/>
    <w:rsid w:val="00FE221D"/>
    <w:rsid w:val="00FE72C3"/>
    <w:rsid w:val="00FE7D4A"/>
    <w:rsid w:val="00FF2C97"/>
    <w:rsid w:val="00FF3C88"/>
    <w:rsid w:val="00FF3CCB"/>
    <w:rsid w:val="00FF57B5"/>
    <w:rsid w:val="00FF67A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1363E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1363E0"/>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1363E0"/>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1363E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460D37"/>
    <w:pPr>
      <w:numPr>
        <w:numId w:val="45"/>
      </w:numPr>
      <w:spacing w:before="240" w:after="120" w:line="240" w:lineRule="auto"/>
      <w:ind w:left="851" w:hanging="851"/>
    </w:pPr>
    <w:rPr>
      <w:rFonts w:eastAsia="Times New Roman"/>
      <w:lang w:bidi="ar-SA"/>
    </w:rPr>
  </w:style>
  <w:style w:type="character" w:customStyle="1" w:styleId="F9-ParagraphChar">
    <w:name w:val="F9 - # Paragraph Char"/>
    <w:basedOn w:val="DefaultParagraphFont"/>
    <w:link w:val="F9-Paragraph"/>
    <w:rsid w:val="00460D37"/>
    <w:rPr>
      <w:rFonts w:ascii="Arial" w:eastAsia="Times New Roman" w:hAnsi="Arial"/>
      <w:sz w:val="24"/>
      <w:szCs w:val="22"/>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CommentSubject">
    <w:name w:val="annotation subject"/>
    <w:basedOn w:val="CommentText"/>
    <w:next w:val="CommentText"/>
    <w:link w:val="CommentSubjectChar"/>
    <w:uiPriority w:val="99"/>
    <w:semiHidden/>
    <w:unhideWhenUsed/>
    <w:rsid w:val="00F03E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03EA7"/>
    <w:rPr>
      <w:rFonts w:ascii="Arial" w:eastAsiaTheme="minorHAnsi" w:hAnsi="Arial" w:cstheme="minorBidi"/>
      <w:b/>
      <w:bCs/>
      <w:lang w:eastAsia="en-US" w:bidi="he-IL"/>
    </w:rPr>
  </w:style>
  <w:style w:type="paragraph" w:styleId="Revision">
    <w:name w:val="Revision"/>
    <w:hidden/>
    <w:uiPriority w:val="99"/>
    <w:semiHidden/>
    <w:rsid w:val="00832A20"/>
    <w:rPr>
      <w:rFonts w:ascii="Arial" w:hAnsi="Arial"/>
      <w:sz w:val="24"/>
      <w:szCs w:val="22"/>
      <w:lang w:eastAsia="en-US" w:bidi="he-IL"/>
    </w:rPr>
  </w:style>
  <w:style w:type="paragraph" w:customStyle="1" w:styleId="pf0">
    <w:name w:val="pf0"/>
    <w:basedOn w:val="Normal"/>
    <w:rsid w:val="00F87388"/>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F87388"/>
    <w:rPr>
      <w:rFonts w:ascii="Segoe UI" w:hAnsi="Segoe UI" w:cs="Segoe UI" w:hint="default"/>
      <w:sz w:val="18"/>
      <w:szCs w:val="18"/>
    </w:rPr>
  </w:style>
  <w:style w:type="character" w:styleId="Mention">
    <w:name w:val="Mention"/>
    <w:basedOn w:val="DefaultParagraphFont"/>
    <w:uiPriority w:val="99"/>
    <w:unhideWhenUsed/>
    <w:rsid w:val="00302B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62023949">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50384579">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08215194">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097363638">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5193178">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47423897">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5732353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yperlink" Target="https://assets.publishing.service.gov.uk/media/66e43017718edd817713175b/2024-06-27_-_FINAL_-_Baseline_Personnel_Security_Standard__BPSS__Policy_-_Version_7.0__PUBLISHED_28_JULY_2024___1_.pdf" TargetMode="External"/><Relationship Id="rId39" Type="http://schemas.openxmlformats.org/officeDocument/2006/relationships/glossaryDocument" Target="glossary/document.xml"/><Relationship Id="rId21" Type="http://schemas.openxmlformats.org/officeDocument/2006/relationships/header" Target="header4.xml"/><Relationship Id="rId34" Type="http://schemas.openxmlformats.org/officeDocument/2006/relationships/hyperlink" Target="https://www.npsa.gov.uk/personnel-and-people-security" TargetMode="Externa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www.security.gov.uk/policy-and-guidance/strategy/" TargetMode="External"/><Relationship Id="rId33" Type="http://schemas.openxmlformats.org/officeDocument/2006/relationships/hyperlink" Target="https://www-pub.iaea.org/MTCD/publications/PDF/Pub1347_web.pdf"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hyperlink" Target="https://www.iaea.org/publications/documents/conventions/convention-physical-protection-nuclear-material"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www.gov.uk/government/publications/government-functional-standard-govs-007-security" TargetMode="External"/><Relationship Id="rId32" Type="http://schemas.openxmlformats.org/officeDocument/2006/relationships/hyperlink" Target="https://www-pub.iaea.org/MTCD/Publications/PDF/PUB1858_web.pdf" TargetMode="External"/><Relationship Id="rId37" Type="http://schemas.openxmlformats.org/officeDocument/2006/relationships/hyperlink" Target="mailto:onr-td-personnel-security@onr.gov.uk" TargetMode="External"/><Relationship Id="rId40"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yperlink" Target="https://www.onr.org.uk/syaps/security-assessment-principles.pdf" TargetMode="External"/><Relationship Id="rId28" Type="http://schemas.openxmlformats.org/officeDocument/2006/relationships/hyperlink" Target="https://www.onr.org.uk/publications/corporate-publications/other-corporate-publications/policy/classification-policy-for-the-civil-nuclear-industry/" TargetMode="External"/><Relationship Id="rId36" Type="http://schemas.openxmlformats.org/officeDocument/2006/relationships/image" Target="media/image2.png"/><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hyperlink" Target="https://www-pub.iaea.org/MTCD/Publications/PDF/Pub1481_web.pdf" TargetMode="Externa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hyperlink" Target="https://assets.publishing.service.gov.uk/government/uploads/system/uploads/attachment_data/file/1043588/HMG-Personnel-Security-Controls-V5-January-2022.pdf" TargetMode="External"/><Relationship Id="rId30" Type="http://schemas.openxmlformats.org/officeDocument/2006/relationships/hyperlink" Target="https://www.iaea.org/publications/10353/objective-and-essential-elements-of-a-states-nuclear-security-regime" TargetMode="External"/><Relationship Id="rId35" Type="http://schemas.openxmlformats.org/officeDocument/2006/relationships/hyperlink" Target="https://www.gov.uk/government/publications/recognising-fraudulent-identity-documents/guidance-on-examining-identity-documents-accessible" TargetMode="External"/><Relationship Id="rId8" Type="http://schemas.openxmlformats.org/officeDocument/2006/relationships/customXml" Target="../customXml/item7.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225"/>
    <w:rsid w:val="00047A56"/>
    <w:rsid w:val="00055F1E"/>
    <w:rsid w:val="0005632F"/>
    <w:rsid w:val="000A0C3B"/>
    <w:rsid w:val="000E66E6"/>
    <w:rsid w:val="00120170"/>
    <w:rsid w:val="00164B5A"/>
    <w:rsid w:val="0021380F"/>
    <w:rsid w:val="00215D11"/>
    <w:rsid w:val="00241426"/>
    <w:rsid w:val="00252452"/>
    <w:rsid w:val="002550FD"/>
    <w:rsid w:val="00270738"/>
    <w:rsid w:val="00286AD3"/>
    <w:rsid w:val="00293700"/>
    <w:rsid w:val="002D4420"/>
    <w:rsid w:val="00333890"/>
    <w:rsid w:val="003413E8"/>
    <w:rsid w:val="00350199"/>
    <w:rsid w:val="003A71EF"/>
    <w:rsid w:val="00427D66"/>
    <w:rsid w:val="00474288"/>
    <w:rsid w:val="0049336C"/>
    <w:rsid w:val="004B5495"/>
    <w:rsid w:val="004D6DE7"/>
    <w:rsid w:val="00550CE7"/>
    <w:rsid w:val="00574CAC"/>
    <w:rsid w:val="00586932"/>
    <w:rsid w:val="005A1C87"/>
    <w:rsid w:val="005B46CC"/>
    <w:rsid w:val="005C4909"/>
    <w:rsid w:val="00663DBF"/>
    <w:rsid w:val="006F2B3C"/>
    <w:rsid w:val="007154C5"/>
    <w:rsid w:val="00725241"/>
    <w:rsid w:val="00780C80"/>
    <w:rsid w:val="007816F3"/>
    <w:rsid w:val="00785D77"/>
    <w:rsid w:val="00833757"/>
    <w:rsid w:val="00835E07"/>
    <w:rsid w:val="008447D3"/>
    <w:rsid w:val="008720B0"/>
    <w:rsid w:val="008C0F2F"/>
    <w:rsid w:val="009455E4"/>
    <w:rsid w:val="00970091"/>
    <w:rsid w:val="00972B41"/>
    <w:rsid w:val="009979DD"/>
    <w:rsid w:val="009A0A36"/>
    <w:rsid w:val="009D0F1E"/>
    <w:rsid w:val="009E3F79"/>
    <w:rsid w:val="00A2604B"/>
    <w:rsid w:val="00AD4796"/>
    <w:rsid w:val="00B070AF"/>
    <w:rsid w:val="00B60062"/>
    <w:rsid w:val="00B60E68"/>
    <w:rsid w:val="00B96458"/>
    <w:rsid w:val="00BC76DD"/>
    <w:rsid w:val="00BF75A7"/>
    <w:rsid w:val="00C51BC9"/>
    <w:rsid w:val="00C67F55"/>
    <w:rsid w:val="00C725BC"/>
    <w:rsid w:val="00C73CDE"/>
    <w:rsid w:val="00C974E3"/>
    <w:rsid w:val="00CA10A9"/>
    <w:rsid w:val="00CD10A9"/>
    <w:rsid w:val="00CD7854"/>
    <w:rsid w:val="00D63617"/>
    <w:rsid w:val="00D721EB"/>
    <w:rsid w:val="00D75606"/>
    <w:rsid w:val="00DB4022"/>
    <w:rsid w:val="00DC3E7A"/>
    <w:rsid w:val="00DD7BA4"/>
    <w:rsid w:val="00DF2576"/>
    <w:rsid w:val="00DF3AE5"/>
    <w:rsid w:val="00E10DC0"/>
    <w:rsid w:val="00E17092"/>
    <w:rsid w:val="00E24D23"/>
    <w:rsid w:val="00E311B6"/>
    <w:rsid w:val="00E318CE"/>
    <w:rsid w:val="00E32747"/>
    <w:rsid w:val="00E646E1"/>
    <w:rsid w:val="00E91295"/>
    <w:rsid w:val="00F0145C"/>
    <w:rsid w:val="00F042F1"/>
    <w:rsid w:val="00F136E6"/>
    <w:rsid w:val="00F2790F"/>
    <w:rsid w:val="00F43C43"/>
    <w:rsid w:val="00FC6A72"/>
    <w:rsid w:val="00FD5D9A"/>
    <w:rsid w:val="00FE7D4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4" ma:contentTypeDescription="" ma:contentTypeScope="" ma:versionID="cd80e0ab5641c11fa105a08bc5fcfc4b">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0ffff6b6fed12c22ec5198c71c21af27"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IEEE2006OfficeOnline.xsl.xsl" StyleName="IEEE" Version="2006">
  <b:Source>
    <b:Tag>Sec</b:Tag>
    <b:SourceType>DocumentFromInternetSite</b:SourceType>
    <b:Guid>{E919906C-2AE6-45E7-BB57-D4F922B189A4}</b:Guid>
    <b:Title>Security Assessment Principles for the Civil Nuclear Industry. ONR.</b:Title>
    <b:URL>http://www.onr.org.uk/syaps/security-assessment-principles-2017.pdf</b:URL>
    <b:RefOrder>1</b:RefOrder>
  </b:Source>
  <b:Source>
    <b:Tag>HMG</b:Tag>
    <b:SourceType>DocumentFromInternetSite</b:SourceType>
    <b:Guid>{07E80F09-7997-4470-91F6-E90BDEC5EC5D}</b:Guid>
    <b:Title>H.M. Government. “The Nuclear Industries Security Regulations 2003 (NISR) (2003/403),” 2003.</b:Title>
    <b:URL>https://www.legislation.gov.uk/uksi/2003/403/contents/made</b:URL>
    <b:RefOrder>2</b:RefOrder>
  </b:Source>
  <b:Source>
    <b:Tag>Con</b:Tag>
    <b:SourceType>DocumentFromInternetSite</b:SourceType>
    <b:Guid>{AEE9A5DB-B25F-43A0-BE2C-3DB4AB328833}</b:Guid>
    <b:Title>Convention on the Physical Protection of Nuclear Material (CPPNM) </b:Title>
    <b:URL>https://ola.iaea.org/ola/treaties/documents/FullText.pdf</b:URL>
    <b:RefOrder>3</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4</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5</b:RefOrder>
  </b:Source>
  <b:Source>
    <b:Tag>IAE2</b:Tag>
    <b:SourceType>DocumentFromInternetSite</b:SourceType>
    <b:Guid>{497FE618-BD1D-42F5-B907-3762C079633A}</b:Guid>
    <b:Title>IAEA, “Nuclear Security Series No 8 – Preventive and Protective Measures against Insider Threats” </b:Title>
    <b:URL>http://www-pub.iaea.org/MTCD/publications/PDF/pub1359_web.pdf </b:URL>
    <b:RefOrder>6</b:RefOrder>
  </b:Source>
  <b:Source>
    <b:Tag>IAE3</b:Tag>
    <b:SourceType>DocumentFromInternetSite</b:SourceType>
    <b:Guid>{EAD3CC5C-7767-482C-B261-B768C179471C}</b:Guid>
    <b:Title>IAEA “Nuclear Security Series No 7 – Nuclear Security Culture” </b:Title>
    <b:URL>http://www-pub.iaea.org/MTCD/publications/PDF/Pub1347_web.pdf</b:URL>
    <b:RefOrder>7</b:RefOrder>
  </b:Source>
  <b:Source>
    <b:Tag>UKD</b:Tag>
    <b:SourceType>Report</b:SourceType>
    <b:Guid>{0D6C061C-E853-4A9C-9992-91AAE9AD2415}</b:Guid>
    <b:Title>UK Design Basis Threat</b:Title>
    <b:RefOrder>8</b:RefOrder>
  </b:Source>
  <b:Source>
    <b:Tag>Gov</b:Tag>
    <b:SourceType>DocumentFromInternetSite</b:SourceType>
    <b:Guid>{DE3DF4B0-75B0-497A-B1F6-150867FC58EC}</b:Guid>
    <b:Title>Government Functional Standard GovS007: Security. Cabinet Office.   </b:Title>
    <b:URL>Government functional standard GovS 007: Security (publishing.service.gov.uk)</b:URL>
    <b:RefOrder>9</b:RefOrder>
  </b:Source>
  <b:Source>
    <b:Tag>HMG1</b:Tag>
    <b:SourceType>Report</b:SourceType>
    <b:Guid>{E759BA65-144C-46DA-86FE-6921DEFC8674}</b:Guid>
    <b:Title>H.M Government, “Cabinet Office Personnel Security Policy” (OFFICIAL – SENSITIVE)</b:Title>
    <b:RefOrder>10</b:RefOrder>
  </b:Source>
  <b:Source>
    <b:Tag>HMG2</b:Tag>
    <b:SourceType>DocumentFromInternetSite</b:SourceType>
    <b:Guid>{B210B3A4-E9FA-4C83-A58B-C0184DB97F06}</b:Guid>
    <b:Title>H.M Government, “HMG Baseline Personnel Security Standard – Guidance on the pre-employment screening of civil servants, members of the armed forces, temporary staff and government contractors”</b:Title>
    <b:URL>https://www.gov.uk/government/uploads/system/uploads/attachment_data/file/677553/HMG_Baseline_Personnel_Security_Standard.pdf </b:URL>
    <b:RefOrder>11</b:RefOrder>
  </b:Source>
  <b:Source>
    <b:Tag>NIS</b:Tag>
    <b:SourceType>DocumentFromInternetSite</b:SourceType>
    <b:Guid>{1C695B5F-73FF-4F2F-B1BA-1D3C7FA19B2D}</b:Guid>
    <b:Title>NISR 2003 Classification Policy for the Civil Nuclear Industry (Nov 17) </b:Title>
    <b:URL>http://www.onr.org.uk/documents/classification-policy.pdf</b:URL>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91FA6F-0A7C-45BE-9BF9-11A19FD46D67}">
  <ds:schemaRefs>
    <ds:schemaRef ds:uri="http://schemas.microsoft.com/office/2006/documentManagement/types"/>
    <ds:schemaRef ds:uri="http://schemas.microsoft.com/office/infopath/2007/PartnerControls"/>
    <ds:schemaRef ds:uri="http://www.w3.org/XML/1998/namespace"/>
    <ds:schemaRef ds:uri="http://purl.org/dc/elements/1.1/"/>
    <ds:schemaRef ds:uri="http://purl.org/dc/terms/"/>
    <ds:schemaRef ds:uri="http://schemas.openxmlformats.org/package/2006/metadata/core-properties"/>
    <ds:schemaRef ds:uri="05350e14-297a-489c-ad04-faf6563b232c"/>
    <ds:schemaRef ds:uri="8c4e2855-9588-4bc9-9890-af639bd565eb"/>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5E6FCA7-17CF-4D80-BB09-CE04D6CA2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7D04E8-E29F-42A2-B7B1-AA42AADC079B}">
  <ds:schemaRefs>
    <ds:schemaRef ds:uri="http://schemas.microsoft.com/sharepoint/events"/>
  </ds:schemaRefs>
</ds:datastoreItem>
</file>

<file path=customXml/itemProps5.xml><?xml version="1.0" encoding="utf-8"?>
<ds:datastoreItem xmlns:ds="http://schemas.openxmlformats.org/officeDocument/2006/customXml" ds:itemID="{3CF0816A-7BF7-4FF8-AA30-165063EA846F}">
  <ds:schemaRefs>
    <ds:schemaRef ds:uri="Microsoft.SharePoint.Taxonomy.ContentTypeSync"/>
  </ds:schemaRefs>
</ds:datastoreItem>
</file>

<file path=customXml/itemProps6.xml><?xml version="1.0" encoding="utf-8"?>
<ds:datastoreItem xmlns:ds="http://schemas.openxmlformats.org/officeDocument/2006/customXml" ds:itemID="{5F84EA51-9B2B-4557-A573-53475E4A821B}">
  <ds:schemaRefs>
    <ds:schemaRef ds:uri="http://schemas.microsoft.com/sharepoint/v3/contenttype/forms"/>
  </ds:schemaRefs>
</ds:datastoreItem>
</file>

<file path=customXml/itemProps7.xml><?xml version="1.0" encoding="utf-8"?>
<ds:datastoreItem xmlns:ds="http://schemas.openxmlformats.org/officeDocument/2006/customXml" ds:itemID="{2BB6FCDE-A8D4-48FD-931E-A8E9E95AF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31</Pages>
  <Words>8132</Words>
  <Characters>46359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Pre-Employment Screening and National Security Vetting</vt:lpstr>
    </vt:vector>
  </TitlesOfParts>
  <Manager>Office for Nuclear Regulation</Manager>
  <Company>Office for Nuclear Regulation</Company>
  <LinksUpToDate>false</LinksUpToDate>
  <CharactersWithSpaces>54383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Pre-employment screening and national security vetting</dc:title>
  <dc:subject>[Subtitle or description]</dc:subject>
  <dc:creator>Liam Dunning</dc:creator>
  <cp:keywords>[Key words separated by commas]</cp:keywords>
  <dc:description/>
  <cp:lastModifiedBy>Peter Wynne</cp:lastModifiedBy>
  <cp:revision>3</cp:revision>
  <cp:lastPrinted>2025-04-24T09:52:00Z</cp:lastPrinted>
  <dcterms:created xsi:type="dcterms:W3CDTF">2025-08-01T17:33:00Z</dcterms:created>
  <dcterms:modified xsi:type="dcterms:W3CDTF">2025-08-01T17:35:00Z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