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3A435A6" w:rsidR="00D0226A" w:rsidRPr="001E03E1" w:rsidRDefault="00F1061A"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64382" w:rsidRPr="00E75BB4">
                      <w:rPr>
                        <w:sz w:val="40"/>
                        <w:szCs w:val="40"/>
                      </w:rPr>
                      <w:t>Cooperation of Departments with Responsibility for Delivering Vetting and Ongoing Personnel Security Arrangements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0BE4D8B1" w:rsidR="00004C16" w:rsidRPr="00F63AA5" w:rsidRDefault="00F1061A"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F64382">
            <w:rPr>
              <w:rStyle w:val="Style2"/>
              <w:sz w:val="36"/>
              <w:szCs w:val="16"/>
            </w:rPr>
            <w:t>Cooperation of Departments with Responsibility for Delivering Vetting and Ongoing Personnel Security Arrangements</w:t>
          </w:r>
        </w:sdtContent>
      </w:sdt>
    </w:p>
    <w:p w14:paraId="10432EBB" w14:textId="12FF803F" w:rsidR="002D5F2E" w:rsidRDefault="002D5F2E" w:rsidP="002D5F2E">
      <w:pPr>
        <w:rPr>
          <w:sz w:val="28"/>
          <w:szCs w:val="28"/>
        </w:rPr>
      </w:pPr>
      <w:r w:rsidRPr="002D5F2E">
        <w:rPr>
          <w:b/>
          <w:bCs/>
          <w:sz w:val="28"/>
          <w:szCs w:val="28"/>
        </w:rPr>
        <w:t>Professional Lead</w:t>
      </w:r>
      <w:r>
        <w:rPr>
          <w:sz w:val="28"/>
          <w:szCs w:val="28"/>
        </w:rPr>
        <w:t xml:space="preserve">: </w:t>
      </w:r>
      <w:r w:rsidR="00165113">
        <w:rPr>
          <w:sz w:val="28"/>
          <w:szCs w:val="28"/>
        </w:rPr>
        <w:t>Protective Security</w:t>
      </w:r>
      <w:r>
        <w:rPr>
          <w:sz w:val="28"/>
          <w:szCs w:val="28"/>
        </w:rPr>
        <w:t xml:space="preserve"> </w:t>
      </w:r>
    </w:p>
    <w:p w14:paraId="61A25C0F" w14:textId="77777777" w:rsidR="00004C16" w:rsidRDefault="00004C16" w:rsidP="00004C16">
      <w:pPr>
        <w:rPr>
          <w:sz w:val="28"/>
          <w:szCs w:val="28"/>
        </w:rPr>
      </w:pPr>
    </w:p>
    <w:p w14:paraId="4C7A948F" w14:textId="1B4AC39F" w:rsidR="00245A0D" w:rsidRPr="002D5F2E" w:rsidRDefault="00245A0D" w:rsidP="00245A0D">
      <w:pPr>
        <w:rPr>
          <w:szCs w:val="24"/>
        </w:rPr>
      </w:pPr>
      <w:r w:rsidRPr="002D5F2E">
        <w:rPr>
          <w:b/>
          <w:bCs/>
          <w:szCs w:val="24"/>
        </w:rPr>
        <w:t>Authored by</w:t>
      </w:r>
      <w:r w:rsidR="00CE1DB2" w:rsidRPr="002D5F2E">
        <w:rPr>
          <w:szCs w:val="24"/>
        </w:rPr>
        <w:t>:</w:t>
      </w:r>
      <w:r w:rsidR="00F64382">
        <w:rPr>
          <w:szCs w:val="24"/>
        </w:rPr>
        <w:t xml:space="preserve"> Principal Inspector</w:t>
      </w:r>
    </w:p>
    <w:p w14:paraId="15A21CF3" w14:textId="1E3F7D8F"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F64382">
        <w:rPr>
          <w:szCs w:val="24"/>
        </w:rPr>
        <w:t xml:space="preserve">Superintending Inspector </w:t>
      </w:r>
    </w:p>
    <w:p w14:paraId="3ADDCB72" w14:textId="77777777" w:rsidR="000950B3" w:rsidRPr="002D5F2E" w:rsidRDefault="000950B3" w:rsidP="00004C16">
      <w:pPr>
        <w:rPr>
          <w:szCs w:val="24"/>
        </w:rPr>
      </w:pPr>
    </w:p>
    <w:p w14:paraId="247E3769" w14:textId="14116BFC"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4382">
            <w:rPr>
              <w:szCs w:val="24"/>
            </w:rPr>
            <w:t>2</w:t>
          </w:r>
        </w:sdtContent>
      </w:sdt>
    </w:p>
    <w:p w14:paraId="19206F45" w14:textId="6DF9220F" w:rsidR="00004C16" w:rsidRPr="002D5F2E" w:rsidRDefault="00004C16" w:rsidP="00004C16">
      <w:pPr>
        <w:rPr>
          <w:szCs w:val="24"/>
        </w:rPr>
      </w:pPr>
      <w:r w:rsidRPr="002D5F2E">
        <w:rPr>
          <w:b/>
          <w:bCs/>
          <w:szCs w:val="24"/>
        </w:rPr>
        <w:t>Publication Date</w:t>
      </w:r>
      <w:r w:rsidRPr="002D5F2E">
        <w:rPr>
          <w:szCs w:val="24"/>
        </w:rPr>
        <w:t xml:space="preserve">: </w:t>
      </w:r>
      <w:r w:rsidR="00A4238E">
        <w:rPr>
          <w:szCs w:val="24"/>
        </w:rPr>
        <w:t>March</w:t>
      </w:r>
      <w:r w:rsidR="00165113">
        <w:rPr>
          <w:szCs w:val="24"/>
        </w:rPr>
        <w:t xml:space="preserve"> 20</w:t>
      </w:r>
      <w:r w:rsidR="00F64382">
        <w:rPr>
          <w:szCs w:val="24"/>
        </w:rPr>
        <w:t>24</w:t>
      </w:r>
    </w:p>
    <w:p w14:paraId="06A6B3A5" w14:textId="0E4F826A"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00A4238E">
        <w:rPr>
          <w:szCs w:val="24"/>
        </w:rPr>
        <w:t>March</w:t>
      </w:r>
      <w:r w:rsidR="00165113">
        <w:rPr>
          <w:szCs w:val="24"/>
        </w:rPr>
        <w:t xml:space="preserve"> 2029</w:t>
      </w:r>
    </w:p>
    <w:p w14:paraId="6DA341A1" w14:textId="5FA64A46" w:rsidR="00347CA8" w:rsidRPr="002D5F2E" w:rsidRDefault="00347CA8" w:rsidP="00E57DB9">
      <w:pPr>
        <w:rPr>
          <w:szCs w:val="24"/>
        </w:rPr>
      </w:pPr>
      <w:r w:rsidRPr="002D5F2E">
        <w:rPr>
          <w:b/>
          <w:bCs/>
          <w:szCs w:val="24"/>
        </w:rPr>
        <w:t>Doc. Ref</w:t>
      </w:r>
      <w:r w:rsidRPr="002D5F2E">
        <w:rPr>
          <w:szCs w:val="24"/>
        </w:rPr>
        <w:t xml:space="preserve">.: </w:t>
      </w:r>
      <w:r w:rsidR="00E75BB4">
        <w:rPr>
          <w:szCs w:val="24"/>
        </w:rPr>
        <w:t>CNS-TAST-GD-8.</w:t>
      </w:r>
      <w:r w:rsidR="009A6318">
        <w:rPr>
          <w:szCs w:val="24"/>
        </w:rPr>
        <w:t>1</w:t>
      </w:r>
    </w:p>
    <w:p w14:paraId="55057C62" w14:textId="68A7459F" w:rsidR="00004C16" w:rsidRPr="002D5F2E" w:rsidRDefault="00004C16" w:rsidP="00004C16">
      <w:pPr>
        <w:rPr>
          <w:szCs w:val="24"/>
        </w:rPr>
      </w:pPr>
      <w:r w:rsidRPr="002D5F2E">
        <w:rPr>
          <w:b/>
          <w:bCs/>
          <w:szCs w:val="24"/>
        </w:rPr>
        <w:t>Record Ref. No</w:t>
      </w:r>
      <w:r w:rsidRPr="002D5F2E">
        <w:rPr>
          <w:szCs w:val="24"/>
        </w:rPr>
        <w:t xml:space="preserve">.: </w:t>
      </w:r>
      <w:r w:rsidR="009B3865" w:rsidRPr="009B3865">
        <w:rPr>
          <w:szCs w:val="24"/>
        </w:rPr>
        <w:t>2019/135717</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E75BB4" w:rsidRPr="002D5F2E" w14:paraId="714BDED8" w14:textId="77777777" w:rsidTr="00E20B32">
        <w:tc>
          <w:tcPr>
            <w:tcW w:w="1550" w:type="dxa"/>
          </w:tcPr>
          <w:p w14:paraId="57884366" w14:textId="06B0FC95" w:rsidR="00E75BB4" w:rsidRPr="002D5F2E" w:rsidRDefault="00E75BB4" w:rsidP="00595C8C">
            <w:pPr>
              <w:spacing w:before="60" w:after="60"/>
              <w:rPr>
                <w:bCs/>
                <w:szCs w:val="24"/>
              </w:rPr>
            </w:pPr>
            <w:r>
              <w:rPr>
                <w:bCs/>
                <w:szCs w:val="24"/>
              </w:rPr>
              <w:t>1</w:t>
            </w:r>
          </w:p>
        </w:tc>
        <w:tc>
          <w:tcPr>
            <w:tcW w:w="7466" w:type="dxa"/>
          </w:tcPr>
          <w:p w14:paraId="218E75DA" w14:textId="3EC9C50B" w:rsidR="00E75BB4" w:rsidRPr="002D5F2E" w:rsidRDefault="00E75BB4" w:rsidP="00595C8C">
            <w:pPr>
              <w:spacing w:before="60" w:after="60"/>
              <w:rPr>
                <w:bCs/>
                <w:szCs w:val="24"/>
              </w:rPr>
            </w:pPr>
            <w:r>
              <w:rPr>
                <w:bCs/>
                <w:szCs w:val="24"/>
              </w:rPr>
              <w:t>New document</w:t>
            </w:r>
          </w:p>
        </w:tc>
      </w:tr>
      <w:tr w:rsidR="00595C8C" w:rsidRPr="002D5F2E" w14:paraId="0B4E4E42" w14:textId="77777777" w:rsidTr="00E20B32">
        <w:tc>
          <w:tcPr>
            <w:tcW w:w="1550" w:type="dxa"/>
          </w:tcPr>
          <w:p w14:paraId="65482A03" w14:textId="0B60293A" w:rsidR="00595C8C" w:rsidRPr="002D5F2E" w:rsidRDefault="001D4610" w:rsidP="00595C8C">
            <w:pPr>
              <w:spacing w:before="60" w:after="60"/>
              <w:rPr>
                <w:szCs w:val="24"/>
              </w:rPr>
            </w:pPr>
            <w:r>
              <w:rPr>
                <w:szCs w:val="24"/>
              </w:rPr>
              <w:t>2</w:t>
            </w:r>
          </w:p>
        </w:tc>
        <w:tc>
          <w:tcPr>
            <w:tcW w:w="7466" w:type="dxa"/>
          </w:tcPr>
          <w:p w14:paraId="1C80912E" w14:textId="0385431F" w:rsidR="00E75BB4" w:rsidRPr="002D5F2E" w:rsidRDefault="00FE596A" w:rsidP="009B3865">
            <w:pPr>
              <w:spacing w:before="60" w:after="60"/>
              <w:rPr>
                <w:szCs w:val="24"/>
              </w:rPr>
            </w:pPr>
            <w:r>
              <w:rPr>
                <w:szCs w:val="24"/>
              </w:rPr>
              <w:t>Inclu</w:t>
            </w:r>
            <w:r w:rsidR="0080053D">
              <w:rPr>
                <w:szCs w:val="24"/>
              </w:rPr>
              <w:t>sion of the role</w:t>
            </w:r>
            <w:r w:rsidR="00527773">
              <w:rPr>
                <w:szCs w:val="24"/>
              </w:rPr>
              <w:t xml:space="preserve"> of relevant persons to the responsible person</w:t>
            </w:r>
            <w:r w:rsidR="00F05259">
              <w:rPr>
                <w:szCs w:val="24"/>
              </w:rPr>
              <w:t>,</w:t>
            </w:r>
            <w:r w:rsidR="00527773">
              <w:rPr>
                <w:szCs w:val="24"/>
              </w:rPr>
              <w:t xml:space="preserve"> </w:t>
            </w:r>
            <w:r w:rsidR="00234934">
              <w:rPr>
                <w:szCs w:val="24"/>
              </w:rPr>
              <w:t xml:space="preserve">updating </w:t>
            </w:r>
            <w:r w:rsidR="001D4610">
              <w:rPr>
                <w:szCs w:val="24"/>
              </w:rPr>
              <w:t>links to guidance</w:t>
            </w:r>
            <w:r w:rsidR="00F05259">
              <w:rPr>
                <w:szCs w:val="24"/>
              </w:rPr>
              <w:t xml:space="preserve">, and </w:t>
            </w:r>
            <w:r w:rsidR="00E92097">
              <w:rPr>
                <w:szCs w:val="24"/>
              </w:rPr>
              <w:t>amendments</w:t>
            </w:r>
            <w:r w:rsidR="00F05259">
              <w:rPr>
                <w:szCs w:val="24"/>
              </w:rPr>
              <w:t xml:space="preserve"> reflecting changes in national security vetting processes</w:t>
            </w:r>
            <w:r w:rsidR="001D4610">
              <w:rPr>
                <w:szCs w:val="24"/>
              </w:rPr>
              <w:t xml:space="preserve">. </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08905FEE" w14:textId="0741F32D" w:rsidR="00E75BB4"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0782773" w:history="1">
        <w:r w:rsidR="00E75BB4" w:rsidRPr="008B0139">
          <w:rPr>
            <w:rStyle w:val="Hyperlink"/>
          </w:rPr>
          <w:t>1.</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Introduction</w:t>
        </w:r>
        <w:r w:rsidR="00E75BB4">
          <w:rPr>
            <w:webHidden/>
          </w:rPr>
          <w:tab/>
        </w:r>
        <w:r w:rsidR="00E75BB4">
          <w:rPr>
            <w:webHidden/>
          </w:rPr>
          <w:fldChar w:fldCharType="begin"/>
        </w:r>
        <w:r w:rsidR="00E75BB4">
          <w:rPr>
            <w:webHidden/>
          </w:rPr>
          <w:instrText xml:space="preserve"> PAGEREF _Toc160782773 \h </w:instrText>
        </w:r>
        <w:r w:rsidR="00E75BB4">
          <w:rPr>
            <w:webHidden/>
          </w:rPr>
        </w:r>
        <w:r w:rsidR="00E75BB4">
          <w:rPr>
            <w:webHidden/>
          </w:rPr>
          <w:fldChar w:fldCharType="separate"/>
        </w:r>
        <w:r w:rsidR="00E75BB4">
          <w:rPr>
            <w:webHidden/>
          </w:rPr>
          <w:t>4</w:t>
        </w:r>
        <w:r w:rsidR="00E75BB4">
          <w:rPr>
            <w:webHidden/>
          </w:rPr>
          <w:fldChar w:fldCharType="end"/>
        </w:r>
      </w:hyperlink>
    </w:p>
    <w:p w14:paraId="25BCD028" w14:textId="196DDA52"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4" w:history="1">
        <w:r w:rsidR="00E75BB4" w:rsidRPr="008B0139">
          <w:rPr>
            <w:rStyle w:val="Hyperlink"/>
          </w:rPr>
          <w:t>2.</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Purpose and Scope</w:t>
        </w:r>
        <w:r w:rsidR="00E75BB4">
          <w:rPr>
            <w:webHidden/>
          </w:rPr>
          <w:tab/>
        </w:r>
        <w:r w:rsidR="00E75BB4">
          <w:rPr>
            <w:webHidden/>
          </w:rPr>
          <w:fldChar w:fldCharType="begin"/>
        </w:r>
        <w:r w:rsidR="00E75BB4">
          <w:rPr>
            <w:webHidden/>
          </w:rPr>
          <w:instrText xml:space="preserve"> PAGEREF _Toc160782774 \h </w:instrText>
        </w:r>
        <w:r w:rsidR="00E75BB4">
          <w:rPr>
            <w:webHidden/>
          </w:rPr>
        </w:r>
        <w:r w:rsidR="00E75BB4">
          <w:rPr>
            <w:webHidden/>
          </w:rPr>
          <w:fldChar w:fldCharType="separate"/>
        </w:r>
        <w:r w:rsidR="00E75BB4">
          <w:rPr>
            <w:webHidden/>
          </w:rPr>
          <w:t>4</w:t>
        </w:r>
        <w:r w:rsidR="00E75BB4">
          <w:rPr>
            <w:webHidden/>
          </w:rPr>
          <w:fldChar w:fldCharType="end"/>
        </w:r>
      </w:hyperlink>
    </w:p>
    <w:p w14:paraId="578A45D4" w14:textId="77CAD46A"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5" w:history="1">
        <w:r w:rsidR="00E75BB4" w:rsidRPr="008B0139">
          <w:rPr>
            <w:rStyle w:val="Hyperlink"/>
          </w:rPr>
          <w:t>3.</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Relationship to Licence and other    Relevant Legislation</w:t>
        </w:r>
        <w:r w:rsidR="00E75BB4">
          <w:rPr>
            <w:webHidden/>
          </w:rPr>
          <w:tab/>
        </w:r>
        <w:r w:rsidR="00E75BB4">
          <w:rPr>
            <w:webHidden/>
          </w:rPr>
          <w:fldChar w:fldCharType="begin"/>
        </w:r>
        <w:r w:rsidR="00E75BB4">
          <w:rPr>
            <w:webHidden/>
          </w:rPr>
          <w:instrText xml:space="preserve"> PAGEREF _Toc160782775 \h </w:instrText>
        </w:r>
        <w:r w:rsidR="00E75BB4">
          <w:rPr>
            <w:webHidden/>
          </w:rPr>
        </w:r>
        <w:r w:rsidR="00E75BB4">
          <w:rPr>
            <w:webHidden/>
          </w:rPr>
          <w:fldChar w:fldCharType="separate"/>
        </w:r>
        <w:r w:rsidR="00E75BB4">
          <w:rPr>
            <w:webHidden/>
          </w:rPr>
          <w:t>5</w:t>
        </w:r>
        <w:r w:rsidR="00E75BB4">
          <w:rPr>
            <w:webHidden/>
          </w:rPr>
          <w:fldChar w:fldCharType="end"/>
        </w:r>
      </w:hyperlink>
    </w:p>
    <w:p w14:paraId="6EA5B1CD" w14:textId="3F1B818F"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6" w:history="1">
        <w:r w:rsidR="00E75BB4" w:rsidRPr="008B0139">
          <w:rPr>
            <w:rStyle w:val="Hyperlink"/>
          </w:rPr>
          <w:t>4.</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Relationship to IAEA Security Standards and Guides</w:t>
        </w:r>
        <w:r w:rsidR="00E75BB4">
          <w:rPr>
            <w:webHidden/>
          </w:rPr>
          <w:tab/>
        </w:r>
        <w:r w:rsidR="00E75BB4">
          <w:rPr>
            <w:webHidden/>
          </w:rPr>
          <w:fldChar w:fldCharType="begin"/>
        </w:r>
        <w:r w:rsidR="00E75BB4">
          <w:rPr>
            <w:webHidden/>
          </w:rPr>
          <w:instrText xml:space="preserve"> PAGEREF _Toc160782776 \h </w:instrText>
        </w:r>
        <w:r w:rsidR="00E75BB4">
          <w:rPr>
            <w:webHidden/>
          </w:rPr>
        </w:r>
        <w:r w:rsidR="00E75BB4">
          <w:rPr>
            <w:webHidden/>
          </w:rPr>
          <w:fldChar w:fldCharType="separate"/>
        </w:r>
        <w:r w:rsidR="00E75BB4">
          <w:rPr>
            <w:webHidden/>
          </w:rPr>
          <w:t>7</w:t>
        </w:r>
        <w:r w:rsidR="00E75BB4">
          <w:rPr>
            <w:webHidden/>
          </w:rPr>
          <w:fldChar w:fldCharType="end"/>
        </w:r>
      </w:hyperlink>
    </w:p>
    <w:p w14:paraId="65A2F2DE" w14:textId="34D436B3"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7" w:history="1">
        <w:r w:rsidR="00E75BB4" w:rsidRPr="008B0139">
          <w:rPr>
            <w:rStyle w:val="Hyperlink"/>
          </w:rPr>
          <w:t>5.</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Advice to Inspectors</w:t>
        </w:r>
        <w:r w:rsidR="00E75BB4">
          <w:rPr>
            <w:webHidden/>
          </w:rPr>
          <w:tab/>
        </w:r>
        <w:r w:rsidR="00E75BB4">
          <w:rPr>
            <w:webHidden/>
          </w:rPr>
          <w:fldChar w:fldCharType="begin"/>
        </w:r>
        <w:r w:rsidR="00E75BB4">
          <w:rPr>
            <w:webHidden/>
          </w:rPr>
          <w:instrText xml:space="preserve"> PAGEREF _Toc160782777 \h </w:instrText>
        </w:r>
        <w:r w:rsidR="00E75BB4">
          <w:rPr>
            <w:webHidden/>
          </w:rPr>
        </w:r>
        <w:r w:rsidR="00E75BB4">
          <w:rPr>
            <w:webHidden/>
          </w:rPr>
          <w:fldChar w:fldCharType="separate"/>
        </w:r>
        <w:r w:rsidR="00E75BB4">
          <w:rPr>
            <w:webHidden/>
          </w:rPr>
          <w:t>8</w:t>
        </w:r>
        <w:r w:rsidR="00E75BB4">
          <w:rPr>
            <w:webHidden/>
          </w:rPr>
          <w:fldChar w:fldCharType="end"/>
        </w:r>
      </w:hyperlink>
    </w:p>
    <w:p w14:paraId="374C0FFB" w14:textId="4E609036"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8" w:history="1">
        <w:r w:rsidR="00E75BB4" w:rsidRPr="008B0139">
          <w:rPr>
            <w:rStyle w:val="Hyperlink"/>
          </w:rPr>
          <w:t>6.</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Regulatory Expectation</w:t>
        </w:r>
        <w:r w:rsidR="00E75BB4">
          <w:rPr>
            <w:webHidden/>
          </w:rPr>
          <w:tab/>
        </w:r>
        <w:r w:rsidR="00E75BB4">
          <w:rPr>
            <w:webHidden/>
          </w:rPr>
          <w:fldChar w:fldCharType="begin"/>
        </w:r>
        <w:r w:rsidR="00E75BB4">
          <w:rPr>
            <w:webHidden/>
          </w:rPr>
          <w:instrText xml:space="preserve"> PAGEREF _Toc160782778 \h </w:instrText>
        </w:r>
        <w:r w:rsidR="00E75BB4">
          <w:rPr>
            <w:webHidden/>
          </w:rPr>
        </w:r>
        <w:r w:rsidR="00E75BB4">
          <w:rPr>
            <w:webHidden/>
          </w:rPr>
          <w:fldChar w:fldCharType="separate"/>
        </w:r>
        <w:r w:rsidR="00E75BB4">
          <w:rPr>
            <w:webHidden/>
          </w:rPr>
          <w:t>10</w:t>
        </w:r>
        <w:r w:rsidR="00E75BB4">
          <w:rPr>
            <w:webHidden/>
          </w:rPr>
          <w:fldChar w:fldCharType="end"/>
        </w:r>
      </w:hyperlink>
    </w:p>
    <w:p w14:paraId="7C0DE825" w14:textId="2CEBFEEE"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79" w:history="1">
        <w:r w:rsidR="00E75BB4" w:rsidRPr="008B0139">
          <w:rPr>
            <w:rStyle w:val="Hyperlink"/>
          </w:rPr>
          <w:t>7.</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Arrangements for Cooperation Between Departments</w:t>
        </w:r>
        <w:r w:rsidR="00E75BB4">
          <w:rPr>
            <w:webHidden/>
          </w:rPr>
          <w:tab/>
        </w:r>
        <w:r w:rsidR="00E75BB4">
          <w:rPr>
            <w:webHidden/>
          </w:rPr>
          <w:fldChar w:fldCharType="begin"/>
        </w:r>
        <w:r w:rsidR="00E75BB4">
          <w:rPr>
            <w:webHidden/>
          </w:rPr>
          <w:instrText xml:space="preserve"> PAGEREF _Toc160782779 \h </w:instrText>
        </w:r>
        <w:r w:rsidR="00E75BB4">
          <w:rPr>
            <w:webHidden/>
          </w:rPr>
        </w:r>
        <w:r w:rsidR="00E75BB4">
          <w:rPr>
            <w:webHidden/>
          </w:rPr>
          <w:fldChar w:fldCharType="separate"/>
        </w:r>
        <w:r w:rsidR="00E75BB4">
          <w:rPr>
            <w:webHidden/>
          </w:rPr>
          <w:t>11</w:t>
        </w:r>
        <w:r w:rsidR="00E75BB4">
          <w:rPr>
            <w:webHidden/>
          </w:rPr>
          <w:fldChar w:fldCharType="end"/>
        </w:r>
      </w:hyperlink>
    </w:p>
    <w:p w14:paraId="3C8FDD16" w14:textId="1B29B44B" w:rsidR="00E75BB4" w:rsidRDefault="00F1061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82780" w:history="1">
        <w:r w:rsidR="00E75BB4" w:rsidRPr="008B0139">
          <w:rPr>
            <w:rStyle w:val="Hyperlink"/>
          </w:rPr>
          <w:t>8.</w:t>
        </w:r>
        <w:r w:rsidR="00E75BB4">
          <w:rPr>
            <w:rFonts w:asciiTheme="minorHAnsi" w:eastAsiaTheme="minorEastAsia" w:hAnsiTheme="minorHAnsi" w:cstheme="minorBidi"/>
            <w:kern w:val="2"/>
            <w:sz w:val="22"/>
            <w:lang w:eastAsia="en-GB" w:bidi="ar-SA"/>
            <w14:ligatures w14:val="standardContextual"/>
          </w:rPr>
          <w:tab/>
        </w:r>
        <w:r w:rsidR="00E75BB4" w:rsidRPr="008B0139">
          <w:rPr>
            <w:rStyle w:val="Hyperlink"/>
          </w:rPr>
          <w:t>Limitations</w:t>
        </w:r>
        <w:r w:rsidR="00E75BB4">
          <w:rPr>
            <w:webHidden/>
          </w:rPr>
          <w:tab/>
        </w:r>
        <w:r w:rsidR="00E75BB4">
          <w:rPr>
            <w:webHidden/>
          </w:rPr>
          <w:fldChar w:fldCharType="begin"/>
        </w:r>
        <w:r w:rsidR="00E75BB4">
          <w:rPr>
            <w:webHidden/>
          </w:rPr>
          <w:instrText xml:space="preserve"> PAGEREF _Toc160782780 \h </w:instrText>
        </w:r>
        <w:r w:rsidR="00E75BB4">
          <w:rPr>
            <w:webHidden/>
          </w:rPr>
        </w:r>
        <w:r w:rsidR="00E75BB4">
          <w:rPr>
            <w:webHidden/>
          </w:rPr>
          <w:fldChar w:fldCharType="separate"/>
        </w:r>
        <w:r w:rsidR="00E75BB4">
          <w:rPr>
            <w:webHidden/>
          </w:rPr>
          <w:t>15</w:t>
        </w:r>
        <w:r w:rsidR="00E75BB4">
          <w:rPr>
            <w:webHidden/>
          </w:rPr>
          <w:fldChar w:fldCharType="end"/>
        </w:r>
      </w:hyperlink>
    </w:p>
    <w:p w14:paraId="76216264" w14:textId="53C1E960" w:rsidR="00E75BB4" w:rsidRDefault="00F1061A">
      <w:pPr>
        <w:pStyle w:val="TOC1"/>
        <w:rPr>
          <w:rFonts w:asciiTheme="minorHAnsi" w:eastAsiaTheme="minorEastAsia" w:hAnsiTheme="minorHAnsi" w:cstheme="minorBidi"/>
          <w:kern w:val="2"/>
          <w:sz w:val="22"/>
          <w:lang w:eastAsia="en-GB" w:bidi="ar-SA"/>
          <w14:ligatures w14:val="standardContextual"/>
        </w:rPr>
      </w:pPr>
      <w:hyperlink w:anchor="_Toc160782781" w:history="1">
        <w:r w:rsidR="00E75BB4" w:rsidRPr="008B0139">
          <w:rPr>
            <w:rStyle w:val="Hyperlink"/>
          </w:rPr>
          <w:t>References</w:t>
        </w:r>
        <w:r w:rsidR="00E75BB4">
          <w:rPr>
            <w:webHidden/>
          </w:rPr>
          <w:tab/>
        </w:r>
        <w:r w:rsidR="00E75BB4">
          <w:rPr>
            <w:webHidden/>
          </w:rPr>
          <w:fldChar w:fldCharType="begin"/>
        </w:r>
        <w:r w:rsidR="00E75BB4">
          <w:rPr>
            <w:webHidden/>
          </w:rPr>
          <w:instrText xml:space="preserve"> PAGEREF _Toc160782781 \h </w:instrText>
        </w:r>
        <w:r w:rsidR="00E75BB4">
          <w:rPr>
            <w:webHidden/>
          </w:rPr>
        </w:r>
        <w:r w:rsidR="00E75BB4">
          <w:rPr>
            <w:webHidden/>
          </w:rPr>
          <w:fldChar w:fldCharType="separate"/>
        </w:r>
        <w:r w:rsidR="00E75BB4">
          <w:rPr>
            <w:webHidden/>
          </w:rPr>
          <w:t>16</w:t>
        </w:r>
        <w:r w:rsidR="00E75BB4">
          <w:rPr>
            <w:webHidden/>
          </w:rPr>
          <w:fldChar w:fldCharType="end"/>
        </w:r>
      </w:hyperlink>
    </w:p>
    <w:p w14:paraId="79C88884" w14:textId="25FDB6AF" w:rsidR="00E75BB4" w:rsidRDefault="00F1061A">
      <w:pPr>
        <w:pStyle w:val="TOC1"/>
        <w:rPr>
          <w:rFonts w:asciiTheme="minorHAnsi" w:eastAsiaTheme="minorEastAsia" w:hAnsiTheme="minorHAnsi" w:cstheme="minorBidi"/>
          <w:kern w:val="2"/>
          <w:sz w:val="22"/>
          <w:lang w:eastAsia="en-GB" w:bidi="ar-SA"/>
          <w14:ligatures w14:val="standardContextual"/>
        </w:rPr>
      </w:pPr>
      <w:hyperlink w:anchor="_Toc160782782" w:history="1">
        <w:r w:rsidR="00E75BB4" w:rsidRPr="008B0139">
          <w:rPr>
            <w:rStyle w:val="Hyperlink"/>
          </w:rPr>
          <w:t>Glossary and Abbreviations</w:t>
        </w:r>
        <w:r w:rsidR="00E75BB4">
          <w:rPr>
            <w:webHidden/>
          </w:rPr>
          <w:tab/>
        </w:r>
        <w:r w:rsidR="00E75BB4">
          <w:rPr>
            <w:webHidden/>
          </w:rPr>
          <w:fldChar w:fldCharType="begin"/>
        </w:r>
        <w:r w:rsidR="00E75BB4">
          <w:rPr>
            <w:webHidden/>
          </w:rPr>
          <w:instrText xml:space="preserve"> PAGEREF _Toc160782782 \h </w:instrText>
        </w:r>
        <w:r w:rsidR="00E75BB4">
          <w:rPr>
            <w:webHidden/>
          </w:rPr>
        </w:r>
        <w:r w:rsidR="00E75BB4">
          <w:rPr>
            <w:webHidden/>
          </w:rPr>
          <w:fldChar w:fldCharType="separate"/>
        </w:r>
        <w:r w:rsidR="00E75BB4">
          <w:rPr>
            <w:webHidden/>
          </w:rPr>
          <w:t>18</w:t>
        </w:r>
        <w:r w:rsidR="00E75BB4">
          <w:rPr>
            <w:webHidden/>
          </w:rPr>
          <w:fldChar w:fldCharType="end"/>
        </w:r>
      </w:hyperlink>
    </w:p>
    <w:p w14:paraId="1D2A2944" w14:textId="236CACAA" w:rsidR="00E75BB4" w:rsidRDefault="00F1061A">
      <w:pPr>
        <w:pStyle w:val="TOC1"/>
        <w:rPr>
          <w:rFonts w:asciiTheme="minorHAnsi" w:eastAsiaTheme="minorEastAsia" w:hAnsiTheme="minorHAnsi" w:cstheme="minorBidi"/>
          <w:kern w:val="2"/>
          <w:sz w:val="22"/>
          <w:lang w:eastAsia="en-GB" w:bidi="ar-SA"/>
          <w14:ligatures w14:val="standardContextual"/>
        </w:rPr>
      </w:pPr>
      <w:hyperlink w:anchor="_Toc160782783" w:history="1">
        <w:r w:rsidR="00E75BB4" w:rsidRPr="008B0139">
          <w:rPr>
            <w:rStyle w:val="Hyperlink"/>
          </w:rPr>
          <w:t>Appendix 1: Extract of NISR 2003 Concerning Workforce Trustworthiness</w:t>
        </w:r>
        <w:r w:rsidR="00E75BB4">
          <w:rPr>
            <w:webHidden/>
          </w:rPr>
          <w:tab/>
        </w:r>
        <w:r w:rsidR="00E75BB4">
          <w:rPr>
            <w:webHidden/>
          </w:rPr>
          <w:fldChar w:fldCharType="begin"/>
        </w:r>
        <w:r w:rsidR="00E75BB4">
          <w:rPr>
            <w:webHidden/>
          </w:rPr>
          <w:instrText xml:space="preserve"> PAGEREF _Toc160782783 \h </w:instrText>
        </w:r>
        <w:r w:rsidR="00E75BB4">
          <w:rPr>
            <w:webHidden/>
          </w:rPr>
        </w:r>
        <w:r w:rsidR="00E75BB4">
          <w:rPr>
            <w:webHidden/>
          </w:rPr>
          <w:fldChar w:fldCharType="separate"/>
        </w:r>
        <w:r w:rsidR="00E75BB4">
          <w:rPr>
            <w:webHidden/>
          </w:rPr>
          <w:t>19</w:t>
        </w:r>
        <w:r w:rsidR="00E75BB4">
          <w:rPr>
            <w:webHidden/>
          </w:rPr>
          <w:fldChar w:fldCharType="end"/>
        </w:r>
      </w:hyperlink>
    </w:p>
    <w:p w14:paraId="0CC4B54A" w14:textId="757DCC2C" w:rsidR="00267815" w:rsidRDefault="00404B0C" w:rsidP="00267815">
      <w:r>
        <w:fldChar w:fldCharType="end"/>
      </w:r>
    </w:p>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60782773"/>
      <w:bookmarkEnd w:id="0"/>
      <w:r w:rsidRPr="00E90780">
        <w:t>Introduction</w:t>
      </w:r>
      <w:bookmarkEnd w:id="1"/>
    </w:p>
    <w:p w14:paraId="56D71E00" w14:textId="7E618903" w:rsidR="000950B3" w:rsidRPr="00712FD1" w:rsidRDefault="00F64382" w:rsidP="000A51C3">
      <w:pPr>
        <w:pStyle w:val="F9-Paragraph"/>
        <w:numPr>
          <w:ilvl w:val="0"/>
          <w:numId w:val="29"/>
        </w:numPr>
        <w:ind w:left="851" w:hanging="851"/>
      </w:pPr>
      <w:bookmarkStart w:id="2" w:name="_Hlk64448648"/>
      <w:r w:rsidRPr="0003328B">
        <w:t xml:space="preserve">ONR has established its </w:t>
      </w:r>
      <w:r>
        <w:t>a</w:t>
      </w:r>
      <w:r w:rsidRPr="0003328B">
        <w:t xml:space="preserve">ssessment </w:t>
      </w:r>
      <w:r>
        <w:t>p</w:t>
      </w:r>
      <w:r w:rsidRPr="0003328B">
        <w:t>rinciples</w:t>
      </w:r>
      <w:r>
        <w:t xml:space="preserve">, </w:t>
      </w:r>
      <w:r w:rsidRPr="0003328B">
        <w:t>which apply to the assessment by ONR specialist inspectors of safety</w:t>
      </w:r>
      <w:r>
        <w:t>, security and safeguards submissions</w:t>
      </w:r>
      <w:r w:rsidRPr="0003328B">
        <w:t xml:space="preserve"> for nuclear facilities </w:t>
      </w:r>
      <w:r>
        <w:t xml:space="preserve">or transports </w:t>
      </w:r>
      <w:r w:rsidRPr="0003328B">
        <w:t>that may be operated by potential licensees, existing licensees, or other dutyholders. The</w:t>
      </w:r>
      <w:r>
        <w:t>se assessment</w:t>
      </w:r>
      <w:r w:rsidRPr="0003328B">
        <w:t xml:space="preserve"> principles are supported by a suite of guides to further assist ONR’s inspectors in their technical assessment work</w:t>
      </w:r>
      <w:r>
        <w:t xml:space="preserve"> and when making regulatory</w:t>
      </w:r>
      <w:r w:rsidRPr="0003328B">
        <w:t xml:space="preserve"> judgements and decisions</w:t>
      </w:r>
      <w:r>
        <w:t xml:space="preserve"> against all legal provisions applicable for assessment activities</w:t>
      </w:r>
      <w:r w:rsidRPr="0003328B">
        <w:t>. This technical assessment guide</w:t>
      </w:r>
      <w:r>
        <w:t xml:space="preserve"> (TAG)</w:t>
      </w:r>
      <w:r w:rsidRPr="0003328B">
        <w:t xml:space="preserve"> is one of these guides</w:t>
      </w:r>
      <w:r w:rsidR="000950B3" w:rsidRPr="00712FD1">
        <w:t>.</w:t>
      </w:r>
    </w:p>
    <w:bookmarkEnd w:id="2"/>
    <w:p w14:paraId="0E9FDD4D" w14:textId="77777777" w:rsidR="00F64382" w:rsidRDefault="00F64382" w:rsidP="00F64382">
      <w:pPr>
        <w:pStyle w:val="F9-Paragraph"/>
      </w:pPr>
      <w:r>
        <w:t xml:space="preserve">The term ‘security plan’ is used to cover all dutyholder submissions such as nuclear site security plans, temporary security plans and transport security statements. Dutyholders under Regulation 22 of the Nuclear Industries Security Regulations 2003 (‘NISR 2003’) </w:t>
      </w:r>
      <w:sdt>
        <w:sdtPr>
          <w:id w:val="452516701"/>
          <w:citation/>
        </w:sdtPr>
        <w:sdtEndPr/>
        <w:sdtContent>
          <w:r>
            <w:fldChar w:fldCharType="begin"/>
          </w:r>
          <w:r>
            <w:instrText xml:space="preserve"> CITATION HMG03 \l 2057 </w:instrText>
          </w:r>
          <w:r>
            <w:fldChar w:fldCharType="separate"/>
          </w:r>
          <w:r>
            <w:rPr>
              <w:noProof/>
            </w:rPr>
            <w:t>[1]</w:t>
          </w:r>
          <w:r>
            <w:fldChar w:fldCharType="end"/>
          </w:r>
        </w:sdtContent>
      </w:sdt>
      <w:r>
        <w:t xml:space="preserve"> may also use the ONRs Security Assessment Principles (SyAPs) </w:t>
      </w:r>
      <w:sdt>
        <w:sdtPr>
          <w:id w:val="1356770000"/>
          <w:citation/>
        </w:sdtPr>
        <w:sdtEndPr/>
        <w:sdtContent>
          <w:r>
            <w:fldChar w:fldCharType="begin"/>
          </w:r>
          <w:r>
            <w:instrText xml:space="preserve">CITATION ONR173 \l 2057 </w:instrText>
          </w:r>
          <w:r>
            <w:fldChar w:fldCharType="separate"/>
          </w:r>
          <w:r>
            <w:rPr>
              <w:noProof/>
            </w:rPr>
            <w:t>[2]</w:t>
          </w:r>
          <w:r>
            <w:fldChar w:fldCharType="end"/>
          </w:r>
        </w:sdtContent>
      </w:sdt>
      <w:r>
        <w:t xml:space="preserve">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TAG is such a guide.</w:t>
      </w:r>
    </w:p>
    <w:p w14:paraId="4F61482F" w14:textId="77777777" w:rsidR="00E75BB4" w:rsidRDefault="00E75BB4" w:rsidP="00E75BB4">
      <w:pPr>
        <w:pStyle w:val="F9-Paragraph"/>
        <w:numPr>
          <w:ilvl w:val="0"/>
          <w:numId w:val="0"/>
        </w:numPr>
        <w:ind w:left="851"/>
      </w:pPr>
    </w:p>
    <w:p w14:paraId="05AAE39A" w14:textId="6D4A609A" w:rsidR="008D49A5" w:rsidRDefault="000950B3" w:rsidP="00E90780">
      <w:pPr>
        <w:pStyle w:val="Heading1"/>
      </w:pPr>
      <w:bookmarkStart w:id="3" w:name="_Toc160782774"/>
      <w:r>
        <w:t>Purpose and Scope</w:t>
      </w:r>
      <w:bookmarkEnd w:id="3"/>
    </w:p>
    <w:p w14:paraId="097B7F8D" w14:textId="77777777" w:rsidR="00F64382" w:rsidRDefault="00F64382" w:rsidP="00F64382">
      <w:pPr>
        <w:pStyle w:val="F9-Paragraph"/>
      </w:pPr>
      <w:r w:rsidRPr="006227A7">
        <w:t xml:space="preserve">This TAG contains guidance to advise and inform ONR inspectors in the exercise of their regulatory judgment during intervention activities relating to the assessment of </w:t>
      </w:r>
      <w:r w:rsidRPr="00D85780">
        <w:t xml:space="preserve">dutyholder’s processes for ensuring </w:t>
      </w:r>
      <w:r>
        <w:t xml:space="preserve">that </w:t>
      </w:r>
      <w:r w:rsidRPr="000542C7">
        <w:t xml:space="preserve">departments with responsibility for delivering the Baseline Personnel Security Standard (BPSS), National Security Vetting (NSV) and Ongoing Personnel Security arrangements for its employees and contractors, </w:t>
      </w:r>
      <w:r>
        <w:t xml:space="preserve">which includes visitors, </w:t>
      </w:r>
      <w:r w:rsidRPr="000542C7">
        <w:t>cooperate and work effectively in conjunction with one another</w:t>
      </w:r>
      <w:r w:rsidRPr="006227A7">
        <w:t xml:space="preserve">. </w:t>
      </w:r>
    </w:p>
    <w:p w14:paraId="61D9052F" w14:textId="77777777" w:rsidR="00F64382" w:rsidRPr="006227A7" w:rsidRDefault="00F64382" w:rsidP="00F64382">
      <w:pPr>
        <w:pStyle w:val="F9-Paragraph"/>
      </w:pPr>
      <w:r w:rsidRPr="006227A7">
        <w:t xml:space="preserve">The TAG aims to provide general advice and guidance to ONR inspectors on how to assess this aspect of a dutyholder’s security arrangements. It does not set out how ONR regulates the dutyholder’s arrangements. </w:t>
      </w:r>
      <w:r>
        <w:t xml:space="preserve">Neither </w:t>
      </w:r>
      <w:r w:rsidRPr="006227A7">
        <w:t xml:space="preserve">does </w:t>
      </w:r>
      <w:r>
        <w:t xml:space="preserve">it </w:t>
      </w:r>
      <w:r w:rsidRPr="006227A7">
        <w:t xml:space="preserve">prescribe the detail, or methodologies for dutyholders to follow </w:t>
      </w:r>
      <w:r>
        <w:t>to</w:t>
      </w:r>
      <w:r w:rsidRPr="006227A7">
        <w:t xml:space="preserve"> demonstrate they have addressed the SyAPs. It is the dutyholder’s responsibility to determine and describe this detail within their submission and for ONR to assess whether the arrangements are adequate.</w:t>
      </w:r>
    </w:p>
    <w:p w14:paraId="3A0A8599" w14:textId="5DA8C86B" w:rsidR="000A51C3" w:rsidRDefault="000A51C3" w:rsidP="00046936">
      <w:pPr>
        <w:pStyle w:val="F9-Paragraph"/>
        <w:sectPr w:rsidR="000A51C3" w:rsidSect="000B2BCD">
          <w:headerReference w:type="default" r:id="rId17"/>
          <w:footerReference w:type="default" r:id="rId18"/>
          <w:pgSz w:w="11906" w:h="16838" w:code="9"/>
          <w:pgMar w:top="1440" w:right="1440" w:bottom="1440" w:left="1440" w:header="397" w:footer="397" w:gutter="0"/>
          <w:cols w:space="312"/>
          <w:docGrid w:linePitch="360"/>
        </w:sectPr>
      </w:pPr>
    </w:p>
    <w:p w14:paraId="6E712D03" w14:textId="1C5E68DF" w:rsidR="009E0E52" w:rsidRDefault="000950B3" w:rsidP="001F422E">
      <w:pPr>
        <w:pStyle w:val="Heading1"/>
        <w:ind w:left="567" w:hanging="567"/>
      </w:pPr>
      <w:bookmarkStart w:id="4" w:name="_Toc160782775"/>
      <w:r>
        <w:t xml:space="preserve">Relationship to Licence and other </w:t>
      </w:r>
      <w:r w:rsidR="00EB612A">
        <w:t xml:space="preserve">   </w:t>
      </w:r>
      <w:r>
        <w:t>Relevant Legislation</w:t>
      </w:r>
      <w:bookmarkEnd w:id="4"/>
      <w:r>
        <w:t xml:space="preserve"> </w:t>
      </w:r>
    </w:p>
    <w:p w14:paraId="30C1B1C9" w14:textId="77777777" w:rsidR="00F64382" w:rsidRDefault="000950B3" w:rsidP="00F64382">
      <w:pPr>
        <w:pStyle w:val="F9-Paragraph"/>
      </w:pPr>
      <w:r>
        <w:t>T</w:t>
      </w:r>
      <w:r w:rsidR="00F64382">
        <w:t xml:space="preserve">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 </w:t>
      </w:r>
    </w:p>
    <w:p w14:paraId="11CE2D5C" w14:textId="77777777" w:rsidR="00F64382" w:rsidRDefault="00F64382" w:rsidP="00F64382">
      <w:pPr>
        <w:pStyle w:val="F9-Paragraph"/>
      </w:pPr>
      <w:r>
        <w:t>NISR defines a ‘nuclear premises’ and requires ‘the responsible person’ as defined to have an approved security plan in accordance with Regulation 4. This regulation includes a requirement to ensure the security of equipment and software used in connection with activities involving Nuclear Material (NM) or Other Radioactive Material (ORM). NISR further defines approved carriers and requires them to have an approved Transport Security Statement in accordance with Regulation 16. Persons to whom Regulation 22 applies are required to protect SNI. ONR considers CS&amp;IA to be an important component of a dutyholder’s arrangements in demonstrating compliance with relevant legislation.</w:t>
      </w:r>
    </w:p>
    <w:p w14:paraId="2DAEE4E2" w14:textId="77777777" w:rsidR="00F64382" w:rsidRPr="00716FA3" w:rsidRDefault="00F64382" w:rsidP="00F64382">
      <w:pPr>
        <w:pStyle w:val="F9-Paragraph"/>
      </w:pPr>
      <w:r w:rsidRPr="00716FA3">
        <w:t xml:space="preserve">Regulations 9, 17(3) and 22(7) (d) of NISR relate to workforce trustworthiness and have been included at </w:t>
      </w:r>
      <w:hyperlink w:anchor="_Appendix_1:_Extract" w:history="1">
        <w:r w:rsidRPr="00C604DE">
          <w:rPr>
            <w:rStyle w:val="Hyperlink"/>
          </w:rPr>
          <w:t>Appendix 1</w:t>
        </w:r>
      </w:hyperlink>
      <w:r w:rsidRPr="00716FA3">
        <w:t xml:space="preserve"> to this TAG. Furthermore, due consideration in relation to the treatment, use and the holding of personal information must also consider the following legislation:  </w:t>
      </w:r>
    </w:p>
    <w:p w14:paraId="298F905D" w14:textId="2982A308" w:rsidR="00F64382" w:rsidRDefault="00F64382" w:rsidP="00EB612A">
      <w:pPr>
        <w:pStyle w:val="BulletPoint"/>
        <w:numPr>
          <w:ilvl w:val="0"/>
          <w:numId w:val="43"/>
        </w:numPr>
        <w:rPr>
          <w:sz w:val="24"/>
        </w:rPr>
      </w:pPr>
      <w:bookmarkStart w:id="5" w:name="_Toc100318754"/>
      <w:r w:rsidRPr="00EB612A">
        <w:rPr>
          <w:sz w:val="24"/>
        </w:rPr>
        <w:t>General Data Protection Regulation 2016/679</w:t>
      </w:r>
      <w:bookmarkEnd w:id="5"/>
      <w:r w:rsidRPr="00EB612A">
        <w:rPr>
          <w:sz w:val="24"/>
        </w:rPr>
        <w:t xml:space="preserve"> </w:t>
      </w:r>
    </w:p>
    <w:p w14:paraId="03A20699" w14:textId="02D7A583" w:rsidR="00F64382" w:rsidRDefault="00F64382" w:rsidP="00BA76AB">
      <w:pPr>
        <w:pStyle w:val="BulletPoint"/>
        <w:numPr>
          <w:ilvl w:val="0"/>
          <w:numId w:val="43"/>
        </w:numPr>
        <w:rPr>
          <w:sz w:val="24"/>
        </w:rPr>
      </w:pPr>
      <w:bookmarkStart w:id="6" w:name="_Toc100318755"/>
      <w:r w:rsidRPr="00EB612A">
        <w:rPr>
          <w:sz w:val="24"/>
        </w:rPr>
        <w:t>Data Protection Act 2018</w:t>
      </w:r>
      <w:bookmarkEnd w:id="6"/>
      <w:r w:rsidRPr="00EB612A">
        <w:rPr>
          <w:sz w:val="24"/>
        </w:rPr>
        <w:t xml:space="preserve"> </w:t>
      </w:r>
    </w:p>
    <w:p w14:paraId="79E3C1A4" w14:textId="72BB40EA" w:rsidR="00F64382" w:rsidRPr="00EB612A" w:rsidRDefault="00F64382" w:rsidP="00BA76AB">
      <w:pPr>
        <w:pStyle w:val="BulletPoint"/>
        <w:numPr>
          <w:ilvl w:val="0"/>
          <w:numId w:val="43"/>
        </w:numPr>
        <w:rPr>
          <w:sz w:val="24"/>
        </w:rPr>
      </w:pPr>
      <w:bookmarkStart w:id="7" w:name="_Toc100318756"/>
      <w:r w:rsidRPr="00EB612A">
        <w:rPr>
          <w:sz w:val="24"/>
        </w:rPr>
        <w:t>Human Rights Act 1998</w:t>
      </w:r>
      <w:bookmarkEnd w:id="7"/>
    </w:p>
    <w:p w14:paraId="3188BB46" w14:textId="58CE8290" w:rsidR="00F64382" w:rsidRPr="00EB612A" w:rsidRDefault="00F64382" w:rsidP="00F64382">
      <w:pPr>
        <w:pStyle w:val="BulletPoint"/>
        <w:numPr>
          <w:ilvl w:val="0"/>
          <w:numId w:val="0"/>
        </w:numPr>
        <w:ind w:left="993"/>
        <w:rPr>
          <w:sz w:val="24"/>
        </w:rPr>
      </w:pPr>
      <w:bookmarkStart w:id="8" w:name="_Toc100318757"/>
      <w:r w:rsidRPr="00EB612A">
        <w:rPr>
          <w:sz w:val="24"/>
        </w:rPr>
        <w:t xml:space="preserve">iv) </w:t>
      </w:r>
      <w:r w:rsidR="00BA76AB">
        <w:rPr>
          <w:sz w:val="24"/>
        </w:rPr>
        <w:tab/>
        <w:t xml:space="preserve">    </w:t>
      </w:r>
      <w:r w:rsidRPr="00EB612A">
        <w:rPr>
          <w:sz w:val="24"/>
        </w:rPr>
        <w:t>Rehabilitation of Offenders Act 1974</w:t>
      </w:r>
      <w:bookmarkEnd w:id="8"/>
    </w:p>
    <w:p w14:paraId="6585284C" w14:textId="6CAEBAD5" w:rsidR="00F64382" w:rsidRPr="00EB612A" w:rsidRDefault="00F64382" w:rsidP="00F64382">
      <w:pPr>
        <w:pStyle w:val="BulletPoint"/>
        <w:numPr>
          <w:ilvl w:val="0"/>
          <w:numId w:val="0"/>
        </w:numPr>
        <w:ind w:left="993"/>
        <w:rPr>
          <w:sz w:val="24"/>
        </w:rPr>
      </w:pPr>
      <w:bookmarkStart w:id="9" w:name="_Toc100318758"/>
      <w:r w:rsidRPr="00EB612A">
        <w:rPr>
          <w:sz w:val="24"/>
        </w:rPr>
        <w:t xml:space="preserve">v) </w:t>
      </w:r>
      <w:r w:rsidR="00BA76AB">
        <w:rPr>
          <w:sz w:val="24"/>
        </w:rPr>
        <w:tab/>
        <w:t xml:space="preserve">    </w:t>
      </w:r>
      <w:r w:rsidRPr="00EB612A">
        <w:rPr>
          <w:sz w:val="24"/>
        </w:rPr>
        <w:t>Rehabilitation of Offenders Act 1974 (Exceptions) Order 1975</w:t>
      </w:r>
      <w:bookmarkEnd w:id="9"/>
    </w:p>
    <w:p w14:paraId="4067CA78" w14:textId="1DE29572" w:rsidR="00F64382" w:rsidRPr="00EB612A" w:rsidRDefault="00EC5909" w:rsidP="00782332">
      <w:pPr>
        <w:pStyle w:val="BulletPoint"/>
        <w:numPr>
          <w:ilvl w:val="0"/>
          <w:numId w:val="0"/>
        </w:numPr>
        <w:ind w:left="1701" w:hanging="992"/>
        <w:rPr>
          <w:sz w:val="24"/>
        </w:rPr>
      </w:pPr>
      <w:bookmarkStart w:id="10" w:name="_Toc100318759"/>
      <w:r>
        <w:rPr>
          <w:sz w:val="24"/>
        </w:rPr>
        <w:t xml:space="preserve">    vi)     </w:t>
      </w:r>
      <w:r w:rsidR="00BA76AB">
        <w:rPr>
          <w:sz w:val="24"/>
        </w:rPr>
        <w:t xml:space="preserve">  </w:t>
      </w:r>
      <w:r w:rsidR="00F64382" w:rsidRPr="00EB612A">
        <w:rPr>
          <w:sz w:val="24"/>
        </w:rPr>
        <w:t>Rehabilitation of Offenders (Exclusions and Exceptions) (Scotland)</w:t>
      </w:r>
      <w:r>
        <w:rPr>
          <w:sz w:val="24"/>
        </w:rPr>
        <w:t xml:space="preserve">  </w:t>
      </w:r>
      <w:r w:rsidR="00F64382" w:rsidRPr="00EB612A">
        <w:rPr>
          <w:sz w:val="24"/>
        </w:rPr>
        <w:t>Order</w:t>
      </w:r>
      <w:r w:rsidR="00BA76AB">
        <w:rPr>
          <w:sz w:val="24"/>
        </w:rPr>
        <w:t xml:space="preserve"> </w:t>
      </w:r>
      <w:r w:rsidR="00F64382" w:rsidRPr="00EB612A">
        <w:rPr>
          <w:sz w:val="24"/>
        </w:rPr>
        <w:t>2003</w:t>
      </w:r>
      <w:bookmarkEnd w:id="10"/>
      <w:r w:rsidR="00F64382" w:rsidRPr="00EB612A">
        <w:rPr>
          <w:sz w:val="24"/>
        </w:rPr>
        <w:t xml:space="preserve"> </w:t>
      </w:r>
    </w:p>
    <w:p w14:paraId="68CF35C8" w14:textId="77AE5752" w:rsidR="00F64382" w:rsidRPr="00EB612A" w:rsidRDefault="00F64382" w:rsidP="00F64382">
      <w:pPr>
        <w:pStyle w:val="BulletPoint"/>
        <w:numPr>
          <w:ilvl w:val="0"/>
          <w:numId w:val="0"/>
        </w:numPr>
        <w:ind w:left="993"/>
        <w:rPr>
          <w:sz w:val="24"/>
        </w:rPr>
      </w:pPr>
      <w:bookmarkStart w:id="11" w:name="_Toc100318760"/>
      <w:r w:rsidRPr="00EB612A">
        <w:rPr>
          <w:sz w:val="24"/>
        </w:rPr>
        <w:t xml:space="preserve">vii) </w:t>
      </w:r>
      <w:r w:rsidR="00EC5909">
        <w:rPr>
          <w:sz w:val="24"/>
        </w:rPr>
        <w:tab/>
        <w:t xml:space="preserve">    </w:t>
      </w:r>
      <w:r w:rsidRPr="00EB612A">
        <w:rPr>
          <w:sz w:val="24"/>
        </w:rPr>
        <w:t>Rehabilitation of Offenders (Northern Ireland) Order 1978</w:t>
      </w:r>
      <w:bookmarkEnd w:id="11"/>
    </w:p>
    <w:p w14:paraId="704F31D7" w14:textId="4CA1216A" w:rsidR="00F64382" w:rsidRPr="005801FA" w:rsidRDefault="00F64382" w:rsidP="00F64382">
      <w:pPr>
        <w:pStyle w:val="BulletPoint"/>
        <w:numPr>
          <w:ilvl w:val="0"/>
          <w:numId w:val="0"/>
        </w:numPr>
        <w:ind w:left="993"/>
      </w:pPr>
      <w:bookmarkStart w:id="12" w:name="_Toc100318761"/>
      <w:r w:rsidRPr="00EB612A">
        <w:rPr>
          <w:sz w:val="24"/>
        </w:rPr>
        <w:t xml:space="preserve">viii) </w:t>
      </w:r>
      <w:r w:rsidR="00E563A2">
        <w:rPr>
          <w:sz w:val="24"/>
        </w:rPr>
        <w:t xml:space="preserve">     </w:t>
      </w:r>
      <w:r w:rsidRPr="00EB612A">
        <w:rPr>
          <w:sz w:val="24"/>
        </w:rPr>
        <w:t>Equality Act 2010</w:t>
      </w:r>
      <w:bookmarkEnd w:id="12"/>
    </w:p>
    <w:p w14:paraId="2937EC6F" w14:textId="77777777" w:rsidR="00F64382" w:rsidRPr="00AD0016" w:rsidRDefault="00F64382" w:rsidP="00F64382">
      <w:pPr>
        <w:pStyle w:val="F9-Paragraph"/>
      </w:pPr>
      <w:r w:rsidRPr="00AD0016">
        <w:t xml:space="preserve">The SyAPs provide ONR inspectors with a framework for making consistent regulatory judgements on the effectiveness of a dutyholder’s security arrangements. </w:t>
      </w:r>
      <w:r w:rsidRPr="00B30E57">
        <w:t>This TAG provides guidance to ONR inspectors when assessing a dutyholder’s submission, demonstrating they have effective processes in place to achieve Security Delivery Principle 8.1 – Cooperation of Departments with responsibility for delivering vetting and ongoing personnel security arrangements in support of Fundamental Security Principle 8 – Workforce Trustworthiness</w:t>
      </w:r>
      <w:r w:rsidRPr="00AD0016">
        <w:t>. The TAG is consistent with other TAGs</w:t>
      </w:r>
      <w:r>
        <w:t>,</w:t>
      </w:r>
      <w:r w:rsidRPr="00AD0016">
        <w:t xml:space="preserve"> associated guidance and policy documentation.</w:t>
      </w:r>
    </w:p>
    <w:p w14:paraId="1BFF8C70" w14:textId="77777777" w:rsidR="00E75BB4" w:rsidRDefault="00E75BB4" w:rsidP="00F64382">
      <w:pPr>
        <w:pStyle w:val="F9-Paragraph"/>
        <w:sectPr w:rsidR="00E75BB4" w:rsidSect="000B2BCD">
          <w:pgSz w:w="11906" w:h="16838" w:code="9"/>
          <w:pgMar w:top="1440" w:right="1440" w:bottom="1440" w:left="1440" w:header="397" w:footer="397" w:gutter="0"/>
          <w:cols w:space="312"/>
          <w:docGrid w:linePitch="360"/>
        </w:sectPr>
      </w:pPr>
    </w:p>
    <w:p w14:paraId="61762461" w14:textId="77777777" w:rsidR="00F64382" w:rsidRDefault="00F64382" w:rsidP="00F64382">
      <w:pPr>
        <w:pStyle w:val="F9-Paragraph"/>
      </w:pPr>
      <w:r>
        <w:t xml:space="preserve">The Government Functional Standard on Security </w:t>
      </w:r>
      <w:sdt>
        <w:sdtPr>
          <w:id w:val="-1626618284"/>
          <w:citation/>
        </w:sdtPr>
        <w:sdtEndPr/>
        <w:sdtContent>
          <w:r>
            <w:fldChar w:fldCharType="begin"/>
          </w:r>
          <w:r>
            <w:instrText xml:space="preserve">CITATION HMG15 \l 2057 </w:instrText>
          </w:r>
          <w:r>
            <w:fldChar w:fldCharType="separate"/>
          </w:r>
          <w:r>
            <w:rPr>
              <w:noProof/>
            </w:rPr>
            <w:t>[3]</w:t>
          </w:r>
          <w:r>
            <w:fldChar w:fldCharType="end"/>
          </w:r>
        </w:sdtContent>
      </w:sdt>
      <w:r>
        <w:t xml:space="preserve"> </w:t>
      </w:r>
      <w:r w:rsidRPr="008C66D2">
        <w:t xml:space="preserve">is supplemented by the </w:t>
      </w:r>
      <w:r>
        <w:t xml:space="preserve">Cabinet Office OFFICIAL-SENSITIVE Personnel Security Policy (PSP) document </w:t>
      </w:r>
      <w:sdt>
        <w:sdtPr>
          <w:id w:val="-1924857529"/>
          <w:citation/>
        </w:sdtPr>
        <w:sdtEndPr/>
        <w:sdtContent>
          <w:r>
            <w:fldChar w:fldCharType="begin"/>
          </w:r>
          <w:r>
            <w:instrText xml:space="preserve">CITATION HMG22 \l 2057 </w:instrText>
          </w:r>
          <w:r>
            <w:fldChar w:fldCharType="separate"/>
          </w:r>
          <w:r>
            <w:rPr>
              <w:noProof/>
            </w:rPr>
            <w:t>[4]</w:t>
          </w:r>
          <w:r>
            <w:fldChar w:fldCharType="end"/>
          </w:r>
        </w:sdtContent>
      </w:sdt>
      <w:r w:rsidRPr="008C66D2">
        <w:t xml:space="preserve"> </w:t>
      </w:r>
      <w:r>
        <w:t>and associated Guidance on the Pre-employment Screening of Civil Servants</w:t>
      </w:r>
      <w:r w:rsidRPr="008C66D2">
        <w:t xml:space="preserve">, </w:t>
      </w:r>
      <w:r>
        <w:t>M</w:t>
      </w:r>
      <w:r w:rsidRPr="008C66D2">
        <w:t xml:space="preserve">embers of the </w:t>
      </w:r>
      <w:r>
        <w:t>A</w:t>
      </w:r>
      <w:r w:rsidRPr="008C66D2">
        <w:t xml:space="preserve">rmed </w:t>
      </w:r>
      <w:r>
        <w:t>F</w:t>
      </w:r>
      <w:r w:rsidRPr="008C66D2">
        <w:t>orces,</w:t>
      </w:r>
      <w:r>
        <w:t xml:space="preserve"> T</w:t>
      </w:r>
      <w:r w:rsidRPr="008C66D2">
        <w:t xml:space="preserve">emporary </w:t>
      </w:r>
      <w:r>
        <w:t>S</w:t>
      </w:r>
      <w:r w:rsidRPr="008C66D2">
        <w:t xml:space="preserve">taff and </w:t>
      </w:r>
      <w:r>
        <w:t>G</w:t>
      </w:r>
      <w:r w:rsidRPr="008C66D2">
        <w:t xml:space="preserve">overnment </w:t>
      </w:r>
      <w:r>
        <w:t>C</w:t>
      </w:r>
      <w:r w:rsidRPr="008C66D2">
        <w:t xml:space="preserve">ontractors </w:t>
      </w:r>
      <w:sdt>
        <w:sdtPr>
          <w:id w:val="348836205"/>
          <w:citation/>
        </w:sdtPr>
        <w:sdtEndPr/>
        <w:sdtContent>
          <w:r>
            <w:fldChar w:fldCharType="begin"/>
          </w:r>
          <w:r>
            <w:instrText xml:space="preserve"> CITATION HMG131 \l 2057 </w:instrText>
          </w:r>
          <w:r>
            <w:fldChar w:fldCharType="separate"/>
          </w:r>
          <w:r>
            <w:rPr>
              <w:noProof/>
            </w:rPr>
            <w:t>[5]</w:t>
          </w:r>
          <w:r>
            <w:fldChar w:fldCharType="end"/>
          </w:r>
        </w:sdtContent>
      </w:sdt>
      <w:r>
        <w:t xml:space="preserve"> which details arrangements on the Baseline Personnel Security Standard (BPSS) .</w:t>
      </w:r>
      <w:r w:rsidRPr="008C66D2">
        <w:t xml:space="preserve"> </w:t>
      </w:r>
      <w:r w:rsidRPr="009E0A49">
        <w:t>Both</w:t>
      </w:r>
      <w:r w:rsidRPr="008C66D2">
        <w:t xml:space="preserve"> </w:t>
      </w:r>
      <w:r>
        <w:t>supplements</w:t>
      </w:r>
      <w:r w:rsidRPr="008C66D2">
        <w:t xml:space="preserve"> are identified as relevant good practice.</w:t>
      </w:r>
      <w:r>
        <w:t xml:space="preserve"> </w:t>
      </w:r>
      <w:r w:rsidRPr="008C66D2">
        <w:t>They describe the Cabinet Office expectations of how HMG organisations and third</w:t>
      </w:r>
      <w:r>
        <w:t xml:space="preserve"> parties</w:t>
      </w:r>
      <w:r w:rsidRPr="008C66D2">
        <w:t xml:space="preserve"> handling HMG information and other assets, will apply protective security to ensure HMG can function effectively, efficiently, and securely. The security outcomes and requirements detailed in the </w:t>
      </w:r>
      <w:r>
        <w:t>GFS and PSP</w:t>
      </w:r>
      <w:r w:rsidRPr="007A48E1">
        <w:t xml:space="preserve"> have been incorporated within the SyAPs. </w:t>
      </w:r>
    </w:p>
    <w:p w14:paraId="0C5E9713" w14:textId="77777777" w:rsidR="00F64382" w:rsidRDefault="00F64382" w:rsidP="00F64382">
      <w:pPr>
        <w:pStyle w:val="F9-Paragraph"/>
      </w:pPr>
      <w:r w:rsidRPr="007A48E1">
        <w:t>This ensures dutyholders are presented with a coherent set of expectations for the protection of nuclear material and nuclear facilities and SNI</w:t>
      </w:r>
      <w:r w:rsidRPr="007A48E1" w:rsidDel="00FB43C4">
        <w:t xml:space="preserve"> </w:t>
      </w:r>
      <w:r w:rsidRPr="007A48E1">
        <w:t>and for the employment of appropriate personnel security controls both on and off nuclear premises.</w:t>
      </w:r>
    </w:p>
    <w:p w14:paraId="742A9437" w14:textId="5AC104AC" w:rsidR="000950B3" w:rsidRPr="00140E1C" w:rsidRDefault="00F64382" w:rsidP="00F64382">
      <w:pPr>
        <w:pStyle w:val="F9-Paragraph"/>
      </w:pPr>
      <w:r>
        <w:t xml:space="preserve">The Government Security Classifications document, together with the ONR Classification Policy </w:t>
      </w:r>
      <w:sdt>
        <w:sdtPr>
          <w:id w:val="-884633812"/>
          <w:citation/>
        </w:sdtPr>
        <w:sdtEndPr/>
        <w:sdtContent>
          <w:r>
            <w:fldChar w:fldCharType="begin"/>
          </w:r>
          <w:r>
            <w:instrText xml:space="preserve"> CITATION ONR227 \l 2057 </w:instrText>
          </w:r>
          <w:r>
            <w:fldChar w:fldCharType="separate"/>
          </w:r>
          <w:r>
            <w:rPr>
              <w:noProof/>
            </w:rPr>
            <w:t>[6]</w:t>
          </w:r>
          <w:r>
            <w:fldChar w:fldCharType="end"/>
          </w:r>
        </w:sdtContent>
      </w:sdt>
      <w:r>
        <w:t xml:space="preserve"> describes types of information that contain SNI, the level of security classification that should be applied, and the protective measures that should be implemented throughout its control and carriage.</w:t>
      </w:r>
    </w:p>
    <w:p w14:paraId="61743AA0" w14:textId="77777777" w:rsidR="000950B3" w:rsidRDefault="000950B3" w:rsidP="00E90780">
      <w:pPr>
        <w:pStyle w:val="Heading3"/>
        <w:sectPr w:rsidR="000950B3" w:rsidSect="000B2BCD">
          <w:pgSz w:w="11906" w:h="16838" w:code="9"/>
          <w:pgMar w:top="1440" w:right="1440" w:bottom="1440" w:left="1440" w:header="397" w:footer="397" w:gutter="0"/>
          <w:cols w:space="312"/>
          <w:docGrid w:linePitch="360"/>
        </w:sectPr>
      </w:pPr>
    </w:p>
    <w:p w14:paraId="219A98D5" w14:textId="63CAF21C" w:rsidR="00140E1C" w:rsidRDefault="000950B3" w:rsidP="00013E87">
      <w:pPr>
        <w:pStyle w:val="Heading1"/>
        <w:ind w:left="567" w:hanging="567"/>
      </w:pPr>
      <w:bookmarkStart w:id="13" w:name="_Toc160782776"/>
      <w:r w:rsidRPr="000950B3">
        <w:t>Relationship to IAEA S</w:t>
      </w:r>
      <w:r w:rsidR="00E463CA">
        <w:t>ecurity</w:t>
      </w:r>
      <w:r w:rsidRPr="000950B3">
        <w:t xml:space="preserve"> Standards</w:t>
      </w:r>
      <w:r w:rsidR="00F7687C">
        <w:t xml:space="preserve"> and Guides</w:t>
      </w:r>
      <w:bookmarkEnd w:id="13"/>
    </w:p>
    <w:p w14:paraId="6EF85B31" w14:textId="132089D1" w:rsidR="00105545" w:rsidRDefault="00105545" w:rsidP="00105545">
      <w:pPr>
        <w:pStyle w:val="F9-Paragraph"/>
      </w:pPr>
      <w:r>
        <w:t>T</w:t>
      </w:r>
      <w:r w:rsidRPr="00655911">
        <w:t xml:space="preserve">he essential elements of a national nuclear security regime are set out in the Convention on the Physical Protection of Nuclear Material (CPPNM) </w:t>
      </w:r>
      <w:sdt>
        <w:sdtPr>
          <w:id w:val="-301158232"/>
          <w:citation/>
        </w:sdtPr>
        <w:sdtEndPr/>
        <w:sdtContent>
          <w:r>
            <w:fldChar w:fldCharType="begin"/>
          </w:r>
          <w:r>
            <w:instrText xml:space="preserve"> CITATION IAE19 \l 2057 </w:instrText>
          </w:r>
          <w:r>
            <w:fldChar w:fldCharType="separate"/>
          </w:r>
          <w:r>
            <w:rPr>
              <w:noProof/>
            </w:rPr>
            <w:t>[7]</w:t>
          </w:r>
          <w:r>
            <w:fldChar w:fldCharType="end"/>
          </w:r>
        </w:sdtContent>
      </w:sdt>
      <w:r w:rsidRPr="00655911">
        <w:t xml:space="preserve"> and the </w:t>
      </w:r>
      <w:r w:rsidRPr="00A55A28">
        <w:t xml:space="preserve">International Atomic Energy Agency </w:t>
      </w:r>
      <w:r>
        <w:t>(</w:t>
      </w:r>
      <w:r w:rsidRPr="00655911">
        <w:t>IAEA</w:t>
      </w:r>
      <w:r>
        <w:t>)</w:t>
      </w:r>
      <w:r w:rsidRPr="00655911">
        <w:t xml:space="preserve"> Nuclear Security Fundamentals </w:t>
      </w:r>
      <w:sdt>
        <w:sdtPr>
          <w:id w:val="698127015"/>
          <w:citation/>
        </w:sdtPr>
        <w:sdtEndPr/>
        <w:sdtContent>
          <w:r>
            <w:fldChar w:fldCharType="begin"/>
          </w:r>
          <w:r>
            <w:instrText xml:space="preserve"> CITATION IAE20 \l 2057 </w:instrText>
          </w:r>
          <w:r>
            <w:fldChar w:fldCharType="separate"/>
          </w:r>
          <w:r>
            <w:rPr>
              <w:noProof/>
            </w:rPr>
            <w:t>[8]</w:t>
          </w:r>
          <w:r>
            <w:fldChar w:fldCharType="end"/>
          </w:r>
        </w:sdtContent>
      </w:sdt>
      <w:r w:rsidRPr="00655911">
        <w:t>. Further guidance is available within IAEA Technical Guidance and Implementing Guides</w:t>
      </w:r>
      <w:r>
        <w:t>.</w:t>
      </w:r>
    </w:p>
    <w:p w14:paraId="48CF5193" w14:textId="77777777" w:rsidR="00105545" w:rsidRPr="00B30E57" w:rsidRDefault="00105545" w:rsidP="00105545">
      <w:pPr>
        <w:pStyle w:val="F9-Paragraph"/>
      </w:pPr>
      <w:r w:rsidRPr="0050291E">
        <w:t>Fundamental Principle F of the CPPNM refers to security culture and states that all organisations should give due priority to the security culture</w:t>
      </w:r>
      <w:r>
        <w:t xml:space="preserve"> and</w:t>
      </w:r>
      <w:r w:rsidRPr="00B30E57">
        <w:t xml:space="preserve"> to its development and maintenance necessary to ensure its effective implementation. Essential Element 12 of the Nuclear Security Fundamentals refers to developing, fostering and maintaining a robust nuclear security culture and to establishing and applying measures to minimise the possibility of insiders becoming nuclear security threats.</w:t>
      </w:r>
    </w:p>
    <w:p w14:paraId="547953A3" w14:textId="77777777" w:rsidR="00105545" w:rsidRPr="00B30E57" w:rsidRDefault="00105545" w:rsidP="00105545">
      <w:pPr>
        <w:pStyle w:val="F9-Paragraph"/>
      </w:pPr>
      <w:r w:rsidRPr="00B30E57">
        <w:t>A more detailed description of the elements is provided in Recommendations level guidance, specifically Nuclear Security Series (NSS) 13</w:t>
      </w:r>
      <w:r>
        <w:t xml:space="preserve"> </w:t>
      </w:r>
      <w:sdt>
        <w:sdtPr>
          <w:id w:val="1017811881"/>
          <w:citation/>
        </w:sdtPr>
        <w:sdtEndPr/>
        <w:sdtContent>
          <w:r>
            <w:fldChar w:fldCharType="begin"/>
          </w:r>
          <w:r>
            <w:instrText xml:space="preserve"> CITATION IAE111 \l 2057 </w:instrText>
          </w:r>
          <w:r>
            <w:fldChar w:fldCharType="separate"/>
          </w:r>
          <w:r>
            <w:rPr>
              <w:noProof/>
            </w:rPr>
            <w:t>[9]</w:t>
          </w:r>
          <w:r>
            <w:fldChar w:fldCharType="end"/>
          </w:r>
        </w:sdtContent>
      </w:sdt>
      <w:r>
        <w:t xml:space="preserve">. </w:t>
      </w:r>
      <w:r w:rsidRPr="00B30E57">
        <w:t xml:space="preserve">Further detail at the operational level is contained in an Implementing Guide on Preventive and Protective Measures against Insider Threats </w:t>
      </w:r>
      <w:sdt>
        <w:sdtPr>
          <w:id w:val="-1958857487"/>
          <w:citation/>
        </w:sdtPr>
        <w:sdtEndPr/>
        <w:sdtContent>
          <w:r>
            <w:fldChar w:fldCharType="begin"/>
          </w:r>
          <w:r>
            <w:instrText xml:space="preserve"> CITATION IAE29 \l 2057 </w:instrText>
          </w:r>
          <w:r>
            <w:fldChar w:fldCharType="separate"/>
          </w:r>
          <w:r>
            <w:rPr>
              <w:noProof/>
            </w:rPr>
            <w:t>[10]</w:t>
          </w:r>
          <w:r>
            <w:fldChar w:fldCharType="end"/>
          </w:r>
        </w:sdtContent>
      </w:sdt>
      <w:r>
        <w:t>,</w:t>
      </w:r>
      <w:r w:rsidRPr="00B30E57">
        <w:t xml:space="preserve"> in particular Sections 3 and 5. An Implementing Guide on Nuclear Security Culture </w:t>
      </w:r>
      <w:sdt>
        <w:sdtPr>
          <w:id w:val="579340801"/>
          <w:citation/>
        </w:sdtPr>
        <w:sdtEndPr/>
        <w:sdtContent>
          <w:r>
            <w:fldChar w:fldCharType="begin"/>
          </w:r>
          <w:r>
            <w:instrText xml:space="preserve"> CITATION IAE081 \l 2057 </w:instrText>
          </w:r>
          <w:r>
            <w:fldChar w:fldCharType="separate"/>
          </w:r>
          <w:r>
            <w:rPr>
              <w:noProof/>
            </w:rPr>
            <w:t>[11]</w:t>
          </w:r>
          <w:r>
            <w:fldChar w:fldCharType="end"/>
          </w:r>
        </w:sdtContent>
      </w:sdt>
      <w:r w:rsidRPr="00B30E57">
        <w:t xml:space="preserve"> contains further information on establishing workforce trustworthiness (Section 4.3(</w:t>
      </w:r>
      <w:proofErr w:type="spellStart"/>
      <w:r w:rsidRPr="00B30E57">
        <w:t>i</w:t>
      </w:r>
      <w:proofErr w:type="spellEnd"/>
      <w:r w:rsidRPr="00B30E57">
        <w:t xml:space="preserve">)).  </w:t>
      </w:r>
    </w:p>
    <w:p w14:paraId="5C9FA9A4" w14:textId="5505F17E" w:rsidR="00F7687C" w:rsidRDefault="00F7687C" w:rsidP="00B73194">
      <w:pPr>
        <w:pStyle w:val="F9-Paragraph"/>
        <w:sectPr w:rsidR="00F7687C" w:rsidSect="000B2BCD">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14" w:name="_Toc160782777"/>
      <w:r>
        <w:t>Advice to Inspectors</w:t>
      </w:r>
      <w:bookmarkEnd w:id="14"/>
    </w:p>
    <w:p w14:paraId="72A20285" w14:textId="73895AAD" w:rsidR="006962D0" w:rsidRPr="00AA6679" w:rsidRDefault="006962D0" w:rsidP="006962D0">
      <w:pPr>
        <w:rPr>
          <w:b/>
          <w:bCs/>
        </w:rPr>
      </w:pPr>
      <w:r w:rsidRPr="00AA6679">
        <w:rPr>
          <w:b/>
          <w:bCs/>
        </w:rPr>
        <w:t>Natio</w:t>
      </w:r>
      <w:r w:rsidR="00AA6679" w:rsidRPr="00AA6679">
        <w:rPr>
          <w:b/>
          <w:bCs/>
        </w:rPr>
        <w:t xml:space="preserve">nal Policy and Guidance Related to Co-operation of Departments </w:t>
      </w:r>
    </w:p>
    <w:p w14:paraId="10E4E6A8" w14:textId="58D57610" w:rsidR="00F64382" w:rsidRPr="007D322A" w:rsidRDefault="00F64382" w:rsidP="00F64382">
      <w:pPr>
        <w:pStyle w:val="F9-Paragraph"/>
      </w:pPr>
      <w:r w:rsidRPr="007D322A">
        <w:rPr>
          <w:b/>
          <w:bCs/>
        </w:rPr>
        <w:t>Cabinet Office.</w:t>
      </w:r>
      <w:r w:rsidRPr="007D322A">
        <w:t xml:space="preserve"> The Baseline Personnel Security Standard (BPSS) and National Security Vetting (NSV) policy is determined by Cabinet Office</w:t>
      </w:r>
      <w:r>
        <w:t>,</w:t>
      </w:r>
      <w:r w:rsidRPr="007D322A">
        <w:t xml:space="preserve"> as the National Security Authority for the United Kingdom. </w:t>
      </w:r>
    </w:p>
    <w:p w14:paraId="3871691D" w14:textId="77777777" w:rsidR="00F64382" w:rsidRDefault="00F64382" w:rsidP="00F64382">
      <w:pPr>
        <w:pStyle w:val="F9-Paragraph"/>
      </w:pPr>
      <w:r w:rsidRPr="007D322A">
        <w:rPr>
          <w:b/>
        </w:rPr>
        <w:t>HMG</w:t>
      </w:r>
      <w:r w:rsidRPr="007D322A">
        <w:t xml:space="preserve"> </w:t>
      </w:r>
      <w:r w:rsidRPr="007D322A">
        <w:rPr>
          <w:b/>
          <w:bCs/>
        </w:rPr>
        <w:t>Policy Expectations</w:t>
      </w:r>
      <w:r w:rsidRPr="007D322A">
        <w:t xml:space="preserve">. The Statement of HMG Personnel Security and NSV Policy </w:t>
      </w:r>
      <w:sdt>
        <w:sdtPr>
          <w:id w:val="-1069812105"/>
          <w:citation/>
        </w:sdtPr>
        <w:sdtEndPr/>
        <w:sdtContent>
          <w:r>
            <w:fldChar w:fldCharType="begin"/>
          </w:r>
          <w:r>
            <w:instrText xml:space="preserve"> CITATION HMG221 \l 2057 </w:instrText>
          </w:r>
          <w:r>
            <w:fldChar w:fldCharType="separate"/>
          </w:r>
          <w:r>
            <w:rPr>
              <w:noProof/>
            </w:rPr>
            <w:t>[12]</w:t>
          </w:r>
          <w:r>
            <w:fldChar w:fldCharType="end"/>
          </w:r>
        </w:sdtContent>
      </w:sdt>
      <w:r>
        <w:t xml:space="preserve"> </w:t>
      </w:r>
      <w:r w:rsidRPr="007D322A">
        <w:t>advises that there will be checks of</w:t>
      </w:r>
      <w:r>
        <w:t>:</w:t>
      </w:r>
    </w:p>
    <w:p w14:paraId="71DA4C35" w14:textId="40E79BC5" w:rsidR="00F64382" w:rsidRDefault="00F64382" w:rsidP="00F64382">
      <w:pPr>
        <w:pStyle w:val="F9-Paragraph"/>
        <w:numPr>
          <w:ilvl w:val="0"/>
          <w:numId w:val="0"/>
        </w:numPr>
        <w:ind w:left="1440"/>
      </w:pPr>
      <w:r w:rsidRPr="007D322A">
        <w:t>“</w:t>
      </w:r>
      <w:r>
        <w:t>…</w:t>
      </w:r>
      <w:r w:rsidRPr="007D322A">
        <w:t>relevant personnel records held by the employing department or company” and “the process may also take account of financial circumstances generally</w:t>
      </w:r>
      <w:r>
        <w:t xml:space="preserve">, criminal records (both spent and </w:t>
      </w:r>
      <w:r w:rsidR="007805B1">
        <w:t xml:space="preserve">[at NSV] </w:t>
      </w:r>
      <w:r>
        <w:t xml:space="preserve">unspent as defined by the Rehabilitation of Offenders Act)) </w:t>
      </w:r>
      <w:r w:rsidRPr="007D322A">
        <w:t xml:space="preserve">…[and]…any medical considerations that could give rise to security concerns”. </w:t>
      </w:r>
    </w:p>
    <w:p w14:paraId="5EAA82D1" w14:textId="77777777" w:rsidR="00F64382" w:rsidRPr="007D322A" w:rsidRDefault="00F64382" w:rsidP="00F64382">
      <w:pPr>
        <w:pStyle w:val="F9-Paragraph"/>
        <w:numPr>
          <w:ilvl w:val="0"/>
          <w:numId w:val="0"/>
        </w:numPr>
        <w:ind w:left="851"/>
      </w:pPr>
      <w:r w:rsidRPr="007D322A">
        <w:t>This, in conjunction with the paragraphs that follow, sets an expectation for relevant departments, including Human Resources (HR) and Occupational Health (OH), to work effectively together</w:t>
      </w:r>
      <w:r>
        <w:t xml:space="preserve"> with the Security Department</w:t>
      </w:r>
      <w:r w:rsidRPr="007D322A">
        <w:t>.</w:t>
      </w:r>
    </w:p>
    <w:p w14:paraId="4E69659D" w14:textId="77777777" w:rsidR="00F64382" w:rsidRDefault="00F64382" w:rsidP="00F64382">
      <w:pPr>
        <w:pStyle w:val="F9-Paragraph"/>
      </w:pPr>
      <w:r>
        <w:t xml:space="preserve">The guidance </w:t>
      </w:r>
      <w:sdt>
        <w:sdtPr>
          <w:id w:val="246628336"/>
          <w:citation/>
        </w:sdtPr>
        <w:sdtEndPr/>
        <w:sdtContent>
          <w:r>
            <w:fldChar w:fldCharType="begin"/>
          </w:r>
          <w:r>
            <w:instrText xml:space="preserve"> CITATION HMG221 \l 2057 </w:instrText>
          </w:r>
          <w:r>
            <w:fldChar w:fldCharType="separate"/>
          </w:r>
          <w:r>
            <w:rPr>
              <w:noProof/>
            </w:rPr>
            <w:t>[12]</w:t>
          </w:r>
          <w:r>
            <w:fldChar w:fldCharType="end"/>
          </w:r>
        </w:sdtContent>
      </w:sdt>
      <w:r>
        <w:t xml:space="preserve"> </w:t>
      </w:r>
      <w:r w:rsidRPr="007D322A">
        <w:t>further advises that</w:t>
      </w:r>
      <w:r>
        <w:t>:</w:t>
      </w:r>
    </w:p>
    <w:p w14:paraId="3C6C2222" w14:textId="77777777" w:rsidR="00F64382" w:rsidRDefault="00F64382" w:rsidP="00F64382">
      <w:pPr>
        <w:pStyle w:val="F9-Paragraph"/>
        <w:numPr>
          <w:ilvl w:val="0"/>
          <w:numId w:val="0"/>
        </w:numPr>
        <w:ind w:left="1440"/>
      </w:pPr>
      <w:r w:rsidRPr="007D322A">
        <w:t>“</w:t>
      </w:r>
      <w:r>
        <w:t>…</w:t>
      </w:r>
      <w:r w:rsidRPr="007D322A">
        <w:t xml:space="preserve">security clearances may be refused or withdrawn where…personal circumstances, current or past conduct indicate that an individual may be susceptible to pressure or improper influence…instances of dishonesty or lack of integrity cast doubt upon an individual’s reliability…or other behaviours or circumstances indicate unreliability”. </w:t>
      </w:r>
    </w:p>
    <w:p w14:paraId="1B6653FC" w14:textId="77777777" w:rsidR="00F64382" w:rsidRDefault="00F64382" w:rsidP="00F64382">
      <w:pPr>
        <w:pStyle w:val="F9-Paragraph"/>
        <w:numPr>
          <w:ilvl w:val="0"/>
          <w:numId w:val="0"/>
        </w:numPr>
        <w:ind w:left="851"/>
      </w:pPr>
      <w:r w:rsidRPr="007D322A">
        <w:t>It also states</w:t>
      </w:r>
      <w:r>
        <w:t>:</w:t>
      </w:r>
    </w:p>
    <w:p w14:paraId="3FB0B806" w14:textId="77777777" w:rsidR="00F64382" w:rsidRDefault="00F64382" w:rsidP="00F64382">
      <w:pPr>
        <w:pStyle w:val="F9-Paragraph"/>
        <w:numPr>
          <w:ilvl w:val="0"/>
          <w:numId w:val="0"/>
        </w:numPr>
        <w:ind w:left="1440"/>
      </w:pPr>
      <w:r w:rsidRPr="007D322A">
        <w:t>“</w:t>
      </w:r>
      <w:r>
        <w:t>…</w:t>
      </w:r>
      <w:r w:rsidRPr="007D322A">
        <w:t xml:space="preserve">the national security vetting process provides an assessment of the </w:t>
      </w:r>
      <w:r>
        <w:t>individual</w:t>
      </w:r>
      <w:r w:rsidRPr="007D322A">
        <w:t xml:space="preserve"> at the time the process is carried out, but active</w:t>
      </w:r>
      <w:r>
        <w:t>,</w:t>
      </w:r>
      <w:r w:rsidRPr="007D322A">
        <w:t xml:space="preserve"> ongoing personnel security management is required to ensure that a security clearance </w:t>
      </w:r>
      <w:r>
        <w:t>remains valid</w:t>
      </w:r>
      <w:r w:rsidRPr="007D322A">
        <w:t xml:space="preserve">. As a minimum, this will involve active consideration of the </w:t>
      </w:r>
      <w:r>
        <w:t>individual’s</w:t>
      </w:r>
      <w:r w:rsidRPr="007D322A">
        <w:t xml:space="preserve"> continuing conduct in respect of security matters</w:t>
      </w:r>
      <w:r>
        <w:t>;…</w:t>
      </w:r>
      <w:r w:rsidRPr="007D322A">
        <w:t xml:space="preserve">”. </w:t>
      </w:r>
    </w:p>
    <w:p w14:paraId="799090F9" w14:textId="77777777" w:rsidR="00F64382" w:rsidRPr="007D322A" w:rsidRDefault="00F64382" w:rsidP="00F64382">
      <w:pPr>
        <w:pStyle w:val="F9-Paragraph"/>
        <w:numPr>
          <w:ilvl w:val="0"/>
          <w:numId w:val="0"/>
        </w:numPr>
        <w:ind w:left="851"/>
      </w:pPr>
      <w:r w:rsidRPr="007D322A">
        <w:t>A dutyholder’s consideration of a subject’s continuing conduct is most effective when relevant departments work cooperatively.</w:t>
      </w:r>
    </w:p>
    <w:p w14:paraId="3A1695A5" w14:textId="77777777" w:rsidR="00F64382" w:rsidRDefault="00F64382" w:rsidP="00F64382">
      <w:pPr>
        <w:pStyle w:val="F9-Paragraph"/>
      </w:pPr>
      <w:r w:rsidRPr="007D322A">
        <w:rPr>
          <w:b/>
        </w:rPr>
        <w:t>HMG BPSS Guidance</w:t>
      </w:r>
      <w:r w:rsidRPr="007D322A">
        <w:t xml:space="preserve">. BPSS guidance </w:t>
      </w:r>
      <w:sdt>
        <w:sdtPr>
          <w:id w:val="1187645856"/>
          <w:citation/>
        </w:sdtPr>
        <w:sdtEndPr/>
        <w:sdtContent>
          <w:r>
            <w:fldChar w:fldCharType="begin"/>
          </w:r>
          <w:r>
            <w:instrText xml:space="preserve"> CITATION HMG131 \l 2057 </w:instrText>
          </w:r>
          <w:r>
            <w:fldChar w:fldCharType="separate"/>
          </w:r>
          <w:r>
            <w:rPr>
              <w:noProof/>
            </w:rPr>
            <w:t>[5]</w:t>
          </w:r>
          <w:r>
            <w:fldChar w:fldCharType="end"/>
          </w:r>
        </w:sdtContent>
      </w:sdt>
      <w:r>
        <w:t xml:space="preserve"> </w:t>
      </w:r>
      <w:r w:rsidRPr="007D322A">
        <w:t>states</w:t>
      </w:r>
      <w:r>
        <w:t>:</w:t>
      </w:r>
    </w:p>
    <w:p w14:paraId="0F77B815" w14:textId="77777777" w:rsidR="00F64382" w:rsidRDefault="00F64382" w:rsidP="00F64382">
      <w:pPr>
        <w:pStyle w:val="F9-Paragraph"/>
        <w:numPr>
          <w:ilvl w:val="0"/>
          <w:numId w:val="0"/>
        </w:numPr>
        <w:ind w:left="1440"/>
      </w:pPr>
      <w:r w:rsidRPr="007D322A">
        <w:t xml:space="preserve">“It is strongly encouraged that HR and Security units work closely to ensure the effective and consistent application of the guidance.” </w:t>
      </w:r>
    </w:p>
    <w:p w14:paraId="7EDDA8A2" w14:textId="77777777" w:rsidR="00F64382" w:rsidRDefault="00F64382" w:rsidP="00F64382">
      <w:pPr>
        <w:pStyle w:val="F9-Paragraph"/>
        <w:numPr>
          <w:ilvl w:val="0"/>
          <w:numId w:val="0"/>
        </w:numPr>
        <w:ind w:left="851"/>
        <w:sectPr w:rsidR="00F64382" w:rsidSect="00361EA2">
          <w:pgSz w:w="11906" w:h="16838"/>
          <w:pgMar w:top="1440" w:right="1440" w:bottom="1440" w:left="1276" w:header="708" w:footer="146" w:gutter="0"/>
          <w:cols w:space="708"/>
          <w:docGrid w:linePitch="360"/>
        </w:sectPr>
      </w:pPr>
    </w:p>
    <w:p w14:paraId="189B5919" w14:textId="77777777" w:rsidR="00F64382" w:rsidRDefault="00F64382" w:rsidP="00F64382">
      <w:pPr>
        <w:pStyle w:val="F9-Paragraph"/>
        <w:numPr>
          <w:ilvl w:val="0"/>
          <w:numId w:val="0"/>
        </w:numPr>
        <w:ind w:left="851"/>
      </w:pPr>
      <w:r w:rsidRPr="007D322A">
        <w:t>It further adds</w:t>
      </w:r>
      <w:r>
        <w:t>:</w:t>
      </w:r>
    </w:p>
    <w:p w14:paraId="1AB5CC81" w14:textId="77777777" w:rsidR="00F64382" w:rsidRDefault="00F64382" w:rsidP="00F64382">
      <w:pPr>
        <w:pStyle w:val="F9-Paragraph"/>
        <w:numPr>
          <w:ilvl w:val="0"/>
          <w:numId w:val="0"/>
        </w:numPr>
        <w:ind w:left="1440"/>
      </w:pPr>
      <w:r w:rsidRPr="007D322A">
        <w:t xml:space="preserve">“The necessary checks at the recruitment stage only offer a snapshot. </w:t>
      </w:r>
      <w:r>
        <w:br/>
      </w:r>
      <w:r w:rsidRPr="007D322A">
        <w:t>It is essential that HR divisions and line managers</w:t>
      </w:r>
      <w:r>
        <w:t>…</w:t>
      </w:r>
      <w:r w:rsidRPr="007D322A">
        <w:t xml:space="preserve"> continue to apply good personnel security management after recruitment to identify any changing or suspicious behavioural patterns in staff that might suggest unreliability or conflict of interest.” </w:t>
      </w:r>
    </w:p>
    <w:p w14:paraId="4B734216" w14:textId="32C3CCF0" w:rsidR="00F64382" w:rsidRPr="007D322A" w:rsidRDefault="00F64382" w:rsidP="00F64382">
      <w:pPr>
        <w:pStyle w:val="F9-Paragraph"/>
        <w:numPr>
          <w:ilvl w:val="0"/>
          <w:numId w:val="0"/>
        </w:numPr>
        <w:ind w:left="851"/>
      </w:pPr>
      <w:r w:rsidRPr="007D322A">
        <w:t xml:space="preserve">This guidance restates the policy view that the effectiveness of personnel security and employment controls are greatest when relevant departments work together. In this respect, the term staff is to include both the employee and contracting communities. </w:t>
      </w:r>
      <w:r w:rsidR="007805B1">
        <w:t xml:space="preserve">TAG </w:t>
      </w:r>
      <w:r w:rsidR="00177EAD">
        <w:t>8.2 Pre-Employment Screening and National Security Vetting</w:t>
      </w:r>
      <w:r>
        <w:t xml:space="preserve"> </w:t>
      </w:r>
      <w:sdt>
        <w:sdtPr>
          <w:id w:val="349608155"/>
          <w:citation/>
        </w:sdtPr>
        <w:sdtEndPr/>
        <w:sdtContent>
          <w:r>
            <w:fldChar w:fldCharType="begin"/>
          </w:r>
          <w:r>
            <w:instrText xml:space="preserve"> CITATION ONR226 \l 2057 </w:instrText>
          </w:r>
          <w:r>
            <w:fldChar w:fldCharType="separate"/>
          </w:r>
          <w:r>
            <w:rPr>
              <w:noProof/>
            </w:rPr>
            <w:t>[13]</w:t>
          </w:r>
          <w:r>
            <w:fldChar w:fldCharType="end"/>
          </w:r>
        </w:sdtContent>
      </w:sdt>
      <w:r w:rsidRPr="007D322A">
        <w:t xml:space="preserve"> gives a detailed explanation of the definition of staff (or employees) and contractors.</w:t>
      </w:r>
    </w:p>
    <w:p w14:paraId="1FBB1BF0" w14:textId="77777777" w:rsidR="00F64382" w:rsidRPr="007D322A" w:rsidRDefault="00F64382" w:rsidP="00F64382">
      <w:pPr>
        <w:pStyle w:val="F9-Paragraph"/>
      </w:pPr>
      <w:r w:rsidRPr="007D322A">
        <w:rPr>
          <w:b/>
        </w:rPr>
        <w:t>NSV Questionnaires</w:t>
      </w:r>
      <w:r w:rsidRPr="007D322A">
        <w:t>.</w:t>
      </w:r>
      <w:r w:rsidRPr="007D322A">
        <w:rPr>
          <w:b/>
        </w:rPr>
        <w:t xml:space="preserve"> </w:t>
      </w:r>
      <w:r w:rsidRPr="007D322A">
        <w:t>Information requested in the NSV questionnaires</w:t>
      </w:r>
      <w:r>
        <w:t xml:space="preserve">, which will vary according to the level of clearance </w:t>
      </w:r>
      <w:r w:rsidRPr="007D322A">
        <w:t>relating to:</w:t>
      </w:r>
    </w:p>
    <w:p w14:paraId="682B86C6" w14:textId="77777777" w:rsidR="00F64382" w:rsidRDefault="00F64382" w:rsidP="00F64382">
      <w:pPr>
        <w:pStyle w:val="F10-Bullet1"/>
        <w:ind w:firstLine="0"/>
      </w:pPr>
      <w:proofErr w:type="spellStart"/>
      <w:r>
        <w:t>i</w:t>
      </w:r>
      <w:proofErr w:type="spellEnd"/>
      <w:r>
        <w:t>) personal details</w:t>
      </w:r>
    </w:p>
    <w:p w14:paraId="68DE49CC" w14:textId="77777777" w:rsidR="00F64382" w:rsidRPr="007D322A" w:rsidRDefault="00F64382" w:rsidP="00F64382">
      <w:pPr>
        <w:pStyle w:val="F10-Bullet1"/>
        <w:ind w:firstLine="0"/>
      </w:pPr>
      <w:r>
        <w:t xml:space="preserve">ii) </w:t>
      </w:r>
      <w:r w:rsidRPr="007D322A">
        <w:t xml:space="preserve">medical conditions; </w:t>
      </w:r>
    </w:p>
    <w:p w14:paraId="32C1F838" w14:textId="77777777" w:rsidR="00F64382" w:rsidRPr="007D322A" w:rsidRDefault="00F64382" w:rsidP="00F64382">
      <w:pPr>
        <w:pStyle w:val="F10-Bullet1"/>
        <w:ind w:firstLine="0"/>
      </w:pPr>
      <w:r>
        <w:t xml:space="preserve">iii) </w:t>
      </w:r>
      <w:r w:rsidRPr="007D322A">
        <w:t>the misuse of alcohol</w:t>
      </w:r>
      <w:r>
        <w:t>/</w:t>
      </w:r>
      <w:r w:rsidRPr="007D322A">
        <w:t xml:space="preserve"> drugs</w:t>
      </w:r>
      <w:r>
        <w:t xml:space="preserve"> or addictions</w:t>
      </w:r>
      <w:r w:rsidRPr="007D322A">
        <w:t>;</w:t>
      </w:r>
    </w:p>
    <w:p w14:paraId="565C3F67" w14:textId="77777777" w:rsidR="00F64382" w:rsidRPr="007D322A" w:rsidRDefault="00F64382" w:rsidP="00F64382">
      <w:pPr>
        <w:pStyle w:val="F10-Bullet1"/>
        <w:ind w:firstLine="0"/>
      </w:pPr>
      <w:r>
        <w:t xml:space="preserve">iv) </w:t>
      </w:r>
      <w:r w:rsidRPr="007D322A">
        <w:t>financ</w:t>
      </w:r>
      <w:r>
        <w:t>es</w:t>
      </w:r>
      <w:r w:rsidRPr="007D322A">
        <w:t xml:space="preserve">; </w:t>
      </w:r>
    </w:p>
    <w:p w14:paraId="2BF94210" w14:textId="77777777" w:rsidR="00F64382" w:rsidRPr="007D322A" w:rsidRDefault="00F64382" w:rsidP="00F64382">
      <w:pPr>
        <w:pStyle w:val="F10-Bullet1"/>
        <w:numPr>
          <w:ilvl w:val="0"/>
          <w:numId w:val="38"/>
        </w:numPr>
        <w:ind w:left="1843" w:hanging="283"/>
      </w:pPr>
      <w:r>
        <w:t xml:space="preserve">internet use; </w:t>
      </w:r>
    </w:p>
    <w:p w14:paraId="14682C04" w14:textId="77777777" w:rsidR="00F64382" w:rsidRDefault="00F64382" w:rsidP="00F64382">
      <w:pPr>
        <w:pStyle w:val="F10-Bullet1"/>
        <w:ind w:firstLine="0"/>
      </w:pPr>
      <w:r>
        <w:t xml:space="preserve">vi) </w:t>
      </w:r>
      <w:r w:rsidRPr="007D322A">
        <w:t>criminality;</w:t>
      </w:r>
    </w:p>
    <w:p w14:paraId="7B6D64E0" w14:textId="77777777" w:rsidR="00F64382" w:rsidRPr="007D322A" w:rsidRDefault="00F64382" w:rsidP="00F64382">
      <w:pPr>
        <w:pStyle w:val="F10-Bullet1"/>
        <w:ind w:firstLine="0"/>
      </w:pPr>
      <w:r>
        <w:t xml:space="preserve">vii) security behaviours; </w:t>
      </w:r>
      <w:r w:rsidRPr="007D322A">
        <w:t>and</w:t>
      </w:r>
    </w:p>
    <w:p w14:paraId="2EC3D3E5" w14:textId="77777777" w:rsidR="00F64382" w:rsidRPr="007D322A" w:rsidRDefault="00F64382" w:rsidP="00F64382">
      <w:pPr>
        <w:pStyle w:val="F10-Bullet1"/>
        <w:ind w:firstLine="0"/>
      </w:pPr>
      <w:r>
        <w:t xml:space="preserve">viii) </w:t>
      </w:r>
      <w:r w:rsidRPr="007D322A">
        <w:t xml:space="preserve">the sponsor conducting </w:t>
      </w:r>
      <w:r>
        <w:t>the departmental/company</w:t>
      </w:r>
      <w:r w:rsidRPr="007D322A">
        <w:t xml:space="preserve"> record check;</w:t>
      </w:r>
    </w:p>
    <w:p w14:paraId="6869B0D3" w14:textId="77777777" w:rsidR="00F7687C" w:rsidRDefault="00F64382" w:rsidP="00105545">
      <w:pPr>
        <w:pStyle w:val="F9-Paragraph"/>
        <w:numPr>
          <w:ilvl w:val="0"/>
          <w:numId w:val="0"/>
        </w:numPr>
        <w:ind w:left="851"/>
      </w:pPr>
      <w:r w:rsidRPr="007D322A">
        <w:t>indicates the broad range of information that dutyholders should consider in respect of ongoing personnel security</w:t>
      </w:r>
      <w:r>
        <w:t xml:space="preserve"> and</w:t>
      </w:r>
      <w:r w:rsidRPr="007D322A">
        <w:t xml:space="preserve">, it </w:t>
      </w:r>
      <w:r>
        <w:t>establishes</w:t>
      </w:r>
      <w:r w:rsidRPr="007D322A">
        <w:t xml:space="preserve"> the need for the work of relevant departments</w:t>
      </w:r>
      <w:r>
        <w:t>, including within the supply chain,</w:t>
      </w:r>
      <w:r w:rsidRPr="007D322A">
        <w:t xml:space="preserve"> to be </w:t>
      </w:r>
      <w:r>
        <w:t xml:space="preserve">properly </w:t>
      </w:r>
      <w:r w:rsidRPr="007D322A">
        <w:t>integrated.</w:t>
      </w:r>
    </w:p>
    <w:p w14:paraId="32BCCDC8" w14:textId="77777777" w:rsidR="00105545" w:rsidRDefault="00105545" w:rsidP="00105545">
      <w:pPr>
        <w:pStyle w:val="F9-Paragraph"/>
        <w:numPr>
          <w:ilvl w:val="0"/>
          <w:numId w:val="0"/>
        </w:numPr>
        <w:ind w:left="851"/>
      </w:pPr>
    </w:p>
    <w:p w14:paraId="02394FC3" w14:textId="77777777" w:rsidR="00105545" w:rsidRDefault="00105545" w:rsidP="00105545">
      <w:pPr>
        <w:pStyle w:val="F9-Paragraph"/>
        <w:numPr>
          <w:ilvl w:val="0"/>
          <w:numId w:val="0"/>
        </w:numPr>
        <w:ind w:left="851"/>
      </w:pPr>
    </w:p>
    <w:p w14:paraId="2E9FDB47" w14:textId="77777777" w:rsidR="00105545" w:rsidRDefault="00105545" w:rsidP="00105545">
      <w:pPr>
        <w:pStyle w:val="F9-Paragraph"/>
        <w:numPr>
          <w:ilvl w:val="0"/>
          <w:numId w:val="0"/>
        </w:numPr>
        <w:ind w:left="851"/>
      </w:pPr>
    </w:p>
    <w:p w14:paraId="7353C132" w14:textId="77777777" w:rsidR="00105545" w:rsidRDefault="00105545" w:rsidP="00105545">
      <w:pPr>
        <w:pStyle w:val="F9-Paragraph"/>
        <w:numPr>
          <w:ilvl w:val="0"/>
          <w:numId w:val="0"/>
        </w:numPr>
        <w:ind w:left="851"/>
      </w:pPr>
    </w:p>
    <w:p w14:paraId="5AB756F7" w14:textId="77777777" w:rsidR="00105545" w:rsidRDefault="00105545" w:rsidP="00105545">
      <w:pPr>
        <w:pStyle w:val="F9-Paragraph"/>
        <w:numPr>
          <w:ilvl w:val="0"/>
          <w:numId w:val="0"/>
        </w:numPr>
        <w:ind w:left="851"/>
      </w:pPr>
    </w:p>
    <w:p w14:paraId="262A4BEA" w14:textId="77777777" w:rsidR="00105545" w:rsidRDefault="00105545" w:rsidP="00105545">
      <w:pPr>
        <w:pStyle w:val="F9-Paragraph"/>
        <w:numPr>
          <w:ilvl w:val="0"/>
          <w:numId w:val="0"/>
        </w:numPr>
        <w:ind w:left="851"/>
      </w:pPr>
    </w:p>
    <w:p w14:paraId="7A6D6C3F" w14:textId="77777777" w:rsidR="00105545" w:rsidRDefault="00105545" w:rsidP="00105545">
      <w:pPr>
        <w:pStyle w:val="F9-Paragraph"/>
        <w:numPr>
          <w:ilvl w:val="0"/>
          <w:numId w:val="0"/>
        </w:numPr>
      </w:pPr>
    </w:p>
    <w:p w14:paraId="62F1F591" w14:textId="77777777" w:rsidR="00E75BB4" w:rsidRDefault="00E75BB4" w:rsidP="00105545">
      <w:pPr>
        <w:pStyle w:val="Heading1"/>
        <w:sectPr w:rsidR="00E75BB4" w:rsidSect="000B2BCD">
          <w:pgSz w:w="11906" w:h="16838" w:code="9"/>
          <w:pgMar w:top="1440" w:right="1440" w:bottom="1440" w:left="1440" w:header="397" w:footer="397" w:gutter="0"/>
          <w:cols w:space="312"/>
          <w:docGrid w:linePitch="360"/>
        </w:sectPr>
      </w:pPr>
      <w:bookmarkStart w:id="15" w:name="_Toc144375106"/>
    </w:p>
    <w:p w14:paraId="61F1074D" w14:textId="77777777" w:rsidR="00105545" w:rsidRPr="009C1F1D" w:rsidRDefault="00105545" w:rsidP="00105545">
      <w:pPr>
        <w:pStyle w:val="Heading1"/>
      </w:pPr>
      <w:bookmarkStart w:id="16" w:name="_Toc160782778"/>
      <w:r w:rsidRPr="009C1F1D">
        <w:t>Regulatory Expectation</w:t>
      </w:r>
      <w:bookmarkEnd w:id="15"/>
      <w:bookmarkEnd w:id="16"/>
    </w:p>
    <w:p w14:paraId="63198369" w14:textId="2F6C486A" w:rsidR="00105545" w:rsidRPr="00150798" w:rsidRDefault="00105545" w:rsidP="00105545">
      <w:pPr>
        <w:pStyle w:val="F9-Paragraph"/>
      </w:pPr>
      <w:r w:rsidRPr="00150798">
        <w:t xml:space="preserve">The </w:t>
      </w:r>
      <w:r w:rsidRPr="000D5A5E">
        <w:t xml:space="preserve">regulatory expectation is that dutyholders will </w:t>
      </w:r>
      <w:r w:rsidRPr="00150798">
        <w:t xml:space="preserve">ensure their security plan identifies arrangements that clearly integrate the work of all departments with a responsibility for pre-employment screening, NSV or ongoing personnel security </w:t>
      </w:r>
      <w:r w:rsidRPr="00292DC1">
        <w:t>to</w:t>
      </w:r>
      <w:r w:rsidRPr="00150798">
        <w:t xml:space="preserve"> maintain a trustworthy workforce and minimising the possibility of insiders becoming </w:t>
      </w:r>
      <w:r w:rsidR="00C32EDD">
        <w:t xml:space="preserve">a </w:t>
      </w:r>
      <w:r w:rsidRPr="00150798">
        <w:t>threat</w:t>
      </w:r>
      <w:r w:rsidR="002306DE">
        <w:t xml:space="preserve"> to nuclear security</w:t>
      </w:r>
      <w:r w:rsidRPr="00150798">
        <w:t>.</w:t>
      </w:r>
    </w:p>
    <w:tbl>
      <w:tblPr>
        <w:tblW w:w="8505"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357"/>
        <w:gridCol w:w="3961"/>
        <w:gridCol w:w="2187"/>
      </w:tblGrid>
      <w:tr w:rsidR="00105545" w:rsidRPr="00BE512A" w14:paraId="1DBDA2AA" w14:textId="77777777" w:rsidTr="00272C38">
        <w:trPr>
          <w:trHeight w:val="957"/>
        </w:trPr>
        <w:tc>
          <w:tcPr>
            <w:tcW w:w="2357" w:type="dxa"/>
            <w:shd w:val="clear" w:color="auto" w:fill="FFCC99"/>
            <w:vAlign w:val="center"/>
          </w:tcPr>
          <w:p w14:paraId="64D340FD" w14:textId="77777777" w:rsidR="00105545" w:rsidRPr="00BE512A" w:rsidRDefault="00105545" w:rsidP="00272C38">
            <w:pPr>
              <w:keepNext/>
              <w:spacing w:after="0" w:line="240" w:lineRule="auto"/>
              <w:rPr>
                <w:b/>
              </w:rPr>
            </w:pPr>
            <w:r w:rsidRPr="00BE512A">
              <w:rPr>
                <w:b/>
              </w:rPr>
              <w:t>FSyP 8 - Workforce Trustworthiness</w:t>
            </w:r>
          </w:p>
        </w:tc>
        <w:tc>
          <w:tcPr>
            <w:tcW w:w="3961" w:type="dxa"/>
            <w:shd w:val="clear" w:color="auto" w:fill="FFCC99"/>
            <w:vAlign w:val="center"/>
          </w:tcPr>
          <w:p w14:paraId="17710EB1" w14:textId="77777777" w:rsidR="00105545" w:rsidRPr="00BE512A" w:rsidRDefault="00105545" w:rsidP="00272C38">
            <w:pPr>
              <w:keepNext/>
              <w:spacing w:after="0" w:line="240" w:lineRule="auto"/>
            </w:pPr>
            <w:r w:rsidRPr="00BE512A">
              <w:t>Cooperation of Departments with Responsibility for Vetting and Ongoing Personnel Security</w:t>
            </w:r>
          </w:p>
        </w:tc>
        <w:tc>
          <w:tcPr>
            <w:tcW w:w="2187" w:type="dxa"/>
            <w:shd w:val="clear" w:color="auto" w:fill="FFCC99"/>
            <w:vAlign w:val="center"/>
          </w:tcPr>
          <w:p w14:paraId="674D5B8A" w14:textId="77777777" w:rsidR="00105545" w:rsidRPr="00BE512A" w:rsidRDefault="00105545" w:rsidP="00272C38">
            <w:pPr>
              <w:keepNext/>
              <w:spacing w:after="0" w:line="240" w:lineRule="auto"/>
              <w:jc w:val="center"/>
            </w:pPr>
            <w:proofErr w:type="spellStart"/>
            <w:r w:rsidRPr="00BE512A">
              <w:t>SyDP</w:t>
            </w:r>
            <w:proofErr w:type="spellEnd"/>
            <w:r w:rsidRPr="00BE512A">
              <w:t xml:space="preserve"> 8.1</w:t>
            </w:r>
          </w:p>
        </w:tc>
      </w:tr>
      <w:tr w:rsidR="00105545" w:rsidRPr="00BE512A" w14:paraId="5BD57252" w14:textId="77777777" w:rsidTr="00272C38">
        <w:trPr>
          <w:trHeight w:val="1267"/>
        </w:trPr>
        <w:tc>
          <w:tcPr>
            <w:tcW w:w="8505" w:type="dxa"/>
            <w:gridSpan w:val="3"/>
            <w:shd w:val="clear" w:color="auto" w:fill="auto"/>
            <w:vAlign w:val="center"/>
          </w:tcPr>
          <w:p w14:paraId="0F160BF5" w14:textId="77777777" w:rsidR="00105545" w:rsidRPr="00BE512A" w:rsidRDefault="00105545" w:rsidP="00272C38">
            <w:pPr>
              <w:keepNext/>
              <w:spacing w:after="0" w:line="240" w:lineRule="auto"/>
            </w:pPr>
            <w:r w:rsidRPr="00BE512A">
              <w:t xml:space="preserve">Dutyholders should ensure that their human resources, occupational health and security departments are integrated to facilitate effective vetting and ongoing personnel security arrangements for the workforce (staff and contractor community). </w:t>
            </w:r>
          </w:p>
        </w:tc>
      </w:tr>
    </w:tbl>
    <w:p w14:paraId="5FD11E81" w14:textId="55E9B7B1" w:rsidR="00105545" w:rsidRDefault="00105545" w:rsidP="00105545">
      <w:pPr>
        <w:pStyle w:val="F9-Paragraph"/>
        <w:numPr>
          <w:ilvl w:val="0"/>
          <w:numId w:val="0"/>
        </w:numPr>
        <w:ind w:left="851"/>
      </w:pPr>
    </w:p>
    <w:p w14:paraId="0238D839" w14:textId="376616BB" w:rsidR="00105545" w:rsidRDefault="00105545" w:rsidP="00105545">
      <w:pPr>
        <w:pStyle w:val="F9-Paragraph"/>
        <w:numPr>
          <w:ilvl w:val="0"/>
          <w:numId w:val="0"/>
        </w:numPr>
        <w:ind w:left="851"/>
      </w:pPr>
    </w:p>
    <w:p w14:paraId="6282C3D8" w14:textId="4DA03359" w:rsidR="008264C0" w:rsidRDefault="008264C0" w:rsidP="00105545">
      <w:pPr>
        <w:pStyle w:val="F9-Paragraph"/>
        <w:numPr>
          <w:ilvl w:val="0"/>
          <w:numId w:val="0"/>
        </w:numPr>
        <w:ind w:left="851"/>
      </w:pPr>
    </w:p>
    <w:p w14:paraId="10B8B018" w14:textId="77777777" w:rsidR="00BC0AA7" w:rsidRDefault="00BC0AA7" w:rsidP="00105545">
      <w:pPr>
        <w:pStyle w:val="F9-Paragraph"/>
        <w:numPr>
          <w:ilvl w:val="0"/>
          <w:numId w:val="0"/>
        </w:numPr>
        <w:ind w:left="851"/>
      </w:pPr>
    </w:p>
    <w:p w14:paraId="298FD56E" w14:textId="77777777" w:rsidR="00BC0AA7" w:rsidRDefault="00BC0AA7" w:rsidP="00105545">
      <w:pPr>
        <w:pStyle w:val="F9-Paragraph"/>
        <w:numPr>
          <w:ilvl w:val="0"/>
          <w:numId w:val="0"/>
        </w:numPr>
        <w:ind w:left="851"/>
      </w:pPr>
    </w:p>
    <w:p w14:paraId="075C84CD" w14:textId="77777777" w:rsidR="00BC0AA7" w:rsidRDefault="00BC0AA7" w:rsidP="00105545">
      <w:pPr>
        <w:pStyle w:val="F9-Paragraph"/>
        <w:numPr>
          <w:ilvl w:val="0"/>
          <w:numId w:val="0"/>
        </w:numPr>
        <w:ind w:left="851"/>
      </w:pPr>
    </w:p>
    <w:p w14:paraId="7F100681" w14:textId="77777777" w:rsidR="00BC0AA7" w:rsidRDefault="00BC0AA7" w:rsidP="00105545">
      <w:pPr>
        <w:pStyle w:val="F9-Paragraph"/>
        <w:numPr>
          <w:ilvl w:val="0"/>
          <w:numId w:val="0"/>
        </w:numPr>
        <w:ind w:left="851"/>
      </w:pPr>
    </w:p>
    <w:p w14:paraId="52A029D1" w14:textId="77777777" w:rsidR="00BC0AA7" w:rsidRDefault="00BC0AA7" w:rsidP="00105545">
      <w:pPr>
        <w:pStyle w:val="F9-Paragraph"/>
        <w:numPr>
          <w:ilvl w:val="0"/>
          <w:numId w:val="0"/>
        </w:numPr>
        <w:ind w:left="851"/>
      </w:pPr>
    </w:p>
    <w:p w14:paraId="41547611" w14:textId="77777777" w:rsidR="00BC0AA7" w:rsidRDefault="00BC0AA7" w:rsidP="00105545">
      <w:pPr>
        <w:pStyle w:val="F9-Paragraph"/>
        <w:numPr>
          <w:ilvl w:val="0"/>
          <w:numId w:val="0"/>
        </w:numPr>
        <w:ind w:left="851"/>
      </w:pPr>
    </w:p>
    <w:p w14:paraId="6BB3628B" w14:textId="77777777" w:rsidR="00BC0AA7" w:rsidRDefault="00BC0AA7" w:rsidP="00105545">
      <w:pPr>
        <w:pStyle w:val="F9-Paragraph"/>
        <w:numPr>
          <w:ilvl w:val="0"/>
          <w:numId w:val="0"/>
        </w:numPr>
        <w:ind w:left="851"/>
      </w:pPr>
    </w:p>
    <w:p w14:paraId="14C8ECA4" w14:textId="77777777" w:rsidR="00BC0AA7" w:rsidRDefault="00BC0AA7" w:rsidP="00105545">
      <w:pPr>
        <w:pStyle w:val="F9-Paragraph"/>
        <w:numPr>
          <w:ilvl w:val="0"/>
          <w:numId w:val="0"/>
        </w:numPr>
        <w:ind w:left="851"/>
      </w:pPr>
    </w:p>
    <w:p w14:paraId="403472D0" w14:textId="77777777" w:rsidR="00BC0AA7" w:rsidRDefault="00BC0AA7" w:rsidP="00105545">
      <w:pPr>
        <w:pStyle w:val="F9-Paragraph"/>
        <w:numPr>
          <w:ilvl w:val="0"/>
          <w:numId w:val="0"/>
        </w:numPr>
        <w:ind w:left="851"/>
      </w:pPr>
    </w:p>
    <w:p w14:paraId="3229D45A" w14:textId="77777777" w:rsidR="00BC0AA7" w:rsidRDefault="00BC0AA7" w:rsidP="00105545">
      <w:pPr>
        <w:pStyle w:val="F9-Paragraph"/>
        <w:numPr>
          <w:ilvl w:val="0"/>
          <w:numId w:val="0"/>
        </w:numPr>
        <w:ind w:left="851"/>
      </w:pPr>
    </w:p>
    <w:p w14:paraId="15DEBD2B" w14:textId="77777777" w:rsidR="008264C0" w:rsidRDefault="008264C0" w:rsidP="00105545">
      <w:pPr>
        <w:pStyle w:val="F9-Paragraph"/>
        <w:numPr>
          <w:ilvl w:val="0"/>
          <w:numId w:val="0"/>
        </w:numPr>
        <w:ind w:left="851"/>
      </w:pPr>
    </w:p>
    <w:p w14:paraId="4E1318F7" w14:textId="77777777" w:rsidR="00105545" w:rsidRDefault="00105545" w:rsidP="006827E0">
      <w:pPr>
        <w:pStyle w:val="Heading1"/>
        <w:ind w:left="709" w:hanging="709"/>
      </w:pPr>
      <w:bookmarkStart w:id="17" w:name="_Toc144375107"/>
      <w:bookmarkStart w:id="18" w:name="_Toc160782779"/>
      <w:r>
        <w:t>Arrangements for Cooperation Between Departments</w:t>
      </w:r>
      <w:bookmarkEnd w:id="17"/>
      <w:bookmarkEnd w:id="18"/>
    </w:p>
    <w:p w14:paraId="14409D5C" w14:textId="77777777" w:rsidR="00105545" w:rsidRPr="00C61FED" w:rsidRDefault="00105545" w:rsidP="00105545">
      <w:pPr>
        <w:pStyle w:val="F9-Paragraph"/>
      </w:pPr>
      <w:r w:rsidRPr="00C61FED">
        <w:t>Inspectors should consider that personnel security controls are effective only when there is close cooperation between the human resources</w:t>
      </w:r>
      <w:r>
        <w:t>,</w:t>
      </w:r>
      <w:r w:rsidRPr="00C61FED">
        <w:t xml:space="preserve"> occupational health</w:t>
      </w:r>
      <w:r>
        <w:t xml:space="preserve">, </w:t>
      </w:r>
      <w:r w:rsidRPr="00C61FED">
        <w:t>and security departments. In light of this, t</w:t>
      </w:r>
      <w:r>
        <w:t>hree</w:t>
      </w:r>
      <w:r w:rsidRPr="00C61FED">
        <w:t xml:space="preserve"> aspects are considered fundamental if dutyholders are to demonstrate adequate cooperation between such departments and these are detailed below</w:t>
      </w:r>
      <w:r>
        <w:t>:</w:t>
      </w:r>
      <w:r w:rsidRPr="00C61FED">
        <w:t xml:space="preserve"> </w:t>
      </w:r>
    </w:p>
    <w:p w14:paraId="0DE17DCF" w14:textId="6EB03562" w:rsidR="00105545" w:rsidRDefault="00105545" w:rsidP="00105545">
      <w:pPr>
        <w:pStyle w:val="F10-Bullet1"/>
        <w:numPr>
          <w:ilvl w:val="0"/>
          <w:numId w:val="39"/>
        </w:numPr>
      </w:pPr>
      <w:r>
        <w:t>There should be a</w:t>
      </w:r>
      <w:r w:rsidRPr="00C61FED">
        <w:t xml:space="preserve"> formal mechanism </w:t>
      </w:r>
      <w:r>
        <w:t xml:space="preserve">for </w:t>
      </w:r>
      <w:r w:rsidR="00AE6B60">
        <w:t xml:space="preserve">the </w:t>
      </w:r>
      <w:r>
        <w:t xml:space="preserve">onward reporting </w:t>
      </w:r>
      <w:r w:rsidR="00AE6B60">
        <w:t xml:space="preserve">of </w:t>
      </w:r>
      <w:r w:rsidRPr="00C61FED">
        <w:t xml:space="preserve">incidents or concerns that identify a potential trustworthiness issue or </w:t>
      </w:r>
      <w:r w:rsidR="00AE6B60">
        <w:t xml:space="preserve">which </w:t>
      </w:r>
      <w:r w:rsidRPr="00C61FED">
        <w:t xml:space="preserve">cause doubt as to the ongoing suitability of an individual to hold a </w:t>
      </w:r>
      <w:r w:rsidRPr="00EE1565">
        <w:t>clearance</w:t>
      </w:r>
      <w:r>
        <w:t>.</w:t>
      </w:r>
      <w:r w:rsidRPr="00EE1565">
        <w:t xml:space="preserve"> </w:t>
      </w:r>
    </w:p>
    <w:p w14:paraId="1EA42832" w14:textId="77777777" w:rsidR="00105545" w:rsidRPr="00C61FED" w:rsidRDefault="00105545" w:rsidP="00105545">
      <w:pPr>
        <w:pStyle w:val="F10-Bullet1"/>
        <w:numPr>
          <w:ilvl w:val="0"/>
          <w:numId w:val="39"/>
        </w:numPr>
      </w:pPr>
      <w:r>
        <w:t>There should be a formal mechanism for tracking incidents or concerns raise through to their conclusion.</w:t>
      </w:r>
    </w:p>
    <w:p w14:paraId="1AA6D045" w14:textId="77777777" w:rsidR="00105545" w:rsidRPr="00C45FB4" w:rsidRDefault="00105545" w:rsidP="00105545">
      <w:pPr>
        <w:pStyle w:val="F10-Bullet1"/>
        <w:ind w:left="2268" w:hanging="708"/>
        <w:rPr>
          <w:color w:val="FF0000"/>
        </w:rPr>
      </w:pPr>
      <w:r>
        <w:t xml:space="preserve">iii) </w:t>
      </w:r>
      <w:r>
        <w:tab/>
      </w:r>
      <w:r w:rsidRPr="006F16A7">
        <w:t xml:space="preserve">Relevant personnel from </w:t>
      </w:r>
      <w:r>
        <w:t xml:space="preserve">Security, </w:t>
      </w:r>
      <w:r w:rsidRPr="006F16A7">
        <w:t xml:space="preserve">HR and OH </w:t>
      </w:r>
      <w:r>
        <w:t>should be</w:t>
      </w:r>
      <w:r w:rsidRPr="006F16A7">
        <w:t xml:space="preserve"> suitably informed by </w:t>
      </w:r>
      <w:r>
        <w:t xml:space="preserve">appropriate </w:t>
      </w:r>
      <w:r w:rsidRPr="006F16A7">
        <w:t>training and guidance</w:t>
      </w:r>
      <w:r>
        <w:t xml:space="preserve">. This could, for example, include </w:t>
      </w:r>
      <w:r w:rsidRPr="006F16A7">
        <w:t>NPSA tool kits and published guidance available through the NPSA website</w:t>
      </w:r>
      <w:r>
        <w:t xml:space="preserve"> [14] </w:t>
      </w:r>
      <w:r w:rsidRPr="006F16A7">
        <w:t>and training opportunities delivered through Counter Terrorism Security Advisers (CTSA</w:t>
      </w:r>
      <w:r>
        <w:t>).</w:t>
      </w:r>
    </w:p>
    <w:p w14:paraId="0C90B332" w14:textId="77777777" w:rsidR="00105545" w:rsidRPr="00C61FED" w:rsidRDefault="00105545" w:rsidP="00105545">
      <w:pPr>
        <w:pStyle w:val="F9-Paragraph"/>
      </w:pPr>
      <w:r w:rsidRPr="00C61FED">
        <w:t xml:space="preserve">In addition to the fundamental considerations </w:t>
      </w:r>
      <w:r>
        <w:t>listed</w:t>
      </w:r>
      <w:r w:rsidRPr="00C61FED">
        <w:t xml:space="preserve"> above, the following paragraphs provide guidance on specific measures </w:t>
      </w:r>
      <w:r>
        <w:t>which</w:t>
      </w:r>
      <w:r w:rsidRPr="00C61FED">
        <w:t xml:space="preserve"> also contribute towards the effective cooperation between departments in support of personnel security arrangements:</w:t>
      </w:r>
    </w:p>
    <w:p w14:paraId="26374D9F" w14:textId="77777777" w:rsidR="00105545" w:rsidRPr="00C61FED" w:rsidRDefault="00105545" w:rsidP="00E75BB4">
      <w:pPr>
        <w:pStyle w:val="F10-Bullet1"/>
        <w:ind w:left="2268" w:hanging="708"/>
      </w:pPr>
      <w:proofErr w:type="spellStart"/>
      <w:r>
        <w:t>i</w:t>
      </w:r>
      <w:proofErr w:type="spellEnd"/>
      <w:r>
        <w:t xml:space="preserve">) </w:t>
      </w:r>
      <w:r>
        <w:tab/>
      </w:r>
      <w:r w:rsidRPr="00C61FED">
        <w:t>Management arrangements should provide policies and procedures for detecting, reporting, responding to and handling incidents relevant to ongoing personnel security, including disciplinary measures that are communicated effectively to, and understood by, the workforce.</w:t>
      </w:r>
    </w:p>
    <w:p w14:paraId="32A9990A" w14:textId="77777777" w:rsidR="00105545" w:rsidRPr="00C61FED" w:rsidRDefault="00105545" w:rsidP="00E75BB4">
      <w:pPr>
        <w:pStyle w:val="F10-Bullet1"/>
        <w:ind w:left="2268" w:hanging="708"/>
      </w:pPr>
      <w:r>
        <w:t xml:space="preserve">ii) </w:t>
      </w:r>
      <w:r>
        <w:tab/>
      </w:r>
      <w:r w:rsidRPr="00C61FED">
        <w:t>Management structures and procedures</w:t>
      </w:r>
      <w:r>
        <w:t xml:space="preserve"> should have</w:t>
      </w:r>
      <w:r w:rsidRPr="00C61FED">
        <w:t xml:space="preserve"> corporate oversight </w:t>
      </w:r>
      <w:r>
        <w:t xml:space="preserve">of, </w:t>
      </w:r>
      <w:r w:rsidRPr="00C61FED">
        <w:t>and provide for effective personnel security relationships between</w:t>
      </w:r>
      <w:r>
        <w:t>,</w:t>
      </w:r>
      <w:r w:rsidRPr="00C61FED">
        <w:t xml:space="preserve"> the dutyholder security department and contractor organisations.       </w:t>
      </w:r>
    </w:p>
    <w:p w14:paraId="5A2963AD" w14:textId="77777777" w:rsidR="00E75BB4" w:rsidRDefault="00E75BB4" w:rsidP="00E75BB4">
      <w:pPr>
        <w:ind w:left="2268" w:hanging="708"/>
        <w:rPr>
          <w:rFonts w:eastAsia="Times New Roman"/>
          <w:szCs w:val="24"/>
          <w:lang w:bidi="ar-SA"/>
        </w:rPr>
        <w:sectPr w:rsidR="00E75BB4" w:rsidSect="000B2BCD">
          <w:pgSz w:w="11906" w:h="16838" w:code="9"/>
          <w:pgMar w:top="1440" w:right="1440" w:bottom="1440" w:left="1440" w:header="397" w:footer="397" w:gutter="0"/>
          <w:cols w:space="312"/>
          <w:docGrid w:linePitch="360"/>
        </w:sectPr>
      </w:pPr>
    </w:p>
    <w:p w14:paraId="12FD6322" w14:textId="709560F7" w:rsidR="003F4475" w:rsidRPr="00296DD6" w:rsidRDefault="00105545" w:rsidP="00E75BB4">
      <w:pPr>
        <w:ind w:left="2268" w:hanging="708"/>
        <w:rPr>
          <w:szCs w:val="24"/>
          <w:lang w:eastAsia="en-GB" w:bidi="ar-SA"/>
        </w:rPr>
      </w:pPr>
      <w:r w:rsidRPr="00E75BB4">
        <w:rPr>
          <w:rFonts w:eastAsia="Times New Roman"/>
          <w:szCs w:val="24"/>
          <w:lang w:bidi="ar-SA"/>
        </w:rPr>
        <w:t xml:space="preserve">iii) </w:t>
      </w:r>
      <w:r w:rsidRPr="00E75BB4">
        <w:rPr>
          <w:rFonts w:eastAsia="Times New Roman"/>
          <w:szCs w:val="24"/>
          <w:lang w:bidi="ar-SA"/>
        </w:rPr>
        <w:tab/>
        <w:t>There should be a formal mechanism to report to the security department, to ONR (or both), incidents or events of potential personnel security concern which may warrant greater oversight of an individual. Once an NSV clearance has been sponsored, reports to ONR should be made through the Aftercare Incident Reporting (AIR) portal on NSVS.  All reports are to include details of any employment action being taken by the employer and/or contracting authority</w:t>
      </w:r>
      <w:r w:rsidR="00313F74" w:rsidRPr="00E75BB4">
        <w:rPr>
          <w:rFonts w:eastAsia="Times New Roman"/>
          <w:szCs w:val="24"/>
          <w:lang w:bidi="ar-SA"/>
        </w:rPr>
        <w:t xml:space="preserve"> and how any risks identified are being managed</w:t>
      </w:r>
      <w:r w:rsidRPr="00E75BB4">
        <w:rPr>
          <w:rFonts w:eastAsia="Times New Roman"/>
          <w:szCs w:val="24"/>
          <w:lang w:bidi="ar-SA"/>
        </w:rPr>
        <w:t xml:space="preserve">. </w:t>
      </w:r>
      <w:r w:rsidR="003F4475" w:rsidRPr="00E75BB4">
        <w:rPr>
          <w:rFonts w:eastAsia="Times New Roman"/>
          <w:szCs w:val="24"/>
          <w:lang w:bidi="ar-SA"/>
        </w:rPr>
        <w:t xml:space="preserve">There may also be a </w:t>
      </w:r>
      <w:r w:rsidR="002163FB" w:rsidRPr="00E75BB4">
        <w:rPr>
          <w:rFonts w:eastAsia="Times New Roman"/>
          <w:szCs w:val="24"/>
          <w:lang w:bidi="ar-SA"/>
        </w:rPr>
        <w:t xml:space="preserve">legal </w:t>
      </w:r>
      <w:r w:rsidR="003F4475" w:rsidRPr="00E75BB4">
        <w:rPr>
          <w:rFonts w:eastAsia="Times New Roman"/>
          <w:szCs w:val="24"/>
          <w:lang w:bidi="ar-SA"/>
        </w:rPr>
        <w:t>reporting requirement directly to ONR under NISR 2003</w:t>
      </w:r>
      <w:r w:rsidR="003F4475" w:rsidRPr="00296DD6">
        <w:rPr>
          <w:szCs w:val="24"/>
        </w:rPr>
        <w:t xml:space="preserve"> Regulations 10,18 and 22 dependent on the nature of any actual, attempted or suspected incident.  </w:t>
      </w:r>
    </w:p>
    <w:p w14:paraId="34252F94" w14:textId="360D5358" w:rsidR="00105545" w:rsidRPr="00296DD6" w:rsidRDefault="00105545" w:rsidP="00E75BB4">
      <w:pPr>
        <w:pStyle w:val="F10-Bullet1"/>
        <w:ind w:left="2268" w:hanging="708"/>
      </w:pPr>
      <w:r>
        <w:t xml:space="preserve">iv) </w:t>
      </w:r>
      <w:r>
        <w:tab/>
      </w:r>
      <w:r w:rsidRPr="006F16A7">
        <w:t>On sponsoring an initial or renewal NSV application, potential concerns should be established through the Departmental/Company Record Check</w:t>
      </w:r>
      <w:r>
        <w:t xml:space="preserve">. If </w:t>
      </w:r>
      <w:r w:rsidRPr="006F16A7">
        <w:t xml:space="preserve">concerns arise, </w:t>
      </w:r>
      <w:r>
        <w:t xml:space="preserve">but </w:t>
      </w:r>
      <w:r w:rsidRPr="006F16A7">
        <w:t>the sponsor still wishes to sponsor the application</w:t>
      </w:r>
      <w:r>
        <w:t>, these</w:t>
      </w:r>
      <w:r w:rsidRPr="006F16A7">
        <w:t xml:space="preserve"> are </w:t>
      </w:r>
      <w:r>
        <w:t xml:space="preserve">to be </w:t>
      </w:r>
      <w:r w:rsidRPr="006F16A7">
        <w:t xml:space="preserve">recorded in the items of security interest section of the Security Questionnaire. For transfers or share requests, </w:t>
      </w:r>
      <w:r>
        <w:t xml:space="preserve">any concerns raised through the employers or contracting authorities’ standard </w:t>
      </w:r>
      <w:r w:rsidRPr="006F16A7">
        <w:t>pre-employment</w:t>
      </w:r>
      <w:r>
        <w:t>/appointment</w:t>
      </w:r>
      <w:r w:rsidRPr="006F16A7">
        <w:t xml:space="preserve"> checks </w:t>
      </w:r>
      <w:r>
        <w:t xml:space="preserve">should </w:t>
      </w:r>
      <w:r w:rsidRPr="006F16A7">
        <w:t xml:space="preserve">provide an opportunity to establish any concerns before sponsoring the </w:t>
      </w:r>
      <w:r>
        <w:t xml:space="preserve">transfer or share </w:t>
      </w:r>
      <w:r w:rsidRPr="006F16A7">
        <w:t>request</w:t>
      </w:r>
      <w:r w:rsidR="00287F45">
        <w:t xml:space="preserve">. </w:t>
      </w:r>
      <w:r w:rsidR="00287F45" w:rsidRPr="00296DD6">
        <w:t xml:space="preserve">Sponsors may wish to </w:t>
      </w:r>
      <w:r w:rsidR="00917C35" w:rsidRPr="00296DD6">
        <w:t>adapt the</w:t>
      </w:r>
      <w:r w:rsidR="00814C7B" w:rsidRPr="00296DD6">
        <w:t xml:space="preserve"> Departmental/Contractor Record Check </w:t>
      </w:r>
      <w:r w:rsidR="006A0CB4" w:rsidRPr="00296DD6">
        <w:t xml:space="preserve">process </w:t>
      </w:r>
      <w:r w:rsidR="00E77919" w:rsidRPr="00296DD6">
        <w:t xml:space="preserve">to use as a check prior to sponsoring a share or transfer of a clearance. </w:t>
      </w:r>
    </w:p>
    <w:p w14:paraId="119F17E9" w14:textId="77777777" w:rsidR="00105545" w:rsidRPr="00C61FED" w:rsidRDefault="00105545" w:rsidP="00E75BB4">
      <w:pPr>
        <w:pStyle w:val="F10-Bullet1"/>
        <w:ind w:left="2268" w:hanging="708"/>
      </w:pPr>
      <w:r>
        <w:t xml:space="preserve">v) </w:t>
      </w:r>
      <w:r>
        <w:tab/>
        <w:t>There should be evidence of engagements,</w:t>
      </w:r>
      <w:r w:rsidRPr="006F16A7">
        <w:t xml:space="preserve"> meetings and processes </w:t>
      </w:r>
      <w:r>
        <w:t xml:space="preserve">which allow </w:t>
      </w:r>
      <w:r w:rsidRPr="008B5B4F">
        <w:t xml:space="preserve">the Security, HR and OH departments to discuss </w:t>
      </w:r>
      <w:r w:rsidRPr="006F16A7">
        <w:t xml:space="preserve">and manage </w:t>
      </w:r>
      <w:r>
        <w:t xml:space="preserve">personnel security </w:t>
      </w:r>
      <w:r w:rsidRPr="00C61FED">
        <w:t>concerns and review the security culture and personnel security awareness and arrangements.</w:t>
      </w:r>
      <w:r>
        <w:t xml:space="preserve"> At times, this will also include evidence of engagement with other departments to ensure appropriate security behaviours are addressed; for example, through induction arrangements, the use of official equipment and return of branded workwear, the f</w:t>
      </w:r>
      <w:r w:rsidRPr="00C61FED">
        <w:t>ormulati</w:t>
      </w:r>
      <w:r>
        <w:t>o</w:t>
      </w:r>
      <w:r w:rsidRPr="00C61FED">
        <w:t xml:space="preserve">n </w:t>
      </w:r>
      <w:r>
        <w:t xml:space="preserve">of </w:t>
      </w:r>
      <w:r w:rsidRPr="00C61FED">
        <w:t>training and/or learning and development products that contain personnel security messages.</w:t>
      </w:r>
    </w:p>
    <w:p w14:paraId="1F6502A3" w14:textId="77777777" w:rsidR="00105545" w:rsidRPr="00C61FED" w:rsidRDefault="00105545" w:rsidP="00E75BB4">
      <w:pPr>
        <w:pStyle w:val="F10-Bullet1"/>
        <w:ind w:left="2268" w:hanging="708"/>
      </w:pPr>
      <w:r>
        <w:t>vi)</w:t>
      </w:r>
      <w:r>
        <w:tab/>
        <w:t xml:space="preserve"> There should be evidence of i</w:t>
      </w:r>
      <w:r w:rsidRPr="00C61FED">
        <w:t>nclusion of the security department as a stakeholder in formulating guidance</w:t>
      </w:r>
      <w:r>
        <w:t xml:space="preserve"> and training</w:t>
      </w:r>
      <w:r w:rsidRPr="00C61FED">
        <w:t xml:space="preserve"> associated with individual, managerial, and supervisory responsibilities</w:t>
      </w:r>
      <w:r>
        <w:t>; thereby ensuring any security considerations are appropriately considered</w:t>
      </w:r>
      <w:r w:rsidRPr="00C61FED">
        <w:t>.</w:t>
      </w:r>
    </w:p>
    <w:p w14:paraId="24FC7B97" w14:textId="77777777" w:rsidR="00E75BB4" w:rsidRDefault="00E75BB4" w:rsidP="00E75BB4">
      <w:pPr>
        <w:pStyle w:val="F10-Bullet1"/>
        <w:ind w:left="2268" w:hanging="708"/>
        <w:sectPr w:rsidR="00E75BB4" w:rsidSect="000B2BCD">
          <w:pgSz w:w="11906" w:h="16838" w:code="9"/>
          <w:pgMar w:top="1440" w:right="1440" w:bottom="1440" w:left="1440" w:header="397" w:footer="397" w:gutter="0"/>
          <w:cols w:space="312"/>
          <w:docGrid w:linePitch="360"/>
        </w:sectPr>
      </w:pPr>
    </w:p>
    <w:p w14:paraId="0122FB83" w14:textId="77777777" w:rsidR="00105545" w:rsidRPr="006F16A7" w:rsidRDefault="00105545" w:rsidP="00E75BB4">
      <w:pPr>
        <w:pStyle w:val="F10-Bullet1"/>
        <w:ind w:left="2268" w:hanging="708"/>
      </w:pPr>
      <w:r>
        <w:t xml:space="preserve">vii) </w:t>
      </w:r>
      <w:r>
        <w:tab/>
        <w:t>W</w:t>
      </w:r>
      <w:r w:rsidRPr="005339DA">
        <w:t>here personnel security considerations exist</w:t>
      </w:r>
      <w:r>
        <w:t>,</w:t>
      </w:r>
      <w:r w:rsidRPr="005339DA">
        <w:t xml:space="preserve"> </w:t>
      </w:r>
      <w:r>
        <w:t xml:space="preserve">there should be evidence that </w:t>
      </w:r>
      <w:r w:rsidRPr="00C61FED">
        <w:t>the security department</w:t>
      </w:r>
      <w:r>
        <w:t xml:space="preserve"> is a stakeholder</w:t>
      </w:r>
      <w:r w:rsidRPr="00C61FED">
        <w:t xml:space="preserve"> in</w:t>
      </w:r>
      <w:r>
        <w:t>volved in</w:t>
      </w:r>
      <w:r w:rsidRPr="00C61FED">
        <w:t xml:space="preserve"> formulating and publicising </w:t>
      </w:r>
      <w:r>
        <w:t xml:space="preserve">relevant </w:t>
      </w:r>
      <w:r w:rsidRPr="00C61FED">
        <w:t>policies</w:t>
      </w:r>
      <w:r>
        <w:t>.</w:t>
      </w:r>
      <w:r w:rsidRPr="00686261">
        <w:t xml:space="preserve"> </w:t>
      </w:r>
      <w:r>
        <w:t>This could include</w:t>
      </w:r>
      <w:r w:rsidRPr="006F16A7">
        <w:t xml:space="preserve"> job advertisements and/or offer letters that include clearance requirements; policies relating to the use of social media; reporting hotlines/official whistleblowing arrangements; equal opportunities; harassment and bullying; employee assistance programme and drug and alcohol misuse.</w:t>
      </w:r>
    </w:p>
    <w:p w14:paraId="36179154" w14:textId="77777777" w:rsidR="00105545" w:rsidRPr="00C61FED" w:rsidRDefault="00105545" w:rsidP="00E75BB4">
      <w:pPr>
        <w:pStyle w:val="F10-Bullet1"/>
        <w:ind w:left="2268" w:hanging="708"/>
      </w:pPr>
      <w:r>
        <w:t xml:space="preserve">viii) </w:t>
      </w:r>
      <w:r>
        <w:tab/>
        <w:t>There should be arrangements to ensure relevant parties are aware of mandated reporting requirements, such as a positive drug/alcohol test, or other changes covered within the Change of Personal Circumstances questionnaires [15] (change in relationship status, nationality, criminality, significant financial difficulty where there is a mandated requirement to report such changes).</w:t>
      </w:r>
    </w:p>
    <w:p w14:paraId="412F1AF5" w14:textId="77777777" w:rsidR="00105545" w:rsidRPr="00C61FED" w:rsidRDefault="00105545" w:rsidP="00E75BB4">
      <w:pPr>
        <w:pStyle w:val="F10-Bullet1"/>
        <w:ind w:left="2268" w:hanging="708"/>
      </w:pPr>
      <w:r>
        <w:t xml:space="preserve">ix) </w:t>
      </w:r>
      <w:r>
        <w:tab/>
        <w:t xml:space="preserve">Where relevant, there should be evidence of the </w:t>
      </w:r>
      <w:r w:rsidRPr="00C61FED">
        <w:t>engagement of the procurement department to ensure personnel security expectations, including ongoing assessment, are included in contractual arrangements</w:t>
      </w:r>
      <w:r>
        <w:t>,</w:t>
      </w:r>
      <w:r w:rsidRPr="00C61FED">
        <w:t xml:space="preserve"> at both the tender and formal contract award stages.</w:t>
      </w:r>
    </w:p>
    <w:p w14:paraId="472A0D55" w14:textId="77777777" w:rsidR="00105545" w:rsidRDefault="00105545" w:rsidP="00E75BB4">
      <w:pPr>
        <w:pStyle w:val="F10-Bullet1"/>
        <w:ind w:left="2268" w:hanging="708"/>
      </w:pPr>
      <w:r>
        <w:t xml:space="preserve">x) </w:t>
      </w:r>
      <w:r>
        <w:tab/>
        <w:t>There should be evidence that a</w:t>
      </w:r>
      <w:r w:rsidRPr="00C61FED">
        <w:t xml:space="preserve">rrangements </w:t>
      </w:r>
      <w:r>
        <w:t>exist</w:t>
      </w:r>
      <w:r w:rsidRPr="00C61FED">
        <w:t xml:space="preserve"> for sharing, between relevant departments and line managers, </w:t>
      </w:r>
      <w:r>
        <w:t xml:space="preserve">the </w:t>
      </w:r>
      <w:r w:rsidRPr="00C61FED">
        <w:t xml:space="preserve">details of caveats and/or recommended conditions of employment </w:t>
      </w:r>
      <w:r>
        <w:t>for relevant</w:t>
      </w:r>
      <w:r w:rsidRPr="00C61FED">
        <w:t xml:space="preserve"> individuals</w:t>
      </w:r>
      <w:r>
        <w:t>’</w:t>
      </w:r>
      <w:r w:rsidRPr="00C61FED">
        <w:t xml:space="preserve"> clearance</w:t>
      </w:r>
      <w:r>
        <w:t xml:space="preserve">s; especially where they require </w:t>
      </w:r>
      <w:r w:rsidRPr="00C61FED">
        <w:t>ongoing management.</w:t>
      </w:r>
    </w:p>
    <w:p w14:paraId="334E5809" w14:textId="77777777" w:rsidR="00105545" w:rsidRPr="00C61FED" w:rsidRDefault="00105545" w:rsidP="00E75BB4">
      <w:pPr>
        <w:pStyle w:val="F10-Bullet1"/>
        <w:ind w:left="2268" w:hanging="708"/>
      </w:pPr>
      <w:r>
        <w:t xml:space="preserve">xi) </w:t>
      </w:r>
      <w:r>
        <w:tab/>
        <w:t>There should be evidence that the department responsible for site visits notifies the security department in sufficient time to ensure clearances can be validated with UK or international partners.</w:t>
      </w:r>
    </w:p>
    <w:p w14:paraId="5F942929" w14:textId="77777777" w:rsidR="00105545" w:rsidRPr="007F6A4C" w:rsidRDefault="00105545" w:rsidP="00105545">
      <w:pPr>
        <w:pStyle w:val="F9-Paragraph"/>
        <w:numPr>
          <w:ilvl w:val="0"/>
          <w:numId w:val="0"/>
        </w:numPr>
        <w:ind w:left="851"/>
      </w:pPr>
      <w:bookmarkStart w:id="19" w:name="_Toc100318767"/>
      <w:r w:rsidRPr="007F6A4C">
        <w:t>Inspectors should consider</w:t>
      </w:r>
      <w:bookmarkEnd w:id="19"/>
      <w:r>
        <w:t>:</w:t>
      </w:r>
    </w:p>
    <w:p w14:paraId="51FBE635" w14:textId="77777777" w:rsidR="00105545" w:rsidRPr="00C61FED" w:rsidRDefault="00105545" w:rsidP="00E75BB4">
      <w:pPr>
        <w:pStyle w:val="F10-Bullet1"/>
        <w:ind w:left="2268" w:hanging="708"/>
      </w:pPr>
      <w:r>
        <w:t xml:space="preserve">a) </w:t>
      </w:r>
      <w:r>
        <w:tab/>
        <w:t xml:space="preserve">Whether there is sufficient evidence of directorate/board level </w:t>
      </w:r>
      <w:r w:rsidRPr="00C61FED">
        <w:t>governance</w:t>
      </w:r>
      <w:r>
        <w:t xml:space="preserve"> and </w:t>
      </w:r>
      <w:r w:rsidRPr="002F311D">
        <w:t xml:space="preserve">oversight of cooperation between </w:t>
      </w:r>
      <w:r>
        <w:t xml:space="preserve">dutyholder </w:t>
      </w:r>
      <w:r w:rsidRPr="00C61FED">
        <w:t>departments with responsibility for personnel security</w:t>
      </w:r>
      <w:r>
        <w:t xml:space="preserve">; including, where appropriate, </w:t>
      </w:r>
      <w:r w:rsidRPr="00C61FED">
        <w:t xml:space="preserve">the supply chain? </w:t>
      </w:r>
    </w:p>
    <w:p w14:paraId="47BB50B3" w14:textId="77777777" w:rsidR="00105545" w:rsidRPr="00C61FED" w:rsidRDefault="00105545" w:rsidP="00E75BB4">
      <w:pPr>
        <w:pStyle w:val="F10-Bullet1"/>
        <w:ind w:left="2268" w:hanging="708"/>
      </w:pPr>
      <w:r>
        <w:t xml:space="preserve">b) </w:t>
      </w:r>
      <w:r>
        <w:tab/>
        <w:t xml:space="preserve">Whether </w:t>
      </w:r>
      <w:r w:rsidRPr="00C61FED">
        <w:t xml:space="preserve">the dutyholder </w:t>
      </w:r>
      <w:r>
        <w:t xml:space="preserve">possesses </w:t>
      </w:r>
      <w:r w:rsidRPr="00C61FED">
        <w:t>relevant internal assurance policies and processes to evidence the above?</w:t>
      </w:r>
    </w:p>
    <w:p w14:paraId="7813CDDF" w14:textId="77777777" w:rsidR="00105545" w:rsidRPr="00C61FED" w:rsidRDefault="00105545" w:rsidP="00E75BB4">
      <w:pPr>
        <w:pStyle w:val="F10-Bullet1"/>
        <w:ind w:left="2268" w:hanging="708"/>
      </w:pPr>
      <w:r>
        <w:t xml:space="preserve">c) </w:t>
      </w:r>
      <w:r>
        <w:tab/>
      </w:r>
      <w:r w:rsidRPr="00C61FED">
        <w:t xml:space="preserve">What evidence there </w:t>
      </w:r>
      <w:r>
        <w:t xml:space="preserve">is </w:t>
      </w:r>
      <w:r w:rsidRPr="00C61FED">
        <w:t>of cooperation</w:t>
      </w:r>
      <w:r>
        <w:t>,</w:t>
      </w:r>
      <w:r w:rsidRPr="00C61FED">
        <w:t xml:space="preserve"> and how have relevant departments influenced one another? </w:t>
      </w:r>
    </w:p>
    <w:p w14:paraId="2ACDE4F7" w14:textId="77777777" w:rsidR="00105545" w:rsidRPr="00C61FED" w:rsidRDefault="00105545" w:rsidP="00E75BB4">
      <w:pPr>
        <w:pStyle w:val="F10-Bullet1"/>
        <w:ind w:left="2268" w:hanging="708"/>
      </w:pPr>
      <w:r>
        <w:t xml:space="preserve">d) </w:t>
      </w:r>
      <w:r>
        <w:tab/>
      </w:r>
      <w:r w:rsidRPr="00C61FED">
        <w:t>What protocols exist between relevant departments?</w:t>
      </w:r>
    </w:p>
    <w:p w14:paraId="2960E3AB" w14:textId="77777777" w:rsidR="00E75BB4" w:rsidRDefault="00E75BB4" w:rsidP="00E75BB4">
      <w:pPr>
        <w:pStyle w:val="F10-Bullet1"/>
        <w:ind w:left="2268" w:hanging="708"/>
        <w:sectPr w:rsidR="00E75BB4" w:rsidSect="000B2BCD">
          <w:pgSz w:w="11906" w:h="16838" w:code="9"/>
          <w:pgMar w:top="1440" w:right="1440" w:bottom="1440" w:left="1440" w:header="397" w:footer="397" w:gutter="0"/>
          <w:cols w:space="312"/>
          <w:docGrid w:linePitch="360"/>
        </w:sectPr>
      </w:pPr>
    </w:p>
    <w:p w14:paraId="37D5A26F" w14:textId="2F6C0795" w:rsidR="00105545" w:rsidRPr="00C61FED" w:rsidRDefault="00105545" w:rsidP="00E75BB4">
      <w:pPr>
        <w:pStyle w:val="F10-Bullet1"/>
        <w:ind w:left="2268" w:hanging="708"/>
      </w:pPr>
      <w:r>
        <w:t xml:space="preserve">e) </w:t>
      </w:r>
      <w:r>
        <w:tab/>
        <w:t>Whether staff</w:t>
      </w:r>
      <w:r w:rsidRPr="00C61FED">
        <w:t xml:space="preserve"> </w:t>
      </w:r>
      <w:r>
        <w:t xml:space="preserve">who occupy </w:t>
      </w:r>
      <w:r w:rsidRPr="00C61FED">
        <w:t xml:space="preserve">roles </w:t>
      </w:r>
      <w:r>
        <w:t xml:space="preserve">with </w:t>
      </w:r>
      <w:r w:rsidRPr="00C61FED">
        <w:t xml:space="preserve">responsibility for personnel security </w:t>
      </w:r>
      <w:r>
        <w:t xml:space="preserve">are </w:t>
      </w:r>
      <w:r w:rsidRPr="00C61FED">
        <w:t>suitably qualified and experienced</w:t>
      </w:r>
      <w:r>
        <w:t>;</w:t>
      </w:r>
      <w:r w:rsidRPr="00C61FED">
        <w:t xml:space="preserve"> and </w:t>
      </w:r>
      <w:r>
        <w:t xml:space="preserve">whether </w:t>
      </w:r>
      <w:r w:rsidRPr="00C61FED">
        <w:t xml:space="preserve">the requirements for relevant training courses </w:t>
      </w:r>
      <w:r>
        <w:t xml:space="preserve">have been </w:t>
      </w:r>
      <w:r w:rsidRPr="00C61FED">
        <w:t>formally identified and demonstrably complete</w:t>
      </w:r>
      <w:r w:rsidR="006E63DC">
        <w:t>d</w:t>
      </w:r>
      <w:r w:rsidRPr="00C61FED">
        <w:t>?</w:t>
      </w:r>
    </w:p>
    <w:p w14:paraId="19C559D6" w14:textId="77777777" w:rsidR="00105545" w:rsidRPr="00C61FED" w:rsidRDefault="00105545" w:rsidP="00E75BB4">
      <w:pPr>
        <w:pStyle w:val="F10-Bullet1"/>
        <w:ind w:left="2268" w:hanging="708"/>
      </w:pPr>
      <w:r>
        <w:t xml:space="preserve">f) </w:t>
      </w:r>
      <w:r>
        <w:tab/>
        <w:t xml:space="preserve">Whether </w:t>
      </w:r>
      <w:r w:rsidRPr="00C61FED">
        <w:t>relevant departments, including th</w:t>
      </w:r>
      <w:r>
        <w:t>os</w:t>
      </w:r>
      <w:r w:rsidRPr="00C61FED">
        <w:t xml:space="preserve">e </w:t>
      </w:r>
      <w:r>
        <w:t xml:space="preserve">within the </w:t>
      </w:r>
      <w:r w:rsidRPr="00C61FED">
        <w:t xml:space="preserve">supply chain, </w:t>
      </w:r>
      <w:r>
        <w:t xml:space="preserve">are </w:t>
      </w:r>
      <w:r w:rsidRPr="00C61FED">
        <w:t xml:space="preserve">aware of sources of guidance supporting an effective ongoing personnel security culture? </w:t>
      </w:r>
    </w:p>
    <w:p w14:paraId="43143498" w14:textId="77777777" w:rsidR="00105545" w:rsidRPr="00C61FED" w:rsidRDefault="00105545" w:rsidP="00E75BB4">
      <w:pPr>
        <w:pStyle w:val="F10-Bullet1"/>
        <w:ind w:left="2268" w:hanging="708"/>
      </w:pPr>
      <w:r>
        <w:t xml:space="preserve">g) </w:t>
      </w:r>
      <w:r>
        <w:tab/>
        <w:t xml:space="preserve">Whether </w:t>
      </w:r>
      <w:r w:rsidRPr="00C61FED">
        <w:t xml:space="preserve">recruitment, training/learning and development, conditions of service and exit policies/guidance/procedures support a </w:t>
      </w:r>
      <w:r>
        <w:t xml:space="preserve">dutyholder’s </w:t>
      </w:r>
      <w:r w:rsidRPr="00C61FED">
        <w:t>coordinated approach to personnel security?</w:t>
      </w:r>
    </w:p>
    <w:p w14:paraId="79327A7D" w14:textId="77777777" w:rsidR="00105545" w:rsidRPr="00C61FED" w:rsidRDefault="00105545" w:rsidP="00E75BB4">
      <w:pPr>
        <w:pStyle w:val="F10-Bullet1"/>
        <w:ind w:left="2268" w:hanging="708"/>
      </w:pPr>
      <w:r>
        <w:t>h)</w:t>
      </w:r>
      <w:r>
        <w:tab/>
        <w:t xml:space="preserve"> Whether </w:t>
      </w:r>
      <w:r w:rsidRPr="00C61FED">
        <w:t xml:space="preserve">tender and contract award terms give sufficient weight to integrated personnel security procedures, policies and expectations? </w:t>
      </w:r>
    </w:p>
    <w:p w14:paraId="2092145C" w14:textId="77777777" w:rsidR="00105545" w:rsidRDefault="00105545" w:rsidP="00E75BB4">
      <w:pPr>
        <w:pStyle w:val="F10-Bullet1"/>
        <w:ind w:left="2268" w:hanging="708"/>
      </w:pPr>
      <w:proofErr w:type="spellStart"/>
      <w:r>
        <w:t>i</w:t>
      </w:r>
      <w:proofErr w:type="spellEnd"/>
      <w:r>
        <w:t xml:space="preserve">) </w:t>
      </w:r>
      <w:r>
        <w:tab/>
        <w:t xml:space="preserve">Whether </w:t>
      </w:r>
      <w:r w:rsidRPr="00C61FED">
        <w:t xml:space="preserve">line managers </w:t>
      </w:r>
      <w:r>
        <w:t xml:space="preserve">are </w:t>
      </w:r>
      <w:r w:rsidRPr="00C61FED">
        <w:t>properly informed and trained on ongoing personnel security arrangements?</w:t>
      </w:r>
    </w:p>
    <w:p w14:paraId="75640E67" w14:textId="6C6B4017" w:rsidR="00105545" w:rsidRDefault="0002592E" w:rsidP="00E75BB4">
      <w:pPr>
        <w:pStyle w:val="F9-Paragraph"/>
        <w:numPr>
          <w:ilvl w:val="0"/>
          <w:numId w:val="0"/>
        </w:numPr>
        <w:ind w:left="2268" w:hanging="708"/>
      </w:pPr>
      <w:r>
        <w:t xml:space="preserve"> </w:t>
      </w:r>
      <w:r w:rsidR="00105545">
        <w:t>j)</w:t>
      </w:r>
      <w:r w:rsidR="00105545">
        <w:tab/>
        <w:t xml:space="preserve">Whether the security department </w:t>
      </w:r>
      <w:r>
        <w:t xml:space="preserve">is </w:t>
      </w:r>
      <w:r w:rsidR="00105545">
        <w:t xml:space="preserve">provided with sufficient </w:t>
      </w:r>
      <w:r>
        <w:t xml:space="preserve">  </w:t>
      </w:r>
      <w:r w:rsidR="00105545">
        <w:t>advance notice of site visits?</w:t>
      </w:r>
    </w:p>
    <w:p w14:paraId="325F61DD" w14:textId="53BE3FAE" w:rsidR="00105545" w:rsidRDefault="00105545" w:rsidP="00105545">
      <w:pPr>
        <w:pStyle w:val="F9-Paragraph"/>
        <w:numPr>
          <w:ilvl w:val="0"/>
          <w:numId w:val="0"/>
        </w:numPr>
        <w:ind w:left="851" w:hanging="851"/>
      </w:pPr>
    </w:p>
    <w:p w14:paraId="0D6B39A2" w14:textId="77777777" w:rsidR="00E75BB4" w:rsidRDefault="00E75BB4" w:rsidP="008264C0">
      <w:pPr>
        <w:pStyle w:val="Heading1"/>
        <w:sectPr w:rsidR="00E75BB4" w:rsidSect="000B2BCD">
          <w:pgSz w:w="11906" w:h="16838" w:code="9"/>
          <w:pgMar w:top="1440" w:right="1440" w:bottom="1440" w:left="1440" w:header="397" w:footer="397" w:gutter="0"/>
          <w:cols w:space="312"/>
          <w:docGrid w:linePitch="360"/>
        </w:sectPr>
      </w:pPr>
      <w:bookmarkStart w:id="20" w:name="_Toc144375108"/>
    </w:p>
    <w:p w14:paraId="1720772A" w14:textId="77777777" w:rsidR="008264C0" w:rsidRPr="00F033F0" w:rsidRDefault="008264C0" w:rsidP="008264C0">
      <w:pPr>
        <w:pStyle w:val="Heading1"/>
      </w:pPr>
      <w:bookmarkStart w:id="21" w:name="_Toc160782780"/>
      <w:r>
        <w:t>Limitations</w:t>
      </w:r>
      <w:bookmarkEnd w:id="20"/>
      <w:bookmarkEnd w:id="21"/>
    </w:p>
    <w:p w14:paraId="5173EA93" w14:textId="77777777" w:rsidR="008264C0" w:rsidRPr="003A6DE8" w:rsidRDefault="008264C0" w:rsidP="008264C0">
      <w:pPr>
        <w:pStyle w:val="F9-Paragraph"/>
      </w:pPr>
      <w:r w:rsidRPr="00726DD0">
        <w:t xml:space="preserve">The Data Protection Act 2018 and common law, under the law of confidence, contain obligations about patient confidentiality, which apply to doctors and others dealing with medical issues. To demonstrate that it is lawful to disclose medical information, the doctor or medical staff will need to carry out a balancing act between the importance of the purpose for which the information is being disclosed and the privacy of the individual and sensitive nature of the information being disclosed </w:t>
      </w:r>
      <w:r>
        <w:t>(see [16] and [17]</w:t>
      </w:r>
      <w:r w:rsidRPr="00726DD0">
        <w:t xml:space="preserve">). In some cases, this could justifiably limit the extent to which the work of different departments may be integrated. </w:t>
      </w:r>
      <w:r w:rsidRPr="006F16A7">
        <w:t>However, in making such an assessment, occupational health departments will be aware that, under the Nuclear Industries Security Regulations 2003 Regulations 9, 17 and 22 (See</w:t>
      </w:r>
      <w:r>
        <w:t xml:space="preserve"> Appendix 1 </w:t>
      </w:r>
      <w:r w:rsidRPr="003A6DE8">
        <w:t xml:space="preserve">for regulations in full), occupational health personnel are “relevant personnel” </w:t>
      </w:r>
      <w:r>
        <w:t xml:space="preserve">(as is the workforce generally) </w:t>
      </w:r>
      <w:r w:rsidRPr="003A6DE8">
        <w:t>by having a duty to -</w:t>
      </w:r>
    </w:p>
    <w:p w14:paraId="66FAEE2E" w14:textId="77777777" w:rsidR="008264C0" w:rsidRPr="006F16A7" w:rsidRDefault="008264C0" w:rsidP="00E75BB4">
      <w:pPr>
        <w:pStyle w:val="Bulletlist1"/>
      </w:pPr>
      <w:r w:rsidRPr="006F16A7">
        <w:t>Regulation 4 - the “responsible person” in ensuring the security of premises and the material, equipment and information.  </w:t>
      </w:r>
    </w:p>
    <w:p w14:paraId="0D880CF7" w14:textId="77777777" w:rsidR="008264C0" w:rsidRDefault="008264C0" w:rsidP="00E75BB4">
      <w:pPr>
        <w:pStyle w:val="Bulletlist1"/>
      </w:pPr>
      <w:r w:rsidRPr="006F16A7">
        <w:t>Regulation 17 - the “approved carrier” in ensuring the security of the material, information and premises.</w:t>
      </w:r>
    </w:p>
    <w:p w14:paraId="1E175373" w14:textId="7D19E3F3" w:rsidR="008264C0" w:rsidRDefault="008264C0" w:rsidP="00E75BB4">
      <w:pPr>
        <w:pStyle w:val="Bulletlist1"/>
      </w:pPr>
      <w:r w:rsidRPr="006F16A7">
        <w:t>Regulation 22 – “any person</w:t>
      </w:r>
      <w:r>
        <w:rPr>
          <w:rStyle w:val="FootnoteReference"/>
        </w:rPr>
        <w:footnoteReference w:id="2"/>
      </w:r>
      <w:r w:rsidRPr="006F16A7">
        <w:t>” in ensuring the security of any sensitive nuclear information, uranium enrichment equipment or software within the possession or control of the person.</w:t>
      </w:r>
    </w:p>
    <w:p w14:paraId="278A1155" w14:textId="77777777" w:rsidR="00E75BB4" w:rsidRDefault="00E75BB4" w:rsidP="00904152">
      <w:pPr>
        <w:pStyle w:val="Heading1"/>
        <w:numPr>
          <w:ilvl w:val="0"/>
          <w:numId w:val="0"/>
        </w:numPr>
        <w:rPr>
          <w:color w:val="auto"/>
          <w:sz w:val="24"/>
        </w:rPr>
        <w:sectPr w:rsidR="00E75BB4" w:rsidSect="000B2BCD">
          <w:pgSz w:w="11906" w:h="16838" w:code="9"/>
          <w:pgMar w:top="1440" w:right="1440" w:bottom="1440" w:left="1440" w:header="397" w:footer="397" w:gutter="0"/>
          <w:cols w:space="312"/>
          <w:docGrid w:linePitch="360"/>
        </w:sectPr>
      </w:pPr>
    </w:p>
    <w:bookmarkStart w:id="22" w:name="_Toc160782781"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2"/>
        </w:p>
        <w:sdt>
          <w:sdtPr>
            <w:id w:val="700524479"/>
            <w:bibliography/>
          </w:sdtPr>
          <w:sdtEndPr/>
          <w:sdtContent>
            <w:p w14:paraId="05373D2A" w14:textId="77777777" w:rsidR="00046936"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9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09"/>
                <w:gridCol w:w="8481"/>
              </w:tblGrid>
              <w:tr w:rsidR="008264C0" w14:paraId="3DEDF7E0" w14:textId="77777777" w:rsidTr="008264C0">
                <w:trPr>
                  <w:divId w:val="1344669518"/>
                  <w:tblCellSpacing w:w="15" w:type="dxa"/>
                </w:trPr>
                <w:tc>
                  <w:tcPr>
                    <w:tcW w:w="361" w:type="pct"/>
                    <w:hideMark/>
                  </w:tcPr>
                  <w:p w14:paraId="48D29B31" w14:textId="77777777" w:rsidR="008264C0" w:rsidRDefault="008264C0" w:rsidP="00272C38">
                    <w:pPr>
                      <w:pStyle w:val="Bibliography"/>
                      <w:spacing w:line="240" w:lineRule="auto"/>
                      <w:rPr>
                        <w:noProof/>
                      </w:rPr>
                    </w:pPr>
                    <w:r>
                      <w:rPr>
                        <w:noProof/>
                      </w:rPr>
                      <w:t xml:space="preserve">[1] </w:t>
                    </w:r>
                  </w:p>
                </w:tc>
                <w:tc>
                  <w:tcPr>
                    <w:tcW w:w="4590" w:type="pct"/>
                    <w:hideMark/>
                  </w:tcPr>
                  <w:p w14:paraId="529875D9" w14:textId="77777777" w:rsidR="008264C0" w:rsidRDefault="008264C0" w:rsidP="00272C38">
                    <w:pPr>
                      <w:pStyle w:val="Bibliography"/>
                      <w:spacing w:line="240" w:lineRule="auto"/>
                      <w:rPr>
                        <w:noProof/>
                      </w:rPr>
                    </w:pPr>
                    <w:r>
                      <w:rPr>
                        <w:noProof/>
                      </w:rPr>
                      <w:t>H.M. Government, “The Nuclear Industries Security Regulations 2003 (NISR) (2003/403),” 2003.</w:t>
                    </w:r>
                  </w:p>
                </w:tc>
              </w:tr>
              <w:tr w:rsidR="008264C0" w:rsidRPr="00A4238E" w14:paraId="769E2B73" w14:textId="77777777" w:rsidTr="008264C0">
                <w:trPr>
                  <w:divId w:val="1344669518"/>
                  <w:tblCellSpacing w:w="15" w:type="dxa"/>
                </w:trPr>
                <w:tc>
                  <w:tcPr>
                    <w:tcW w:w="361" w:type="pct"/>
                    <w:hideMark/>
                  </w:tcPr>
                  <w:p w14:paraId="6D4B1162" w14:textId="77777777" w:rsidR="008264C0" w:rsidRDefault="008264C0" w:rsidP="00272C38">
                    <w:pPr>
                      <w:pStyle w:val="Bibliography"/>
                      <w:spacing w:line="240" w:lineRule="auto"/>
                      <w:rPr>
                        <w:noProof/>
                      </w:rPr>
                    </w:pPr>
                    <w:r>
                      <w:rPr>
                        <w:noProof/>
                      </w:rPr>
                      <w:t xml:space="preserve">[2] </w:t>
                    </w:r>
                  </w:p>
                </w:tc>
                <w:tc>
                  <w:tcPr>
                    <w:tcW w:w="4590" w:type="pct"/>
                    <w:hideMark/>
                  </w:tcPr>
                  <w:p w14:paraId="73E6C19A" w14:textId="36C64438" w:rsidR="008264C0" w:rsidRPr="00034AE5" w:rsidRDefault="008264C0" w:rsidP="00272C38">
                    <w:pPr>
                      <w:pStyle w:val="Bibliography"/>
                      <w:spacing w:line="240" w:lineRule="auto"/>
                      <w:rPr>
                        <w:noProof/>
                        <w:lang w:val="fr-FR"/>
                      </w:rPr>
                    </w:pPr>
                    <w:r>
                      <w:rPr>
                        <w:noProof/>
                      </w:rPr>
                      <w:t>ONR, “Security Assessment Principles (SyAPs) for the Civil Nuclear Industry”</w:t>
                    </w:r>
                    <w:r>
                      <w:t xml:space="preserve"> [Online]. </w:t>
                    </w:r>
                    <w:r w:rsidRPr="00034AE5">
                      <w:rPr>
                        <w:lang w:val="fr-FR"/>
                      </w:rPr>
                      <w:t xml:space="preserve">Available </w:t>
                    </w:r>
                    <w:r w:rsidRPr="00034AE5">
                      <w:rPr>
                        <w:noProof/>
                        <w:lang w:val="fr-FR"/>
                      </w:rPr>
                      <w:t>https://www.onr.org.uk/syaps/security-assessment-principles.pdf</w:t>
                    </w:r>
                    <w:r w:rsidR="00045A9B">
                      <w:rPr>
                        <w:noProof/>
                        <w:lang w:val="fr-FR"/>
                      </w:rPr>
                      <w:t xml:space="preserve">   </w:t>
                    </w:r>
                  </w:p>
                </w:tc>
              </w:tr>
              <w:tr w:rsidR="008264C0" w:rsidRPr="00A4238E" w14:paraId="7B9D5BB1" w14:textId="77777777" w:rsidTr="008264C0">
                <w:trPr>
                  <w:divId w:val="1344669518"/>
                  <w:tblCellSpacing w:w="15" w:type="dxa"/>
                </w:trPr>
                <w:tc>
                  <w:tcPr>
                    <w:tcW w:w="361" w:type="pct"/>
                    <w:hideMark/>
                  </w:tcPr>
                  <w:p w14:paraId="2CF5DA62" w14:textId="77777777" w:rsidR="008264C0" w:rsidRDefault="008264C0" w:rsidP="00272C38">
                    <w:pPr>
                      <w:pStyle w:val="Bibliography"/>
                      <w:spacing w:line="240" w:lineRule="auto"/>
                      <w:rPr>
                        <w:noProof/>
                      </w:rPr>
                    </w:pPr>
                    <w:r>
                      <w:rPr>
                        <w:noProof/>
                      </w:rPr>
                      <w:t xml:space="preserve">[3] </w:t>
                    </w:r>
                  </w:p>
                </w:tc>
                <w:tc>
                  <w:tcPr>
                    <w:tcW w:w="4590" w:type="pct"/>
                    <w:hideMark/>
                  </w:tcPr>
                  <w:p w14:paraId="6EC7A1F6" w14:textId="6F33DEA0" w:rsidR="008264C0" w:rsidRPr="00034AE5" w:rsidRDefault="008264C0" w:rsidP="00272C38">
                    <w:pPr>
                      <w:pStyle w:val="Bibliography"/>
                      <w:spacing w:line="240" w:lineRule="auto"/>
                      <w:rPr>
                        <w:noProof/>
                        <w:lang w:val="fr-FR"/>
                      </w:rPr>
                    </w:pPr>
                    <w:r>
                      <w:rPr>
                        <w:noProof/>
                      </w:rPr>
                      <w:t xml:space="preserve">H.M. Government, “Government Functional Standard GovS 007: Security,” [Online]. </w:t>
                    </w:r>
                    <w:r w:rsidRPr="00034AE5">
                      <w:rPr>
                        <w:noProof/>
                        <w:lang w:val="fr-FR"/>
                      </w:rPr>
                      <w:t>Available: https://www.gov.uk/government/publications/government-functional-standard-govs-007-security</w:t>
                    </w:r>
                    <w:r w:rsidR="00045A9B">
                      <w:rPr>
                        <w:noProof/>
                        <w:lang w:val="fr-FR"/>
                      </w:rPr>
                      <w:t xml:space="preserve"> </w:t>
                    </w:r>
                  </w:p>
                </w:tc>
              </w:tr>
              <w:tr w:rsidR="008264C0" w14:paraId="3B607725" w14:textId="77777777" w:rsidTr="008264C0">
                <w:trPr>
                  <w:divId w:val="1344669518"/>
                  <w:tblCellSpacing w:w="15" w:type="dxa"/>
                </w:trPr>
                <w:tc>
                  <w:tcPr>
                    <w:tcW w:w="361" w:type="pct"/>
                    <w:hideMark/>
                  </w:tcPr>
                  <w:p w14:paraId="5ED382EB" w14:textId="77777777" w:rsidR="008264C0" w:rsidRDefault="008264C0" w:rsidP="00272C38">
                    <w:pPr>
                      <w:pStyle w:val="Bibliography"/>
                      <w:spacing w:line="240" w:lineRule="auto"/>
                      <w:rPr>
                        <w:noProof/>
                      </w:rPr>
                    </w:pPr>
                    <w:r>
                      <w:rPr>
                        <w:noProof/>
                      </w:rPr>
                      <w:t xml:space="preserve">[4] </w:t>
                    </w:r>
                  </w:p>
                </w:tc>
                <w:tc>
                  <w:tcPr>
                    <w:tcW w:w="4590" w:type="pct"/>
                    <w:hideMark/>
                  </w:tcPr>
                  <w:p w14:paraId="735267AE" w14:textId="77777777" w:rsidR="008264C0" w:rsidRDefault="008264C0" w:rsidP="00272C38">
                    <w:pPr>
                      <w:pStyle w:val="Bibliography"/>
                      <w:spacing w:line="240" w:lineRule="auto"/>
                      <w:rPr>
                        <w:noProof/>
                      </w:rPr>
                    </w:pPr>
                    <w:r>
                      <w:rPr>
                        <w:noProof/>
                      </w:rPr>
                      <w:t xml:space="preserve">H.M. Government, OFFICIAL-SENSITIVE Personnel Security Policy </w:t>
                    </w:r>
                  </w:p>
                </w:tc>
              </w:tr>
              <w:tr w:rsidR="008264C0" w:rsidRPr="00A4238E" w14:paraId="27D2F3EF" w14:textId="77777777" w:rsidTr="008264C0">
                <w:trPr>
                  <w:divId w:val="1344669518"/>
                  <w:tblCellSpacing w:w="15" w:type="dxa"/>
                </w:trPr>
                <w:tc>
                  <w:tcPr>
                    <w:tcW w:w="361" w:type="pct"/>
                    <w:hideMark/>
                  </w:tcPr>
                  <w:p w14:paraId="7EC7A6DF" w14:textId="77777777" w:rsidR="008264C0" w:rsidRDefault="008264C0" w:rsidP="00272C38">
                    <w:pPr>
                      <w:pStyle w:val="Bibliography"/>
                      <w:spacing w:line="240" w:lineRule="auto"/>
                      <w:rPr>
                        <w:noProof/>
                      </w:rPr>
                    </w:pPr>
                    <w:r>
                      <w:rPr>
                        <w:noProof/>
                      </w:rPr>
                      <w:t xml:space="preserve">[5] </w:t>
                    </w:r>
                  </w:p>
                </w:tc>
                <w:tc>
                  <w:tcPr>
                    <w:tcW w:w="4590" w:type="pct"/>
                    <w:hideMark/>
                  </w:tcPr>
                  <w:p w14:paraId="4C59B072" w14:textId="676AD322" w:rsidR="008264C0" w:rsidRPr="00272C38" w:rsidRDefault="008264C0" w:rsidP="00272C38">
                    <w:pPr>
                      <w:pStyle w:val="Bibliography"/>
                      <w:spacing w:line="240" w:lineRule="auto"/>
                      <w:rPr>
                        <w:noProof/>
                        <w:lang w:val="fr-FR"/>
                      </w:rPr>
                    </w:pPr>
                    <w:r>
                      <w:rPr>
                        <w:noProof/>
                      </w:rPr>
                      <w:t xml:space="preserve">H.M. Government, “HMG Baseline Personnel Security Standard,” May 2018. </w:t>
                    </w:r>
                    <w:r w:rsidRPr="00272C38">
                      <w:rPr>
                        <w:noProof/>
                        <w:lang w:val="fr-FR"/>
                      </w:rPr>
                      <w:t>[Online]. Available: https://www.gov.uk/government/publications/government-baseline-personnel-security-standard</w:t>
                    </w:r>
                  </w:p>
                </w:tc>
              </w:tr>
              <w:tr w:rsidR="008264C0" w:rsidRPr="00A4238E" w14:paraId="788FD7D4" w14:textId="77777777" w:rsidTr="008264C0">
                <w:trPr>
                  <w:divId w:val="1344669518"/>
                  <w:tblCellSpacing w:w="15" w:type="dxa"/>
                </w:trPr>
                <w:tc>
                  <w:tcPr>
                    <w:tcW w:w="361" w:type="pct"/>
                    <w:hideMark/>
                  </w:tcPr>
                  <w:p w14:paraId="62E4EE97" w14:textId="77777777" w:rsidR="008264C0" w:rsidRDefault="008264C0" w:rsidP="00272C38">
                    <w:pPr>
                      <w:pStyle w:val="Bibliography"/>
                      <w:spacing w:line="240" w:lineRule="auto"/>
                      <w:rPr>
                        <w:noProof/>
                      </w:rPr>
                    </w:pPr>
                    <w:r>
                      <w:rPr>
                        <w:noProof/>
                      </w:rPr>
                      <w:t xml:space="preserve">[6] </w:t>
                    </w:r>
                  </w:p>
                </w:tc>
                <w:tc>
                  <w:tcPr>
                    <w:tcW w:w="4590" w:type="pct"/>
                    <w:hideMark/>
                  </w:tcPr>
                  <w:p w14:paraId="03A1FDBC" w14:textId="5920B72D" w:rsidR="008264C0" w:rsidRPr="00272C38" w:rsidRDefault="008264C0" w:rsidP="00272C38">
                    <w:pPr>
                      <w:pStyle w:val="Bibliography"/>
                      <w:spacing w:line="240" w:lineRule="auto"/>
                      <w:rPr>
                        <w:noProof/>
                        <w:lang w:val="fr-FR"/>
                      </w:rPr>
                    </w:pPr>
                    <w:r>
                      <w:rPr>
                        <w:noProof/>
                      </w:rPr>
                      <w:t xml:space="preserve">ONR, “ONR-CNSS-POL-001 - NISR 2013 Classification Policy for the Civil Nuclear Industry”. </w:t>
                    </w:r>
                    <w:r w:rsidRPr="00272C38">
                      <w:rPr>
                        <w:noProof/>
                        <w:lang w:val="fr-FR"/>
                      </w:rPr>
                      <w:t>[Online]. Available https://www.onr.org.uk/documents/classification-policy.pdf</w:t>
                    </w:r>
                    <w:r w:rsidR="00B32C1C">
                      <w:rPr>
                        <w:noProof/>
                        <w:lang w:val="fr-FR"/>
                      </w:rPr>
                      <w:t xml:space="preserve"> </w:t>
                    </w:r>
                  </w:p>
                </w:tc>
              </w:tr>
              <w:tr w:rsidR="008264C0" w14:paraId="5FF6B018" w14:textId="77777777" w:rsidTr="008264C0">
                <w:trPr>
                  <w:divId w:val="1344669518"/>
                  <w:tblCellSpacing w:w="15" w:type="dxa"/>
                </w:trPr>
                <w:tc>
                  <w:tcPr>
                    <w:tcW w:w="361" w:type="pct"/>
                    <w:hideMark/>
                  </w:tcPr>
                  <w:p w14:paraId="4157EB9B" w14:textId="77777777" w:rsidR="008264C0" w:rsidRDefault="008264C0" w:rsidP="00272C38">
                    <w:pPr>
                      <w:pStyle w:val="Bibliography"/>
                      <w:spacing w:line="240" w:lineRule="auto"/>
                      <w:rPr>
                        <w:noProof/>
                      </w:rPr>
                    </w:pPr>
                    <w:r>
                      <w:rPr>
                        <w:noProof/>
                      </w:rPr>
                      <w:t xml:space="preserve">[7] </w:t>
                    </w:r>
                  </w:p>
                </w:tc>
                <w:tc>
                  <w:tcPr>
                    <w:tcW w:w="4590" w:type="pct"/>
                    <w:hideMark/>
                  </w:tcPr>
                  <w:p w14:paraId="64F6826E" w14:textId="77777777" w:rsidR="008264C0" w:rsidRDefault="008264C0" w:rsidP="00272C38">
                    <w:pPr>
                      <w:pStyle w:val="Bibliography"/>
                      <w:spacing w:line="240" w:lineRule="auto"/>
                      <w:rPr>
                        <w:noProof/>
                      </w:rPr>
                    </w:pPr>
                    <w:r>
                      <w:rPr>
                        <w:noProof/>
                      </w:rPr>
                      <w:t>IAEA, “Convention on the Physical Protection of Nuclear Material (CPPNM)”. [Online]. Available:</w:t>
                    </w:r>
                    <w:r>
                      <w:t xml:space="preserve"> </w:t>
                    </w:r>
                    <w:hyperlink r:id="rId19" w:history="1">
                      <w:r>
                        <w:rPr>
                          <w:rStyle w:val="Hyperlink"/>
                        </w:rPr>
                        <w:t>https://www.iaea.org/publications/documents/conventions/convention-physical-protection-nuclear-material</w:t>
                      </w:r>
                    </w:hyperlink>
                    <w:r>
                      <w:t xml:space="preserve"> </w:t>
                    </w:r>
                    <w:r>
                      <w:rPr>
                        <w:noProof/>
                      </w:rPr>
                      <w:t xml:space="preserve"> </w:t>
                    </w:r>
                  </w:p>
                </w:tc>
              </w:tr>
              <w:tr w:rsidR="008264C0" w:rsidRPr="00A4238E" w14:paraId="05C83A00" w14:textId="77777777" w:rsidTr="008264C0">
                <w:trPr>
                  <w:divId w:val="1344669518"/>
                  <w:tblCellSpacing w:w="15" w:type="dxa"/>
                </w:trPr>
                <w:tc>
                  <w:tcPr>
                    <w:tcW w:w="361" w:type="pct"/>
                    <w:hideMark/>
                  </w:tcPr>
                  <w:p w14:paraId="15CE6568" w14:textId="77777777" w:rsidR="008264C0" w:rsidRDefault="008264C0" w:rsidP="00272C38">
                    <w:pPr>
                      <w:pStyle w:val="Bibliography"/>
                      <w:spacing w:line="240" w:lineRule="auto"/>
                      <w:rPr>
                        <w:noProof/>
                      </w:rPr>
                    </w:pPr>
                    <w:r>
                      <w:rPr>
                        <w:noProof/>
                      </w:rPr>
                      <w:t xml:space="preserve">[8] </w:t>
                    </w:r>
                  </w:p>
                </w:tc>
                <w:tc>
                  <w:tcPr>
                    <w:tcW w:w="4590" w:type="pct"/>
                    <w:hideMark/>
                  </w:tcPr>
                  <w:p w14:paraId="2A1514B5" w14:textId="77777777" w:rsidR="008264C0" w:rsidRPr="00034AE5" w:rsidRDefault="008264C0" w:rsidP="00272C38">
                    <w:pPr>
                      <w:pStyle w:val="Bibliography"/>
                      <w:spacing w:line="240" w:lineRule="auto"/>
                      <w:rPr>
                        <w:noProof/>
                        <w:lang w:val="fr-FR"/>
                      </w:rPr>
                    </w:pPr>
                    <w:r>
                      <w:rPr>
                        <w:noProof/>
                      </w:rPr>
                      <w:t xml:space="preserve">IAEA, “Nuclear Security Series No. 20. Objective and Essential Elements of a State’s Nuclear Security Regime”.[Online]. </w:t>
                    </w:r>
                    <w:r w:rsidRPr="00034AE5">
                      <w:rPr>
                        <w:noProof/>
                        <w:lang w:val="fr-FR"/>
                      </w:rPr>
                      <w:t>Available https://www.iaea.org/publications/10353/objective-and-essential-elements-of-a-states-nuclear-security-regime</w:t>
                    </w:r>
                  </w:p>
                </w:tc>
              </w:tr>
              <w:tr w:rsidR="008264C0" w:rsidRPr="00A4238E" w14:paraId="292E25EA" w14:textId="77777777" w:rsidTr="008264C0">
                <w:trPr>
                  <w:divId w:val="1344669518"/>
                  <w:tblCellSpacing w:w="15" w:type="dxa"/>
                </w:trPr>
                <w:tc>
                  <w:tcPr>
                    <w:tcW w:w="361" w:type="pct"/>
                    <w:hideMark/>
                  </w:tcPr>
                  <w:p w14:paraId="6D65C819" w14:textId="77777777" w:rsidR="008264C0" w:rsidRDefault="008264C0" w:rsidP="00272C38">
                    <w:pPr>
                      <w:pStyle w:val="Bibliography"/>
                      <w:spacing w:line="240" w:lineRule="auto"/>
                      <w:rPr>
                        <w:noProof/>
                      </w:rPr>
                    </w:pPr>
                    <w:r>
                      <w:rPr>
                        <w:noProof/>
                      </w:rPr>
                      <w:t xml:space="preserve">[9] </w:t>
                    </w:r>
                  </w:p>
                </w:tc>
                <w:tc>
                  <w:tcPr>
                    <w:tcW w:w="4590" w:type="pct"/>
                    <w:hideMark/>
                  </w:tcPr>
                  <w:p w14:paraId="74BA4676" w14:textId="77777777" w:rsidR="008264C0" w:rsidRPr="00272C38" w:rsidRDefault="008264C0" w:rsidP="00272C38">
                    <w:pPr>
                      <w:pStyle w:val="Bibliography"/>
                      <w:spacing w:line="240" w:lineRule="auto"/>
                      <w:rPr>
                        <w:noProof/>
                        <w:lang w:val="fr-FR"/>
                      </w:rPr>
                    </w:pPr>
                    <w:r>
                      <w:rPr>
                        <w:noProof/>
                      </w:rPr>
                      <w:t xml:space="preserve">IAEA, “Nuclear Security Series No. 13. Nuclear Security Recommendations on Physical Protection of Nuclear Material and Nuclear Facilities (INFCIRC/225/Revision 5),” 2011. </w:t>
                    </w:r>
                    <w:r w:rsidRPr="00272C38">
                      <w:rPr>
                        <w:noProof/>
                        <w:lang w:val="fr-FR"/>
                      </w:rPr>
                      <w:t>[Online]. Available https://www-pub.iaea.org/MTCD/Publications/PDF/Pub1481_web.pdf</w:t>
                    </w:r>
                  </w:p>
                </w:tc>
              </w:tr>
              <w:tr w:rsidR="008264C0" w:rsidRPr="00A4238E" w14:paraId="6C133EC4" w14:textId="77777777" w:rsidTr="008264C0">
                <w:trPr>
                  <w:divId w:val="1344669518"/>
                  <w:tblCellSpacing w:w="15" w:type="dxa"/>
                </w:trPr>
                <w:tc>
                  <w:tcPr>
                    <w:tcW w:w="361" w:type="pct"/>
                    <w:hideMark/>
                  </w:tcPr>
                  <w:p w14:paraId="6A713E06" w14:textId="77777777" w:rsidR="008264C0" w:rsidRDefault="008264C0" w:rsidP="00272C38">
                    <w:pPr>
                      <w:pStyle w:val="Bibliography"/>
                      <w:spacing w:line="240" w:lineRule="auto"/>
                      <w:rPr>
                        <w:noProof/>
                      </w:rPr>
                    </w:pPr>
                    <w:r>
                      <w:rPr>
                        <w:noProof/>
                      </w:rPr>
                      <w:t xml:space="preserve">[10] </w:t>
                    </w:r>
                  </w:p>
                </w:tc>
                <w:tc>
                  <w:tcPr>
                    <w:tcW w:w="4590" w:type="pct"/>
                    <w:hideMark/>
                  </w:tcPr>
                  <w:p w14:paraId="156558FA" w14:textId="77777777" w:rsidR="008264C0" w:rsidRPr="00034AE5" w:rsidRDefault="008264C0" w:rsidP="00272C38">
                    <w:pPr>
                      <w:pStyle w:val="Bibliography"/>
                      <w:spacing w:line="240" w:lineRule="auto"/>
                      <w:rPr>
                        <w:noProof/>
                        <w:lang w:val="fr-FR"/>
                      </w:rPr>
                    </w:pPr>
                    <w:r>
                      <w:rPr>
                        <w:noProof/>
                      </w:rPr>
                      <w:t xml:space="preserve">IAEA, “Nuclear Security Series No. 8-G (Rev 1)- Preventive and Protective Measures against Insider Threats” [Online]. </w:t>
                    </w:r>
                    <w:r w:rsidRPr="00034AE5">
                      <w:rPr>
                        <w:noProof/>
                        <w:lang w:val="fr-FR"/>
                      </w:rPr>
                      <w:t>Available: https://www-pub.iaea.org/MTCD/Publications/PDF/PUB1858_web.pdf</w:t>
                    </w:r>
                  </w:p>
                </w:tc>
              </w:tr>
              <w:tr w:rsidR="008264C0" w:rsidRPr="00A4238E" w14:paraId="1F4913E1" w14:textId="77777777" w:rsidTr="008264C0">
                <w:trPr>
                  <w:divId w:val="1344669518"/>
                  <w:tblCellSpacing w:w="15" w:type="dxa"/>
                </w:trPr>
                <w:tc>
                  <w:tcPr>
                    <w:tcW w:w="361" w:type="pct"/>
                    <w:hideMark/>
                  </w:tcPr>
                  <w:p w14:paraId="395BDE23" w14:textId="77777777" w:rsidR="008264C0" w:rsidRDefault="008264C0" w:rsidP="00272C38">
                    <w:pPr>
                      <w:pStyle w:val="Bibliography"/>
                      <w:spacing w:line="240" w:lineRule="auto"/>
                      <w:rPr>
                        <w:noProof/>
                      </w:rPr>
                    </w:pPr>
                    <w:r>
                      <w:rPr>
                        <w:noProof/>
                      </w:rPr>
                      <w:t xml:space="preserve">[11] </w:t>
                    </w:r>
                  </w:p>
                </w:tc>
                <w:tc>
                  <w:tcPr>
                    <w:tcW w:w="4590" w:type="pct"/>
                    <w:hideMark/>
                  </w:tcPr>
                  <w:p w14:paraId="1465C527" w14:textId="77777777" w:rsidR="008264C0" w:rsidRPr="00272C38" w:rsidRDefault="008264C0" w:rsidP="00272C38">
                    <w:pPr>
                      <w:pStyle w:val="Bibliography"/>
                      <w:spacing w:line="240" w:lineRule="auto"/>
                      <w:rPr>
                        <w:noProof/>
                        <w:lang w:val="fr-FR"/>
                      </w:rPr>
                    </w:pPr>
                    <w:r>
                      <w:rPr>
                        <w:noProof/>
                      </w:rPr>
                      <w:t xml:space="preserve">IAEA, “Nuclear Security Series No. 7 - Nuclear Security Culture,” 2008. </w:t>
                    </w:r>
                    <w:r w:rsidRPr="00272C38">
                      <w:rPr>
                        <w:noProof/>
                        <w:lang w:val="fr-FR"/>
                      </w:rPr>
                      <w:t>[Online]. Available: https://www-pub.iaea.org/MTCD/publications/PDF/Pub1347_web.pdf</w:t>
                    </w:r>
                  </w:p>
                </w:tc>
              </w:tr>
              <w:tr w:rsidR="008264C0" w:rsidRPr="00A4238E" w14:paraId="671A0B19" w14:textId="77777777" w:rsidTr="008264C0">
                <w:trPr>
                  <w:divId w:val="1344669518"/>
                  <w:tblCellSpacing w:w="15" w:type="dxa"/>
                </w:trPr>
                <w:tc>
                  <w:tcPr>
                    <w:tcW w:w="361" w:type="pct"/>
                    <w:hideMark/>
                  </w:tcPr>
                  <w:p w14:paraId="518C66BE" w14:textId="77777777" w:rsidR="008264C0" w:rsidRDefault="008264C0" w:rsidP="00272C38">
                    <w:pPr>
                      <w:pStyle w:val="Bibliography"/>
                      <w:spacing w:line="240" w:lineRule="auto"/>
                      <w:rPr>
                        <w:noProof/>
                      </w:rPr>
                    </w:pPr>
                    <w:r>
                      <w:rPr>
                        <w:noProof/>
                      </w:rPr>
                      <w:t xml:space="preserve">[12] </w:t>
                    </w:r>
                  </w:p>
                </w:tc>
                <w:tc>
                  <w:tcPr>
                    <w:tcW w:w="4590" w:type="pct"/>
                    <w:hideMark/>
                  </w:tcPr>
                  <w:p w14:paraId="124E7638" w14:textId="77777777" w:rsidR="008264C0" w:rsidRPr="00272C38" w:rsidRDefault="008264C0" w:rsidP="00272C38">
                    <w:pPr>
                      <w:pStyle w:val="Bibliography"/>
                      <w:spacing w:line="240" w:lineRule="auto"/>
                      <w:rPr>
                        <w:noProof/>
                        <w:lang w:val="fr-FR"/>
                      </w:rPr>
                    </w:pPr>
                    <w:r>
                      <w:rPr>
                        <w:noProof/>
                      </w:rPr>
                      <w:t xml:space="preserve">H.M. Government, “HMG Personnel Security Controls,” January 2022. </w:t>
                    </w:r>
                    <w:r w:rsidRPr="00272C38">
                      <w:rPr>
                        <w:noProof/>
                        <w:lang w:val="fr-FR"/>
                      </w:rPr>
                      <w:t>[Online]. Available: https://assets.publishing.service.gov.uk/government/uploads/system/uploads/attachment_data/file/1043588/HMG-Personnel-Security-Controls-V5-January-2022.pdf</w:t>
                    </w:r>
                  </w:p>
                </w:tc>
              </w:tr>
              <w:tr w:rsidR="008264C0" w:rsidRPr="00A4238E" w14:paraId="3E7A125D" w14:textId="77777777" w:rsidTr="008264C0">
                <w:trPr>
                  <w:divId w:val="1344669518"/>
                  <w:tblCellSpacing w:w="15" w:type="dxa"/>
                </w:trPr>
                <w:tc>
                  <w:tcPr>
                    <w:tcW w:w="361" w:type="pct"/>
                    <w:hideMark/>
                  </w:tcPr>
                  <w:p w14:paraId="6D28A63B" w14:textId="77777777" w:rsidR="008264C0" w:rsidRDefault="008264C0" w:rsidP="00272C38">
                    <w:pPr>
                      <w:pStyle w:val="Bibliography"/>
                      <w:spacing w:line="240" w:lineRule="auto"/>
                      <w:rPr>
                        <w:noProof/>
                      </w:rPr>
                    </w:pPr>
                    <w:r>
                      <w:rPr>
                        <w:noProof/>
                      </w:rPr>
                      <w:t xml:space="preserve">[13] </w:t>
                    </w:r>
                  </w:p>
                </w:tc>
                <w:tc>
                  <w:tcPr>
                    <w:tcW w:w="4590" w:type="pct"/>
                    <w:hideMark/>
                  </w:tcPr>
                  <w:p w14:paraId="4B7E11B4" w14:textId="31F523BF" w:rsidR="008264C0" w:rsidRPr="005C4D6E" w:rsidRDefault="008264C0" w:rsidP="00272C38">
                    <w:pPr>
                      <w:pStyle w:val="Bibliography"/>
                      <w:spacing w:line="240" w:lineRule="auto"/>
                      <w:rPr>
                        <w:noProof/>
                        <w:lang w:val="fr-FR"/>
                      </w:rPr>
                    </w:pPr>
                    <w:r>
                      <w:rPr>
                        <w:noProof/>
                      </w:rPr>
                      <w:t>ONR, “</w:t>
                    </w:r>
                    <w:r w:rsidR="00072F36">
                      <w:rPr>
                        <w:noProof/>
                      </w:rPr>
                      <w:t>TAG</w:t>
                    </w:r>
                    <w:r>
                      <w:rPr>
                        <w:noProof/>
                      </w:rPr>
                      <w:t xml:space="preserve">-8.2 - Pre-employment Screening and National Security Vetting”.[Online]. </w:t>
                    </w:r>
                    <w:r w:rsidRPr="00272C38">
                      <w:rPr>
                        <w:noProof/>
                        <w:lang w:val="fr-FR"/>
                      </w:rPr>
                      <w:t>Available:</w:t>
                    </w:r>
                    <w:r w:rsidRPr="00272C38">
                      <w:rPr>
                        <w:lang w:val="fr-FR"/>
                      </w:rPr>
                      <w:t xml:space="preserve"> </w:t>
                    </w:r>
                    <w:r w:rsidR="005C4D6E" w:rsidRPr="005C4D6E">
                      <w:rPr>
                        <w:lang w:val="fr-FR"/>
                      </w:rPr>
                      <w:t>https://www.onr.org.uk/operational/tech_asst_guides/index.htm</w:t>
                    </w:r>
                  </w:p>
                </w:tc>
              </w:tr>
              <w:tr w:rsidR="008264C0" w:rsidRPr="00A4238E" w14:paraId="718225E5" w14:textId="77777777" w:rsidTr="008264C0">
                <w:trPr>
                  <w:divId w:val="1344669518"/>
                  <w:tblCellSpacing w:w="15" w:type="dxa"/>
                </w:trPr>
                <w:tc>
                  <w:tcPr>
                    <w:tcW w:w="361" w:type="pct"/>
                    <w:hideMark/>
                  </w:tcPr>
                  <w:p w14:paraId="6C1F49CE" w14:textId="77777777" w:rsidR="008264C0" w:rsidRPr="00272C38" w:rsidRDefault="008264C0" w:rsidP="00272C38">
                    <w:pPr>
                      <w:pStyle w:val="Bibliography"/>
                      <w:spacing w:line="240" w:lineRule="auto"/>
                      <w:rPr>
                        <w:noProof/>
                        <w:lang w:val="fr-FR"/>
                      </w:rPr>
                    </w:pPr>
                  </w:p>
                </w:tc>
                <w:tc>
                  <w:tcPr>
                    <w:tcW w:w="4590" w:type="pct"/>
                    <w:hideMark/>
                  </w:tcPr>
                  <w:p w14:paraId="075F63BE" w14:textId="77777777" w:rsidR="008264C0" w:rsidRPr="00272C38" w:rsidRDefault="008264C0" w:rsidP="00272C38">
                    <w:pPr>
                      <w:pStyle w:val="Bibliography"/>
                      <w:spacing w:line="240" w:lineRule="auto"/>
                      <w:rPr>
                        <w:noProof/>
                        <w:lang w:val="fr-FR"/>
                      </w:rPr>
                    </w:pPr>
                  </w:p>
                </w:tc>
              </w:tr>
              <w:tr w:rsidR="008264C0" w:rsidRPr="00A4238E" w14:paraId="6583B354" w14:textId="77777777" w:rsidTr="008264C0">
                <w:trPr>
                  <w:divId w:val="1344669518"/>
                  <w:tblCellSpacing w:w="15" w:type="dxa"/>
                </w:trPr>
                <w:tc>
                  <w:tcPr>
                    <w:tcW w:w="361" w:type="pct"/>
                    <w:hideMark/>
                  </w:tcPr>
                  <w:p w14:paraId="28F4B309" w14:textId="77777777" w:rsidR="008264C0" w:rsidRPr="00272C38" w:rsidRDefault="008264C0" w:rsidP="00272C38">
                    <w:pPr>
                      <w:pStyle w:val="Bibliography"/>
                      <w:spacing w:line="240" w:lineRule="auto"/>
                      <w:rPr>
                        <w:noProof/>
                        <w:lang w:val="fr-FR"/>
                      </w:rPr>
                    </w:pPr>
                  </w:p>
                </w:tc>
                <w:tc>
                  <w:tcPr>
                    <w:tcW w:w="4590" w:type="pct"/>
                    <w:hideMark/>
                  </w:tcPr>
                  <w:p w14:paraId="4E852906" w14:textId="77777777" w:rsidR="008264C0" w:rsidRPr="00272C38" w:rsidRDefault="008264C0" w:rsidP="00272C38">
                    <w:pPr>
                      <w:pStyle w:val="Bibliography"/>
                      <w:spacing w:line="240" w:lineRule="auto"/>
                      <w:rPr>
                        <w:noProof/>
                        <w:lang w:val="fr-FR"/>
                      </w:rPr>
                    </w:pPr>
                  </w:p>
                </w:tc>
              </w:tr>
              <w:tr w:rsidR="008264C0" w:rsidRPr="00A4238E" w14:paraId="17D6933D" w14:textId="77777777" w:rsidTr="008264C0">
                <w:trPr>
                  <w:divId w:val="1344669518"/>
                  <w:tblCellSpacing w:w="15" w:type="dxa"/>
                </w:trPr>
                <w:tc>
                  <w:tcPr>
                    <w:tcW w:w="361" w:type="pct"/>
                    <w:hideMark/>
                  </w:tcPr>
                  <w:p w14:paraId="088389CA" w14:textId="77777777" w:rsidR="008264C0" w:rsidRDefault="008264C0" w:rsidP="00272C38">
                    <w:pPr>
                      <w:pStyle w:val="Bibliography"/>
                      <w:spacing w:line="240" w:lineRule="auto"/>
                      <w:rPr>
                        <w:noProof/>
                      </w:rPr>
                    </w:pPr>
                    <w:r>
                      <w:rPr>
                        <w:noProof/>
                      </w:rPr>
                      <w:t>[14]</w:t>
                    </w:r>
                  </w:p>
                  <w:p w14:paraId="3949CFEB" w14:textId="77777777" w:rsidR="008264C0" w:rsidRDefault="008264C0" w:rsidP="00272C38">
                    <w:pPr>
                      <w:pStyle w:val="Bibliography"/>
                      <w:spacing w:line="240" w:lineRule="auto"/>
                      <w:rPr>
                        <w:noProof/>
                      </w:rPr>
                    </w:pPr>
                  </w:p>
                  <w:p w14:paraId="5FBA336D" w14:textId="77777777" w:rsidR="008264C0" w:rsidRDefault="008264C0" w:rsidP="00272C38">
                    <w:pPr>
                      <w:pStyle w:val="Bibliography"/>
                      <w:spacing w:line="240" w:lineRule="auto"/>
                      <w:rPr>
                        <w:noProof/>
                      </w:rPr>
                    </w:pPr>
                    <w:r>
                      <w:rPr>
                        <w:noProof/>
                      </w:rPr>
                      <w:t xml:space="preserve">[15] </w:t>
                    </w:r>
                  </w:p>
                </w:tc>
                <w:tc>
                  <w:tcPr>
                    <w:tcW w:w="4590" w:type="pct"/>
                    <w:hideMark/>
                  </w:tcPr>
                  <w:p w14:paraId="0553BA43" w14:textId="77777777" w:rsidR="008264C0" w:rsidRPr="00272C38" w:rsidRDefault="008264C0" w:rsidP="00272C38">
                    <w:pPr>
                      <w:pStyle w:val="Bibliography"/>
                      <w:spacing w:line="240" w:lineRule="auto"/>
                      <w:rPr>
                        <w:noProof/>
                        <w:lang w:val="fr-FR"/>
                      </w:rPr>
                    </w:pPr>
                    <w:r>
                      <w:rPr>
                        <w:noProof/>
                      </w:rPr>
                      <w:t xml:space="preserve">NPSA, “Personnel &amp; People Security,” August 2021. </w:t>
                    </w:r>
                    <w:r w:rsidRPr="00272C38">
                      <w:rPr>
                        <w:noProof/>
                        <w:lang w:val="fr-FR"/>
                      </w:rPr>
                      <w:t xml:space="preserve">[Online]. Available: </w:t>
                    </w:r>
                    <w:r w:rsidRPr="00272C38">
                      <w:rPr>
                        <w:lang w:val="fr-FR"/>
                      </w:rPr>
                      <w:t>https://www.npsa.gov.uk/personnel-and-people-security</w:t>
                    </w:r>
                  </w:p>
                  <w:p w14:paraId="781D51C3" w14:textId="6F4FA098" w:rsidR="008264C0" w:rsidRPr="00272C38" w:rsidRDefault="008264C0" w:rsidP="00272C38">
                    <w:pPr>
                      <w:rPr>
                        <w:lang w:val="fr-FR"/>
                      </w:rPr>
                    </w:pPr>
                    <w:r>
                      <w:t xml:space="preserve">H.M Government "Change in Personal Circumstances" [Online]. </w:t>
                    </w:r>
                    <w:r w:rsidRPr="00272C38">
                      <w:rPr>
                        <w:lang w:val="fr-FR"/>
                      </w:rPr>
                      <w:t xml:space="preserve">Available: https://www.gov.uk/government/publications/change-of-personal-circumstances </w:t>
                    </w:r>
                  </w:p>
                </w:tc>
              </w:tr>
              <w:tr w:rsidR="008264C0" w:rsidRPr="00A4238E" w14:paraId="22556EEC" w14:textId="77777777" w:rsidTr="008264C0">
                <w:trPr>
                  <w:divId w:val="1344669518"/>
                  <w:tblCellSpacing w:w="15" w:type="dxa"/>
                </w:trPr>
                <w:tc>
                  <w:tcPr>
                    <w:tcW w:w="361" w:type="pct"/>
                    <w:hideMark/>
                  </w:tcPr>
                  <w:p w14:paraId="1DDB4622" w14:textId="77777777" w:rsidR="008264C0" w:rsidRDefault="008264C0" w:rsidP="00272C38">
                    <w:pPr>
                      <w:pStyle w:val="Bibliography"/>
                      <w:spacing w:line="240" w:lineRule="auto"/>
                      <w:rPr>
                        <w:noProof/>
                      </w:rPr>
                    </w:pPr>
                    <w:r>
                      <w:rPr>
                        <w:noProof/>
                      </w:rPr>
                      <w:t xml:space="preserve">[16] </w:t>
                    </w:r>
                  </w:p>
                </w:tc>
                <w:tc>
                  <w:tcPr>
                    <w:tcW w:w="4590" w:type="pct"/>
                    <w:hideMark/>
                  </w:tcPr>
                  <w:p w14:paraId="001E37F5" w14:textId="77777777" w:rsidR="008264C0" w:rsidRPr="00272C38" w:rsidRDefault="008264C0" w:rsidP="00272C38">
                    <w:pPr>
                      <w:pStyle w:val="Bibliography"/>
                      <w:spacing w:line="240" w:lineRule="auto"/>
                      <w:rPr>
                        <w:noProof/>
                        <w:lang w:val="fr-FR"/>
                      </w:rPr>
                    </w:pPr>
                    <w:r>
                      <w:rPr>
                        <w:noProof/>
                      </w:rPr>
                      <w:t xml:space="preserve">GMC, “Confidentiality: Good practice in handling patient information,” January 2017. </w:t>
                    </w:r>
                    <w:r w:rsidRPr="00272C38">
                      <w:rPr>
                        <w:noProof/>
                        <w:lang w:val="fr-FR"/>
                      </w:rPr>
                      <w:t>[Online]. Available: https://www.gmc-uk.org/-/media/documents/gmc-guidance-for-doctors---confidentiality-good-practice-in-handling-patient-information----70080105.pdf</w:t>
                    </w:r>
                  </w:p>
                </w:tc>
              </w:tr>
              <w:tr w:rsidR="008264C0" w:rsidRPr="00A4238E" w14:paraId="4338AFB8" w14:textId="77777777" w:rsidTr="008264C0">
                <w:trPr>
                  <w:divId w:val="1344669518"/>
                  <w:tblCellSpacing w:w="15" w:type="dxa"/>
                </w:trPr>
                <w:tc>
                  <w:tcPr>
                    <w:tcW w:w="361" w:type="pct"/>
                    <w:hideMark/>
                  </w:tcPr>
                  <w:p w14:paraId="428D2110" w14:textId="77777777" w:rsidR="008264C0" w:rsidRDefault="008264C0" w:rsidP="00272C38">
                    <w:pPr>
                      <w:pStyle w:val="Bibliography"/>
                      <w:spacing w:line="240" w:lineRule="auto"/>
                      <w:rPr>
                        <w:noProof/>
                      </w:rPr>
                    </w:pPr>
                    <w:r>
                      <w:rPr>
                        <w:noProof/>
                      </w:rPr>
                      <w:t xml:space="preserve">[17] </w:t>
                    </w:r>
                  </w:p>
                </w:tc>
                <w:tc>
                  <w:tcPr>
                    <w:tcW w:w="4590" w:type="pct"/>
                    <w:hideMark/>
                  </w:tcPr>
                  <w:p w14:paraId="3B3A360F" w14:textId="77777777" w:rsidR="008264C0" w:rsidRPr="00272C38" w:rsidRDefault="008264C0" w:rsidP="00272C38">
                    <w:pPr>
                      <w:pStyle w:val="Bibliography"/>
                      <w:spacing w:line="240" w:lineRule="auto"/>
                      <w:rPr>
                        <w:noProof/>
                        <w:lang w:val="fr-FR"/>
                      </w:rPr>
                    </w:pPr>
                    <w:r>
                      <w:rPr>
                        <w:noProof/>
                      </w:rPr>
                      <w:t xml:space="preserve">NMC, “The Code: Professional standards of practice and behaviours for nurses, midwives and nursing associaties,” January 2015. </w:t>
                    </w:r>
                    <w:r w:rsidRPr="00272C38">
                      <w:rPr>
                        <w:noProof/>
                        <w:lang w:val="fr-FR"/>
                      </w:rPr>
                      <w:t>[Online]. Available: https://www.nmc.org.uk/globalassets/sitedocuments/nmc-publications/nmc-code.pdf</w:t>
                    </w:r>
                  </w:p>
                </w:tc>
              </w:tr>
            </w:tbl>
            <w:tbl>
              <w:tblPr>
                <w:tblStyle w:val="Box1"/>
                <w:tblW w:w="5000" w:type="pct"/>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
                <w:gridCol w:w="8794"/>
              </w:tblGrid>
              <w:tr w:rsidR="00046936" w:rsidRPr="00A4238E" w14:paraId="7610C3B7" w14:textId="77777777" w:rsidTr="008264C0">
                <w:trPr>
                  <w:divId w:val="1344669518"/>
                </w:trPr>
                <w:tc>
                  <w:tcPr>
                    <w:tcW w:w="50" w:type="pct"/>
                  </w:tcPr>
                  <w:p w14:paraId="46E62B2A" w14:textId="7A237B1D" w:rsidR="00046936" w:rsidRPr="008264C0" w:rsidRDefault="00046936">
                    <w:pPr>
                      <w:pStyle w:val="Bibliography"/>
                      <w:rPr>
                        <w:noProof/>
                        <w:szCs w:val="24"/>
                        <w:lang w:val="fr-FR"/>
                      </w:rPr>
                    </w:pPr>
                  </w:p>
                </w:tc>
                <w:tc>
                  <w:tcPr>
                    <w:tcW w:w="0" w:type="auto"/>
                  </w:tcPr>
                  <w:p w14:paraId="0712C4B3" w14:textId="5188328F" w:rsidR="00046936" w:rsidRPr="00165113" w:rsidRDefault="00046936">
                    <w:pPr>
                      <w:pStyle w:val="Bibliography"/>
                      <w:rPr>
                        <w:noProof/>
                        <w:lang w:val="fr-FR"/>
                      </w:rPr>
                    </w:pPr>
                  </w:p>
                </w:tc>
              </w:tr>
            </w:tbl>
            <w:p w14:paraId="7C3148A0" w14:textId="77777777" w:rsidR="00046936" w:rsidRPr="00165113" w:rsidRDefault="00046936">
              <w:pPr>
                <w:divId w:val="1344669518"/>
                <w:rPr>
                  <w:rFonts w:eastAsia="Times New Roman"/>
                  <w:noProof/>
                  <w:lang w:val="fr-FR"/>
                </w:rPr>
              </w:pPr>
            </w:p>
            <w:p w14:paraId="4733AE6B" w14:textId="6ACB614A" w:rsidR="00F7687C" w:rsidRDefault="00F7687C" w:rsidP="008264C0">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23" w:name="_Toc89268373"/>
      <w:bookmarkStart w:id="24" w:name="_Toc160782782"/>
      <w:r w:rsidRPr="003B4701">
        <w:t>Glossary and Abbreviations</w:t>
      </w:r>
      <w:bookmarkEnd w:id="23"/>
      <w:bookmarkEnd w:id="24"/>
    </w:p>
    <w:tbl>
      <w:tblPr>
        <w:tblW w:w="5000" w:type="pct"/>
        <w:tblCellMar>
          <w:top w:w="57" w:type="dxa"/>
          <w:left w:w="0" w:type="dxa"/>
          <w:bottom w:w="57" w:type="dxa"/>
          <w:right w:w="0" w:type="dxa"/>
        </w:tblCellMar>
        <w:tblLook w:val="0000" w:firstRow="0" w:lastRow="0" w:firstColumn="0" w:lastColumn="0" w:noHBand="0" w:noVBand="0"/>
      </w:tblPr>
      <w:tblGrid>
        <w:gridCol w:w="2000"/>
        <w:gridCol w:w="7026"/>
      </w:tblGrid>
      <w:tr w:rsidR="008264C0" w:rsidRPr="00AD5AB1" w14:paraId="0E38FB81" w14:textId="77777777" w:rsidTr="00272C38">
        <w:tc>
          <w:tcPr>
            <w:tcW w:w="1108" w:type="pct"/>
          </w:tcPr>
          <w:p w14:paraId="5B886F50" w14:textId="77777777" w:rsidR="008264C0" w:rsidRPr="00AD5AB1" w:rsidRDefault="008264C0" w:rsidP="00272C38">
            <w:pPr>
              <w:spacing w:after="0" w:line="240" w:lineRule="auto"/>
            </w:pPr>
            <w:r w:rsidRPr="00AD5AB1">
              <w:t>AIR</w:t>
            </w:r>
          </w:p>
        </w:tc>
        <w:tc>
          <w:tcPr>
            <w:tcW w:w="3892" w:type="pct"/>
          </w:tcPr>
          <w:p w14:paraId="1C233871" w14:textId="77777777" w:rsidR="008264C0" w:rsidRPr="00AD5AB1" w:rsidRDefault="008264C0" w:rsidP="00272C38">
            <w:pPr>
              <w:spacing w:after="0" w:line="240" w:lineRule="auto"/>
            </w:pPr>
            <w:r w:rsidRPr="00AD5AB1">
              <w:t>Aftercare Incident Report</w:t>
            </w:r>
          </w:p>
        </w:tc>
      </w:tr>
      <w:tr w:rsidR="008264C0" w:rsidRPr="00AD5AB1" w14:paraId="1D28AAE0" w14:textId="77777777" w:rsidTr="00272C38">
        <w:tc>
          <w:tcPr>
            <w:tcW w:w="1108" w:type="pct"/>
          </w:tcPr>
          <w:p w14:paraId="3B153D09" w14:textId="77777777" w:rsidR="008264C0" w:rsidRPr="00AD5AB1" w:rsidRDefault="008264C0" w:rsidP="00272C38">
            <w:pPr>
              <w:spacing w:after="0" w:line="240" w:lineRule="auto"/>
            </w:pPr>
            <w:r w:rsidRPr="00AD5AB1">
              <w:t>BPSS</w:t>
            </w:r>
          </w:p>
        </w:tc>
        <w:tc>
          <w:tcPr>
            <w:tcW w:w="3892" w:type="pct"/>
          </w:tcPr>
          <w:p w14:paraId="38D34C73" w14:textId="77777777" w:rsidR="008264C0" w:rsidRPr="00AD5AB1" w:rsidRDefault="008264C0" w:rsidP="00272C38">
            <w:pPr>
              <w:spacing w:after="0" w:line="240" w:lineRule="auto"/>
            </w:pPr>
            <w:r w:rsidRPr="00AD5AB1">
              <w:t>Baseline Personnel Security Standard</w:t>
            </w:r>
          </w:p>
        </w:tc>
      </w:tr>
      <w:tr w:rsidR="008264C0" w:rsidRPr="00AD5AB1" w14:paraId="5721F170" w14:textId="77777777" w:rsidTr="00272C38">
        <w:tc>
          <w:tcPr>
            <w:tcW w:w="1108" w:type="pct"/>
          </w:tcPr>
          <w:p w14:paraId="3C3017B6" w14:textId="77777777" w:rsidR="008264C0" w:rsidRPr="00AD5AB1" w:rsidRDefault="008264C0" w:rsidP="00272C38">
            <w:pPr>
              <w:spacing w:after="0" w:line="240" w:lineRule="auto"/>
            </w:pPr>
            <w:r w:rsidRPr="00AD5AB1">
              <w:t>CPPNM</w:t>
            </w:r>
          </w:p>
        </w:tc>
        <w:tc>
          <w:tcPr>
            <w:tcW w:w="3892" w:type="pct"/>
          </w:tcPr>
          <w:p w14:paraId="1C0A6DC5" w14:textId="77777777" w:rsidR="008264C0" w:rsidRPr="00AD5AB1" w:rsidRDefault="008264C0" w:rsidP="00272C38">
            <w:pPr>
              <w:spacing w:after="0" w:line="240" w:lineRule="auto"/>
            </w:pPr>
            <w:r w:rsidRPr="00AD5AB1">
              <w:t>Convention on the Physical Protection of Nuclear Material</w:t>
            </w:r>
          </w:p>
        </w:tc>
      </w:tr>
      <w:tr w:rsidR="008264C0" w:rsidRPr="00AD5AB1" w14:paraId="7EE732C5" w14:textId="77777777" w:rsidTr="00272C38">
        <w:tc>
          <w:tcPr>
            <w:tcW w:w="1108" w:type="pct"/>
          </w:tcPr>
          <w:p w14:paraId="4C382B7B" w14:textId="77777777" w:rsidR="008264C0" w:rsidRPr="00AD5AB1" w:rsidRDefault="008264C0" w:rsidP="00272C38">
            <w:pPr>
              <w:spacing w:after="0" w:line="240" w:lineRule="auto"/>
            </w:pPr>
            <w:r w:rsidRPr="00AD5AB1">
              <w:t>CS&amp;IA</w:t>
            </w:r>
          </w:p>
        </w:tc>
        <w:tc>
          <w:tcPr>
            <w:tcW w:w="3892" w:type="pct"/>
          </w:tcPr>
          <w:p w14:paraId="21E8E6B3" w14:textId="77777777" w:rsidR="008264C0" w:rsidRPr="00AD5AB1" w:rsidRDefault="008264C0" w:rsidP="00272C38">
            <w:pPr>
              <w:spacing w:after="0" w:line="240" w:lineRule="auto"/>
            </w:pPr>
            <w:r w:rsidRPr="00AD5AB1">
              <w:t>Cyber Security and Information Assurance</w:t>
            </w:r>
          </w:p>
        </w:tc>
      </w:tr>
      <w:tr w:rsidR="008264C0" w:rsidRPr="00AD5AB1" w14:paraId="7F7CBBC6" w14:textId="77777777" w:rsidTr="00272C38">
        <w:tc>
          <w:tcPr>
            <w:tcW w:w="1108" w:type="pct"/>
          </w:tcPr>
          <w:p w14:paraId="0693B64B" w14:textId="77777777" w:rsidR="008264C0" w:rsidRPr="00AD5AB1" w:rsidRDefault="008264C0" w:rsidP="00272C38">
            <w:pPr>
              <w:spacing w:after="0" w:line="240" w:lineRule="auto"/>
            </w:pPr>
            <w:r w:rsidRPr="00AD5AB1">
              <w:t>FSyP</w:t>
            </w:r>
          </w:p>
        </w:tc>
        <w:tc>
          <w:tcPr>
            <w:tcW w:w="3892" w:type="pct"/>
          </w:tcPr>
          <w:p w14:paraId="6BC4FF22" w14:textId="77777777" w:rsidR="008264C0" w:rsidRPr="00AD5AB1" w:rsidRDefault="008264C0" w:rsidP="00272C38">
            <w:pPr>
              <w:spacing w:after="0" w:line="240" w:lineRule="auto"/>
            </w:pPr>
            <w:r w:rsidRPr="00AD5AB1">
              <w:t>Fundamental Security Principle</w:t>
            </w:r>
          </w:p>
        </w:tc>
      </w:tr>
      <w:tr w:rsidR="008264C0" w:rsidRPr="00AD5AB1" w14:paraId="6AA279B5" w14:textId="77777777" w:rsidTr="00272C38">
        <w:tc>
          <w:tcPr>
            <w:tcW w:w="1108" w:type="pct"/>
          </w:tcPr>
          <w:p w14:paraId="6F3CA804" w14:textId="77777777" w:rsidR="008264C0" w:rsidRPr="00AD5AB1" w:rsidRDefault="008264C0" w:rsidP="00272C38">
            <w:pPr>
              <w:spacing w:after="0" w:line="240" w:lineRule="auto"/>
            </w:pPr>
            <w:r w:rsidRPr="00AD5AB1">
              <w:t>GSS</w:t>
            </w:r>
          </w:p>
        </w:tc>
        <w:tc>
          <w:tcPr>
            <w:tcW w:w="3892" w:type="pct"/>
          </w:tcPr>
          <w:p w14:paraId="0506A2DC" w14:textId="77777777" w:rsidR="008264C0" w:rsidRPr="00AD5AB1" w:rsidRDefault="008264C0" w:rsidP="00272C38">
            <w:pPr>
              <w:spacing w:after="0" w:line="240" w:lineRule="auto"/>
            </w:pPr>
            <w:r w:rsidRPr="00AD5AB1">
              <w:t xml:space="preserve">Government Security Series </w:t>
            </w:r>
          </w:p>
        </w:tc>
      </w:tr>
      <w:tr w:rsidR="008264C0" w:rsidRPr="00AD5AB1" w14:paraId="1C22A70A" w14:textId="77777777" w:rsidTr="00272C38">
        <w:tc>
          <w:tcPr>
            <w:tcW w:w="1108" w:type="pct"/>
          </w:tcPr>
          <w:p w14:paraId="7623FFE6" w14:textId="77777777" w:rsidR="008264C0" w:rsidRPr="00AD5AB1" w:rsidRDefault="008264C0" w:rsidP="00272C38">
            <w:pPr>
              <w:spacing w:after="0" w:line="240" w:lineRule="auto"/>
            </w:pPr>
            <w:r w:rsidRPr="00AD5AB1">
              <w:t>HR</w:t>
            </w:r>
          </w:p>
        </w:tc>
        <w:tc>
          <w:tcPr>
            <w:tcW w:w="3892" w:type="pct"/>
          </w:tcPr>
          <w:p w14:paraId="5E1D1104" w14:textId="77777777" w:rsidR="008264C0" w:rsidRPr="00AD5AB1" w:rsidRDefault="008264C0" w:rsidP="00272C38">
            <w:pPr>
              <w:spacing w:after="0" w:line="240" w:lineRule="auto"/>
            </w:pPr>
            <w:r w:rsidRPr="00AD5AB1">
              <w:t>Human Resources</w:t>
            </w:r>
          </w:p>
        </w:tc>
      </w:tr>
      <w:tr w:rsidR="008264C0" w:rsidRPr="00AD5AB1" w14:paraId="3ABA2764" w14:textId="77777777" w:rsidTr="00272C38">
        <w:tc>
          <w:tcPr>
            <w:tcW w:w="1108" w:type="pct"/>
          </w:tcPr>
          <w:p w14:paraId="786EE347" w14:textId="77777777" w:rsidR="008264C0" w:rsidRPr="00AD5AB1" w:rsidRDefault="008264C0" w:rsidP="00272C38">
            <w:pPr>
              <w:spacing w:after="0" w:line="240" w:lineRule="auto"/>
            </w:pPr>
            <w:r w:rsidRPr="00AD5AB1">
              <w:t>IAEA</w:t>
            </w:r>
          </w:p>
        </w:tc>
        <w:tc>
          <w:tcPr>
            <w:tcW w:w="3892" w:type="pct"/>
          </w:tcPr>
          <w:p w14:paraId="511200EB" w14:textId="77777777" w:rsidR="008264C0" w:rsidRPr="00AD5AB1" w:rsidRDefault="008264C0" w:rsidP="00272C38">
            <w:pPr>
              <w:spacing w:after="0" w:line="240" w:lineRule="auto"/>
            </w:pPr>
            <w:r w:rsidRPr="00AD5AB1">
              <w:t>International Atomic Energy Agency</w:t>
            </w:r>
          </w:p>
        </w:tc>
      </w:tr>
      <w:tr w:rsidR="008264C0" w:rsidRPr="00AD5AB1" w14:paraId="61007DAC" w14:textId="77777777" w:rsidTr="00272C38">
        <w:tc>
          <w:tcPr>
            <w:tcW w:w="1108" w:type="pct"/>
          </w:tcPr>
          <w:p w14:paraId="1285F003" w14:textId="77777777" w:rsidR="008264C0" w:rsidRPr="00AD5AB1" w:rsidRDefault="008264C0" w:rsidP="00272C38">
            <w:pPr>
              <w:spacing w:after="0" w:line="240" w:lineRule="auto"/>
            </w:pPr>
            <w:r w:rsidRPr="00AD5AB1">
              <w:t>NISR</w:t>
            </w:r>
          </w:p>
        </w:tc>
        <w:tc>
          <w:tcPr>
            <w:tcW w:w="3892" w:type="pct"/>
          </w:tcPr>
          <w:p w14:paraId="37555DE9" w14:textId="77777777" w:rsidR="008264C0" w:rsidRPr="00AD5AB1" w:rsidRDefault="008264C0" w:rsidP="00272C38">
            <w:pPr>
              <w:spacing w:after="0" w:line="240" w:lineRule="auto"/>
            </w:pPr>
            <w:r w:rsidRPr="00AD5AB1">
              <w:t>Nuclear Industries Security Regulations</w:t>
            </w:r>
          </w:p>
        </w:tc>
      </w:tr>
      <w:tr w:rsidR="008264C0" w:rsidRPr="00AD5AB1" w14:paraId="5F06C463" w14:textId="77777777" w:rsidTr="00272C38">
        <w:tc>
          <w:tcPr>
            <w:tcW w:w="1108" w:type="pct"/>
          </w:tcPr>
          <w:p w14:paraId="6AE21B01" w14:textId="77777777" w:rsidR="008264C0" w:rsidRPr="00AD5AB1" w:rsidRDefault="008264C0" w:rsidP="00272C38">
            <w:pPr>
              <w:spacing w:after="0" w:line="240" w:lineRule="auto"/>
            </w:pPr>
            <w:r>
              <w:t>NPSA</w:t>
            </w:r>
          </w:p>
        </w:tc>
        <w:tc>
          <w:tcPr>
            <w:tcW w:w="3892" w:type="pct"/>
          </w:tcPr>
          <w:p w14:paraId="7F32E84D" w14:textId="77777777" w:rsidR="008264C0" w:rsidRPr="00AD5AB1" w:rsidRDefault="008264C0" w:rsidP="00272C38">
            <w:pPr>
              <w:spacing w:after="0" w:line="240" w:lineRule="auto"/>
            </w:pPr>
            <w:r>
              <w:t xml:space="preserve">National Protective Security Authority </w:t>
            </w:r>
          </w:p>
        </w:tc>
      </w:tr>
      <w:tr w:rsidR="008264C0" w:rsidRPr="00AD5AB1" w14:paraId="6C06430F" w14:textId="77777777" w:rsidTr="00272C38">
        <w:tc>
          <w:tcPr>
            <w:tcW w:w="1108" w:type="pct"/>
          </w:tcPr>
          <w:p w14:paraId="21A8F1E4" w14:textId="77777777" w:rsidR="008264C0" w:rsidRPr="00AD5AB1" w:rsidRDefault="008264C0" w:rsidP="00272C38">
            <w:pPr>
              <w:spacing w:after="0" w:line="240" w:lineRule="auto"/>
            </w:pPr>
            <w:r w:rsidRPr="00AD5AB1">
              <w:t>NSS</w:t>
            </w:r>
          </w:p>
        </w:tc>
        <w:tc>
          <w:tcPr>
            <w:tcW w:w="3892" w:type="pct"/>
          </w:tcPr>
          <w:p w14:paraId="69548F31" w14:textId="77777777" w:rsidR="008264C0" w:rsidRPr="00AD5AB1" w:rsidRDefault="008264C0" w:rsidP="00272C38">
            <w:pPr>
              <w:spacing w:after="0" w:line="240" w:lineRule="auto"/>
            </w:pPr>
            <w:r w:rsidRPr="00AD5AB1">
              <w:t>Nuclear Security Series</w:t>
            </w:r>
          </w:p>
        </w:tc>
      </w:tr>
      <w:tr w:rsidR="008264C0" w:rsidRPr="00AD5AB1" w14:paraId="5D1F4520" w14:textId="77777777" w:rsidTr="00272C38">
        <w:tc>
          <w:tcPr>
            <w:tcW w:w="1108" w:type="pct"/>
          </w:tcPr>
          <w:p w14:paraId="474784BE" w14:textId="77777777" w:rsidR="008264C0" w:rsidRPr="00AD5AB1" w:rsidRDefault="008264C0" w:rsidP="00272C38">
            <w:pPr>
              <w:spacing w:after="0" w:line="240" w:lineRule="auto"/>
            </w:pPr>
            <w:r w:rsidRPr="00AD5AB1">
              <w:t>NSV</w:t>
            </w:r>
          </w:p>
        </w:tc>
        <w:tc>
          <w:tcPr>
            <w:tcW w:w="3892" w:type="pct"/>
          </w:tcPr>
          <w:p w14:paraId="1DBC5540" w14:textId="77777777" w:rsidR="008264C0" w:rsidRPr="00AD5AB1" w:rsidRDefault="008264C0" w:rsidP="00272C38">
            <w:pPr>
              <w:spacing w:after="0" w:line="240" w:lineRule="auto"/>
            </w:pPr>
            <w:r w:rsidRPr="00AD5AB1">
              <w:t>National Security Vetting</w:t>
            </w:r>
          </w:p>
        </w:tc>
      </w:tr>
      <w:tr w:rsidR="008264C0" w:rsidRPr="00AD5AB1" w14:paraId="224E9AF9" w14:textId="77777777" w:rsidTr="00272C38">
        <w:tc>
          <w:tcPr>
            <w:tcW w:w="1108" w:type="pct"/>
          </w:tcPr>
          <w:p w14:paraId="13ABC467" w14:textId="77777777" w:rsidR="008264C0" w:rsidRPr="00AD5AB1" w:rsidRDefault="008264C0" w:rsidP="00272C38">
            <w:pPr>
              <w:spacing w:after="0" w:line="240" w:lineRule="auto"/>
            </w:pPr>
            <w:r w:rsidRPr="00AD5AB1">
              <w:t>NSVS</w:t>
            </w:r>
          </w:p>
        </w:tc>
        <w:tc>
          <w:tcPr>
            <w:tcW w:w="3892" w:type="pct"/>
          </w:tcPr>
          <w:p w14:paraId="3F9A6CD9" w14:textId="77777777" w:rsidR="008264C0" w:rsidRPr="00AD5AB1" w:rsidRDefault="008264C0" w:rsidP="00272C38">
            <w:pPr>
              <w:spacing w:after="0" w:line="240" w:lineRule="auto"/>
            </w:pPr>
            <w:r w:rsidRPr="00AD5AB1">
              <w:t xml:space="preserve">National Security Vetting Solution </w:t>
            </w:r>
          </w:p>
        </w:tc>
      </w:tr>
      <w:tr w:rsidR="008264C0" w:rsidRPr="00AD5AB1" w14:paraId="0381E1C6" w14:textId="77777777" w:rsidTr="00272C38">
        <w:tc>
          <w:tcPr>
            <w:tcW w:w="1108" w:type="pct"/>
          </w:tcPr>
          <w:p w14:paraId="3C9C09A4" w14:textId="77777777" w:rsidR="008264C0" w:rsidRPr="00AD5AB1" w:rsidRDefault="008264C0" w:rsidP="00272C38">
            <w:pPr>
              <w:spacing w:after="0" w:line="240" w:lineRule="auto"/>
            </w:pPr>
            <w:proofErr w:type="spellStart"/>
            <w:r w:rsidRPr="00AD5AB1">
              <w:t>NSyP</w:t>
            </w:r>
            <w:proofErr w:type="spellEnd"/>
          </w:p>
        </w:tc>
        <w:tc>
          <w:tcPr>
            <w:tcW w:w="3892" w:type="pct"/>
          </w:tcPr>
          <w:p w14:paraId="492AA17C" w14:textId="77777777" w:rsidR="008264C0" w:rsidRPr="00AD5AB1" w:rsidRDefault="008264C0" w:rsidP="00272C38">
            <w:pPr>
              <w:spacing w:after="0" w:line="240" w:lineRule="auto"/>
            </w:pPr>
            <w:r w:rsidRPr="00AD5AB1">
              <w:t>Nuclear Security Policy</w:t>
            </w:r>
          </w:p>
        </w:tc>
      </w:tr>
      <w:tr w:rsidR="008264C0" w:rsidRPr="00AD5AB1" w14:paraId="3ADAE3A9" w14:textId="77777777" w:rsidTr="00272C38">
        <w:tc>
          <w:tcPr>
            <w:tcW w:w="1108" w:type="pct"/>
          </w:tcPr>
          <w:p w14:paraId="28BF2699" w14:textId="77777777" w:rsidR="008264C0" w:rsidRPr="00AD5AB1" w:rsidRDefault="008264C0" w:rsidP="00272C38">
            <w:pPr>
              <w:spacing w:after="0" w:line="240" w:lineRule="auto"/>
            </w:pPr>
            <w:r w:rsidRPr="00AD5AB1">
              <w:t>OH</w:t>
            </w:r>
          </w:p>
        </w:tc>
        <w:tc>
          <w:tcPr>
            <w:tcW w:w="3892" w:type="pct"/>
          </w:tcPr>
          <w:p w14:paraId="483881DD" w14:textId="77777777" w:rsidR="008264C0" w:rsidRPr="00AD5AB1" w:rsidRDefault="008264C0" w:rsidP="00272C38">
            <w:pPr>
              <w:spacing w:after="0" w:line="240" w:lineRule="auto"/>
            </w:pPr>
            <w:r w:rsidRPr="00AD5AB1">
              <w:t>Occupational Health</w:t>
            </w:r>
          </w:p>
        </w:tc>
      </w:tr>
      <w:tr w:rsidR="008264C0" w:rsidRPr="00AD5AB1" w14:paraId="1C292CA4" w14:textId="77777777" w:rsidTr="00272C38">
        <w:tc>
          <w:tcPr>
            <w:tcW w:w="1108" w:type="pct"/>
          </w:tcPr>
          <w:p w14:paraId="7A5CA534" w14:textId="77777777" w:rsidR="008264C0" w:rsidRPr="00AD5AB1" w:rsidRDefault="008264C0" w:rsidP="00272C38">
            <w:pPr>
              <w:spacing w:after="0" w:line="240" w:lineRule="auto"/>
            </w:pPr>
            <w:r w:rsidRPr="00AD5AB1">
              <w:t>ONR</w:t>
            </w:r>
          </w:p>
        </w:tc>
        <w:tc>
          <w:tcPr>
            <w:tcW w:w="3892" w:type="pct"/>
          </w:tcPr>
          <w:p w14:paraId="4F3AC1C9" w14:textId="77777777" w:rsidR="008264C0" w:rsidRPr="00AD5AB1" w:rsidRDefault="008264C0" w:rsidP="00272C38">
            <w:pPr>
              <w:spacing w:after="0" w:line="240" w:lineRule="auto"/>
            </w:pPr>
            <w:r w:rsidRPr="00AD5AB1">
              <w:t>Office for Nuclear Regulation</w:t>
            </w:r>
          </w:p>
        </w:tc>
      </w:tr>
      <w:tr w:rsidR="008264C0" w:rsidRPr="00AD5AB1" w14:paraId="3B01C69D" w14:textId="77777777" w:rsidTr="00272C38">
        <w:tc>
          <w:tcPr>
            <w:tcW w:w="1108" w:type="pct"/>
          </w:tcPr>
          <w:p w14:paraId="72A24347" w14:textId="77777777" w:rsidR="008264C0" w:rsidRPr="00AD5AB1" w:rsidRDefault="008264C0" w:rsidP="00272C38">
            <w:pPr>
              <w:spacing w:after="0" w:line="240" w:lineRule="auto"/>
            </w:pPr>
            <w:r>
              <w:t>PSP</w:t>
            </w:r>
          </w:p>
        </w:tc>
        <w:tc>
          <w:tcPr>
            <w:tcW w:w="3892" w:type="pct"/>
          </w:tcPr>
          <w:p w14:paraId="55FBE15E" w14:textId="77777777" w:rsidR="008264C0" w:rsidRPr="00AD5AB1" w:rsidRDefault="008264C0" w:rsidP="00272C38">
            <w:pPr>
              <w:spacing w:after="0" w:line="240" w:lineRule="auto"/>
            </w:pPr>
            <w:r>
              <w:t xml:space="preserve">Personnel Security Policy </w:t>
            </w:r>
          </w:p>
        </w:tc>
      </w:tr>
      <w:tr w:rsidR="008264C0" w:rsidRPr="00AD5AB1" w14:paraId="24D569E4" w14:textId="77777777" w:rsidTr="00272C38">
        <w:tc>
          <w:tcPr>
            <w:tcW w:w="1108" w:type="pct"/>
          </w:tcPr>
          <w:p w14:paraId="4E2D4B5A" w14:textId="77777777" w:rsidR="008264C0" w:rsidRPr="00AD5AB1" w:rsidRDefault="008264C0" w:rsidP="00272C38">
            <w:pPr>
              <w:spacing w:after="0" w:line="240" w:lineRule="auto"/>
            </w:pPr>
            <w:r w:rsidRPr="00AD5AB1">
              <w:t>SNI</w:t>
            </w:r>
          </w:p>
        </w:tc>
        <w:tc>
          <w:tcPr>
            <w:tcW w:w="3892" w:type="pct"/>
          </w:tcPr>
          <w:p w14:paraId="3AB09F20" w14:textId="77777777" w:rsidR="008264C0" w:rsidRPr="00AD5AB1" w:rsidRDefault="008264C0" w:rsidP="00272C38">
            <w:pPr>
              <w:spacing w:after="0" w:line="240" w:lineRule="auto"/>
            </w:pPr>
            <w:r w:rsidRPr="00AD5AB1">
              <w:t>Sensitive Nuclear Information</w:t>
            </w:r>
          </w:p>
        </w:tc>
      </w:tr>
      <w:tr w:rsidR="008264C0" w:rsidRPr="00AD5AB1" w14:paraId="34B431C7" w14:textId="77777777" w:rsidTr="00272C38">
        <w:tc>
          <w:tcPr>
            <w:tcW w:w="1108" w:type="pct"/>
          </w:tcPr>
          <w:p w14:paraId="2A4C0C72" w14:textId="77777777" w:rsidR="008264C0" w:rsidRPr="00AD5AB1" w:rsidRDefault="008264C0" w:rsidP="00272C38">
            <w:pPr>
              <w:spacing w:after="0" w:line="240" w:lineRule="auto"/>
            </w:pPr>
            <w:proofErr w:type="spellStart"/>
            <w:r w:rsidRPr="00AD5AB1">
              <w:t>SyAP</w:t>
            </w:r>
            <w:proofErr w:type="spellEnd"/>
          </w:p>
        </w:tc>
        <w:tc>
          <w:tcPr>
            <w:tcW w:w="3892" w:type="pct"/>
          </w:tcPr>
          <w:p w14:paraId="4286493B" w14:textId="77777777" w:rsidR="008264C0" w:rsidRPr="00AD5AB1" w:rsidRDefault="008264C0" w:rsidP="00272C38">
            <w:pPr>
              <w:spacing w:after="0" w:line="240" w:lineRule="auto"/>
            </w:pPr>
            <w:r w:rsidRPr="00AD5AB1">
              <w:t>Security Assessment Principle</w:t>
            </w:r>
          </w:p>
        </w:tc>
      </w:tr>
      <w:tr w:rsidR="008264C0" w:rsidRPr="00AD5AB1" w14:paraId="65E82EE0" w14:textId="77777777" w:rsidTr="00272C38">
        <w:tc>
          <w:tcPr>
            <w:tcW w:w="1108" w:type="pct"/>
          </w:tcPr>
          <w:p w14:paraId="7FE674DC" w14:textId="77777777" w:rsidR="008264C0" w:rsidRPr="00AD5AB1" w:rsidRDefault="008264C0" w:rsidP="00272C38">
            <w:pPr>
              <w:spacing w:after="0" w:line="240" w:lineRule="auto"/>
            </w:pPr>
            <w:proofErr w:type="spellStart"/>
            <w:r w:rsidRPr="00AD5AB1">
              <w:t>SyDP</w:t>
            </w:r>
            <w:proofErr w:type="spellEnd"/>
          </w:p>
        </w:tc>
        <w:tc>
          <w:tcPr>
            <w:tcW w:w="3892" w:type="pct"/>
          </w:tcPr>
          <w:p w14:paraId="471E0665" w14:textId="77777777" w:rsidR="008264C0" w:rsidRPr="00AD5AB1" w:rsidRDefault="008264C0" w:rsidP="00272C38">
            <w:pPr>
              <w:spacing w:after="0" w:line="240" w:lineRule="auto"/>
            </w:pPr>
            <w:r w:rsidRPr="00AD5AB1">
              <w:t>Security Delivery Principle</w:t>
            </w:r>
          </w:p>
        </w:tc>
      </w:tr>
      <w:tr w:rsidR="008264C0" w:rsidRPr="00AD5AB1" w14:paraId="62527C04" w14:textId="77777777" w:rsidTr="00272C38">
        <w:tc>
          <w:tcPr>
            <w:tcW w:w="1108" w:type="pct"/>
          </w:tcPr>
          <w:p w14:paraId="175B2D94" w14:textId="77777777" w:rsidR="008264C0" w:rsidRPr="00AD5AB1" w:rsidRDefault="008264C0" w:rsidP="00272C38">
            <w:pPr>
              <w:spacing w:after="0" w:line="240" w:lineRule="auto"/>
            </w:pPr>
            <w:r w:rsidRPr="00AD5AB1">
              <w:t>TAG</w:t>
            </w:r>
          </w:p>
        </w:tc>
        <w:tc>
          <w:tcPr>
            <w:tcW w:w="3892" w:type="pct"/>
          </w:tcPr>
          <w:p w14:paraId="1FF05751" w14:textId="77777777" w:rsidR="008264C0" w:rsidRPr="00AD5AB1" w:rsidRDefault="008264C0" w:rsidP="00272C38">
            <w:pPr>
              <w:spacing w:after="0" w:line="240" w:lineRule="auto"/>
            </w:pPr>
            <w:r w:rsidRPr="00AD5AB1">
              <w:t>Technical Assessment Guide</w:t>
            </w:r>
          </w:p>
        </w:tc>
      </w:tr>
      <w:tr w:rsidR="008264C0" w:rsidRPr="00AD5AB1" w14:paraId="1D69387D" w14:textId="77777777" w:rsidTr="00272C38">
        <w:tc>
          <w:tcPr>
            <w:tcW w:w="1108" w:type="pct"/>
          </w:tcPr>
          <w:p w14:paraId="116C8B22" w14:textId="77777777" w:rsidR="008264C0" w:rsidRPr="00AD5AB1" w:rsidRDefault="008264C0" w:rsidP="00272C38">
            <w:pPr>
              <w:spacing w:after="0" w:line="240" w:lineRule="auto"/>
            </w:pPr>
            <w:r w:rsidRPr="00AD5AB1">
              <w:t>UKSV</w:t>
            </w:r>
          </w:p>
        </w:tc>
        <w:tc>
          <w:tcPr>
            <w:tcW w:w="3892" w:type="pct"/>
          </w:tcPr>
          <w:p w14:paraId="0C225D7D" w14:textId="77777777" w:rsidR="008264C0" w:rsidRPr="00AD5AB1" w:rsidRDefault="008264C0" w:rsidP="00272C38">
            <w:pPr>
              <w:spacing w:after="0" w:line="240" w:lineRule="auto"/>
            </w:pPr>
            <w:r w:rsidRPr="00AD5AB1">
              <w:t xml:space="preserve">United Kingdom Security Vetting </w:t>
            </w:r>
          </w:p>
        </w:tc>
      </w:tr>
    </w:tbl>
    <w:p w14:paraId="14BAA3E0" w14:textId="597D3EEB" w:rsidR="00993D79" w:rsidRDefault="00993D79" w:rsidP="008264C0">
      <w:pPr>
        <w:tabs>
          <w:tab w:val="left" w:pos="1440"/>
        </w:tabs>
        <w:spacing w:line="240" w:lineRule="auto"/>
        <w:contextualSpacing/>
      </w:pPr>
    </w:p>
    <w:p w14:paraId="34E3938A" w14:textId="77777777" w:rsidR="00993D79" w:rsidRDefault="00993D79">
      <w:pPr>
        <w:spacing w:after="0" w:line="240" w:lineRule="auto"/>
      </w:pPr>
      <w:r>
        <w:br w:type="page"/>
      </w:r>
    </w:p>
    <w:p w14:paraId="390033F6" w14:textId="77777777" w:rsidR="00993D79" w:rsidRDefault="00993D79" w:rsidP="00E75BB4">
      <w:pPr>
        <w:pStyle w:val="Heading1"/>
        <w:numPr>
          <w:ilvl w:val="0"/>
          <w:numId w:val="0"/>
        </w:numPr>
      </w:pPr>
      <w:bookmarkStart w:id="25" w:name="_Toc144375111"/>
      <w:bookmarkStart w:id="26" w:name="_Toc160782783"/>
      <w:bookmarkStart w:id="27" w:name="_Toc44928779"/>
      <w:r w:rsidRPr="007301B1">
        <w:t xml:space="preserve">Appendix </w:t>
      </w:r>
      <w:r>
        <w:t>1: Extract of NISR 2003 Concerning Workforce Trustworthiness</w:t>
      </w:r>
      <w:bookmarkEnd w:id="25"/>
      <w:bookmarkEnd w:id="26"/>
    </w:p>
    <w:p w14:paraId="57D643F9" w14:textId="77777777" w:rsidR="00993D79" w:rsidRPr="000A0CB2" w:rsidRDefault="00993D79" w:rsidP="00E75BB4">
      <w:pPr>
        <w:pStyle w:val="F10-Bullet1"/>
        <w:ind w:left="426"/>
      </w:pPr>
      <w:bookmarkStart w:id="28" w:name="_Toc100318772"/>
      <w:bookmarkEnd w:id="27"/>
      <w:r w:rsidRPr="00C604DE">
        <w:rPr>
          <w:b/>
        </w:rPr>
        <w:t>Regulation 9:</w:t>
      </w:r>
      <w:r w:rsidRPr="000A0CB2">
        <w:t xml:space="preserve"> “The responsible person in relation to each nuclear premises must ensure that each of his relevant personnel in relation to the premises who -</w:t>
      </w:r>
      <w:bookmarkEnd w:id="28"/>
    </w:p>
    <w:p w14:paraId="51FA9EF8" w14:textId="77777777" w:rsidR="00993D79" w:rsidRPr="000A0CB2" w:rsidRDefault="00993D79" w:rsidP="00E75BB4">
      <w:pPr>
        <w:pStyle w:val="F10-Bullet1"/>
        <w:ind w:left="426"/>
      </w:pPr>
      <w:bookmarkStart w:id="29" w:name="_Toc100318773"/>
      <w:r w:rsidRPr="000A0CB2">
        <w:t>is specified in the approved security plan for the premises as requiring investigation and assessment as mentioned in regulation 4(3)(a), or</w:t>
      </w:r>
      <w:bookmarkEnd w:id="29"/>
    </w:p>
    <w:p w14:paraId="16B15F12" w14:textId="77777777" w:rsidR="00993D79" w:rsidRPr="000A0CB2" w:rsidRDefault="00993D79" w:rsidP="00E75BB4">
      <w:pPr>
        <w:pStyle w:val="F10-Bullet1"/>
        <w:ind w:left="426"/>
      </w:pPr>
      <w:bookmarkStart w:id="30" w:name="_Toc100318774"/>
      <w:r w:rsidRPr="000A0CB2">
        <w:t>falls within a description of persons who are so specified,</w:t>
      </w:r>
      <w:bookmarkEnd w:id="30"/>
      <w:r w:rsidRPr="000A0CB2">
        <w:t xml:space="preserve"> </w:t>
      </w:r>
    </w:p>
    <w:p w14:paraId="2D98FA40" w14:textId="77777777" w:rsidR="00993D79" w:rsidRPr="000A0CB2" w:rsidRDefault="00993D79" w:rsidP="00E75BB4">
      <w:pPr>
        <w:pStyle w:val="F10-Bullet1"/>
        <w:ind w:left="426"/>
      </w:pPr>
      <w:bookmarkStart w:id="31" w:name="_Toc100318775"/>
      <w:r w:rsidRPr="000A0CB2">
        <w:t>is a person who has been assessed, in accordance with a process that has been approved by the ONR, to be of suitable character and integrity, having regard to the need to ensure the security of the premises and the material, equipment and information mentioned in regulation 4(2).</w:t>
      </w:r>
      <w:bookmarkEnd w:id="31"/>
    </w:p>
    <w:p w14:paraId="60C53261" w14:textId="77777777" w:rsidR="00993D79" w:rsidRPr="000A0CB2" w:rsidRDefault="00993D79" w:rsidP="00E75BB4">
      <w:pPr>
        <w:pStyle w:val="F10-Bullet1"/>
        <w:ind w:left="426"/>
      </w:pPr>
      <w:bookmarkStart w:id="32" w:name="_Toc100318776"/>
      <w:r w:rsidRPr="000A0CB2">
        <w:rPr>
          <w:b/>
        </w:rPr>
        <w:t>Regulation 17(3)</w:t>
      </w:r>
      <w:r w:rsidRPr="000A0CB2">
        <w:t>:” An approved carrier must ensure that each of his relevant personnel who-</w:t>
      </w:r>
      <w:bookmarkEnd w:id="32"/>
    </w:p>
    <w:p w14:paraId="082A97DF" w14:textId="77777777" w:rsidR="00993D79" w:rsidRPr="000A0CB2" w:rsidRDefault="00993D79" w:rsidP="00E75BB4">
      <w:pPr>
        <w:pStyle w:val="F10-Bullet1"/>
        <w:ind w:left="426"/>
      </w:pPr>
      <w:bookmarkStart w:id="33" w:name="_Toc100318777"/>
      <w:r w:rsidRPr="000A0CB2">
        <w:t>is specified in his approved transport security statement as requiring investigation and assessment as mentioned in regulation 16(3)(a), or</w:t>
      </w:r>
      <w:bookmarkEnd w:id="33"/>
    </w:p>
    <w:p w14:paraId="6510F750" w14:textId="77777777" w:rsidR="00993D79" w:rsidRPr="000A0CB2" w:rsidRDefault="00993D79" w:rsidP="00E75BB4">
      <w:pPr>
        <w:pStyle w:val="F10-Bullet1"/>
        <w:ind w:left="426"/>
      </w:pPr>
      <w:bookmarkStart w:id="34" w:name="_Toc100318778"/>
      <w:r w:rsidRPr="000A0CB2">
        <w:t>falls within a description of persons who are so specified,</w:t>
      </w:r>
      <w:bookmarkEnd w:id="34"/>
    </w:p>
    <w:p w14:paraId="56ECA5D5" w14:textId="77777777" w:rsidR="00993D79" w:rsidRPr="000A0CB2" w:rsidRDefault="00993D79" w:rsidP="00E75BB4">
      <w:pPr>
        <w:pStyle w:val="F10-Bullet1"/>
        <w:ind w:left="426"/>
      </w:pPr>
      <w:bookmarkStart w:id="35" w:name="_Toc100318779"/>
      <w:r w:rsidRPr="000A0CB2">
        <w:t>is a person who has been assessed, in accordance with a process that has been approved by the ONR, to be of suitable character and integrity, having regard to the need to ensure the security of the material, information and premises mentioned in Regulation 16(3)(a).</w:t>
      </w:r>
      <w:bookmarkEnd w:id="35"/>
    </w:p>
    <w:p w14:paraId="4FA2BA30" w14:textId="77777777" w:rsidR="00993D79" w:rsidRPr="000A0CB2" w:rsidRDefault="00993D79" w:rsidP="00E75BB4">
      <w:pPr>
        <w:pStyle w:val="F10-Bullet1"/>
        <w:ind w:left="426"/>
      </w:pPr>
      <w:bookmarkStart w:id="36" w:name="_Toc100318780"/>
      <w:r w:rsidRPr="000A0CB2">
        <w:rPr>
          <w:b/>
        </w:rPr>
        <w:t>Regulation 22(7)(d):</w:t>
      </w:r>
      <w:r w:rsidRPr="000A0CB2">
        <w:t xml:space="preserve"> “A person to whom this regulation applies must – ensure that each of his relevant personnel who-</w:t>
      </w:r>
      <w:bookmarkEnd w:id="36"/>
    </w:p>
    <w:p w14:paraId="30CDAD2A" w14:textId="77777777" w:rsidR="00993D79" w:rsidRPr="000A0CB2" w:rsidRDefault="00993D79" w:rsidP="00E75BB4">
      <w:pPr>
        <w:pStyle w:val="F10-Bullet1"/>
        <w:ind w:left="426"/>
      </w:pPr>
      <w:bookmarkStart w:id="37" w:name="_Toc100318781"/>
      <w:r w:rsidRPr="000A0CB2">
        <w:t>is specified in a direction given under paragraph (7)(b) as a person whose suitability requires investigation and assessment by the Secretary of State; or</w:t>
      </w:r>
      <w:bookmarkEnd w:id="37"/>
    </w:p>
    <w:p w14:paraId="5D78E30C" w14:textId="77777777" w:rsidR="00993D79" w:rsidRPr="000A0CB2" w:rsidRDefault="00993D79" w:rsidP="00E75BB4">
      <w:pPr>
        <w:pStyle w:val="F10-Bullet1"/>
        <w:ind w:left="426"/>
      </w:pPr>
      <w:bookmarkStart w:id="38" w:name="_Toc100318782"/>
      <w:r w:rsidRPr="000A0CB2">
        <w:t>falls within a description of persons who are so specified,</w:t>
      </w:r>
      <w:bookmarkEnd w:id="38"/>
    </w:p>
    <w:p w14:paraId="01AB2572" w14:textId="77777777" w:rsidR="00993D79" w:rsidRPr="000A0CB2" w:rsidRDefault="00993D79" w:rsidP="00E75BB4">
      <w:pPr>
        <w:pStyle w:val="F10-Bullet1"/>
        <w:ind w:left="426"/>
        <w:rPr>
          <w:b/>
          <w:caps/>
        </w:rPr>
      </w:pPr>
      <w:bookmarkStart w:id="39" w:name="_Toc100318783"/>
      <w:r w:rsidRPr="000A0CB2">
        <w:t>is a person who has been assessed, in accordance with a process that has been approved by the ONR, to be of suitable character and integrity, having regard to the need to ensure the security of any sensitive nuclear information, uranium enrichment equipment or software within the possession or control of the person to whom this regulation applies.</w:t>
      </w:r>
      <w:bookmarkEnd w:id="39"/>
    </w:p>
    <w:p w14:paraId="593B7826" w14:textId="77777777" w:rsidR="00F7687C" w:rsidRDefault="00F7687C" w:rsidP="008264C0">
      <w:pPr>
        <w:tabs>
          <w:tab w:val="left" w:pos="1440"/>
        </w:tabs>
        <w:spacing w:line="240" w:lineRule="auto"/>
        <w:contextualSpacing/>
      </w:pP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C6A88" w14:textId="77777777" w:rsidR="00F1061A" w:rsidRDefault="00F1061A" w:rsidP="007D199A">
      <w:pPr>
        <w:spacing w:after="0"/>
      </w:pPr>
      <w:r>
        <w:separator/>
      </w:r>
    </w:p>
    <w:p w14:paraId="4D6FA378" w14:textId="77777777" w:rsidR="00F1061A" w:rsidRDefault="00F1061A"/>
    <w:p w14:paraId="4EDF180C" w14:textId="77777777" w:rsidR="00F1061A" w:rsidRDefault="00F1061A"/>
  </w:endnote>
  <w:endnote w:type="continuationSeparator" w:id="0">
    <w:p w14:paraId="25966015" w14:textId="77777777" w:rsidR="00F1061A" w:rsidRDefault="00F1061A" w:rsidP="007D199A">
      <w:pPr>
        <w:spacing w:after="0"/>
      </w:pPr>
      <w:r>
        <w:continuationSeparator/>
      </w:r>
    </w:p>
    <w:p w14:paraId="14F0C133" w14:textId="77777777" w:rsidR="00F1061A" w:rsidRDefault="00F1061A"/>
    <w:p w14:paraId="73308483" w14:textId="77777777" w:rsidR="00F1061A" w:rsidRDefault="00F10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6E227" w14:textId="77777777" w:rsidR="00F1061A" w:rsidRPr="005E0344" w:rsidRDefault="00F1061A" w:rsidP="005E0344">
      <w:pPr>
        <w:spacing w:after="120"/>
        <w:rPr>
          <w:color w:val="000000" w:themeColor="text2"/>
        </w:rPr>
      </w:pPr>
      <w:r w:rsidRPr="005E0344">
        <w:rPr>
          <w:color w:val="000000" w:themeColor="text2"/>
        </w:rPr>
        <w:separator/>
      </w:r>
    </w:p>
    <w:p w14:paraId="43CEB2FB" w14:textId="77777777" w:rsidR="00F1061A" w:rsidRDefault="00F1061A"/>
  </w:footnote>
  <w:footnote w:type="continuationSeparator" w:id="0">
    <w:p w14:paraId="1F700CF7" w14:textId="77777777" w:rsidR="00F1061A" w:rsidRPr="005E0344" w:rsidRDefault="00F1061A" w:rsidP="0090581D">
      <w:pPr>
        <w:spacing w:after="120"/>
        <w:rPr>
          <w:color w:val="000000" w:themeColor="text2"/>
        </w:rPr>
      </w:pPr>
      <w:r w:rsidRPr="005E0344">
        <w:rPr>
          <w:color w:val="000000" w:themeColor="text2"/>
        </w:rPr>
        <w:continuationSeparator/>
      </w:r>
    </w:p>
    <w:p w14:paraId="28AE23FE" w14:textId="77777777" w:rsidR="00F1061A" w:rsidRDefault="00F1061A"/>
    <w:p w14:paraId="3BA78CF5" w14:textId="77777777" w:rsidR="00F1061A" w:rsidRDefault="00F1061A"/>
  </w:footnote>
  <w:footnote w:type="continuationNotice" w:id="1">
    <w:p w14:paraId="540A310E" w14:textId="77777777" w:rsidR="00F1061A" w:rsidRDefault="00F1061A">
      <w:pPr>
        <w:spacing w:after="0"/>
      </w:pPr>
    </w:p>
    <w:p w14:paraId="2608C2A0" w14:textId="77777777" w:rsidR="00F1061A" w:rsidRDefault="00F1061A"/>
    <w:p w14:paraId="391F341D" w14:textId="77777777" w:rsidR="00F1061A" w:rsidRDefault="00F1061A"/>
  </w:footnote>
  <w:footnote w:id="2">
    <w:p w14:paraId="7E2B6D76" w14:textId="7EF315B7" w:rsidR="008264C0" w:rsidRDefault="008264C0">
      <w:pPr>
        <w:pStyle w:val="FootnoteText"/>
      </w:pPr>
      <w:r>
        <w:rPr>
          <w:rStyle w:val="FootnoteReference"/>
        </w:rPr>
        <w:footnoteRef/>
      </w:r>
      <w:r>
        <w:t xml:space="preserve"> </w:t>
      </w:r>
      <w:r>
        <w:tab/>
      </w:r>
      <w:r w:rsidRPr="00C604DE">
        <w:rPr>
          <w:sz w:val="24"/>
          <w:szCs w:val="24"/>
        </w:rPr>
        <w:t>In this context, “</w:t>
      </w:r>
      <w:r>
        <w:rPr>
          <w:sz w:val="24"/>
          <w:szCs w:val="24"/>
        </w:rPr>
        <w:t>a</w:t>
      </w:r>
      <w:r w:rsidRPr="00C604DE">
        <w:rPr>
          <w:sz w:val="24"/>
          <w:szCs w:val="24"/>
        </w:rPr>
        <w:t>ny person” means the body corporate that has possession or</w:t>
      </w:r>
      <w:r>
        <w:rPr>
          <w:sz w:val="24"/>
          <w:szCs w:val="24"/>
        </w:rPr>
        <w:t xml:space="preserve"> </w:t>
      </w:r>
      <w:r w:rsidRPr="00C604DE">
        <w:rPr>
          <w:sz w:val="24"/>
          <w:szCs w:val="24"/>
        </w:rPr>
        <w:t>control of sensitive nuclear information, uranium enrichment equipment or uranium enrichment software in the United Kingdom.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93EE4DF" w:rsidR="000B2BCD" w:rsidRPr="00046936" w:rsidRDefault="00F1061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64382">
          <w:rPr>
            <w:sz w:val="20"/>
            <w:szCs w:val="24"/>
          </w:rPr>
          <w:t>Cooperation of Departments with Responsibility for Delivering Vetting and Ongoing Personnel Security Arrangements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4382">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0B10BB"/>
    <w:multiLevelType w:val="hybridMultilevel"/>
    <w:tmpl w:val="D5383F3A"/>
    <w:lvl w:ilvl="0" w:tplc="E61AF630">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074F81"/>
    <w:multiLevelType w:val="hybridMultilevel"/>
    <w:tmpl w:val="42C25DCE"/>
    <w:lvl w:ilvl="0" w:tplc="C6262F70">
      <w:start w:val="1"/>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7" w15:restartNumberingAfterBreak="0">
    <w:nsid w:val="29776645"/>
    <w:multiLevelType w:val="hybridMultilevel"/>
    <w:tmpl w:val="4CBAF48E"/>
    <w:lvl w:ilvl="0" w:tplc="99B67DEA">
      <w:start w:val="1"/>
      <w:numFmt w:val="lowerRoman"/>
      <w:lvlText w:val="%1)"/>
      <w:lvlJc w:val="left"/>
      <w:pPr>
        <w:ind w:left="1713" w:hanging="720"/>
      </w:pPr>
      <w:rPr>
        <w:rFonts w:hint="default"/>
        <w:sz w:val="24"/>
        <w:szCs w:val="24"/>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8" w15:restartNumberingAfterBreak="0">
    <w:nsid w:val="330E58D4"/>
    <w:multiLevelType w:val="hybridMultilevel"/>
    <w:tmpl w:val="3F3A0D1C"/>
    <w:lvl w:ilvl="0" w:tplc="298E7D6E">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B57EA"/>
    <w:multiLevelType w:val="hybridMultilevel"/>
    <w:tmpl w:val="645EE14C"/>
    <w:lvl w:ilvl="0" w:tplc="9E6E93C2">
      <w:start w:val="1"/>
      <w:numFmt w:val="lowerRoman"/>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0032"/>
    <w:multiLevelType w:val="hybridMultilevel"/>
    <w:tmpl w:val="D5AA5D74"/>
    <w:lvl w:ilvl="0" w:tplc="34D4361A">
      <w:start w:val="4"/>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9"/>
  </w:num>
  <w:num w:numId="13" w16cid:durableId="1367565994">
    <w:abstractNumId w:val="20"/>
  </w:num>
  <w:num w:numId="14" w16cid:durableId="1174225926">
    <w:abstractNumId w:val="15"/>
  </w:num>
  <w:num w:numId="15" w16cid:durableId="150562503">
    <w:abstractNumId w:val="29"/>
    <w:lvlOverride w:ilvl="0">
      <w:startOverride w:val="1"/>
    </w:lvlOverride>
  </w:num>
  <w:num w:numId="16" w16cid:durableId="708191280">
    <w:abstractNumId w:val="20"/>
    <w:lvlOverride w:ilvl="0">
      <w:startOverride w:val="1"/>
    </w:lvlOverride>
  </w:num>
  <w:num w:numId="17" w16cid:durableId="735981639">
    <w:abstractNumId w:val="15"/>
    <w:lvlOverride w:ilvl="0">
      <w:startOverride w:val="1"/>
    </w:lvlOverride>
  </w:num>
  <w:num w:numId="18" w16cid:durableId="966933876">
    <w:abstractNumId w:val="28"/>
  </w:num>
  <w:num w:numId="19" w16cid:durableId="985626502">
    <w:abstractNumId w:val="26"/>
  </w:num>
  <w:num w:numId="20" w16cid:durableId="2086879214">
    <w:abstractNumId w:val="13"/>
  </w:num>
  <w:num w:numId="21" w16cid:durableId="399718409">
    <w:abstractNumId w:val="31"/>
  </w:num>
  <w:num w:numId="22" w16cid:durableId="999388671">
    <w:abstractNumId w:val="25"/>
  </w:num>
  <w:num w:numId="23" w16cid:durableId="14912149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5"/>
  </w:num>
  <w:num w:numId="25" w16cid:durableId="20966315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2"/>
  </w:num>
  <w:num w:numId="27" w16cid:durableId="561334936">
    <w:abstractNumId w:val="11"/>
  </w:num>
  <w:num w:numId="28" w16cid:durableId="391512796">
    <w:abstractNumId w:val="10"/>
  </w:num>
  <w:num w:numId="29" w16cid:durableId="19601881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2"/>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4"/>
  </w:num>
  <w:num w:numId="33" w16cid:durableId="7413421">
    <w:abstractNumId w:val="30"/>
  </w:num>
  <w:num w:numId="34" w16cid:durableId="377974685">
    <w:abstractNumId w:val="27"/>
  </w:num>
  <w:num w:numId="35" w16cid:durableId="922030000">
    <w:abstractNumId w:val="19"/>
  </w:num>
  <w:num w:numId="36" w16cid:durableId="2083067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7936298">
    <w:abstractNumId w:val="18"/>
  </w:num>
  <w:num w:numId="38" w16cid:durableId="1962959497">
    <w:abstractNumId w:val="23"/>
  </w:num>
  <w:num w:numId="39" w16cid:durableId="304504705">
    <w:abstractNumId w:val="16"/>
  </w:num>
  <w:num w:numId="40" w16cid:durableId="411859573">
    <w:abstractNumId w:val="14"/>
  </w:num>
  <w:num w:numId="41" w16cid:durableId="1041134266">
    <w:abstractNumId w:val="21"/>
  </w:num>
  <w:num w:numId="42" w16cid:durableId="556822231">
    <w:abstractNumId w:val="25"/>
  </w:num>
  <w:num w:numId="43" w16cid:durableId="303389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3E87"/>
    <w:rsid w:val="00014814"/>
    <w:rsid w:val="00024522"/>
    <w:rsid w:val="00024B2E"/>
    <w:rsid w:val="0002592E"/>
    <w:rsid w:val="00027F4F"/>
    <w:rsid w:val="00030430"/>
    <w:rsid w:val="0003078E"/>
    <w:rsid w:val="00031B89"/>
    <w:rsid w:val="0003693D"/>
    <w:rsid w:val="00037EE2"/>
    <w:rsid w:val="000415FC"/>
    <w:rsid w:val="00042450"/>
    <w:rsid w:val="0004440F"/>
    <w:rsid w:val="00045892"/>
    <w:rsid w:val="00045A9B"/>
    <w:rsid w:val="00046936"/>
    <w:rsid w:val="00052C8A"/>
    <w:rsid w:val="000548C8"/>
    <w:rsid w:val="00055898"/>
    <w:rsid w:val="00072F36"/>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05545"/>
    <w:rsid w:val="00122FCC"/>
    <w:rsid w:val="00126752"/>
    <w:rsid w:val="00130B30"/>
    <w:rsid w:val="00131E06"/>
    <w:rsid w:val="001321E2"/>
    <w:rsid w:val="00136064"/>
    <w:rsid w:val="00137CAF"/>
    <w:rsid w:val="00140E1C"/>
    <w:rsid w:val="001447A9"/>
    <w:rsid w:val="00147AE4"/>
    <w:rsid w:val="0015407B"/>
    <w:rsid w:val="001571E5"/>
    <w:rsid w:val="00165113"/>
    <w:rsid w:val="00177666"/>
    <w:rsid w:val="00177EAD"/>
    <w:rsid w:val="0018112E"/>
    <w:rsid w:val="00183378"/>
    <w:rsid w:val="001849CA"/>
    <w:rsid w:val="00185410"/>
    <w:rsid w:val="00192352"/>
    <w:rsid w:val="001A0905"/>
    <w:rsid w:val="001C4BB5"/>
    <w:rsid w:val="001C4D63"/>
    <w:rsid w:val="001D0DE0"/>
    <w:rsid w:val="001D4610"/>
    <w:rsid w:val="001D5AFF"/>
    <w:rsid w:val="001D74B4"/>
    <w:rsid w:val="001E03E1"/>
    <w:rsid w:val="001E5624"/>
    <w:rsid w:val="001F059F"/>
    <w:rsid w:val="001F422E"/>
    <w:rsid w:val="001F43BF"/>
    <w:rsid w:val="00200811"/>
    <w:rsid w:val="00200CA1"/>
    <w:rsid w:val="0021338D"/>
    <w:rsid w:val="00214D43"/>
    <w:rsid w:val="002163FB"/>
    <w:rsid w:val="00221ED0"/>
    <w:rsid w:val="002238B4"/>
    <w:rsid w:val="002306DE"/>
    <w:rsid w:val="002319AB"/>
    <w:rsid w:val="002319AC"/>
    <w:rsid w:val="00234342"/>
    <w:rsid w:val="00234934"/>
    <w:rsid w:val="0024040D"/>
    <w:rsid w:val="00245A0D"/>
    <w:rsid w:val="00246FB7"/>
    <w:rsid w:val="00255FA3"/>
    <w:rsid w:val="00257288"/>
    <w:rsid w:val="00261FB6"/>
    <w:rsid w:val="002629F8"/>
    <w:rsid w:val="00263396"/>
    <w:rsid w:val="002659FA"/>
    <w:rsid w:val="00267815"/>
    <w:rsid w:val="00280DDF"/>
    <w:rsid w:val="00283FEB"/>
    <w:rsid w:val="00287F45"/>
    <w:rsid w:val="002917FF"/>
    <w:rsid w:val="00292ADF"/>
    <w:rsid w:val="00296DD6"/>
    <w:rsid w:val="002A0DEC"/>
    <w:rsid w:val="002B1C53"/>
    <w:rsid w:val="002D5F2E"/>
    <w:rsid w:val="002E0BE4"/>
    <w:rsid w:val="002E3B58"/>
    <w:rsid w:val="002E3E8A"/>
    <w:rsid w:val="002E6A6A"/>
    <w:rsid w:val="002F3397"/>
    <w:rsid w:val="0030380D"/>
    <w:rsid w:val="003040C8"/>
    <w:rsid w:val="00312411"/>
    <w:rsid w:val="00313F74"/>
    <w:rsid w:val="00323E71"/>
    <w:rsid w:val="00341B62"/>
    <w:rsid w:val="00346C8E"/>
    <w:rsid w:val="00347CA8"/>
    <w:rsid w:val="00357A80"/>
    <w:rsid w:val="00367BD5"/>
    <w:rsid w:val="0037176F"/>
    <w:rsid w:val="00386780"/>
    <w:rsid w:val="00386F4C"/>
    <w:rsid w:val="0038761F"/>
    <w:rsid w:val="00390327"/>
    <w:rsid w:val="00393B78"/>
    <w:rsid w:val="003970B0"/>
    <w:rsid w:val="003A01E9"/>
    <w:rsid w:val="003C0306"/>
    <w:rsid w:val="003C0DD8"/>
    <w:rsid w:val="003C114C"/>
    <w:rsid w:val="003C18C4"/>
    <w:rsid w:val="003C465D"/>
    <w:rsid w:val="003D495D"/>
    <w:rsid w:val="003E0211"/>
    <w:rsid w:val="003E098E"/>
    <w:rsid w:val="003E2F1A"/>
    <w:rsid w:val="003E2FAE"/>
    <w:rsid w:val="003F4475"/>
    <w:rsid w:val="00404B0C"/>
    <w:rsid w:val="00405E9C"/>
    <w:rsid w:val="00407CF7"/>
    <w:rsid w:val="00415ED6"/>
    <w:rsid w:val="00417CAF"/>
    <w:rsid w:val="00420A11"/>
    <w:rsid w:val="00422265"/>
    <w:rsid w:val="00423A60"/>
    <w:rsid w:val="0042657E"/>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27773"/>
    <w:rsid w:val="00536721"/>
    <w:rsid w:val="005504C2"/>
    <w:rsid w:val="0055388E"/>
    <w:rsid w:val="005754AE"/>
    <w:rsid w:val="00575A51"/>
    <w:rsid w:val="005763D7"/>
    <w:rsid w:val="00577FB5"/>
    <w:rsid w:val="00581617"/>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4D6E"/>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44715"/>
    <w:rsid w:val="00653298"/>
    <w:rsid w:val="00663A7C"/>
    <w:rsid w:val="00667DF2"/>
    <w:rsid w:val="00670DF1"/>
    <w:rsid w:val="00671345"/>
    <w:rsid w:val="00672A9B"/>
    <w:rsid w:val="00674646"/>
    <w:rsid w:val="00675884"/>
    <w:rsid w:val="006827E0"/>
    <w:rsid w:val="0069167A"/>
    <w:rsid w:val="006962D0"/>
    <w:rsid w:val="006966CA"/>
    <w:rsid w:val="00696D09"/>
    <w:rsid w:val="00696EE0"/>
    <w:rsid w:val="00697980"/>
    <w:rsid w:val="006A0CB4"/>
    <w:rsid w:val="006A19EF"/>
    <w:rsid w:val="006A43D5"/>
    <w:rsid w:val="006A525B"/>
    <w:rsid w:val="006C045F"/>
    <w:rsid w:val="006C4196"/>
    <w:rsid w:val="006C63B0"/>
    <w:rsid w:val="006C76A2"/>
    <w:rsid w:val="006C792E"/>
    <w:rsid w:val="006D116C"/>
    <w:rsid w:val="006E200C"/>
    <w:rsid w:val="006E22C1"/>
    <w:rsid w:val="006E63DC"/>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536E5"/>
    <w:rsid w:val="0077455E"/>
    <w:rsid w:val="007805B1"/>
    <w:rsid w:val="00782332"/>
    <w:rsid w:val="00783AFA"/>
    <w:rsid w:val="00785427"/>
    <w:rsid w:val="00790540"/>
    <w:rsid w:val="007968CA"/>
    <w:rsid w:val="007A43FF"/>
    <w:rsid w:val="007B3918"/>
    <w:rsid w:val="007B7293"/>
    <w:rsid w:val="007C09A9"/>
    <w:rsid w:val="007C0AD9"/>
    <w:rsid w:val="007C3C1D"/>
    <w:rsid w:val="007D199A"/>
    <w:rsid w:val="007D2EBE"/>
    <w:rsid w:val="007E1A31"/>
    <w:rsid w:val="007E1C07"/>
    <w:rsid w:val="007F24B6"/>
    <w:rsid w:val="007F2A70"/>
    <w:rsid w:val="007F5EFE"/>
    <w:rsid w:val="007F6460"/>
    <w:rsid w:val="0080053D"/>
    <w:rsid w:val="00803D94"/>
    <w:rsid w:val="00806D68"/>
    <w:rsid w:val="00814C7B"/>
    <w:rsid w:val="008229BA"/>
    <w:rsid w:val="008264C0"/>
    <w:rsid w:val="00826D4B"/>
    <w:rsid w:val="00845390"/>
    <w:rsid w:val="0084601B"/>
    <w:rsid w:val="008606F0"/>
    <w:rsid w:val="00865489"/>
    <w:rsid w:val="0086553D"/>
    <w:rsid w:val="00874A8B"/>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D7EE6"/>
    <w:rsid w:val="008E6CF0"/>
    <w:rsid w:val="008F1439"/>
    <w:rsid w:val="008F660E"/>
    <w:rsid w:val="008F7051"/>
    <w:rsid w:val="008F75EF"/>
    <w:rsid w:val="009033A9"/>
    <w:rsid w:val="00904152"/>
    <w:rsid w:val="0090581D"/>
    <w:rsid w:val="0091439C"/>
    <w:rsid w:val="00917C35"/>
    <w:rsid w:val="00920572"/>
    <w:rsid w:val="00920BF2"/>
    <w:rsid w:val="00926DE4"/>
    <w:rsid w:val="009349A9"/>
    <w:rsid w:val="00936C52"/>
    <w:rsid w:val="0095489B"/>
    <w:rsid w:val="00966FB9"/>
    <w:rsid w:val="009671CD"/>
    <w:rsid w:val="009751A9"/>
    <w:rsid w:val="00980F9C"/>
    <w:rsid w:val="0098632B"/>
    <w:rsid w:val="00993D79"/>
    <w:rsid w:val="00997BFB"/>
    <w:rsid w:val="009A6318"/>
    <w:rsid w:val="009A7348"/>
    <w:rsid w:val="009B3865"/>
    <w:rsid w:val="009B462C"/>
    <w:rsid w:val="009C15F3"/>
    <w:rsid w:val="009D304C"/>
    <w:rsid w:val="009E07C2"/>
    <w:rsid w:val="009E0E52"/>
    <w:rsid w:val="009F72F9"/>
    <w:rsid w:val="00A00205"/>
    <w:rsid w:val="00A00AF0"/>
    <w:rsid w:val="00A14B5A"/>
    <w:rsid w:val="00A3567F"/>
    <w:rsid w:val="00A37698"/>
    <w:rsid w:val="00A41ED3"/>
    <w:rsid w:val="00A4238E"/>
    <w:rsid w:val="00A46D91"/>
    <w:rsid w:val="00A56C01"/>
    <w:rsid w:val="00A81D82"/>
    <w:rsid w:val="00A8606E"/>
    <w:rsid w:val="00A93E33"/>
    <w:rsid w:val="00AA6679"/>
    <w:rsid w:val="00AA6D10"/>
    <w:rsid w:val="00AB4683"/>
    <w:rsid w:val="00AB6970"/>
    <w:rsid w:val="00AC1939"/>
    <w:rsid w:val="00AC4514"/>
    <w:rsid w:val="00AC7C05"/>
    <w:rsid w:val="00AD167C"/>
    <w:rsid w:val="00AD17C7"/>
    <w:rsid w:val="00AD4041"/>
    <w:rsid w:val="00AD78FC"/>
    <w:rsid w:val="00AE302B"/>
    <w:rsid w:val="00AE4F54"/>
    <w:rsid w:val="00AE6B60"/>
    <w:rsid w:val="00AF31F0"/>
    <w:rsid w:val="00B259DF"/>
    <w:rsid w:val="00B32C1C"/>
    <w:rsid w:val="00B44B1F"/>
    <w:rsid w:val="00B50450"/>
    <w:rsid w:val="00B64141"/>
    <w:rsid w:val="00B64E72"/>
    <w:rsid w:val="00B73194"/>
    <w:rsid w:val="00B77913"/>
    <w:rsid w:val="00B824FB"/>
    <w:rsid w:val="00B82646"/>
    <w:rsid w:val="00B92E1A"/>
    <w:rsid w:val="00B97359"/>
    <w:rsid w:val="00B97A8F"/>
    <w:rsid w:val="00BA4E58"/>
    <w:rsid w:val="00BA7074"/>
    <w:rsid w:val="00BA76AB"/>
    <w:rsid w:val="00BB5EBA"/>
    <w:rsid w:val="00BB7829"/>
    <w:rsid w:val="00BC0AA7"/>
    <w:rsid w:val="00BD1457"/>
    <w:rsid w:val="00BD3825"/>
    <w:rsid w:val="00BE2AD9"/>
    <w:rsid w:val="00BE78AB"/>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2EDD"/>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E74C7"/>
    <w:rsid w:val="00CF6230"/>
    <w:rsid w:val="00D017FC"/>
    <w:rsid w:val="00D0226A"/>
    <w:rsid w:val="00D1256B"/>
    <w:rsid w:val="00D13147"/>
    <w:rsid w:val="00D5715A"/>
    <w:rsid w:val="00D71687"/>
    <w:rsid w:val="00D74813"/>
    <w:rsid w:val="00D754D4"/>
    <w:rsid w:val="00DA30BC"/>
    <w:rsid w:val="00DA69C2"/>
    <w:rsid w:val="00DA6D70"/>
    <w:rsid w:val="00DB6050"/>
    <w:rsid w:val="00DC2C34"/>
    <w:rsid w:val="00DC4909"/>
    <w:rsid w:val="00DE2C87"/>
    <w:rsid w:val="00DE39AE"/>
    <w:rsid w:val="00DE459A"/>
    <w:rsid w:val="00DF27DA"/>
    <w:rsid w:val="00DF4DBE"/>
    <w:rsid w:val="00E01077"/>
    <w:rsid w:val="00E20B32"/>
    <w:rsid w:val="00E221DC"/>
    <w:rsid w:val="00E34607"/>
    <w:rsid w:val="00E40820"/>
    <w:rsid w:val="00E463CA"/>
    <w:rsid w:val="00E4658F"/>
    <w:rsid w:val="00E54A67"/>
    <w:rsid w:val="00E563A2"/>
    <w:rsid w:val="00E57DB9"/>
    <w:rsid w:val="00E61C0D"/>
    <w:rsid w:val="00E63EB4"/>
    <w:rsid w:val="00E64912"/>
    <w:rsid w:val="00E66160"/>
    <w:rsid w:val="00E67022"/>
    <w:rsid w:val="00E71329"/>
    <w:rsid w:val="00E75BB4"/>
    <w:rsid w:val="00E77919"/>
    <w:rsid w:val="00E8363B"/>
    <w:rsid w:val="00E84966"/>
    <w:rsid w:val="00E90780"/>
    <w:rsid w:val="00E92097"/>
    <w:rsid w:val="00E92383"/>
    <w:rsid w:val="00E9489D"/>
    <w:rsid w:val="00EA1605"/>
    <w:rsid w:val="00EA1B3A"/>
    <w:rsid w:val="00EA2109"/>
    <w:rsid w:val="00EB612A"/>
    <w:rsid w:val="00EC5909"/>
    <w:rsid w:val="00ED4D4E"/>
    <w:rsid w:val="00EE0C77"/>
    <w:rsid w:val="00EE4E54"/>
    <w:rsid w:val="00EF1FCD"/>
    <w:rsid w:val="00F05259"/>
    <w:rsid w:val="00F1061A"/>
    <w:rsid w:val="00F16F52"/>
    <w:rsid w:val="00F3284E"/>
    <w:rsid w:val="00F37740"/>
    <w:rsid w:val="00F436BB"/>
    <w:rsid w:val="00F44BEF"/>
    <w:rsid w:val="00F47145"/>
    <w:rsid w:val="00F545BF"/>
    <w:rsid w:val="00F56152"/>
    <w:rsid w:val="00F61B86"/>
    <w:rsid w:val="00F63AA5"/>
    <w:rsid w:val="00F64382"/>
    <w:rsid w:val="00F71B56"/>
    <w:rsid w:val="00F7687C"/>
    <w:rsid w:val="00F832C8"/>
    <w:rsid w:val="00F873B3"/>
    <w:rsid w:val="00FA42B9"/>
    <w:rsid w:val="00FA755A"/>
    <w:rsid w:val="00FB2B0F"/>
    <w:rsid w:val="00FB3F53"/>
    <w:rsid w:val="00FB4F6B"/>
    <w:rsid w:val="00FB5FE1"/>
    <w:rsid w:val="00FC0E8D"/>
    <w:rsid w:val="00FC46EF"/>
    <w:rsid w:val="00FD31B3"/>
    <w:rsid w:val="00FD418B"/>
    <w:rsid w:val="00FD4204"/>
    <w:rsid w:val="00FE596A"/>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qFormat/>
    <w:rsid w:val="00F64382"/>
    <w:pPr>
      <w:spacing w:before="240" w:after="120" w:line="240" w:lineRule="auto"/>
      <w:ind w:left="709" w:hanging="709"/>
    </w:pPr>
    <w:rPr>
      <w:rFonts w:eastAsia="Times New Roman"/>
      <w:szCs w:val="24"/>
      <w:lang w:bidi="ar-SA"/>
    </w:rPr>
  </w:style>
  <w:style w:type="paragraph" w:customStyle="1" w:styleId="F10-Bullet1">
    <w:name w:val="F10 - Bullet 1"/>
    <w:basedOn w:val="ListParagraph"/>
    <w:link w:val="F10-Bullet1Char"/>
    <w:qFormat/>
    <w:rsid w:val="00F64382"/>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F64382"/>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947800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iaea.org/publications/documents/conventions/convention-physical-protection-nuclear-mater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A0FA7"/>
    <w:rsid w:val="00252452"/>
    <w:rsid w:val="002550FD"/>
    <w:rsid w:val="002B7A3A"/>
    <w:rsid w:val="00350199"/>
    <w:rsid w:val="007154C5"/>
    <w:rsid w:val="00780C80"/>
    <w:rsid w:val="0082164B"/>
    <w:rsid w:val="00835E07"/>
    <w:rsid w:val="008749D1"/>
    <w:rsid w:val="00972B41"/>
    <w:rsid w:val="009750AC"/>
    <w:rsid w:val="00CA10A9"/>
    <w:rsid w:val="00CD10A9"/>
    <w:rsid w:val="00D75606"/>
    <w:rsid w:val="00DB4022"/>
    <w:rsid w:val="00DD7BA4"/>
    <w:rsid w:val="00E24D23"/>
    <w:rsid w:val="00E318CE"/>
    <w:rsid w:val="00E43AA5"/>
    <w:rsid w:val="00E646E1"/>
    <w:rsid w:val="00F018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HMG03</b:Tag>
    <b:SourceType>Report</b:SourceType>
    <b:Guid>{9E00C4A3-75B6-4E98-BD23-60BDE67A7ECB}</b:Guid>
    <b:Author>
      <b:Author>
        <b:Corporate>H.M. Government</b:Corporate>
      </b:Author>
    </b:Author>
    <b:Title>The Nuclear Industries Security Regulations 2003 (NISR) (2003/403)</b:Title>
    <b:Year>2003</b:Year>
    <b:RefOrder>1</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2</b:RefOrder>
  </b:Source>
  <b:Source>
    <b:Tag>HMG15</b:Tag>
    <b:SourceType>InternetSite</b:SourceType>
    <b:Guid>{B49D0CE3-0B88-4F5D-AE2C-46ADA4C3DDAB}</b:Guid>
    <b:Author>
      <b:Author>
        <b:Corporate>H.M. Government</b:Corporate>
      </b:Author>
    </b:Author>
    <b:Title>Government Functional Standard GovS 007: Security</b:Title>
    <b:URL>https://assets.publishing.service.gov.uk/government/uploads/system/uploads/attachment_data/file/903904/Government_Security_Standard.pdf</b:URL>
    <b:RefOrder>3</b:RefOrder>
  </b:Source>
  <b:Source>
    <b:Tag>HMG22</b:Tag>
    <b:SourceType>InternetSite</b:SourceType>
    <b:Guid>{6C935B86-06DC-4051-B20C-683F5A858AAD}</b:Guid>
    <b:Author>
      <b:Author>
        <b:Corporate>H.M. Government</b:Corporate>
      </b:Author>
    </b:Author>
    <b:Title>Security Policy Framework</b:Title>
    <b:Year>2022</b:Year>
    <b:Month>February</b:Month>
    <b:URL>https://www.gov.uk/government/publications/security-policy-framework/hmg-security-policy-framework</b:URL>
    <b:RefOrder>4</b:RefOrder>
  </b:Source>
  <b:Source>
    <b:Tag>HMG131</b:Tag>
    <b:SourceType>DocumentFromInternetSite</b:SourceType>
    <b:Guid>{7E631C99-8718-4FE8-BA1F-8A1B41D5A21A}</b:Guid>
    <b:Title>HMG Baseline Personnel Security Standard</b:Title>
    <b:Year>2013</b:Year>
    <b:Month>October</b:Month>
    <b:URL>https://assets.publishing.service.gov.uk/government/uploads/system/uploads/attachment_data/file/255911/HMG_Baseline_Personnel_Security_Standard.pdf#:~:text=The%20HMG%20Baseline%20Personnel%20Security%20Standard%20%28or%20%E2%80%9EBPSS%E2%80%9F%29,and%20co</b:URL>
    <b:Author>
      <b:Author>
        <b:Corporate>H.M. Government</b:Corporate>
      </b:Author>
    </b:Author>
    <b:RefOrder>5</b:RefOrder>
  </b:Source>
  <b:Source>
    <b:Tag>ONR227</b:Tag>
    <b:SourceType>ElectronicSource</b:SourceType>
    <b:Guid>{8BBB01DC-AB41-4E0D-B9FB-F59695F6311B}</b:Guid>
    <b:Author>
      <b:Author>
        <b:Corporate>ONR</b:Corporate>
      </b:Author>
    </b:Author>
    <b:Title>ONR-CNSS-POL-001 - NISR 2013 Classification Policy for the Civl Nuclear Industry</b:Title>
    <b:RefOrder>6</b:RefOrder>
  </b:Source>
  <b:Source>
    <b:Tag>IAE19</b:Tag>
    <b:SourceType>ElectronicSource</b:SourceType>
    <b:Guid>{D9761529-3FEF-4142-BD52-988EAA15DBCD}</b:Guid>
    <b:Author>
      <b:Author>
        <b:Corporate>IAEA</b:Corporate>
      </b:Author>
    </b:Author>
    <b:Title>Convention on the Physical Protection of Nuclear Material (CPPNM) </b:Title>
    <b:RefOrder>7</b:RefOrder>
  </b:Source>
  <b:Source>
    <b:Tag>IAE20</b:Tag>
    <b:SourceType>ElectronicSource</b:SourceType>
    <b:Guid>{F283E5D4-3B13-4122-BD35-0A652E4689F2}</b:Guid>
    <b:Author>
      <b:Author>
        <b:Corporate>IAEA</b:Corporate>
      </b:Author>
    </b:Author>
    <b:Title>Nuclear Security Series No. 20. Objective and Essential Elements of a State’s Nuclear Security Regime</b:Title>
    <b:RefOrder>8</b:RefOrder>
  </b:Source>
  <b:Source>
    <b:Tag>IAE111</b:Tag>
    <b:SourceType>ElectronicSource</b:SourceType>
    <b:Guid>{49D6F174-C418-46E5-A49E-2839A6733502}</b:Guid>
    <b:Author>
      <b:Author>
        <b:Corporate>IAEA</b:Corporate>
      </b:Author>
    </b:Author>
    <b:Title>Nuclear Security Series No. 13. Nuclear Security Recommendations on Physical Protection of Nuclear Material and Nuclear Facilities (INFCIRC/225/Revision 5)</b:Title>
    <b:Year>2011</b:Year>
    <b:RefOrder>9</b:RefOrder>
  </b:Source>
  <b:Source>
    <b:Tag>IAE29</b:Tag>
    <b:SourceType>ElectronicSource</b:SourceType>
    <b:Guid>{20B87A50-E2C2-43AA-847A-E9AF4B164B35}</b:Guid>
    <b:Author>
      <b:Author>
        <b:Corporate>IAEA</b:Corporate>
      </b:Author>
    </b:Author>
    <b:Title>Nuclear Security Series No. 8-G - Preventive and Protective Measures against Insider Threats</b:Title>
    <b:RefOrder>10</b:RefOrder>
  </b:Source>
  <b:Source>
    <b:Tag>IAE081</b:Tag>
    <b:SourceType>DocumentFromInternetSite</b:SourceType>
    <b:Guid>{F4B38C5E-1E49-46C3-8DF5-4DCCD6AA3F21}</b:Guid>
    <b:Author>
      <b:Author>
        <b:Corporate>IAEA</b:Corporate>
      </b:Author>
    </b:Author>
    <b:Title>Nuclear Security Series No. 7 - Nuclear Security Culture</b:Title>
    <b:Year>2008</b:Year>
    <b:URL>https://www-pub.iaea.org/MTCD/publications/PDF/Pub1347_web.pdf</b:URL>
    <b:RefOrder>11</b:RefOrder>
  </b:Source>
  <b:Source>
    <b:Tag>HMG221</b:Tag>
    <b:SourceType>DocumentFromInternetSite</b:SourceType>
    <b:Guid>{6A546FE8-F0C9-4B44-972B-5BF0917FABE2}</b:Guid>
    <b:Author>
      <b:Author>
        <b:Corporate>H.M. Government</b:Corporate>
      </b:Author>
    </b:Author>
    <b:Title>HMG Personnel Security Controls</b:Title>
    <b:Year>2022</b:Year>
    <b:Month>January</b:Month>
    <b:URL>https://assets.publishing.service.gov.uk/government/uploads/system/uploads/attachment_data/file/1043588/HMG-Personnel-Security-Controls-V5-January-2022.pdf</b:URL>
    <b:RefOrder>12</b:RefOrder>
  </b:Source>
  <b:Source>
    <b:Tag>ONR226</b:Tag>
    <b:SourceType>ElectronicSource</b:SourceType>
    <b:Guid>{2D602EC1-0E23-4950-AF7A-4BD11BAC133C}</b:Guid>
    <b:Author>
      <b:Author>
        <b:Corporate>ONR</b:Corporate>
      </b:Author>
    </b:Author>
    <b:Title>CNS-TAST-GD-8.2 - Pre-employment Screening and National Security Vetting</b:Title>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280F1F-28D2-4425-9E62-AEACA5B7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4272</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Cooperation of Departments with Responsibility for Delivering Vetting and Ongoing Personnel Security Arrangements</vt:lpstr>
    </vt:vector>
  </TitlesOfParts>
  <Manager>Office for Nuclear Regulation</Manager>
  <Company>Office for Nuclear Regulation</Company>
  <LinksUpToDate>false</LinksUpToDate>
  <CharactersWithSpaces>28566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of Departments with Responsibility for Delivering Vetting and Ongoing Personnel Security Arrangements</dc:title>
  <dc:subject>[Subtitle or description]</dc:subject>
  <dc:creator>Liam Dunning</dc:creator>
  <cp:keywords>[Key words separated by commas]</cp:keywords>
  <dc:description/>
  <cp:lastModifiedBy>Liam Dunning</cp:lastModifiedBy>
  <cp:revision>5</cp:revision>
  <cp:lastPrinted>2016-11-28T11:35:00Z</cp:lastPrinted>
  <dcterms:created xsi:type="dcterms:W3CDTF">2024-03-08T09:33:00Z</dcterms:created>
  <dcterms:modified xsi:type="dcterms:W3CDTF">2024-03-08T09:35:00Z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