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8FBF5A0" w:rsidR="00D0226A" w:rsidRPr="00913A33" w:rsidRDefault="00F6708A" w:rsidP="00A50335">
            <w:pPr>
              <w:rPr>
                <w:color w:val="000000" w:themeColor="text1"/>
                <w:szCs w:val="90"/>
              </w:rPr>
            </w:pPr>
            <w:sdt>
              <w:sdtPr>
                <w:rPr>
                  <w:color w:val="000000" w:themeColor="text1"/>
                  <w:sz w:val="44"/>
                  <w:szCs w:val="44"/>
                </w:rPr>
                <w:id w:val="1228188510"/>
                <w:placeholder>
                  <w:docPart w:val="DefaultPlaceholder_-1854013440"/>
                </w:placeholder>
              </w:sdtPr>
              <w:sdtEndPr>
                <w:rPr>
                  <w:sz w:val="52"/>
                  <w:szCs w:val="52"/>
                </w:rPr>
              </w:sdtEndPr>
              <w:sdtContent>
                <w:sdt>
                  <w:sdtPr>
                    <w:rPr>
                      <w:b/>
                      <w:bCs/>
                      <w:sz w:val="44"/>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41F46" w:rsidRPr="008967F9">
                      <w:rPr>
                        <w:b/>
                        <w:bCs/>
                        <w:sz w:val="44"/>
                        <w:szCs w:val="40"/>
                      </w:rPr>
                      <w:t>Clarity of Command, Control and Communications Arrangements During and Post a Nuclear Security Event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48D3675" w:rsidR="00004C16" w:rsidRPr="00F63AA5" w:rsidRDefault="00F6708A"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75315B">
            <w:rPr>
              <w:rStyle w:val="Style2"/>
              <w:sz w:val="36"/>
              <w:szCs w:val="16"/>
            </w:rPr>
            <w:t>Clarity of Command, Control and Communications Arrangements During and Post a Nuclear Security Event</w:t>
          </w:r>
        </w:sdtContent>
      </w:sdt>
    </w:p>
    <w:p w14:paraId="61A25C0F" w14:textId="77777777" w:rsidR="00004C16" w:rsidRDefault="00004C16" w:rsidP="00004C16">
      <w:pPr>
        <w:rPr>
          <w:sz w:val="28"/>
          <w:szCs w:val="28"/>
        </w:rPr>
      </w:pPr>
    </w:p>
    <w:p w14:paraId="4C7A948F" w14:textId="14C1EDBE"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341F46" w:rsidRPr="00341F46">
        <w:rPr>
          <w:sz w:val="28"/>
          <w:szCs w:val="28"/>
        </w:rPr>
        <w:t>Principal Inspector</w:t>
      </w:r>
    </w:p>
    <w:p w14:paraId="15A21CF3" w14:textId="3F611C45"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913A33" w:rsidRPr="00913A33">
        <w:rPr>
          <w:sz w:val="28"/>
          <w:szCs w:val="28"/>
        </w:rPr>
        <w:t>Professional Lead</w:t>
      </w:r>
    </w:p>
    <w:p w14:paraId="29270FF3" w14:textId="2A4392D1" w:rsidR="00CE1DB2" w:rsidRDefault="00CE1DB2" w:rsidP="00245A0D">
      <w:pPr>
        <w:rPr>
          <w:sz w:val="28"/>
          <w:szCs w:val="28"/>
        </w:rPr>
      </w:pPr>
      <w:r>
        <w:rPr>
          <w:sz w:val="28"/>
          <w:szCs w:val="28"/>
        </w:rPr>
        <w:t xml:space="preserve">Professional Lead: </w:t>
      </w:r>
      <w:r w:rsidR="00136064">
        <w:rPr>
          <w:sz w:val="28"/>
          <w:szCs w:val="28"/>
        </w:rPr>
        <w:t>Professional Lead – S</w:t>
      </w:r>
      <w:r>
        <w:rPr>
          <w:sz w:val="28"/>
          <w:szCs w:val="28"/>
        </w:rPr>
        <w:t>pecialism</w:t>
      </w:r>
      <w:r w:rsidR="00136064">
        <w:rPr>
          <w:sz w:val="28"/>
          <w:szCs w:val="28"/>
        </w:rPr>
        <w:t xml:space="preserve"> </w:t>
      </w:r>
    </w:p>
    <w:p w14:paraId="3ADDCB72" w14:textId="77777777" w:rsidR="000950B3" w:rsidRPr="00004C16" w:rsidRDefault="000950B3" w:rsidP="00004C16">
      <w:pPr>
        <w:rPr>
          <w:sz w:val="28"/>
          <w:szCs w:val="28"/>
        </w:rPr>
      </w:pPr>
    </w:p>
    <w:p w14:paraId="247E3769" w14:textId="14E5D871"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315B">
            <w:rPr>
              <w:sz w:val="28"/>
              <w:szCs w:val="28"/>
            </w:rPr>
            <w:t>3</w:t>
          </w:r>
        </w:sdtContent>
      </w:sdt>
    </w:p>
    <w:p w14:paraId="19206F45" w14:textId="749D6FED" w:rsidR="00004C16" w:rsidRDefault="00004C16" w:rsidP="00004C16">
      <w:pPr>
        <w:rPr>
          <w:sz w:val="28"/>
          <w:szCs w:val="28"/>
        </w:rPr>
      </w:pPr>
      <w:r w:rsidRPr="00004C16">
        <w:rPr>
          <w:sz w:val="28"/>
          <w:szCs w:val="28"/>
        </w:rPr>
        <w:t xml:space="preserve">Publication Date: </w:t>
      </w:r>
      <w:r w:rsidR="004633B6">
        <w:rPr>
          <w:sz w:val="28"/>
          <w:szCs w:val="28"/>
        </w:rPr>
        <w:t>Mar-2</w:t>
      </w:r>
      <w:r w:rsidR="0075315B">
        <w:rPr>
          <w:sz w:val="28"/>
          <w:szCs w:val="28"/>
        </w:rPr>
        <w:t>3</w:t>
      </w:r>
    </w:p>
    <w:p w14:paraId="06A6B3A5" w14:textId="4A7ADB2C" w:rsidR="00E57DB9" w:rsidRDefault="00E57DB9" w:rsidP="00E57DB9">
      <w:pPr>
        <w:rPr>
          <w:sz w:val="28"/>
          <w:szCs w:val="28"/>
        </w:rPr>
      </w:pPr>
      <w:r>
        <w:rPr>
          <w:sz w:val="28"/>
          <w:szCs w:val="28"/>
        </w:rPr>
        <w:t>Next Major Review Date:</w:t>
      </w:r>
      <w:r w:rsidR="00AE4F54">
        <w:rPr>
          <w:sz w:val="28"/>
          <w:szCs w:val="28"/>
        </w:rPr>
        <w:t xml:space="preserve"> </w:t>
      </w:r>
      <w:r w:rsidR="004633B6">
        <w:rPr>
          <w:sz w:val="28"/>
          <w:szCs w:val="28"/>
        </w:rPr>
        <w:t>Mar-2</w:t>
      </w:r>
      <w:r w:rsidR="0075315B">
        <w:rPr>
          <w:sz w:val="28"/>
          <w:szCs w:val="28"/>
        </w:rPr>
        <w:t>5</w:t>
      </w:r>
    </w:p>
    <w:p w14:paraId="6DA341A1" w14:textId="7E3D534C" w:rsidR="00347CA8" w:rsidRPr="00004C16" w:rsidRDefault="00347CA8" w:rsidP="00E57DB9">
      <w:pPr>
        <w:rPr>
          <w:sz w:val="28"/>
          <w:szCs w:val="28"/>
        </w:rPr>
      </w:pPr>
      <w:r>
        <w:rPr>
          <w:sz w:val="28"/>
          <w:szCs w:val="28"/>
        </w:rPr>
        <w:t xml:space="preserve">Doc. Ref.: </w:t>
      </w:r>
      <w:r w:rsidR="001E478B">
        <w:rPr>
          <w:sz w:val="28"/>
          <w:szCs w:val="28"/>
        </w:rPr>
        <w:t>CNS-TAST-GD-10.3</w:t>
      </w:r>
    </w:p>
    <w:p w14:paraId="55057C62" w14:textId="38E15615" w:rsidR="00004C16" w:rsidRPr="00004C16" w:rsidRDefault="00004C16" w:rsidP="00004C16">
      <w:pPr>
        <w:rPr>
          <w:sz w:val="28"/>
          <w:szCs w:val="28"/>
        </w:rPr>
      </w:pPr>
      <w:r w:rsidRPr="00004C16">
        <w:rPr>
          <w:sz w:val="28"/>
          <w:szCs w:val="28"/>
        </w:rPr>
        <w:t xml:space="preserve">Record Ref. No.: </w:t>
      </w:r>
      <w:r w:rsidR="00682B15">
        <w:rPr>
          <w:sz w:val="28"/>
          <w:szCs w:val="28"/>
        </w:rPr>
        <w:t>2020/273838</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1C6F3840" w:rsidR="00595C8C" w:rsidRDefault="00F6708A"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315B">
                  <w:rPr>
                    <w:sz w:val="28"/>
                    <w:szCs w:val="28"/>
                  </w:rPr>
                  <w:t>3</w:t>
                </w:r>
              </w:sdtContent>
            </w:sdt>
          </w:p>
        </w:tc>
        <w:tc>
          <w:tcPr>
            <w:tcW w:w="7466" w:type="dxa"/>
          </w:tcPr>
          <w:p w14:paraId="1C80912E" w14:textId="2A1C1A72" w:rsidR="00595C8C" w:rsidRDefault="00341F46" w:rsidP="00595C8C">
            <w:pPr>
              <w:spacing w:before="60" w:after="60"/>
            </w:pPr>
            <w:r w:rsidRPr="00341F46">
              <w:t>Fit for Purpose Review of Rev.1 Inclusion of Joint Services Interoperability Programme (JESIP) terminology at 7.3.</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83F7DEE" w14:textId="0D8DC86A" w:rsidR="003F0F45"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9084203" w:history="1">
        <w:r w:rsidR="003F0F45" w:rsidRPr="009B63D3">
          <w:rPr>
            <w:rStyle w:val="Hyperlink"/>
          </w:rPr>
          <w:t>1.</w:t>
        </w:r>
        <w:r w:rsidR="003F0F45">
          <w:rPr>
            <w:rFonts w:asciiTheme="minorHAnsi" w:eastAsiaTheme="minorEastAsia" w:hAnsiTheme="minorHAnsi" w:cstheme="minorBidi"/>
            <w:sz w:val="22"/>
            <w:lang w:eastAsia="en-GB" w:bidi="ar-SA"/>
          </w:rPr>
          <w:tab/>
        </w:r>
        <w:r w:rsidR="003F0F45" w:rsidRPr="009B63D3">
          <w:rPr>
            <w:rStyle w:val="Hyperlink"/>
          </w:rPr>
          <w:t>Introduction</w:t>
        </w:r>
        <w:r w:rsidR="003F0F45">
          <w:rPr>
            <w:webHidden/>
          </w:rPr>
          <w:tab/>
        </w:r>
        <w:r w:rsidR="003F0F45">
          <w:rPr>
            <w:webHidden/>
          </w:rPr>
          <w:fldChar w:fldCharType="begin"/>
        </w:r>
        <w:r w:rsidR="003F0F45">
          <w:rPr>
            <w:webHidden/>
          </w:rPr>
          <w:instrText xml:space="preserve"> PAGEREF _Toc129084203 \h </w:instrText>
        </w:r>
        <w:r w:rsidR="003F0F45">
          <w:rPr>
            <w:webHidden/>
          </w:rPr>
        </w:r>
        <w:r w:rsidR="003F0F45">
          <w:rPr>
            <w:webHidden/>
          </w:rPr>
          <w:fldChar w:fldCharType="separate"/>
        </w:r>
        <w:r w:rsidR="003F0F45">
          <w:rPr>
            <w:webHidden/>
          </w:rPr>
          <w:t>4</w:t>
        </w:r>
        <w:r w:rsidR="003F0F45">
          <w:rPr>
            <w:webHidden/>
          </w:rPr>
          <w:fldChar w:fldCharType="end"/>
        </w:r>
      </w:hyperlink>
    </w:p>
    <w:p w14:paraId="66CF0B58" w14:textId="3DB5516C" w:rsidR="003F0F45" w:rsidRDefault="00F6708A">
      <w:pPr>
        <w:pStyle w:val="TOC1"/>
        <w:tabs>
          <w:tab w:val="left" w:pos="720"/>
        </w:tabs>
        <w:rPr>
          <w:rFonts w:asciiTheme="minorHAnsi" w:eastAsiaTheme="minorEastAsia" w:hAnsiTheme="minorHAnsi" w:cstheme="minorBidi"/>
          <w:sz w:val="22"/>
          <w:lang w:eastAsia="en-GB" w:bidi="ar-SA"/>
        </w:rPr>
      </w:pPr>
      <w:hyperlink w:anchor="_Toc129084204" w:history="1">
        <w:r w:rsidR="003F0F45" w:rsidRPr="009B63D3">
          <w:rPr>
            <w:rStyle w:val="Hyperlink"/>
          </w:rPr>
          <w:t>2.</w:t>
        </w:r>
        <w:r w:rsidR="003F0F45">
          <w:rPr>
            <w:rFonts w:asciiTheme="minorHAnsi" w:eastAsiaTheme="minorEastAsia" w:hAnsiTheme="minorHAnsi" w:cstheme="minorBidi"/>
            <w:sz w:val="22"/>
            <w:lang w:eastAsia="en-GB" w:bidi="ar-SA"/>
          </w:rPr>
          <w:tab/>
        </w:r>
        <w:r w:rsidR="003F0F45" w:rsidRPr="009B63D3">
          <w:rPr>
            <w:rStyle w:val="Hyperlink"/>
          </w:rPr>
          <w:t>Purpose and Scope</w:t>
        </w:r>
        <w:r w:rsidR="003F0F45">
          <w:rPr>
            <w:webHidden/>
          </w:rPr>
          <w:tab/>
        </w:r>
        <w:r w:rsidR="003F0F45">
          <w:rPr>
            <w:webHidden/>
          </w:rPr>
          <w:fldChar w:fldCharType="begin"/>
        </w:r>
        <w:r w:rsidR="003F0F45">
          <w:rPr>
            <w:webHidden/>
          </w:rPr>
          <w:instrText xml:space="preserve"> PAGEREF _Toc129084204 \h </w:instrText>
        </w:r>
        <w:r w:rsidR="003F0F45">
          <w:rPr>
            <w:webHidden/>
          </w:rPr>
        </w:r>
        <w:r w:rsidR="003F0F45">
          <w:rPr>
            <w:webHidden/>
          </w:rPr>
          <w:fldChar w:fldCharType="separate"/>
        </w:r>
        <w:r w:rsidR="003F0F45">
          <w:rPr>
            <w:webHidden/>
          </w:rPr>
          <w:t>4</w:t>
        </w:r>
        <w:r w:rsidR="003F0F45">
          <w:rPr>
            <w:webHidden/>
          </w:rPr>
          <w:fldChar w:fldCharType="end"/>
        </w:r>
      </w:hyperlink>
    </w:p>
    <w:p w14:paraId="2FF320C9" w14:textId="0630F67A" w:rsidR="003F0F45" w:rsidRDefault="00F6708A">
      <w:pPr>
        <w:pStyle w:val="TOC1"/>
        <w:tabs>
          <w:tab w:val="left" w:pos="720"/>
        </w:tabs>
        <w:rPr>
          <w:rFonts w:asciiTheme="minorHAnsi" w:eastAsiaTheme="minorEastAsia" w:hAnsiTheme="minorHAnsi" w:cstheme="minorBidi"/>
          <w:sz w:val="22"/>
          <w:lang w:eastAsia="en-GB" w:bidi="ar-SA"/>
        </w:rPr>
      </w:pPr>
      <w:hyperlink w:anchor="_Toc129084205" w:history="1">
        <w:r w:rsidR="003F0F45" w:rsidRPr="009B63D3">
          <w:rPr>
            <w:rStyle w:val="Hyperlink"/>
          </w:rPr>
          <w:t>3.</w:t>
        </w:r>
        <w:r w:rsidR="003F0F45">
          <w:rPr>
            <w:rFonts w:asciiTheme="minorHAnsi" w:eastAsiaTheme="minorEastAsia" w:hAnsiTheme="minorHAnsi" w:cstheme="minorBidi"/>
            <w:sz w:val="22"/>
            <w:lang w:eastAsia="en-GB" w:bidi="ar-SA"/>
          </w:rPr>
          <w:tab/>
        </w:r>
        <w:r w:rsidR="003F0F45" w:rsidRPr="009B63D3">
          <w:rPr>
            <w:rStyle w:val="Hyperlink"/>
          </w:rPr>
          <w:t>Relationship to Legislation</w:t>
        </w:r>
        <w:r w:rsidR="003F0F45">
          <w:rPr>
            <w:webHidden/>
          </w:rPr>
          <w:tab/>
        </w:r>
        <w:r w:rsidR="003F0F45">
          <w:rPr>
            <w:webHidden/>
          </w:rPr>
          <w:fldChar w:fldCharType="begin"/>
        </w:r>
        <w:r w:rsidR="003F0F45">
          <w:rPr>
            <w:webHidden/>
          </w:rPr>
          <w:instrText xml:space="preserve"> PAGEREF _Toc129084205 \h </w:instrText>
        </w:r>
        <w:r w:rsidR="003F0F45">
          <w:rPr>
            <w:webHidden/>
          </w:rPr>
        </w:r>
        <w:r w:rsidR="003F0F45">
          <w:rPr>
            <w:webHidden/>
          </w:rPr>
          <w:fldChar w:fldCharType="separate"/>
        </w:r>
        <w:r w:rsidR="003F0F45">
          <w:rPr>
            <w:webHidden/>
          </w:rPr>
          <w:t>4</w:t>
        </w:r>
        <w:r w:rsidR="003F0F45">
          <w:rPr>
            <w:webHidden/>
          </w:rPr>
          <w:fldChar w:fldCharType="end"/>
        </w:r>
      </w:hyperlink>
    </w:p>
    <w:p w14:paraId="1D3D957D" w14:textId="4D12F40B" w:rsidR="003F0F45" w:rsidRDefault="00F6708A">
      <w:pPr>
        <w:pStyle w:val="TOC1"/>
        <w:tabs>
          <w:tab w:val="left" w:pos="720"/>
        </w:tabs>
        <w:rPr>
          <w:rFonts w:asciiTheme="minorHAnsi" w:eastAsiaTheme="minorEastAsia" w:hAnsiTheme="minorHAnsi" w:cstheme="minorBidi"/>
          <w:sz w:val="22"/>
          <w:lang w:eastAsia="en-GB" w:bidi="ar-SA"/>
        </w:rPr>
      </w:pPr>
      <w:hyperlink w:anchor="_Toc129084206" w:history="1">
        <w:r w:rsidR="003F0F45" w:rsidRPr="009B63D3">
          <w:rPr>
            <w:rStyle w:val="Hyperlink"/>
          </w:rPr>
          <w:t>4.</w:t>
        </w:r>
        <w:r w:rsidR="003F0F45">
          <w:rPr>
            <w:rFonts w:asciiTheme="minorHAnsi" w:eastAsiaTheme="minorEastAsia" w:hAnsiTheme="minorHAnsi" w:cstheme="minorBidi"/>
            <w:sz w:val="22"/>
            <w:lang w:eastAsia="en-GB" w:bidi="ar-SA"/>
          </w:rPr>
          <w:tab/>
        </w:r>
        <w:r w:rsidR="003F0F45" w:rsidRPr="009B63D3">
          <w:rPr>
            <w:rStyle w:val="Hyperlink"/>
          </w:rPr>
          <w:t>Relationship to IAEA Documentation and Guidance</w:t>
        </w:r>
        <w:r w:rsidR="003F0F45">
          <w:rPr>
            <w:webHidden/>
          </w:rPr>
          <w:tab/>
        </w:r>
        <w:r w:rsidR="003F0F45">
          <w:rPr>
            <w:webHidden/>
          </w:rPr>
          <w:fldChar w:fldCharType="begin"/>
        </w:r>
        <w:r w:rsidR="003F0F45">
          <w:rPr>
            <w:webHidden/>
          </w:rPr>
          <w:instrText xml:space="preserve"> PAGEREF _Toc129084206 \h </w:instrText>
        </w:r>
        <w:r w:rsidR="003F0F45">
          <w:rPr>
            <w:webHidden/>
          </w:rPr>
        </w:r>
        <w:r w:rsidR="003F0F45">
          <w:rPr>
            <w:webHidden/>
          </w:rPr>
          <w:fldChar w:fldCharType="separate"/>
        </w:r>
        <w:r w:rsidR="003F0F45">
          <w:rPr>
            <w:webHidden/>
          </w:rPr>
          <w:t>5</w:t>
        </w:r>
        <w:r w:rsidR="003F0F45">
          <w:rPr>
            <w:webHidden/>
          </w:rPr>
          <w:fldChar w:fldCharType="end"/>
        </w:r>
      </w:hyperlink>
    </w:p>
    <w:p w14:paraId="5E9CA769" w14:textId="6E197641" w:rsidR="003F0F45" w:rsidRDefault="00F6708A">
      <w:pPr>
        <w:pStyle w:val="TOC1"/>
        <w:tabs>
          <w:tab w:val="left" w:pos="720"/>
        </w:tabs>
        <w:rPr>
          <w:rFonts w:asciiTheme="minorHAnsi" w:eastAsiaTheme="minorEastAsia" w:hAnsiTheme="minorHAnsi" w:cstheme="minorBidi"/>
          <w:sz w:val="22"/>
          <w:lang w:eastAsia="en-GB" w:bidi="ar-SA"/>
        </w:rPr>
      </w:pPr>
      <w:hyperlink w:anchor="_Toc129084207" w:history="1">
        <w:r w:rsidR="003F0F45" w:rsidRPr="009B63D3">
          <w:rPr>
            <w:rStyle w:val="Hyperlink"/>
          </w:rPr>
          <w:t>5.</w:t>
        </w:r>
        <w:r w:rsidR="003F0F45">
          <w:rPr>
            <w:rFonts w:asciiTheme="minorHAnsi" w:eastAsiaTheme="minorEastAsia" w:hAnsiTheme="minorHAnsi" w:cstheme="minorBidi"/>
            <w:sz w:val="22"/>
            <w:lang w:eastAsia="en-GB" w:bidi="ar-SA"/>
          </w:rPr>
          <w:tab/>
        </w:r>
        <w:r w:rsidR="003F0F45" w:rsidRPr="009B63D3">
          <w:rPr>
            <w:rStyle w:val="Hyperlink"/>
          </w:rPr>
          <w:t>Relationship to National Policy Documents</w:t>
        </w:r>
        <w:r w:rsidR="003F0F45">
          <w:rPr>
            <w:webHidden/>
          </w:rPr>
          <w:tab/>
        </w:r>
        <w:r w:rsidR="003F0F45">
          <w:rPr>
            <w:webHidden/>
          </w:rPr>
          <w:fldChar w:fldCharType="begin"/>
        </w:r>
        <w:r w:rsidR="003F0F45">
          <w:rPr>
            <w:webHidden/>
          </w:rPr>
          <w:instrText xml:space="preserve"> PAGEREF _Toc129084207 \h </w:instrText>
        </w:r>
        <w:r w:rsidR="003F0F45">
          <w:rPr>
            <w:webHidden/>
          </w:rPr>
        </w:r>
        <w:r w:rsidR="003F0F45">
          <w:rPr>
            <w:webHidden/>
          </w:rPr>
          <w:fldChar w:fldCharType="separate"/>
        </w:r>
        <w:r w:rsidR="003F0F45">
          <w:rPr>
            <w:webHidden/>
          </w:rPr>
          <w:t>6</w:t>
        </w:r>
        <w:r w:rsidR="003F0F45">
          <w:rPr>
            <w:webHidden/>
          </w:rPr>
          <w:fldChar w:fldCharType="end"/>
        </w:r>
      </w:hyperlink>
    </w:p>
    <w:p w14:paraId="3ACF6087" w14:textId="5D23DA44" w:rsidR="003F0F45" w:rsidRDefault="00F6708A">
      <w:pPr>
        <w:pStyle w:val="TOC1"/>
        <w:tabs>
          <w:tab w:val="left" w:pos="720"/>
        </w:tabs>
        <w:rPr>
          <w:rFonts w:asciiTheme="minorHAnsi" w:eastAsiaTheme="minorEastAsia" w:hAnsiTheme="minorHAnsi" w:cstheme="minorBidi"/>
          <w:sz w:val="22"/>
          <w:lang w:eastAsia="en-GB" w:bidi="ar-SA"/>
        </w:rPr>
      </w:pPr>
      <w:hyperlink w:anchor="_Toc129084208" w:history="1">
        <w:r w:rsidR="003F0F45" w:rsidRPr="009B63D3">
          <w:rPr>
            <w:rStyle w:val="Hyperlink"/>
          </w:rPr>
          <w:t>6.</w:t>
        </w:r>
        <w:r w:rsidR="003F0F45">
          <w:rPr>
            <w:rFonts w:asciiTheme="minorHAnsi" w:eastAsiaTheme="minorEastAsia" w:hAnsiTheme="minorHAnsi" w:cstheme="minorBidi"/>
            <w:sz w:val="22"/>
            <w:lang w:eastAsia="en-GB" w:bidi="ar-SA"/>
          </w:rPr>
          <w:tab/>
        </w:r>
        <w:r w:rsidR="003F0F45" w:rsidRPr="009B63D3">
          <w:rPr>
            <w:rStyle w:val="Hyperlink"/>
          </w:rPr>
          <w:t>Advice to Inspectors</w:t>
        </w:r>
        <w:r w:rsidR="003F0F45">
          <w:rPr>
            <w:webHidden/>
          </w:rPr>
          <w:tab/>
        </w:r>
        <w:r w:rsidR="003F0F45">
          <w:rPr>
            <w:webHidden/>
          </w:rPr>
          <w:fldChar w:fldCharType="begin"/>
        </w:r>
        <w:r w:rsidR="003F0F45">
          <w:rPr>
            <w:webHidden/>
          </w:rPr>
          <w:instrText xml:space="preserve"> PAGEREF _Toc129084208 \h </w:instrText>
        </w:r>
        <w:r w:rsidR="003F0F45">
          <w:rPr>
            <w:webHidden/>
          </w:rPr>
        </w:r>
        <w:r w:rsidR="003F0F45">
          <w:rPr>
            <w:webHidden/>
          </w:rPr>
          <w:fldChar w:fldCharType="separate"/>
        </w:r>
        <w:r w:rsidR="003F0F45">
          <w:rPr>
            <w:webHidden/>
          </w:rPr>
          <w:t>6</w:t>
        </w:r>
        <w:r w:rsidR="003F0F45">
          <w:rPr>
            <w:webHidden/>
          </w:rPr>
          <w:fldChar w:fldCharType="end"/>
        </w:r>
      </w:hyperlink>
    </w:p>
    <w:p w14:paraId="40B6FEC6" w14:textId="24B64875" w:rsidR="003F0F45" w:rsidRDefault="00F6708A">
      <w:pPr>
        <w:pStyle w:val="TOC1"/>
        <w:tabs>
          <w:tab w:val="left" w:pos="720"/>
        </w:tabs>
        <w:rPr>
          <w:rFonts w:asciiTheme="minorHAnsi" w:eastAsiaTheme="minorEastAsia" w:hAnsiTheme="minorHAnsi" w:cstheme="minorBidi"/>
          <w:sz w:val="22"/>
          <w:lang w:eastAsia="en-GB" w:bidi="ar-SA"/>
        </w:rPr>
      </w:pPr>
      <w:hyperlink w:anchor="_Toc129084209" w:history="1">
        <w:r w:rsidR="003F0F45" w:rsidRPr="009B63D3">
          <w:rPr>
            <w:rStyle w:val="Hyperlink"/>
          </w:rPr>
          <w:t>7.</w:t>
        </w:r>
        <w:r w:rsidR="003F0F45">
          <w:rPr>
            <w:rFonts w:asciiTheme="minorHAnsi" w:eastAsiaTheme="minorEastAsia" w:hAnsiTheme="minorHAnsi" w:cstheme="minorBidi"/>
            <w:sz w:val="22"/>
            <w:lang w:eastAsia="en-GB" w:bidi="ar-SA"/>
          </w:rPr>
          <w:tab/>
        </w:r>
        <w:r w:rsidR="003F0F45" w:rsidRPr="009B63D3">
          <w:rPr>
            <w:rStyle w:val="Hyperlink"/>
          </w:rPr>
          <w:t>Establishment of Robust and Resilient Command, Communications and Control Arrangements</w:t>
        </w:r>
        <w:r w:rsidR="003F0F45">
          <w:rPr>
            <w:webHidden/>
          </w:rPr>
          <w:tab/>
        </w:r>
        <w:r w:rsidR="003F0F45">
          <w:rPr>
            <w:webHidden/>
          </w:rPr>
          <w:fldChar w:fldCharType="begin"/>
        </w:r>
        <w:r w:rsidR="003F0F45">
          <w:rPr>
            <w:webHidden/>
          </w:rPr>
          <w:instrText xml:space="preserve"> PAGEREF _Toc129084209 \h </w:instrText>
        </w:r>
        <w:r w:rsidR="003F0F45">
          <w:rPr>
            <w:webHidden/>
          </w:rPr>
        </w:r>
        <w:r w:rsidR="003F0F45">
          <w:rPr>
            <w:webHidden/>
          </w:rPr>
          <w:fldChar w:fldCharType="separate"/>
        </w:r>
        <w:r w:rsidR="003F0F45">
          <w:rPr>
            <w:webHidden/>
          </w:rPr>
          <w:t>8</w:t>
        </w:r>
        <w:r w:rsidR="003F0F45">
          <w:rPr>
            <w:webHidden/>
          </w:rPr>
          <w:fldChar w:fldCharType="end"/>
        </w:r>
      </w:hyperlink>
    </w:p>
    <w:p w14:paraId="4758C2B4" w14:textId="26AF3DF2" w:rsidR="003F0F45" w:rsidRDefault="00F6708A">
      <w:pPr>
        <w:pStyle w:val="TOC1"/>
        <w:tabs>
          <w:tab w:val="left" w:pos="720"/>
        </w:tabs>
        <w:rPr>
          <w:rFonts w:asciiTheme="minorHAnsi" w:eastAsiaTheme="minorEastAsia" w:hAnsiTheme="minorHAnsi" w:cstheme="minorBidi"/>
          <w:sz w:val="22"/>
          <w:lang w:eastAsia="en-GB" w:bidi="ar-SA"/>
        </w:rPr>
      </w:pPr>
      <w:hyperlink w:anchor="_Toc129084210" w:history="1">
        <w:r w:rsidR="003F0F45" w:rsidRPr="009B63D3">
          <w:rPr>
            <w:rStyle w:val="Hyperlink"/>
          </w:rPr>
          <w:t>8.</w:t>
        </w:r>
        <w:r w:rsidR="003F0F45">
          <w:rPr>
            <w:rFonts w:asciiTheme="minorHAnsi" w:eastAsiaTheme="minorEastAsia" w:hAnsiTheme="minorHAnsi" w:cstheme="minorBidi"/>
            <w:sz w:val="22"/>
            <w:lang w:eastAsia="en-GB" w:bidi="ar-SA"/>
          </w:rPr>
          <w:tab/>
        </w:r>
        <w:r w:rsidR="003F0F45" w:rsidRPr="009B63D3">
          <w:rPr>
            <w:rStyle w:val="Hyperlink"/>
          </w:rPr>
          <w:t>Command, Control and Communications Infrastructure</w:t>
        </w:r>
        <w:r w:rsidR="003F0F45">
          <w:rPr>
            <w:webHidden/>
          </w:rPr>
          <w:tab/>
        </w:r>
        <w:r w:rsidR="003F0F45">
          <w:rPr>
            <w:webHidden/>
          </w:rPr>
          <w:fldChar w:fldCharType="begin"/>
        </w:r>
        <w:r w:rsidR="003F0F45">
          <w:rPr>
            <w:webHidden/>
          </w:rPr>
          <w:instrText xml:space="preserve"> PAGEREF _Toc129084210 \h </w:instrText>
        </w:r>
        <w:r w:rsidR="003F0F45">
          <w:rPr>
            <w:webHidden/>
          </w:rPr>
        </w:r>
        <w:r w:rsidR="003F0F45">
          <w:rPr>
            <w:webHidden/>
          </w:rPr>
          <w:fldChar w:fldCharType="separate"/>
        </w:r>
        <w:r w:rsidR="003F0F45">
          <w:rPr>
            <w:webHidden/>
          </w:rPr>
          <w:t>11</w:t>
        </w:r>
        <w:r w:rsidR="003F0F45">
          <w:rPr>
            <w:webHidden/>
          </w:rPr>
          <w:fldChar w:fldCharType="end"/>
        </w:r>
      </w:hyperlink>
    </w:p>
    <w:p w14:paraId="333245E3" w14:textId="62BD35AA" w:rsidR="003F0F45" w:rsidRDefault="00F6708A">
      <w:pPr>
        <w:pStyle w:val="TOC1"/>
        <w:tabs>
          <w:tab w:val="left" w:pos="720"/>
        </w:tabs>
        <w:rPr>
          <w:rFonts w:asciiTheme="minorHAnsi" w:eastAsiaTheme="minorEastAsia" w:hAnsiTheme="minorHAnsi" w:cstheme="minorBidi"/>
          <w:sz w:val="22"/>
          <w:lang w:eastAsia="en-GB" w:bidi="ar-SA"/>
        </w:rPr>
      </w:pPr>
      <w:hyperlink w:anchor="_Toc129084211" w:history="1">
        <w:r w:rsidR="003F0F45" w:rsidRPr="009B63D3">
          <w:rPr>
            <w:rStyle w:val="Hyperlink"/>
          </w:rPr>
          <w:t>9.</w:t>
        </w:r>
        <w:r w:rsidR="003F0F45">
          <w:rPr>
            <w:rFonts w:asciiTheme="minorHAnsi" w:eastAsiaTheme="minorEastAsia" w:hAnsiTheme="minorHAnsi" w:cstheme="minorBidi"/>
            <w:sz w:val="22"/>
            <w:lang w:eastAsia="en-GB" w:bidi="ar-SA"/>
          </w:rPr>
          <w:tab/>
        </w:r>
        <w:r w:rsidR="003F0F45" w:rsidRPr="009B63D3">
          <w:rPr>
            <w:rStyle w:val="Hyperlink"/>
          </w:rPr>
          <w:t>References</w:t>
        </w:r>
        <w:r w:rsidR="003F0F45">
          <w:rPr>
            <w:webHidden/>
          </w:rPr>
          <w:tab/>
        </w:r>
        <w:r w:rsidR="003F0F45">
          <w:rPr>
            <w:webHidden/>
          </w:rPr>
          <w:fldChar w:fldCharType="begin"/>
        </w:r>
        <w:r w:rsidR="003F0F45">
          <w:rPr>
            <w:webHidden/>
          </w:rPr>
          <w:instrText xml:space="preserve"> PAGEREF _Toc129084211 \h </w:instrText>
        </w:r>
        <w:r w:rsidR="003F0F45">
          <w:rPr>
            <w:webHidden/>
          </w:rPr>
        </w:r>
        <w:r w:rsidR="003F0F45">
          <w:rPr>
            <w:webHidden/>
          </w:rPr>
          <w:fldChar w:fldCharType="separate"/>
        </w:r>
        <w:r w:rsidR="003F0F45">
          <w:rPr>
            <w:webHidden/>
          </w:rPr>
          <w:t>13</w:t>
        </w:r>
        <w:r w:rsidR="003F0F45">
          <w:rPr>
            <w:webHidden/>
          </w:rPr>
          <w:fldChar w:fldCharType="end"/>
        </w:r>
      </w:hyperlink>
    </w:p>
    <w:p w14:paraId="2AAFEEC8" w14:textId="1526FAC1" w:rsidR="003F0F45" w:rsidRDefault="00F6708A">
      <w:pPr>
        <w:pStyle w:val="TOC1"/>
        <w:tabs>
          <w:tab w:val="left" w:pos="720"/>
        </w:tabs>
        <w:rPr>
          <w:rFonts w:asciiTheme="minorHAnsi" w:eastAsiaTheme="minorEastAsia" w:hAnsiTheme="minorHAnsi" w:cstheme="minorBidi"/>
          <w:sz w:val="22"/>
          <w:lang w:eastAsia="en-GB" w:bidi="ar-SA"/>
        </w:rPr>
      </w:pPr>
      <w:hyperlink w:anchor="_Toc129084212" w:history="1">
        <w:r w:rsidR="003F0F45" w:rsidRPr="009B63D3">
          <w:rPr>
            <w:rStyle w:val="Hyperlink"/>
          </w:rPr>
          <w:t>10.</w:t>
        </w:r>
        <w:r w:rsidR="003F0F45">
          <w:rPr>
            <w:rFonts w:asciiTheme="minorHAnsi" w:eastAsiaTheme="minorEastAsia" w:hAnsiTheme="minorHAnsi" w:cstheme="minorBidi"/>
            <w:sz w:val="22"/>
            <w:lang w:eastAsia="en-GB" w:bidi="ar-SA"/>
          </w:rPr>
          <w:tab/>
        </w:r>
        <w:r w:rsidR="003F0F45" w:rsidRPr="009B63D3">
          <w:rPr>
            <w:rStyle w:val="Hyperlink"/>
          </w:rPr>
          <w:t>Glossary and Abbreviations</w:t>
        </w:r>
        <w:r w:rsidR="003F0F45">
          <w:rPr>
            <w:webHidden/>
          </w:rPr>
          <w:tab/>
        </w:r>
        <w:r w:rsidR="003F0F45">
          <w:rPr>
            <w:webHidden/>
          </w:rPr>
          <w:fldChar w:fldCharType="begin"/>
        </w:r>
        <w:r w:rsidR="003F0F45">
          <w:rPr>
            <w:webHidden/>
          </w:rPr>
          <w:instrText xml:space="preserve"> PAGEREF _Toc129084212 \h </w:instrText>
        </w:r>
        <w:r w:rsidR="003F0F45">
          <w:rPr>
            <w:webHidden/>
          </w:rPr>
        </w:r>
        <w:r w:rsidR="003F0F45">
          <w:rPr>
            <w:webHidden/>
          </w:rPr>
          <w:fldChar w:fldCharType="separate"/>
        </w:r>
        <w:r w:rsidR="003F0F45">
          <w:rPr>
            <w:webHidden/>
          </w:rPr>
          <w:t>14</w:t>
        </w:r>
        <w:r w:rsidR="003F0F45">
          <w:rPr>
            <w:webHidden/>
          </w:rPr>
          <w:fldChar w:fldCharType="end"/>
        </w:r>
      </w:hyperlink>
    </w:p>
    <w:p w14:paraId="0CC4B54A" w14:textId="3A6835EA" w:rsidR="00267815" w:rsidRDefault="00404B0C" w:rsidP="00267815">
      <w:r>
        <w:fldChar w:fldCharType="end"/>
      </w:r>
    </w:p>
    <w:bookmarkEnd w:id="0"/>
    <w:p w14:paraId="30FB702D" w14:textId="77777777" w:rsidR="00D568F8" w:rsidRPr="0092469B" w:rsidRDefault="00D568F8" w:rsidP="00D568F8">
      <w:pPr>
        <w:spacing w:after="0" w:line="240" w:lineRule="auto"/>
        <w:outlineLvl w:val="1"/>
        <w:rPr>
          <w:rFonts w:eastAsia="Times New Roman"/>
          <w:bCs/>
          <w:i/>
          <w:kern w:val="36"/>
          <w:sz w:val="16"/>
          <w:szCs w:val="16"/>
          <w:lang w:bidi="ar-SA"/>
        </w:rPr>
      </w:pPr>
      <w:r w:rsidRPr="0092469B">
        <w:rPr>
          <w:rFonts w:eastAsia="Times New Roman"/>
          <w:bCs/>
          <w:i/>
          <w:kern w:val="36"/>
          <w:sz w:val="16"/>
          <w:szCs w:val="16"/>
          <w:lang w:bidi="ar-SA"/>
        </w:rPr>
        <w:t>© Office for Nuclear Regulation, 2020</w:t>
      </w:r>
    </w:p>
    <w:p w14:paraId="390B46B0" w14:textId="77777777" w:rsidR="00D568F8" w:rsidRPr="0092469B" w:rsidRDefault="00D568F8" w:rsidP="00D568F8">
      <w:pPr>
        <w:spacing w:after="0" w:line="240" w:lineRule="auto"/>
        <w:outlineLvl w:val="1"/>
        <w:rPr>
          <w:rFonts w:ascii="Times New Roman" w:eastAsia="Times New Roman" w:hAnsi="Times New Roman" w:cs="Times New Roman"/>
          <w:bCs/>
          <w:kern w:val="36"/>
          <w:sz w:val="16"/>
          <w:szCs w:val="16"/>
          <w:lang w:bidi="ar-SA"/>
        </w:rPr>
      </w:pPr>
      <w:r w:rsidRPr="0092469B">
        <w:rPr>
          <w:rFonts w:eastAsia="Times New Roman"/>
          <w:bCs/>
          <w:kern w:val="36"/>
          <w:sz w:val="16"/>
          <w:szCs w:val="16"/>
          <w:lang w:bidi="ar-SA"/>
        </w:rPr>
        <w:t xml:space="preserve">If you wish to reuse this information visit </w:t>
      </w:r>
      <w:hyperlink r:id="rId17" w:tooltip="blocked::blocked::BLOCKED::http://www.hse.gov.uk/copyright&#10;blocked::BLOCKED::http://www.hse.gov.uk/copyright&#10;http://www.hse.gov.uk/copyright" w:history="1"/>
      <w:hyperlink r:id="rId18" w:tooltip="http://www.onr.org.uk/copyright" w:history="1">
        <w:r w:rsidRPr="0092469B">
          <w:rPr>
            <w:rFonts w:eastAsia="Times New Roman"/>
            <w:bCs/>
            <w:color w:val="0000FF"/>
            <w:kern w:val="36"/>
            <w:sz w:val="16"/>
            <w:szCs w:val="16"/>
            <w:u w:val="single"/>
            <w:lang w:bidi="ar-SA"/>
          </w:rPr>
          <w:t>www.onr.org.uk/copyright</w:t>
        </w:r>
      </w:hyperlink>
      <w:r w:rsidRPr="0092469B">
        <w:rPr>
          <w:rFonts w:eastAsia="Times New Roman"/>
          <w:bCs/>
          <w:kern w:val="36"/>
          <w:sz w:val="16"/>
          <w:szCs w:val="16"/>
          <w:lang w:bidi="ar-SA"/>
        </w:rPr>
        <w:t xml:space="preserve"> for details. </w:t>
      </w:r>
    </w:p>
    <w:p w14:paraId="00A3ADB3" w14:textId="77777777" w:rsidR="00D568F8" w:rsidRPr="0092469B" w:rsidRDefault="00D568F8" w:rsidP="00D568F8">
      <w:pPr>
        <w:spacing w:after="0" w:line="240" w:lineRule="auto"/>
        <w:outlineLvl w:val="1"/>
        <w:rPr>
          <w:rFonts w:eastAsia="Times New Roman" w:cs="Times New Roman"/>
          <w:bCs/>
          <w:kern w:val="36"/>
          <w:sz w:val="16"/>
          <w:szCs w:val="16"/>
          <w:lang w:bidi="ar-SA"/>
        </w:rPr>
      </w:pPr>
      <w:r w:rsidRPr="0092469B">
        <w:rPr>
          <w:rFonts w:eastAsia="Times New Roman"/>
          <w:bCs/>
          <w:kern w:val="36"/>
          <w:sz w:val="16"/>
          <w:szCs w:val="16"/>
          <w:lang w:bidi="ar-SA"/>
        </w:rPr>
        <w:t>Published 05/20</w:t>
      </w:r>
    </w:p>
    <w:p w14:paraId="3E742336" w14:textId="789FC32A" w:rsidR="00621BF6" w:rsidRDefault="00621BF6" w:rsidP="00CE1DB2">
      <w:pPr>
        <w:pStyle w:val="Caption"/>
        <w:jc w:val="center"/>
        <w:sectPr w:rsidR="00621BF6" w:rsidSect="000B2BCD">
          <w:headerReference w:type="even" r:id="rId19"/>
          <w:headerReference w:type="default" r:id="rId20"/>
          <w:footerReference w:type="even" r:id="rId21"/>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29084203"/>
      <w:r w:rsidRPr="00E90780">
        <w:lastRenderedPageBreak/>
        <w:t>Introduction</w:t>
      </w:r>
      <w:bookmarkEnd w:id="1"/>
    </w:p>
    <w:p w14:paraId="56D71E00" w14:textId="064747B3" w:rsidR="000950B3" w:rsidRPr="00712FD1" w:rsidRDefault="00341F46" w:rsidP="000A51C3">
      <w:pPr>
        <w:pStyle w:val="F9-Paragraph"/>
        <w:numPr>
          <w:ilvl w:val="0"/>
          <w:numId w:val="29"/>
        </w:numPr>
        <w:ind w:left="851" w:hanging="851"/>
      </w:pPr>
      <w:bookmarkStart w:id="2" w:name="_Hlk64448648"/>
      <w:r w:rsidRPr="00341F46">
        <w:t>The Office for Nuclear Regulation (ONR) has established a set of Security Assessment Principles (SyAPs) (Reference 7). This document contains Fundamental Security Principles (FSyPs) that dutyholders must demonstrate have been fully considered in developing their security arrangements to meet relevant legal obligations. The security regime for meeting these principles is described in security plans prepared by the dutyholders, which are approved by ONR under the Nuclear Industries Security Regulations (NISR) 2003 (Reference 1).</w:t>
      </w:r>
    </w:p>
    <w:bookmarkEnd w:id="2"/>
    <w:p w14:paraId="24F91E15" w14:textId="0AEEB5D6" w:rsidR="0023523C" w:rsidRDefault="00341F46" w:rsidP="0023523C">
      <w:pPr>
        <w:pStyle w:val="F9-Paragraph"/>
      </w:pPr>
      <w:r w:rsidRPr="00721029">
        <w:rPr>
          <w:szCs w:val="22"/>
        </w:rPr>
        <w:t>The term ‘security pla</w:t>
      </w:r>
      <w:r>
        <w:rPr>
          <w:szCs w:val="22"/>
        </w:rPr>
        <w:t>n’ is used to cover all</w:t>
      </w:r>
      <w:r w:rsidRPr="00721029">
        <w:rPr>
          <w:szCs w:val="22"/>
        </w:rPr>
        <w:t xml:space="preserve"> dutyholder submissions such as nuclear site security plans</w:t>
      </w:r>
      <w:r>
        <w:rPr>
          <w:szCs w:val="22"/>
        </w:rPr>
        <w:t xml:space="preserve">,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w:t>
      </w:r>
      <w:r w:rsidRPr="00721029">
        <w:rPr>
          <w:szCs w:val="22"/>
        </w:rPr>
        <w:t>The SyAPs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29084204"/>
      <w:r>
        <w:t>Purpose and Scope</w:t>
      </w:r>
      <w:bookmarkEnd w:id="3"/>
    </w:p>
    <w:p w14:paraId="47D8A8E0" w14:textId="35F48AD7" w:rsidR="000A51C3" w:rsidRPr="00265585" w:rsidRDefault="00341F46" w:rsidP="00046936">
      <w:pPr>
        <w:pStyle w:val="F9-Paragraph"/>
      </w:pPr>
      <w:r w:rsidRPr="00721029">
        <w:rPr>
          <w:szCs w:val="22"/>
        </w:rPr>
        <w:t>This TAG contains guidance to advise and inform ON</w:t>
      </w:r>
      <w:r>
        <w:rPr>
          <w:szCs w:val="22"/>
        </w:rPr>
        <w:t xml:space="preserve">R inspectors in </w:t>
      </w:r>
      <w:r w:rsidRPr="00721029">
        <w:rPr>
          <w:szCs w:val="22"/>
        </w:rPr>
        <w:t>exercis</w:t>
      </w:r>
      <w:r>
        <w:rPr>
          <w:szCs w:val="22"/>
        </w:rPr>
        <w:t>ing</w:t>
      </w:r>
      <w:r w:rsidRPr="00721029">
        <w:rPr>
          <w:szCs w:val="22"/>
        </w:rPr>
        <w:t xml:space="preserve"> their regulatory judgment during </w:t>
      </w:r>
      <w:r>
        <w:rPr>
          <w:szCs w:val="22"/>
        </w:rPr>
        <w:t xml:space="preserve">assessment </w:t>
      </w:r>
      <w:r w:rsidRPr="00721029">
        <w:rPr>
          <w:szCs w:val="22"/>
        </w:rPr>
        <w:t>activities relating to</w:t>
      </w:r>
      <w:r>
        <w:rPr>
          <w:szCs w:val="22"/>
        </w:rPr>
        <w:t xml:space="preserve"> a dutyholder’s</w:t>
      </w:r>
      <w:r w:rsidRPr="00721029">
        <w:rPr>
          <w:szCs w:val="22"/>
        </w:rPr>
        <w:t xml:space="preserve"> </w:t>
      </w:r>
      <w:r>
        <w:rPr>
          <w:szCs w:val="22"/>
        </w:rPr>
        <w:t>Command, Control and Communications (C3) arrangements and infrastructure</w:t>
      </w:r>
      <w:r w:rsidRPr="00721029">
        <w:rPr>
          <w:szCs w:val="22"/>
        </w:rPr>
        <w:t>.  It aims to provide gene</w:t>
      </w:r>
      <w:r>
        <w:rPr>
          <w:szCs w:val="22"/>
        </w:rPr>
        <w:t>ral advice and guidance to ONR i</w:t>
      </w:r>
      <w:r w:rsidRPr="00721029">
        <w:rPr>
          <w:szCs w:val="22"/>
        </w:rPr>
        <w:t>nspectors on how this aspect of security should be assessed. It does not set out how ONR regulates the dutyholder</w:t>
      </w:r>
      <w:r>
        <w:rPr>
          <w:szCs w:val="22"/>
        </w:rPr>
        <w:t>’</w:t>
      </w:r>
      <w:r w:rsidRPr="00721029">
        <w:rPr>
          <w:szCs w:val="22"/>
        </w:rPr>
        <w:t xml:space="preserve">s arrangements.  It does not prescribe the detail, targets or methodologies </w:t>
      </w:r>
      <w:r>
        <w:rPr>
          <w:szCs w:val="22"/>
        </w:rPr>
        <w:t>for dutyholders to follow in</w:t>
      </w:r>
      <w:r w:rsidRPr="00721029">
        <w:rPr>
          <w:szCs w:val="22"/>
        </w:rPr>
        <w:t xml:space="preserve"> demonstrat</w:t>
      </w:r>
      <w:r>
        <w:rPr>
          <w:szCs w:val="22"/>
        </w:rPr>
        <w:t>ing</w:t>
      </w:r>
      <w:r w:rsidRPr="00721029">
        <w:rPr>
          <w:szCs w:val="22"/>
        </w:rPr>
        <w:t xml:space="preserve"> they have addressed the SyAPs. It is the dutyholder</w:t>
      </w:r>
      <w:r>
        <w:rPr>
          <w:szCs w:val="22"/>
        </w:rPr>
        <w:t>’</w:t>
      </w:r>
      <w:r w:rsidRPr="00721029">
        <w:rPr>
          <w:szCs w:val="22"/>
        </w:rPr>
        <w:t>s responsibility to determine and describe this detail and for ONR to assess whether the arrangements are adequate</w:t>
      </w:r>
      <w:r w:rsidR="00816657" w:rsidRPr="00721029">
        <w:rPr>
          <w:szCs w:val="22"/>
        </w:rPr>
        <w:t>.</w:t>
      </w:r>
    </w:p>
    <w:p w14:paraId="6E712D03" w14:textId="3B905C21" w:rsidR="009E0E52" w:rsidRDefault="000950B3" w:rsidP="00E90780">
      <w:pPr>
        <w:pStyle w:val="Heading1"/>
      </w:pPr>
      <w:bookmarkStart w:id="4" w:name="_Toc129084205"/>
      <w:r>
        <w:t>Relationship to Legislation</w:t>
      </w:r>
      <w:bookmarkEnd w:id="4"/>
      <w:r>
        <w:t xml:space="preserve"> </w:t>
      </w:r>
    </w:p>
    <w:p w14:paraId="79BD20CB" w14:textId="376E3591" w:rsidR="00816657" w:rsidRDefault="009001C9" w:rsidP="00816657">
      <w:pPr>
        <w:pStyle w:val="F9-Paragraph"/>
      </w:pPr>
      <w:r w:rsidRPr="00721029">
        <w:rPr>
          <w:szCs w:val="22"/>
        </w:rPr>
        <w:t xml:space="preserve">The term ‘dutyholder’ mentioned throughout this guide is used to define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approved carriers, as defined in NISR</w:t>
      </w:r>
      <w:r w:rsidRPr="00721029">
        <w:rPr>
          <w:szCs w:val="22"/>
        </w:rPr>
        <w:t xml:space="preserve">. It is also used to refer to those holding </w:t>
      </w:r>
      <w:r>
        <w:rPr>
          <w:szCs w:val="22"/>
        </w:rPr>
        <w:t>SNI.</w:t>
      </w:r>
    </w:p>
    <w:p w14:paraId="742A9437" w14:textId="2D6D392E" w:rsidR="000950B3" w:rsidRDefault="009001C9" w:rsidP="00816657">
      <w:pPr>
        <w:pStyle w:val="F9-Paragraph"/>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emergency preparedness and response</w:t>
      </w:r>
      <w:r w:rsidRPr="00721029">
        <w:rPr>
          <w:szCs w:val="22"/>
        </w:rPr>
        <w:t xml:space="preserve"> </w:t>
      </w:r>
      <w:r>
        <w:rPr>
          <w:szCs w:val="22"/>
        </w:rPr>
        <w:t xml:space="preserve">to be an important component of a </w:t>
      </w:r>
      <w:r>
        <w:rPr>
          <w:szCs w:val="22"/>
        </w:rPr>
        <w:lastRenderedPageBreak/>
        <w:t>dutyholder’s arrangements in demonstrating compliance with relevant legislation.</w:t>
      </w:r>
    </w:p>
    <w:p w14:paraId="219A98D5" w14:textId="09EF1B1A" w:rsidR="00140E1C" w:rsidRDefault="000950B3" w:rsidP="00E90780">
      <w:pPr>
        <w:pStyle w:val="Heading1"/>
      </w:pPr>
      <w:bookmarkStart w:id="5" w:name="_Toc129084206"/>
      <w:r w:rsidRPr="000950B3">
        <w:t xml:space="preserve">Relationship to IAEA </w:t>
      </w:r>
      <w:r w:rsidR="00265585" w:rsidRPr="00265585">
        <w:t xml:space="preserve">Documentation and </w:t>
      </w:r>
      <w:r w:rsidR="00265585">
        <w:t>G</w:t>
      </w:r>
      <w:r w:rsidR="00265585" w:rsidRPr="00265585">
        <w:t>uidance</w:t>
      </w:r>
      <w:bookmarkEnd w:id="5"/>
    </w:p>
    <w:p w14:paraId="05611D9C" w14:textId="57334A83" w:rsidR="00816657" w:rsidRDefault="009001C9" w:rsidP="00816657">
      <w:pPr>
        <w:pStyle w:val="F9-Paragraph"/>
      </w:pPr>
      <w:r w:rsidRPr="00CA3579">
        <w:t xml:space="preserve">The essential elements of a national nuclear security regime are set out in the Convention on the Physical Protection of Nuclear Material (CPPNM) (Reference </w:t>
      </w:r>
      <w:r>
        <w:t>4</w:t>
      </w:r>
      <w:r w:rsidRPr="00CA3579">
        <w:t xml:space="preserve">) and the IAEA Nuclear Security Fundamentals (Reference </w:t>
      </w:r>
      <w:r>
        <w:t>3</w:t>
      </w:r>
      <w:r w:rsidRPr="00CA3579">
        <w:t>). Further guidance is available within IAEA Technical Guidance and Implementing Guides</w:t>
      </w:r>
      <w:r w:rsidR="00816657">
        <w:t>.</w:t>
      </w:r>
    </w:p>
    <w:p w14:paraId="79B9A623" w14:textId="5138A935" w:rsidR="00816657" w:rsidRPr="009001C9" w:rsidRDefault="009001C9" w:rsidP="00816657">
      <w:pPr>
        <w:pStyle w:val="F9-Paragraph"/>
      </w:pPr>
      <w:r w:rsidRPr="0063201F">
        <w:rPr>
          <w:szCs w:val="22"/>
        </w:rPr>
        <w:t>Fundamental Principles K of the CPPNM refers to the production of contingency plans and states that c</w:t>
      </w:r>
      <w:r w:rsidRPr="0063201F">
        <w:rPr>
          <w:bCs/>
          <w:iCs/>
          <w:szCs w:val="22"/>
          <w:lang w:eastAsia="en-GB"/>
        </w:rPr>
        <w:t xml:space="preserve">ontingency </w:t>
      </w:r>
      <w:r w:rsidRPr="0063201F">
        <w:rPr>
          <w:bCs/>
          <w:szCs w:val="22"/>
          <w:lang w:eastAsia="en-GB"/>
        </w:rPr>
        <w:t xml:space="preserve">(emergency) </w:t>
      </w:r>
      <w:r w:rsidRPr="0063201F">
        <w:rPr>
          <w:bCs/>
          <w:iCs/>
          <w:szCs w:val="22"/>
          <w:lang w:eastAsia="en-GB"/>
        </w:rPr>
        <w:t xml:space="preserve">plans </w:t>
      </w:r>
      <w:r w:rsidRPr="0063201F">
        <w:rPr>
          <w:bCs/>
          <w:szCs w:val="22"/>
          <w:lang w:eastAsia="en-GB"/>
        </w:rPr>
        <w:t xml:space="preserve">to respond to </w:t>
      </w:r>
      <w:r w:rsidRPr="0063201F">
        <w:rPr>
          <w:bCs/>
          <w:iCs/>
          <w:szCs w:val="22"/>
          <w:lang w:eastAsia="en-GB"/>
        </w:rPr>
        <w:t xml:space="preserve">unauthorized removal </w:t>
      </w:r>
      <w:r w:rsidRPr="0063201F">
        <w:rPr>
          <w:bCs/>
          <w:szCs w:val="22"/>
          <w:lang w:eastAsia="en-GB"/>
        </w:rPr>
        <w:t xml:space="preserve">of </w:t>
      </w:r>
      <w:r w:rsidRPr="0063201F">
        <w:rPr>
          <w:bCs/>
          <w:iCs/>
          <w:szCs w:val="22"/>
          <w:lang w:eastAsia="en-GB"/>
        </w:rPr>
        <w:t xml:space="preserve">nuclear material </w:t>
      </w:r>
      <w:r w:rsidRPr="0063201F">
        <w:rPr>
          <w:bCs/>
          <w:szCs w:val="22"/>
          <w:lang w:eastAsia="en-GB"/>
        </w:rPr>
        <w:t xml:space="preserve">or </w:t>
      </w:r>
      <w:r w:rsidRPr="0063201F">
        <w:rPr>
          <w:bCs/>
          <w:iCs/>
          <w:szCs w:val="22"/>
          <w:lang w:eastAsia="en-GB"/>
        </w:rPr>
        <w:t xml:space="preserve">sabotage </w:t>
      </w:r>
      <w:r w:rsidRPr="0063201F">
        <w:rPr>
          <w:bCs/>
          <w:szCs w:val="22"/>
          <w:lang w:eastAsia="en-GB"/>
        </w:rPr>
        <w:t xml:space="preserve">of </w:t>
      </w:r>
      <w:r w:rsidRPr="0063201F">
        <w:rPr>
          <w:bCs/>
          <w:iCs/>
          <w:szCs w:val="22"/>
          <w:lang w:eastAsia="en-GB"/>
        </w:rPr>
        <w:t xml:space="preserve">nuclear facilities </w:t>
      </w:r>
      <w:r w:rsidRPr="0063201F">
        <w:rPr>
          <w:bCs/>
          <w:szCs w:val="22"/>
          <w:lang w:eastAsia="en-GB"/>
        </w:rPr>
        <w:t xml:space="preserve">or </w:t>
      </w:r>
      <w:r w:rsidRPr="0063201F">
        <w:rPr>
          <w:bCs/>
          <w:iCs/>
          <w:szCs w:val="22"/>
          <w:lang w:eastAsia="en-GB"/>
        </w:rPr>
        <w:t>nuclear material</w:t>
      </w:r>
      <w:r w:rsidRPr="0063201F">
        <w:rPr>
          <w:bCs/>
          <w:szCs w:val="22"/>
          <w:lang w:eastAsia="en-GB"/>
        </w:rPr>
        <w:t>, or attempts thereof, should be prepared and appropriately exercised by all licence holders and authorities concerned</w:t>
      </w:r>
      <w:r>
        <w:rPr>
          <w:bCs/>
          <w:szCs w:val="22"/>
          <w:lang w:eastAsia="en-GB"/>
        </w:rPr>
        <w:t>.</w:t>
      </w:r>
    </w:p>
    <w:p w14:paraId="05C02BFA" w14:textId="3D7F3FC8" w:rsidR="009001C9" w:rsidRPr="009001C9" w:rsidRDefault="009001C9" w:rsidP="00816657">
      <w:pPr>
        <w:pStyle w:val="F9-Paragraph"/>
      </w:pPr>
      <w:r w:rsidRPr="00CE303A">
        <w:t xml:space="preserve">The importance of issues relating to </w:t>
      </w:r>
      <w:r>
        <w:t>command and control</w:t>
      </w:r>
      <w:r w:rsidRPr="00CE303A">
        <w:t xml:space="preserve"> </w:t>
      </w:r>
      <w:r>
        <w:t xml:space="preserve">during a Nuclear Security Event (NSE) </w:t>
      </w:r>
      <w:r w:rsidRPr="00CE303A">
        <w:t>is also recognised in the Nuclear Secu</w:t>
      </w:r>
      <w:r>
        <w:t>rity Fundamentals, specifically Essential Element 11</w:t>
      </w:r>
      <w:r w:rsidRPr="00CE303A">
        <w:t xml:space="preserve">: </w:t>
      </w:r>
      <w:r w:rsidRPr="00540015">
        <w:rPr>
          <w:szCs w:val="22"/>
        </w:rPr>
        <w:t>Planning for, preparedness for, and response to, a</w:t>
      </w:r>
      <w:r>
        <w:rPr>
          <w:szCs w:val="22"/>
        </w:rPr>
        <w:t xml:space="preserve"> nuclear security event, paragraph 3.11 which states that a</w:t>
      </w:r>
      <w:r w:rsidRPr="00540015">
        <w:rPr>
          <w:szCs w:val="22"/>
        </w:rPr>
        <w:t xml:space="preserve"> nuclear security regime ensures that relevant competent authorities and authorised persons are prepared to respond, and respond appropriately, at local, national, and international levels to NSEs by</w:t>
      </w:r>
      <w:r>
        <w:rPr>
          <w:szCs w:val="22"/>
        </w:rPr>
        <w:t>:</w:t>
      </w:r>
    </w:p>
    <w:p w14:paraId="46DC954F" w14:textId="3E450FFA" w:rsidR="009001C9" w:rsidRDefault="009001C9" w:rsidP="009001C9">
      <w:pPr>
        <w:pStyle w:val="Bulletlist1"/>
      </w:pPr>
      <w:r w:rsidRPr="0063201F">
        <w:t>Developing arrangements and response plans for ensuring</w:t>
      </w:r>
      <w:r>
        <w:t>:</w:t>
      </w:r>
    </w:p>
    <w:p w14:paraId="7A82BE43" w14:textId="0E03FDEE" w:rsidR="009001C9" w:rsidRDefault="009001C9" w:rsidP="009001C9">
      <w:pPr>
        <w:pStyle w:val="Bulletlist2"/>
      </w:pPr>
      <w:r w:rsidRPr="0063201F">
        <w:t>rapid and effective mobilisation of resources in respon</w:t>
      </w:r>
      <w:r>
        <w:t>se to an NSE; and,</w:t>
      </w:r>
    </w:p>
    <w:p w14:paraId="4A31448A" w14:textId="16D517CD" w:rsidR="009001C9" w:rsidRDefault="009001C9" w:rsidP="009001C9">
      <w:pPr>
        <w:pStyle w:val="Bulletlist2"/>
      </w:pPr>
      <w:r>
        <w:t>effective coordination and cooperation during response to a NSE among all those carrying out response functions (including intelligence, law enforcement, crime scene investigation, and nuclear forensics) and between the security and safety aspects of the response.</w:t>
      </w:r>
    </w:p>
    <w:p w14:paraId="74F04493" w14:textId="60A16747" w:rsidR="009001C9" w:rsidRDefault="009001C9" w:rsidP="009001C9">
      <w:pPr>
        <w:pStyle w:val="F9-Paragraph"/>
      </w:pPr>
      <w:r>
        <w:t>A</w:t>
      </w:r>
      <w:r w:rsidRPr="00AF73B3">
        <w:t xml:space="preserve"> more detailed description of the elements is provided in</w:t>
      </w:r>
      <w:r>
        <w:t xml:space="preserve"> Recommendations level guidance, specifically Nuclear Security Series (NSS) 13, Recommendations on Physical Protection of Nuclear Material and Nuclear Facilities (INFCIRC/225/Revision 5) (Reference 2). Sections 4 and 5 of this document contain specific measures for armed response forces in the prevention of theft or sabotage against nuclear facilities and nuclear material in use and storage. Paragraph 4.15 states that provision should be made for detecting unauthorised intrusion and for appropriate action by enough guards and/or [armed] response force to address a nuclear security event.</w:t>
      </w:r>
    </w:p>
    <w:p w14:paraId="038B08D4" w14:textId="77777777" w:rsidR="004E6CB9" w:rsidRDefault="004E6CB9" w:rsidP="004E6CB9">
      <w:pPr>
        <w:pStyle w:val="F9-Paragraph"/>
        <w:numPr>
          <w:ilvl w:val="0"/>
          <w:numId w:val="0"/>
        </w:numPr>
        <w:ind w:left="851"/>
      </w:pPr>
    </w:p>
    <w:p w14:paraId="3B2BD30E" w14:textId="2DF01B25" w:rsidR="004E6CB9" w:rsidRDefault="004E6CB9" w:rsidP="004E6CB9">
      <w:pPr>
        <w:pStyle w:val="Heading1"/>
      </w:pPr>
      <w:bookmarkStart w:id="6" w:name="_Toc476902171"/>
      <w:bookmarkStart w:id="7" w:name="_Toc129084207"/>
      <w:r>
        <w:lastRenderedPageBreak/>
        <w:t>Relationship to National Policy Documents</w:t>
      </w:r>
      <w:bookmarkEnd w:id="6"/>
      <w:bookmarkEnd w:id="7"/>
    </w:p>
    <w:p w14:paraId="7CD9E500" w14:textId="77D022BF" w:rsidR="004E6CB9" w:rsidRDefault="00BD47A3" w:rsidP="00816657">
      <w:pPr>
        <w:pStyle w:val="F9-Paragraph"/>
      </w:pPr>
      <w:r w:rsidRPr="00721029">
        <w:rPr>
          <w:szCs w:val="22"/>
        </w:rPr>
        <w:t xml:space="preserve">The SyAPs provide ONR inspectors with a framework for making consistent regulatory judgements on the effectiveness of a dutyholder’s security arrangements.  This TAG provides guidance to ONR inspectors when assessing a dutyholder’s submission demonstrating they have effective processes in place to achieve </w:t>
      </w:r>
      <w:r w:rsidR="0075315B">
        <w:rPr>
          <w:szCs w:val="22"/>
        </w:rPr>
        <w:t>Security Delivery Principle (</w:t>
      </w:r>
      <w:r>
        <w:rPr>
          <w:szCs w:val="22"/>
        </w:rPr>
        <w:t>SyDP</w:t>
      </w:r>
      <w:r w:rsidR="0075315B">
        <w:rPr>
          <w:szCs w:val="22"/>
        </w:rPr>
        <w:t>)</w:t>
      </w:r>
      <w:r>
        <w:rPr>
          <w:szCs w:val="22"/>
        </w:rPr>
        <w:t xml:space="preserve"> 10.3</w:t>
      </w:r>
      <w:r w:rsidRPr="00721029">
        <w:rPr>
          <w:szCs w:val="22"/>
        </w:rPr>
        <w:t xml:space="preserve"> – </w:t>
      </w:r>
      <w:r>
        <w:rPr>
          <w:szCs w:val="22"/>
        </w:rPr>
        <w:t>Clarity of Command, Control and Communications Arrangements During and Post a Nuclear Security Event</w:t>
      </w:r>
      <w:r w:rsidRPr="00721029">
        <w:rPr>
          <w:szCs w:val="22"/>
        </w:rPr>
        <w:t>, in support of</w:t>
      </w:r>
      <w:r>
        <w:rPr>
          <w:szCs w:val="22"/>
        </w:rPr>
        <w:t xml:space="preserve"> FSyP</w:t>
      </w:r>
      <w:r w:rsidRPr="00721029">
        <w:rPr>
          <w:szCs w:val="22"/>
        </w:rPr>
        <w:t xml:space="preserve"> </w:t>
      </w:r>
      <w:r>
        <w:rPr>
          <w:szCs w:val="22"/>
        </w:rPr>
        <w:t>10</w:t>
      </w:r>
      <w:r w:rsidRPr="00721029">
        <w:rPr>
          <w:szCs w:val="22"/>
        </w:rPr>
        <w:t xml:space="preserve"> – </w:t>
      </w:r>
      <w:r>
        <w:rPr>
          <w:szCs w:val="22"/>
        </w:rPr>
        <w:t>Emergency Preparedness and Response</w:t>
      </w:r>
      <w:r w:rsidRPr="00721029">
        <w:rPr>
          <w:szCs w:val="22"/>
        </w:rPr>
        <w:t xml:space="preserve">.  The </w:t>
      </w:r>
      <w:r>
        <w:rPr>
          <w:szCs w:val="22"/>
        </w:rPr>
        <w:t>TAG is consistent with other</w:t>
      </w:r>
      <w:r w:rsidRPr="00721029">
        <w:rPr>
          <w:szCs w:val="22"/>
        </w:rPr>
        <w:t xml:space="preserve"> TAGs and associated guidance and policy documentation.</w:t>
      </w:r>
    </w:p>
    <w:p w14:paraId="1AB1A3B6" w14:textId="564E8133" w:rsidR="004E6CB9" w:rsidRDefault="00487812" w:rsidP="00816657">
      <w:pPr>
        <w:pStyle w:val="F9-Paragraph"/>
      </w:pPr>
      <w:r>
        <w:rPr>
          <w:szCs w:val="22"/>
        </w:rPr>
        <w:t>His Majesty’s Government’s (</w:t>
      </w:r>
      <w:r w:rsidR="00BD47A3" w:rsidRPr="00721029">
        <w:rPr>
          <w:szCs w:val="22"/>
        </w:rPr>
        <w:t>HMG</w:t>
      </w:r>
      <w:r>
        <w:rPr>
          <w:szCs w:val="22"/>
        </w:rPr>
        <w:t>)</w:t>
      </w:r>
      <w:r w:rsidR="00BD47A3" w:rsidRPr="00721029">
        <w:rPr>
          <w:szCs w:val="22"/>
        </w:rPr>
        <w:t xml:space="preserve"> Security Policy Framework (SPF) (Reference </w:t>
      </w:r>
      <w:r w:rsidR="00BD47A3">
        <w:rPr>
          <w:szCs w:val="22"/>
        </w:rPr>
        <w:t>5</w:t>
      </w:r>
      <w:r w:rsidR="00BD47A3" w:rsidRPr="00721029">
        <w:rPr>
          <w:szCs w:val="22"/>
        </w:rPr>
        <w:t>) describes the Cabinet Secretary’s expectations of how HMG organisations and third parties handling HMG information and other assets will apply protective security to ensure HMG can function effectively, efficiently and securely. The sec</w:t>
      </w:r>
      <w:r w:rsidR="00BD47A3">
        <w:rPr>
          <w:szCs w:val="22"/>
        </w:rPr>
        <w:t xml:space="preserve">urity outcomes and requirements </w:t>
      </w:r>
      <w:r w:rsidR="00BD47A3" w:rsidRPr="00721029">
        <w:rPr>
          <w:szCs w:val="22"/>
        </w:rPr>
        <w:t>detailed in the SPF have been incorporated within the SyAPs</w:t>
      </w:r>
      <w:r w:rsidR="00BD47A3">
        <w:rPr>
          <w:szCs w:val="22"/>
        </w:rPr>
        <w:t>. This</w:t>
      </w:r>
      <w:r w:rsidR="00BD47A3" w:rsidRPr="00721029">
        <w:rPr>
          <w:szCs w:val="22"/>
        </w:rPr>
        <w:t xml:space="preserve"> ensure</w:t>
      </w:r>
      <w:r w:rsidR="00BD47A3">
        <w:rPr>
          <w:szCs w:val="22"/>
        </w:rPr>
        <w:t>s that</w:t>
      </w:r>
      <w:r w:rsidR="00BD47A3" w:rsidRPr="00721029">
        <w:rPr>
          <w:szCs w:val="22"/>
        </w:rPr>
        <w:t xml:space="preserve"> dutyholders are presented with a coherent set of expectations for the protection of nuclear premises, </w:t>
      </w:r>
      <w:r w:rsidR="00BD47A3">
        <w:rPr>
          <w:szCs w:val="22"/>
        </w:rPr>
        <w:t xml:space="preserve">SNI </w:t>
      </w:r>
      <w:r w:rsidR="00BD47A3" w:rsidRPr="00721029">
        <w:rPr>
          <w:szCs w:val="22"/>
        </w:rPr>
        <w:t>and the employment of appropriate personnel security controls both on and off nuclear premises</w:t>
      </w:r>
      <w:r w:rsidR="004E6CB9">
        <w:rPr>
          <w:szCs w:val="22"/>
        </w:rPr>
        <w:t>.</w:t>
      </w:r>
    </w:p>
    <w:p w14:paraId="1C21D31E" w14:textId="49A1F11C" w:rsidR="00F7687C" w:rsidRDefault="00BD47A3" w:rsidP="00816657">
      <w:pPr>
        <w:pStyle w:val="F9-Paragraph"/>
      </w:pPr>
      <w:r w:rsidRPr="00721029">
        <w:rPr>
          <w:szCs w:val="22"/>
        </w:rPr>
        <w:t xml:space="preserve">The Classification Policy (Reference </w:t>
      </w:r>
      <w:r>
        <w:rPr>
          <w:szCs w:val="22"/>
        </w:rPr>
        <w:t>6</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r w:rsidR="004E6CB9" w:rsidRPr="00721029">
        <w:rPr>
          <w:szCs w:val="22"/>
        </w:rPr>
        <w:t>.</w:t>
      </w:r>
    </w:p>
    <w:p w14:paraId="5255232C" w14:textId="0B114371" w:rsidR="00F7687C" w:rsidRDefault="00F7687C" w:rsidP="00E90780">
      <w:pPr>
        <w:pStyle w:val="Heading1"/>
      </w:pPr>
      <w:bookmarkStart w:id="8" w:name="_Toc129084208"/>
      <w:r>
        <w:t>Advice to Inspectors</w:t>
      </w:r>
      <w:bookmarkEnd w:id="8"/>
    </w:p>
    <w:p w14:paraId="6718FEBE" w14:textId="5A162676" w:rsidR="00593B7D" w:rsidRDefault="00BD47A3" w:rsidP="000A51C3">
      <w:pPr>
        <w:pStyle w:val="F9-Paragraph"/>
      </w:pPr>
      <w:r>
        <w:t>An effective response to a NSE is dependent on a</w:t>
      </w:r>
      <w:r w:rsidRPr="001333DC">
        <w:t xml:space="preserve"> dutyholder’s Site Emergency Organisation (SEO) infrastructure</w:t>
      </w:r>
      <w:r>
        <w:t xml:space="preserve"> and capability</w:t>
      </w:r>
      <w:r w:rsidRPr="001333DC">
        <w:t xml:space="preserve"> to support clarity of</w:t>
      </w:r>
      <w:r>
        <w:t xml:space="preserve"> C3</w:t>
      </w:r>
      <w:r w:rsidRPr="001333DC">
        <w:t xml:space="preserve"> arrangements </w:t>
      </w:r>
      <w:r>
        <w:t>throughout the event. The three phases of a NSE can be described as:</w:t>
      </w:r>
    </w:p>
    <w:p w14:paraId="1ECE75BB" w14:textId="77777777" w:rsidR="00BD47A3" w:rsidRDefault="00BD47A3" w:rsidP="00BD47A3">
      <w:pPr>
        <w:pStyle w:val="F9-Paragraph"/>
        <w:numPr>
          <w:ilvl w:val="0"/>
          <w:numId w:val="0"/>
        </w:numPr>
        <w:ind w:left="851"/>
      </w:pPr>
    </w:p>
    <w:p w14:paraId="1DD1B533" w14:textId="77777777" w:rsidR="00CF6A52" w:rsidRDefault="00CF6A52">
      <w:r>
        <w:br w:type="page"/>
      </w:r>
    </w:p>
    <w:tbl>
      <w:tblPr>
        <w:tblW w:w="0" w:type="auto"/>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32"/>
        <w:gridCol w:w="2844"/>
        <w:gridCol w:w="4473"/>
      </w:tblGrid>
      <w:tr w:rsidR="00BD47A3" w:rsidRPr="00402ABC" w14:paraId="2B1C961E" w14:textId="77777777" w:rsidTr="00CF6A52">
        <w:tc>
          <w:tcPr>
            <w:tcW w:w="932" w:type="dxa"/>
            <w:shd w:val="clear" w:color="auto" w:fill="F9C1A6" w:themeFill="accent2" w:themeFillTint="66"/>
            <w:vAlign w:val="center"/>
          </w:tcPr>
          <w:p w14:paraId="4C7AA3D1" w14:textId="2F4FA74B" w:rsidR="00BD47A3" w:rsidRPr="00BD47A3" w:rsidRDefault="00BD47A3" w:rsidP="00BD47A3">
            <w:pPr>
              <w:rPr>
                <w:b/>
                <w:sz w:val="22"/>
                <w:lang w:eastAsia="en-GB"/>
              </w:rPr>
            </w:pPr>
            <w:r w:rsidRPr="00BD47A3">
              <w:rPr>
                <w:b/>
                <w:sz w:val="22"/>
                <w:lang w:eastAsia="en-GB"/>
              </w:rPr>
              <w:lastRenderedPageBreak/>
              <w:t>Phase</w:t>
            </w:r>
          </w:p>
        </w:tc>
        <w:tc>
          <w:tcPr>
            <w:tcW w:w="2844" w:type="dxa"/>
            <w:shd w:val="clear" w:color="auto" w:fill="F9C1A6" w:themeFill="accent2" w:themeFillTint="66"/>
            <w:vAlign w:val="center"/>
          </w:tcPr>
          <w:p w14:paraId="17EB5581" w14:textId="77777777" w:rsidR="00BD47A3" w:rsidRPr="00BD47A3" w:rsidRDefault="00BD47A3" w:rsidP="00BD47A3">
            <w:pPr>
              <w:rPr>
                <w:b/>
                <w:sz w:val="22"/>
                <w:lang w:eastAsia="en-GB"/>
              </w:rPr>
            </w:pPr>
            <w:r w:rsidRPr="00BD47A3">
              <w:rPr>
                <w:b/>
                <w:sz w:val="22"/>
                <w:lang w:eastAsia="en-GB"/>
              </w:rPr>
              <w:t>Objective</w:t>
            </w:r>
          </w:p>
        </w:tc>
        <w:tc>
          <w:tcPr>
            <w:tcW w:w="4473" w:type="dxa"/>
            <w:shd w:val="clear" w:color="auto" w:fill="F9C1A6" w:themeFill="accent2" w:themeFillTint="66"/>
            <w:vAlign w:val="center"/>
          </w:tcPr>
          <w:p w14:paraId="3A3C01C4" w14:textId="77777777" w:rsidR="00BD47A3" w:rsidRPr="00BD47A3" w:rsidRDefault="00BD47A3" w:rsidP="00BD47A3">
            <w:pPr>
              <w:rPr>
                <w:b/>
                <w:sz w:val="22"/>
                <w:lang w:eastAsia="en-GB"/>
              </w:rPr>
            </w:pPr>
            <w:r w:rsidRPr="00BD47A3">
              <w:rPr>
                <w:b/>
                <w:sz w:val="22"/>
                <w:lang w:eastAsia="en-GB"/>
              </w:rPr>
              <w:t>Effect</w:t>
            </w:r>
          </w:p>
        </w:tc>
      </w:tr>
      <w:tr w:rsidR="00BD47A3" w:rsidRPr="00402ABC" w14:paraId="288A290D" w14:textId="77777777" w:rsidTr="00CF6A52">
        <w:tc>
          <w:tcPr>
            <w:tcW w:w="932" w:type="dxa"/>
            <w:shd w:val="clear" w:color="auto" w:fill="auto"/>
          </w:tcPr>
          <w:p w14:paraId="02B7D58B" w14:textId="77777777" w:rsidR="00BD47A3" w:rsidRPr="00BD47A3" w:rsidRDefault="00BD47A3" w:rsidP="005447F1">
            <w:pPr>
              <w:spacing w:before="120" w:after="120"/>
              <w:jc w:val="both"/>
              <w:rPr>
                <w:sz w:val="22"/>
                <w:lang w:eastAsia="en-GB"/>
              </w:rPr>
            </w:pPr>
            <w:r w:rsidRPr="00BD47A3">
              <w:rPr>
                <w:sz w:val="22"/>
                <w:lang w:eastAsia="en-GB"/>
              </w:rPr>
              <w:t>ONE</w:t>
            </w:r>
          </w:p>
        </w:tc>
        <w:tc>
          <w:tcPr>
            <w:tcW w:w="2844" w:type="dxa"/>
            <w:shd w:val="clear" w:color="auto" w:fill="auto"/>
          </w:tcPr>
          <w:p w14:paraId="6187E466" w14:textId="77777777" w:rsidR="00BD47A3" w:rsidRPr="00BD47A3" w:rsidRDefault="00BD47A3" w:rsidP="005447F1">
            <w:pPr>
              <w:spacing w:before="120" w:after="120"/>
              <w:jc w:val="both"/>
              <w:rPr>
                <w:sz w:val="22"/>
                <w:lang w:eastAsia="en-GB"/>
              </w:rPr>
            </w:pPr>
            <w:r w:rsidRPr="00BD47A3">
              <w:rPr>
                <w:sz w:val="22"/>
                <w:lang w:eastAsia="en-GB"/>
              </w:rPr>
              <w:t>Immediate response</w:t>
            </w:r>
          </w:p>
        </w:tc>
        <w:tc>
          <w:tcPr>
            <w:tcW w:w="4473" w:type="dxa"/>
            <w:shd w:val="clear" w:color="auto" w:fill="auto"/>
          </w:tcPr>
          <w:p w14:paraId="35521205" w14:textId="77777777" w:rsidR="00BD47A3" w:rsidRPr="00BD47A3" w:rsidRDefault="00BD47A3" w:rsidP="005447F1">
            <w:pPr>
              <w:spacing w:before="120" w:after="120"/>
              <w:rPr>
                <w:sz w:val="22"/>
                <w:lang w:eastAsia="en-GB"/>
              </w:rPr>
            </w:pPr>
            <w:r w:rsidRPr="00BD47A3">
              <w:rPr>
                <w:sz w:val="22"/>
                <w:lang w:eastAsia="en-GB"/>
              </w:rPr>
              <w:t>The OPERATIONAL</w:t>
            </w:r>
            <w:r w:rsidRPr="00BD47A3">
              <w:rPr>
                <w:rStyle w:val="FootnoteReference"/>
                <w:sz w:val="22"/>
                <w:lang w:eastAsia="en-GB"/>
              </w:rPr>
              <w:footnoteReference w:id="2"/>
            </w:r>
            <w:r w:rsidRPr="00BD47A3">
              <w:rPr>
                <w:sz w:val="22"/>
                <w:lang w:eastAsia="en-GB"/>
              </w:rPr>
              <w:t xml:space="preserve"> response of site first-responders to a nuclear security event.</w:t>
            </w:r>
          </w:p>
        </w:tc>
      </w:tr>
      <w:tr w:rsidR="00BD47A3" w:rsidRPr="00402ABC" w14:paraId="33B0956C" w14:textId="77777777" w:rsidTr="00CF6A52">
        <w:tc>
          <w:tcPr>
            <w:tcW w:w="932" w:type="dxa"/>
            <w:shd w:val="clear" w:color="auto" w:fill="auto"/>
          </w:tcPr>
          <w:p w14:paraId="5755AC64" w14:textId="77777777" w:rsidR="00BD47A3" w:rsidRPr="00BD47A3" w:rsidRDefault="00BD47A3" w:rsidP="005447F1">
            <w:pPr>
              <w:spacing w:before="120" w:after="120"/>
              <w:jc w:val="both"/>
              <w:rPr>
                <w:sz w:val="22"/>
                <w:lang w:eastAsia="en-GB"/>
              </w:rPr>
            </w:pPr>
            <w:r w:rsidRPr="00BD47A3">
              <w:rPr>
                <w:sz w:val="22"/>
                <w:lang w:eastAsia="en-GB"/>
              </w:rPr>
              <w:t>TWO</w:t>
            </w:r>
          </w:p>
        </w:tc>
        <w:tc>
          <w:tcPr>
            <w:tcW w:w="2844" w:type="dxa"/>
            <w:shd w:val="clear" w:color="auto" w:fill="auto"/>
          </w:tcPr>
          <w:p w14:paraId="0CC35BE9" w14:textId="77777777" w:rsidR="00BD47A3" w:rsidRPr="00BD47A3" w:rsidRDefault="00BD47A3" w:rsidP="005447F1">
            <w:pPr>
              <w:spacing w:before="120" w:after="120"/>
              <w:jc w:val="both"/>
              <w:rPr>
                <w:sz w:val="22"/>
                <w:lang w:eastAsia="en-GB"/>
              </w:rPr>
            </w:pPr>
            <w:r w:rsidRPr="00BD47A3">
              <w:rPr>
                <w:sz w:val="22"/>
                <w:lang w:eastAsia="en-GB"/>
              </w:rPr>
              <w:t xml:space="preserve">Event management </w:t>
            </w:r>
          </w:p>
        </w:tc>
        <w:tc>
          <w:tcPr>
            <w:tcW w:w="4473" w:type="dxa"/>
            <w:shd w:val="clear" w:color="auto" w:fill="auto"/>
          </w:tcPr>
          <w:p w14:paraId="3DA9BC7B" w14:textId="77777777" w:rsidR="00BD47A3" w:rsidRPr="00BD47A3" w:rsidRDefault="00BD47A3" w:rsidP="005447F1">
            <w:pPr>
              <w:spacing w:before="120" w:after="120"/>
              <w:rPr>
                <w:sz w:val="22"/>
                <w:lang w:eastAsia="en-GB"/>
              </w:rPr>
            </w:pPr>
            <w:r w:rsidRPr="00BD47A3">
              <w:rPr>
                <w:sz w:val="22"/>
                <w:lang w:eastAsia="en-GB"/>
              </w:rPr>
              <w:t>The integrated TACTICAL</w:t>
            </w:r>
            <w:r w:rsidRPr="00BD47A3">
              <w:rPr>
                <w:rStyle w:val="FootnoteReference"/>
                <w:sz w:val="22"/>
                <w:lang w:eastAsia="en-GB"/>
              </w:rPr>
              <w:footnoteReference w:id="3"/>
            </w:r>
            <w:r w:rsidRPr="00BD47A3">
              <w:rPr>
                <w:sz w:val="22"/>
                <w:lang w:eastAsia="en-GB"/>
              </w:rPr>
              <w:t xml:space="preserve"> management of a nuclear security event up to the threat being neutralised/ risk reduced to level as at the start. This will likely involve external multi-agency emergency responders.</w:t>
            </w:r>
          </w:p>
        </w:tc>
      </w:tr>
      <w:tr w:rsidR="00BD47A3" w:rsidRPr="00402ABC" w14:paraId="12899287" w14:textId="77777777" w:rsidTr="00CF6A52">
        <w:tc>
          <w:tcPr>
            <w:tcW w:w="932" w:type="dxa"/>
            <w:shd w:val="clear" w:color="auto" w:fill="auto"/>
          </w:tcPr>
          <w:p w14:paraId="186128CD" w14:textId="77777777" w:rsidR="00BD47A3" w:rsidRPr="00BD47A3" w:rsidRDefault="00BD47A3" w:rsidP="005447F1">
            <w:pPr>
              <w:spacing w:before="120" w:after="120"/>
              <w:jc w:val="both"/>
              <w:rPr>
                <w:sz w:val="22"/>
                <w:lang w:eastAsia="en-GB"/>
              </w:rPr>
            </w:pPr>
            <w:r w:rsidRPr="00BD47A3">
              <w:rPr>
                <w:sz w:val="22"/>
                <w:lang w:eastAsia="en-GB"/>
              </w:rPr>
              <w:t>THREE</w:t>
            </w:r>
          </w:p>
        </w:tc>
        <w:tc>
          <w:tcPr>
            <w:tcW w:w="2844" w:type="dxa"/>
            <w:shd w:val="clear" w:color="auto" w:fill="auto"/>
          </w:tcPr>
          <w:p w14:paraId="62670EC5" w14:textId="77777777" w:rsidR="00BD47A3" w:rsidRPr="00BD47A3" w:rsidRDefault="00BD47A3" w:rsidP="005447F1">
            <w:pPr>
              <w:spacing w:before="120" w:after="120"/>
              <w:jc w:val="both"/>
              <w:rPr>
                <w:sz w:val="22"/>
                <w:lang w:eastAsia="en-GB"/>
              </w:rPr>
            </w:pPr>
            <w:r w:rsidRPr="00BD47A3">
              <w:rPr>
                <w:sz w:val="22"/>
                <w:lang w:eastAsia="en-GB"/>
              </w:rPr>
              <w:t>Consequence management</w:t>
            </w:r>
          </w:p>
        </w:tc>
        <w:tc>
          <w:tcPr>
            <w:tcW w:w="4473" w:type="dxa"/>
            <w:shd w:val="clear" w:color="auto" w:fill="auto"/>
          </w:tcPr>
          <w:p w14:paraId="26AE94A7" w14:textId="152F5FDC" w:rsidR="00BD47A3" w:rsidRPr="00BD47A3" w:rsidRDefault="00BD47A3" w:rsidP="005447F1">
            <w:pPr>
              <w:spacing w:before="120" w:after="120"/>
              <w:rPr>
                <w:sz w:val="22"/>
                <w:lang w:eastAsia="en-GB"/>
              </w:rPr>
            </w:pPr>
            <w:r w:rsidRPr="00BD47A3">
              <w:rPr>
                <w:sz w:val="22"/>
                <w:lang w:eastAsia="en-GB"/>
              </w:rPr>
              <w:t xml:space="preserve">The integrated TACTICAL post-incident recovery and management of the security of any crime scene in conjunction with the </w:t>
            </w:r>
            <w:r w:rsidR="0075315B">
              <w:rPr>
                <w:sz w:val="22"/>
                <w:lang w:eastAsia="en-GB"/>
              </w:rPr>
              <w:t>Civil Nuclear Constabulary (</w:t>
            </w:r>
            <w:r w:rsidRPr="00BD47A3">
              <w:rPr>
                <w:sz w:val="22"/>
                <w:lang w:eastAsia="en-GB"/>
              </w:rPr>
              <w:t>CNC</w:t>
            </w:r>
            <w:r w:rsidR="0075315B">
              <w:rPr>
                <w:sz w:val="22"/>
                <w:lang w:eastAsia="en-GB"/>
              </w:rPr>
              <w:t>)</w:t>
            </w:r>
            <w:r w:rsidRPr="00BD47A3">
              <w:rPr>
                <w:sz w:val="22"/>
                <w:lang w:eastAsia="en-GB"/>
              </w:rPr>
              <w:t xml:space="preserve"> (where deployed) and/ or </w:t>
            </w:r>
            <w:r w:rsidR="0075315B">
              <w:rPr>
                <w:sz w:val="22"/>
                <w:lang w:eastAsia="en-GB"/>
              </w:rPr>
              <w:t>Home Office</w:t>
            </w:r>
            <w:r w:rsidRPr="00BD47A3">
              <w:rPr>
                <w:sz w:val="22"/>
                <w:lang w:eastAsia="en-GB"/>
              </w:rPr>
              <w:t xml:space="preserve"> police forces</w:t>
            </w:r>
            <w:r w:rsidR="0075315B">
              <w:rPr>
                <w:sz w:val="22"/>
                <w:lang w:eastAsia="en-GB"/>
              </w:rPr>
              <w:t xml:space="preserve"> and Police Scotland</w:t>
            </w:r>
            <w:r w:rsidRPr="00BD47A3">
              <w:rPr>
                <w:sz w:val="22"/>
                <w:lang w:eastAsia="en-GB"/>
              </w:rPr>
              <w:t>. Conduct of liaison with an off-site multi-agency STRATEGIC</w:t>
            </w:r>
            <w:r w:rsidRPr="00BD47A3">
              <w:rPr>
                <w:rStyle w:val="FootnoteReference"/>
                <w:sz w:val="22"/>
                <w:lang w:eastAsia="en-GB"/>
              </w:rPr>
              <w:footnoteReference w:id="4"/>
            </w:r>
            <w:r w:rsidRPr="00BD47A3">
              <w:rPr>
                <w:sz w:val="22"/>
                <w:lang w:eastAsia="en-GB"/>
              </w:rPr>
              <w:t xml:space="preserve"> coordination group.</w:t>
            </w:r>
          </w:p>
        </w:tc>
      </w:tr>
    </w:tbl>
    <w:p w14:paraId="7215CBCC" w14:textId="77777777" w:rsidR="00BD47A3" w:rsidRDefault="00BD47A3" w:rsidP="00FA6C31">
      <w:pPr>
        <w:pStyle w:val="F9-Paragraph"/>
        <w:numPr>
          <w:ilvl w:val="0"/>
          <w:numId w:val="0"/>
        </w:numPr>
      </w:pPr>
    </w:p>
    <w:p w14:paraId="05BE2E3A" w14:textId="1D1A56FF" w:rsidR="00593B7D" w:rsidRDefault="00BE1999" w:rsidP="000A51C3">
      <w:pPr>
        <w:pStyle w:val="F9-Paragraph"/>
      </w:pPr>
      <w:r w:rsidRPr="00CD4BDA">
        <w:t xml:space="preserve">The response should be integrated and involve all relevant stakeholders at each phase of the NSE and it is important that the response is supported by robust and resilient command nodes. The resilience should be designed to mitigate </w:t>
      </w:r>
      <w:r>
        <w:t xml:space="preserve">an unacceptable </w:t>
      </w:r>
      <w:r w:rsidRPr="00CD4BDA">
        <w:t xml:space="preserve">interruption or loss of capability, including that which may be caused by malicious attack. Such infrastructure resilience will provide confidence that all systems and </w:t>
      </w:r>
      <w:r>
        <w:t>personnel</w:t>
      </w:r>
      <w:r w:rsidRPr="00CD4BDA">
        <w:t xml:space="preserve"> can function effectively and that communications to enable information and instructions to be transmitted across the SEO and its stakeholders on, and where necessary off the site</w:t>
      </w:r>
      <w:r>
        <w:t>, remain available</w:t>
      </w:r>
      <w:r w:rsidR="00593B7D">
        <w:t>.</w:t>
      </w:r>
    </w:p>
    <w:p w14:paraId="67FFA7DA" w14:textId="57F8D473" w:rsidR="00593B7D" w:rsidRDefault="002709A3" w:rsidP="002709A3">
      <w:pPr>
        <w:pStyle w:val="F9-Paragraph"/>
        <w:numPr>
          <w:ilvl w:val="0"/>
          <w:numId w:val="0"/>
        </w:numPr>
        <w:ind w:left="851"/>
      </w:pPr>
      <w:r w:rsidRPr="002709A3">
        <w:rPr>
          <w:b/>
        </w:rPr>
        <w:t>Regulatory Expectation</w:t>
      </w:r>
    </w:p>
    <w:p w14:paraId="5D19A316" w14:textId="18BFE01A" w:rsidR="00CD5C5D" w:rsidRDefault="00C31A2C" w:rsidP="004378B9">
      <w:pPr>
        <w:pStyle w:val="F9-Paragraph"/>
      </w:pPr>
      <w:r w:rsidRPr="00CD4BDA">
        <w:t xml:space="preserve">The </w:t>
      </w:r>
      <w:r>
        <w:t xml:space="preserve">regulatory </w:t>
      </w:r>
      <w:r w:rsidRPr="00182B15">
        <w:t xml:space="preserve">expectation placed on the dutyholder is that they should demonstrate within their security plan how </w:t>
      </w:r>
      <w:r>
        <w:t>C3 infrastructure and arrangements can support an effective response</w:t>
      </w:r>
      <w:r w:rsidR="00EC66EC">
        <w:t>.</w:t>
      </w:r>
    </w:p>
    <w:p w14:paraId="140513E6" w14:textId="77777777" w:rsidR="00FA6C31" w:rsidRPr="004378B9" w:rsidRDefault="00FA6C31" w:rsidP="00FA6C31">
      <w:pPr>
        <w:pStyle w:val="F9-Paragraph"/>
        <w:numPr>
          <w:ilvl w:val="0"/>
          <w:numId w:val="0"/>
        </w:numPr>
      </w:pPr>
    </w:p>
    <w:tbl>
      <w:tblPr>
        <w:tblStyle w:val="ONRTable1"/>
        <w:tblW w:w="8364" w:type="dxa"/>
        <w:jc w:val="center"/>
        <w:tblInd w:w="0" w:type="dxa"/>
        <w:tblLook w:val="04A0" w:firstRow="1" w:lastRow="0" w:firstColumn="1" w:lastColumn="0" w:noHBand="0" w:noVBand="1"/>
      </w:tblPr>
      <w:tblGrid>
        <w:gridCol w:w="2694"/>
        <w:gridCol w:w="4395"/>
        <w:gridCol w:w="1275"/>
      </w:tblGrid>
      <w:tr w:rsidR="00CD5C5D" w:rsidRPr="000A51C3" w14:paraId="7ABEA302" w14:textId="77777777" w:rsidTr="00C31A2C">
        <w:trPr>
          <w:cnfStyle w:val="100000000000" w:firstRow="1" w:lastRow="0" w:firstColumn="0" w:lastColumn="0" w:oddVBand="0" w:evenVBand="0" w:oddHBand="0" w:evenHBand="0" w:firstRowFirstColumn="0" w:firstRowLastColumn="0" w:lastRowFirstColumn="0" w:lastRowLastColumn="0"/>
          <w:jc w:val="center"/>
        </w:trPr>
        <w:tc>
          <w:tcPr>
            <w:tcW w:w="2694" w:type="dxa"/>
            <w:vAlign w:val="center"/>
            <w:hideMark/>
          </w:tcPr>
          <w:p w14:paraId="3B925E68" w14:textId="1A3A05FB" w:rsidR="00CD5C5D" w:rsidRPr="000A51C3" w:rsidRDefault="00C31A2C" w:rsidP="00D253A7">
            <w:pPr>
              <w:pStyle w:val="TableText"/>
              <w:keepNext/>
              <w:rPr>
                <w:b w:val="0"/>
                <w:bCs/>
              </w:rPr>
            </w:pPr>
            <w:r w:rsidRPr="00182B15">
              <w:lastRenderedPageBreak/>
              <w:t>FSyP 10 - Emergency Preparedness and Response</w:t>
            </w:r>
          </w:p>
        </w:tc>
        <w:tc>
          <w:tcPr>
            <w:tcW w:w="4395" w:type="dxa"/>
            <w:vAlign w:val="center"/>
          </w:tcPr>
          <w:p w14:paraId="793C8655" w14:textId="0AD8ABD8" w:rsidR="00CD5C5D" w:rsidRPr="000A51C3" w:rsidRDefault="00C31A2C" w:rsidP="00D253A7">
            <w:pPr>
              <w:pStyle w:val="TableText"/>
              <w:keepNext/>
              <w:rPr>
                <w:b w:val="0"/>
                <w:bCs/>
              </w:rPr>
            </w:pPr>
            <w:r w:rsidRPr="00C31A2C">
              <w:rPr>
                <w:b w:val="0"/>
                <w:bCs/>
              </w:rPr>
              <w:t>Clarity of Command, Control and Communications Arrangements During and Post a Nuclear Security Event</w:t>
            </w:r>
          </w:p>
        </w:tc>
        <w:tc>
          <w:tcPr>
            <w:tcW w:w="1275" w:type="dxa"/>
            <w:vAlign w:val="center"/>
          </w:tcPr>
          <w:p w14:paraId="21FA60D1" w14:textId="7B1D4037" w:rsidR="00CD5C5D" w:rsidRPr="000A51C3" w:rsidRDefault="00CD5C5D" w:rsidP="00D253A7">
            <w:pPr>
              <w:pStyle w:val="TableText"/>
              <w:keepNext/>
              <w:rPr>
                <w:b w:val="0"/>
                <w:bCs/>
              </w:rPr>
            </w:pPr>
            <w:r w:rsidRPr="00CD5C5D">
              <w:rPr>
                <w:b w:val="0"/>
                <w:bCs/>
              </w:rPr>
              <w:t xml:space="preserve">SyDP </w:t>
            </w:r>
            <w:r w:rsidR="00356655">
              <w:rPr>
                <w:b w:val="0"/>
                <w:bCs/>
              </w:rPr>
              <w:t>10.3</w:t>
            </w:r>
          </w:p>
        </w:tc>
      </w:tr>
      <w:tr w:rsidR="0000105B" w14:paraId="0F05C49A" w14:textId="77777777" w:rsidTr="00C31A2C">
        <w:trPr>
          <w:trHeight w:val="885"/>
          <w:jc w:val="center"/>
        </w:trPr>
        <w:tc>
          <w:tcPr>
            <w:tcW w:w="8364" w:type="dxa"/>
            <w:gridSpan w:val="3"/>
            <w:hideMark/>
          </w:tcPr>
          <w:p w14:paraId="04E33E07" w14:textId="48B0F545" w:rsidR="0000105B" w:rsidRPr="000A51C3" w:rsidRDefault="00C31A2C" w:rsidP="00D253A7">
            <w:pPr>
              <w:pStyle w:val="TableText"/>
              <w:rPr>
                <w:sz w:val="22"/>
                <w:szCs w:val="20"/>
              </w:rPr>
            </w:pPr>
            <w:r w:rsidRPr="00182B15">
              <w:t>Dutyholders should implement structures and processes to ensure effective command, control and communications arrangements during and post nuclear security events</w:t>
            </w:r>
            <w:r w:rsidR="0000105B" w:rsidRPr="00814FFC">
              <w:t>.</w:t>
            </w:r>
          </w:p>
        </w:tc>
      </w:tr>
    </w:tbl>
    <w:p w14:paraId="042B833F" w14:textId="3FCE5263" w:rsidR="00CD5C5D" w:rsidRDefault="00CD5C5D" w:rsidP="004E6CB9">
      <w:pPr>
        <w:pStyle w:val="F9-Paragraph"/>
        <w:numPr>
          <w:ilvl w:val="0"/>
          <w:numId w:val="0"/>
        </w:numPr>
        <w:ind w:left="851" w:hanging="851"/>
      </w:pPr>
    </w:p>
    <w:p w14:paraId="3FE9A66F" w14:textId="0AAF9B9E" w:rsidR="00593B7D" w:rsidRDefault="00C31A2C" w:rsidP="004E6CB9">
      <w:pPr>
        <w:pStyle w:val="Heading1"/>
      </w:pPr>
      <w:bookmarkStart w:id="9" w:name="_Toc477451941"/>
      <w:bookmarkStart w:id="10" w:name="_Toc129084209"/>
      <w:r>
        <w:t>Establishment of Robust and Resilient Command, Communications and Control Arrangements</w:t>
      </w:r>
      <w:bookmarkEnd w:id="9"/>
      <w:bookmarkEnd w:id="10"/>
    </w:p>
    <w:p w14:paraId="51A0CFD8" w14:textId="2F22E100" w:rsidR="00593B7D" w:rsidRDefault="00C31A2C" w:rsidP="000A51C3">
      <w:pPr>
        <w:pStyle w:val="F9-Paragraph"/>
      </w:pPr>
      <w:r>
        <w:t>The dutyholder should identify and implement a structured network of command nodes to enable the delivery of an effective response to a NSE.  These should:</w:t>
      </w:r>
    </w:p>
    <w:p w14:paraId="681E7C50" w14:textId="4662C500" w:rsidR="00C31A2C" w:rsidRDefault="00C31A2C" w:rsidP="00C31A2C">
      <w:pPr>
        <w:pStyle w:val="Bulletlist1"/>
      </w:pPr>
      <w:r>
        <w:t>direct the OPERATIONAL and TACTICAL elements of the SEOs response to an NSE; and,</w:t>
      </w:r>
    </w:p>
    <w:p w14:paraId="562C6644" w14:textId="735A766E" w:rsidR="00C31A2C" w:rsidRDefault="00C31A2C" w:rsidP="00C31A2C">
      <w:pPr>
        <w:pStyle w:val="Bulletlist1"/>
      </w:pPr>
      <w:r>
        <w:t>enable liaison with any off-site multi-agency STRATEGIC command groups, whenever required.</w:t>
      </w:r>
    </w:p>
    <w:p w14:paraId="707E3F30" w14:textId="52AC4F2F" w:rsidR="00C31A2C" w:rsidRDefault="00C31A2C" w:rsidP="00C31A2C">
      <w:pPr>
        <w:pStyle w:val="F9-Paragraph"/>
        <w:numPr>
          <w:ilvl w:val="0"/>
          <w:numId w:val="0"/>
        </w:numPr>
        <w:ind w:left="851"/>
      </w:pPr>
      <w:r w:rsidRPr="004F41A0">
        <w:rPr>
          <w:b/>
        </w:rPr>
        <w:t xml:space="preserve">Command </w:t>
      </w:r>
      <w:r>
        <w:rPr>
          <w:b/>
        </w:rPr>
        <w:t>Nodes</w:t>
      </w:r>
    </w:p>
    <w:p w14:paraId="738974BF" w14:textId="20DF9984" w:rsidR="00593B7D" w:rsidRDefault="00C31A2C" w:rsidP="000A51C3">
      <w:pPr>
        <w:pStyle w:val="F9-Paragraph"/>
      </w:pPr>
      <w:r>
        <w:t>Depending on the category of the site, the C3 strategy should include command nodes that direct the OPERATIONAL and TACTICAL aspect of the SEO response. Depending on the category of the site, these could include the following:</w:t>
      </w:r>
    </w:p>
    <w:p w14:paraId="3D11221D" w14:textId="55567F1C" w:rsidR="00C31A2C" w:rsidRDefault="00C31A2C" w:rsidP="00C31A2C">
      <w:pPr>
        <w:pStyle w:val="F9-Paragraph"/>
        <w:numPr>
          <w:ilvl w:val="0"/>
          <w:numId w:val="0"/>
        </w:numPr>
        <w:ind w:left="851"/>
      </w:pPr>
    </w:p>
    <w:tbl>
      <w:tblPr>
        <w:tblStyle w:val="TableGrid"/>
        <w:tblW w:w="0" w:type="auto"/>
        <w:jc w:val="center"/>
        <w:tblLook w:val="04A0" w:firstRow="1" w:lastRow="0" w:firstColumn="1" w:lastColumn="0" w:noHBand="0" w:noVBand="1"/>
      </w:tblPr>
      <w:tblGrid>
        <w:gridCol w:w="2405"/>
        <w:gridCol w:w="2126"/>
        <w:gridCol w:w="4485"/>
      </w:tblGrid>
      <w:tr w:rsidR="00E601E1" w:rsidRPr="008A7638" w14:paraId="6FC5B1C6" w14:textId="77777777" w:rsidTr="00E660F3">
        <w:trPr>
          <w:tblHeader/>
          <w:jc w:val="center"/>
        </w:trPr>
        <w:tc>
          <w:tcPr>
            <w:tcW w:w="2405" w:type="dxa"/>
            <w:shd w:val="clear" w:color="auto" w:fill="F9C1A6" w:themeFill="accent2" w:themeFillTint="66"/>
            <w:vAlign w:val="center"/>
          </w:tcPr>
          <w:p w14:paraId="67BFD079" w14:textId="4D5648E5" w:rsidR="00E601E1" w:rsidRPr="008A7638" w:rsidRDefault="00E601E1" w:rsidP="00E601E1">
            <w:pPr>
              <w:pStyle w:val="F9-Paragraph"/>
              <w:numPr>
                <w:ilvl w:val="0"/>
                <w:numId w:val="0"/>
              </w:numPr>
              <w:rPr>
                <w:b/>
                <w:bCs/>
                <w:sz w:val="22"/>
                <w:szCs w:val="22"/>
              </w:rPr>
            </w:pPr>
            <w:r w:rsidRPr="008A7638">
              <w:rPr>
                <w:b/>
                <w:bCs/>
                <w:sz w:val="22"/>
                <w:szCs w:val="22"/>
              </w:rPr>
              <w:t>Command node</w:t>
            </w:r>
          </w:p>
        </w:tc>
        <w:tc>
          <w:tcPr>
            <w:tcW w:w="2126" w:type="dxa"/>
            <w:shd w:val="clear" w:color="auto" w:fill="F9C1A6" w:themeFill="accent2" w:themeFillTint="66"/>
            <w:vAlign w:val="center"/>
          </w:tcPr>
          <w:p w14:paraId="44ADA605" w14:textId="3122A6B3" w:rsidR="00E601E1" w:rsidRPr="008A7638" w:rsidRDefault="00E601E1" w:rsidP="00E601E1">
            <w:pPr>
              <w:pStyle w:val="F9-Paragraph"/>
              <w:numPr>
                <w:ilvl w:val="0"/>
                <w:numId w:val="0"/>
              </w:numPr>
              <w:rPr>
                <w:b/>
                <w:bCs/>
                <w:sz w:val="22"/>
                <w:szCs w:val="22"/>
              </w:rPr>
            </w:pPr>
            <w:r w:rsidRPr="008A7638">
              <w:rPr>
                <w:b/>
                <w:bCs/>
                <w:sz w:val="22"/>
                <w:szCs w:val="22"/>
              </w:rPr>
              <w:t>Command Effect</w:t>
            </w:r>
          </w:p>
        </w:tc>
        <w:tc>
          <w:tcPr>
            <w:tcW w:w="4485" w:type="dxa"/>
            <w:shd w:val="clear" w:color="auto" w:fill="F9C1A6" w:themeFill="accent2" w:themeFillTint="66"/>
            <w:vAlign w:val="center"/>
          </w:tcPr>
          <w:p w14:paraId="54C6F584" w14:textId="6D6DD8C7" w:rsidR="00E601E1" w:rsidRPr="008A7638" w:rsidRDefault="00E601E1" w:rsidP="00E601E1">
            <w:pPr>
              <w:pStyle w:val="F9-Paragraph"/>
              <w:numPr>
                <w:ilvl w:val="0"/>
                <w:numId w:val="0"/>
              </w:numPr>
              <w:rPr>
                <w:b/>
                <w:bCs/>
                <w:sz w:val="22"/>
                <w:szCs w:val="22"/>
              </w:rPr>
            </w:pPr>
            <w:r w:rsidRPr="008A7638">
              <w:rPr>
                <w:b/>
                <w:bCs/>
                <w:sz w:val="22"/>
                <w:szCs w:val="22"/>
              </w:rPr>
              <w:t>Command purpose</w:t>
            </w:r>
          </w:p>
        </w:tc>
      </w:tr>
      <w:tr w:rsidR="00E601E1" w:rsidRPr="008A7638" w14:paraId="3642F902" w14:textId="77777777" w:rsidTr="00E660F3">
        <w:trPr>
          <w:jc w:val="center"/>
        </w:trPr>
        <w:tc>
          <w:tcPr>
            <w:tcW w:w="2405" w:type="dxa"/>
          </w:tcPr>
          <w:p w14:paraId="0E41FD8E" w14:textId="4FF2F97B" w:rsidR="00E601E1" w:rsidRPr="008A7638" w:rsidRDefault="00E660F3" w:rsidP="00C31A2C">
            <w:pPr>
              <w:pStyle w:val="F9-Paragraph"/>
              <w:numPr>
                <w:ilvl w:val="0"/>
                <w:numId w:val="0"/>
              </w:numPr>
              <w:rPr>
                <w:sz w:val="22"/>
                <w:szCs w:val="22"/>
              </w:rPr>
            </w:pPr>
            <w:r w:rsidRPr="008A7638">
              <w:rPr>
                <w:sz w:val="22"/>
                <w:szCs w:val="22"/>
              </w:rPr>
              <w:t>Site Security Control Room (SSCR)</w:t>
            </w:r>
          </w:p>
        </w:tc>
        <w:tc>
          <w:tcPr>
            <w:tcW w:w="2126" w:type="dxa"/>
          </w:tcPr>
          <w:p w14:paraId="14A8F78C" w14:textId="4E9F85D4" w:rsidR="00E601E1" w:rsidRPr="008A7638" w:rsidRDefault="00E660F3" w:rsidP="00C31A2C">
            <w:pPr>
              <w:pStyle w:val="F9-Paragraph"/>
              <w:numPr>
                <w:ilvl w:val="0"/>
                <w:numId w:val="0"/>
              </w:numPr>
              <w:rPr>
                <w:sz w:val="22"/>
                <w:szCs w:val="22"/>
              </w:rPr>
            </w:pPr>
            <w:r w:rsidRPr="008A7638">
              <w:rPr>
                <w:sz w:val="22"/>
                <w:szCs w:val="22"/>
              </w:rPr>
              <w:t>OPERATIONAL</w:t>
            </w:r>
          </w:p>
        </w:tc>
        <w:tc>
          <w:tcPr>
            <w:tcW w:w="4485" w:type="dxa"/>
          </w:tcPr>
          <w:p w14:paraId="16E06400" w14:textId="77777777" w:rsidR="00E660F3" w:rsidRPr="00E660F3" w:rsidRDefault="00E660F3" w:rsidP="00E660F3">
            <w:pPr>
              <w:pStyle w:val="F9-Paragraph"/>
              <w:numPr>
                <w:ilvl w:val="0"/>
                <w:numId w:val="37"/>
              </w:numPr>
              <w:rPr>
                <w:sz w:val="22"/>
                <w:szCs w:val="22"/>
              </w:rPr>
            </w:pPr>
            <w:r w:rsidRPr="00E660F3">
              <w:rPr>
                <w:sz w:val="22"/>
                <w:szCs w:val="22"/>
              </w:rPr>
              <w:t xml:space="preserve">Monitor and control all on-site security activities. </w:t>
            </w:r>
          </w:p>
          <w:p w14:paraId="39691C15" w14:textId="77777777" w:rsidR="00E660F3" w:rsidRPr="00E660F3" w:rsidRDefault="00E660F3" w:rsidP="00E660F3">
            <w:pPr>
              <w:pStyle w:val="F9-Paragraph"/>
              <w:numPr>
                <w:ilvl w:val="0"/>
                <w:numId w:val="37"/>
              </w:numPr>
              <w:rPr>
                <w:sz w:val="22"/>
                <w:szCs w:val="22"/>
              </w:rPr>
            </w:pPr>
            <w:r w:rsidRPr="00E660F3">
              <w:rPr>
                <w:sz w:val="22"/>
                <w:szCs w:val="22"/>
              </w:rPr>
              <w:t>Delivers situational awareness to first responders.</w:t>
            </w:r>
          </w:p>
          <w:p w14:paraId="1067216E" w14:textId="77777777" w:rsidR="00E660F3" w:rsidRPr="00E660F3" w:rsidRDefault="00E660F3" w:rsidP="00E660F3">
            <w:pPr>
              <w:pStyle w:val="F9-Paragraph"/>
              <w:numPr>
                <w:ilvl w:val="0"/>
                <w:numId w:val="37"/>
              </w:numPr>
              <w:rPr>
                <w:sz w:val="22"/>
                <w:szCs w:val="22"/>
              </w:rPr>
            </w:pPr>
            <w:r w:rsidRPr="00E660F3">
              <w:rPr>
                <w:sz w:val="22"/>
                <w:szCs w:val="22"/>
              </w:rPr>
              <w:t xml:space="preserve">Directs and communicates with the site response force. </w:t>
            </w:r>
          </w:p>
          <w:p w14:paraId="312D69DC" w14:textId="5F7A3D98" w:rsidR="00E601E1" w:rsidRPr="008A7638" w:rsidRDefault="00E660F3" w:rsidP="00E660F3">
            <w:pPr>
              <w:pStyle w:val="F9-Paragraph"/>
              <w:numPr>
                <w:ilvl w:val="0"/>
                <w:numId w:val="37"/>
              </w:numPr>
              <w:rPr>
                <w:sz w:val="22"/>
                <w:szCs w:val="22"/>
              </w:rPr>
            </w:pPr>
            <w:r w:rsidRPr="008A7638">
              <w:rPr>
                <w:sz w:val="22"/>
                <w:szCs w:val="22"/>
              </w:rPr>
              <w:t>Subordinate to TACTICAL command nodes.</w:t>
            </w:r>
          </w:p>
        </w:tc>
      </w:tr>
      <w:tr w:rsidR="00E601E1" w:rsidRPr="008A7638" w14:paraId="270175F8" w14:textId="77777777" w:rsidTr="00E660F3">
        <w:trPr>
          <w:jc w:val="center"/>
        </w:trPr>
        <w:tc>
          <w:tcPr>
            <w:tcW w:w="2405" w:type="dxa"/>
          </w:tcPr>
          <w:p w14:paraId="4257A4A2" w14:textId="28737607" w:rsidR="00E601E1" w:rsidRPr="008A7638" w:rsidRDefault="00DA301D" w:rsidP="00C31A2C">
            <w:pPr>
              <w:pStyle w:val="F9-Paragraph"/>
              <w:numPr>
                <w:ilvl w:val="0"/>
                <w:numId w:val="0"/>
              </w:numPr>
              <w:rPr>
                <w:sz w:val="22"/>
                <w:szCs w:val="22"/>
              </w:rPr>
            </w:pPr>
            <w:r w:rsidRPr="008A7638">
              <w:rPr>
                <w:sz w:val="22"/>
                <w:szCs w:val="22"/>
              </w:rPr>
              <w:lastRenderedPageBreak/>
              <w:t>Alternate SSCR</w:t>
            </w:r>
          </w:p>
        </w:tc>
        <w:tc>
          <w:tcPr>
            <w:tcW w:w="2126" w:type="dxa"/>
          </w:tcPr>
          <w:p w14:paraId="3753ABB3" w14:textId="6FC09963" w:rsidR="00E601E1" w:rsidRPr="008A7638" w:rsidRDefault="00DA301D" w:rsidP="00C31A2C">
            <w:pPr>
              <w:pStyle w:val="F9-Paragraph"/>
              <w:numPr>
                <w:ilvl w:val="0"/>
                <w:numId w:val="0"/>
              </w:numPr>
              <w:rPr>
                <w:sz w:val="22"/>
                <w:szCs w:val="22"/>
              </w:rPr>
            </w:pPr>
            <w:r w:rsidRPr="008A7638">
              <w:rPr>
                <w:sz w:val="22"/>
                <w:szCs w:val="22"/>
              </w:rPr>
              <w:t>OPERATIONAL</w:t>
            </w:r>
          </w:p>
        </w:tc>
        <w:tc>
          <w:tcPr>
            <w:tcW w:w="4485" w:type="dxa"/>
          </w:tcPr>
          <w:p w14:paraId="05EF9EFD" w14:textId="77777777" w:rsidR="00DA301D" w:rsidRPr="00DA301D" w:rsidRDefault="00DA301D" w:rsidP="00DA301D">
            <w:pPr>
              <w:pStyle w:val="F9-Paragraph"/>
              <w:numPr>
                <w:ilvl w:val="0"/>
                <w:numId w:val="38"/>
              </w:numPr>
              <w:rPr>
                <w:sz w:val="22"/>
                <w:szCs w:val="22"/>
              </w:rPr>
            </w:pPr>
            <w:r w:rsidRPr="00DA301D">
              <w:rPr>
                <w:sz w:val="22"/>
                <w:szCs w:val="22"/>
              </w:rPr>
              <w:t>Delivers the function of the SSCR when it is not operational for any reason.</w:t>
            </w:r>
          </w:p>
          <w:p w14:paraId="1FEECB7E" w14:textId="54B2F513" w:rsidR="00E601E1" w:rsidRPr="008A7638" w:rsidRDefault="00DA301D" w:rsidP="00DA301D">
            <w:pPr>
              <w:pStyle w:val="F9-Paragraph"/>
              <w:numPr>
                <w:ilvl w:val="0"/>
                <w:numId w:val="38"/>
              </w:numPr>
              <w:rPr>
                <w:sz w:val="22"/>
                <w:szCs w:val="22"/>
              </w:rPr>
            </w:pPr>
            <w:r w:rsidRPr="008A7638">
              <w:rPr>
                <w:sz w:val="22"/>
                <w:szCs w:val="22"/>
              </w:rPr>
              <w:t>It should replicate the purpose and effect of the SSCR.</w:t>
            </w:r>
          </w:p>
        </w:tc>
      </w:tr>
      <w:tr w:rsidR="00E601E1" w:rsidRPr="008A7638" w14:paraId="500D4ADE" w14:textId="77777777" w:rsidTr="00E660F3">
        <w:trPr>
          <w:jc w:val="center"/>
        </w:trPr>
        <w:tc>
          <w:tcPr>
            <w:tcW w:w="2405" w:type="dxa"/>
          </w:tcPr>
          <w:p w14:paraId="5D5551FB" w14:textId="77777777" w:rsidR="00E601E1" w:rsidRPr="008A7638" w:rsidRDefault="004F20A5" w:rsidP="004F20A5">
            <w:pPr>
              <w:pStyle w:val="F9-Paragraph"/>
              <w:numPr>
                <w:ilvl w:val="0"/>
                <w:numId w:val="0"/>
              </w:numPr>
              <w:spacing w:after="0"/>
              <w:rPr>
                <w:sz w:val="22"/>
                <w:szCs w:val="22"/>
              </w:rPr>
            </w:pPr>
            <w:r w:rsidRPr="008A7638">
              <w:rPr>
                <w:sz w:val="22"/>
                <w:szCs w:val="22"/>
              </w:rPr>
              <w:t>Central Control Room (CCR),</w:t>
            </w:r>
          </w:p>
          <w:p w14:paraId="6B13523B" w14:textId="77777777" w:rsidR="004F20A5" w:rsidRPr="008A7638" w:rsidRDefault="004F20A5" w:rsidP="00C31A2C">
            <w:pPr>
              <w:pStyle w:val="F9-Paragraph"/>
              <w:numPr>
                <w:ilvl w:val="0"/>
                <w:numId w:val="0"/>
              </w:numPr>
              <w:rPr>
                <w:sz w:val="22"/>
                <w:szCs w:val="22"/>
              </w:rPr>
            </w:pPr>
          </w:p>
          <w:p w14:paraId="2F866C12" w14:textId="77777777" w:rsidR="004F20A5" w:rsidRPr="008A7638" w:rsidRDefault="004F20A5" w:rsidP="00C31A2C">
            <w:pPr>
              <w:pStyle w:val="F9-Paragraph"/>
              <w:numPr>
                <w:ilvl w:val="0"/>
                <w:numId w:val="0"/>
              </w:numPr>
              <w:rPr>
                <w:sz w:val="22"/>
                <w:szCs w:val="22"/>
              </w:rPr>
            </w:pPr>
          </w:p>
          <w:p w14:paraId="7E1772B9" w14:textId="5F4685C3" w:rsidR="004F20A5" w:rsidRPr="008A7638" w:rsidRDefault="004F20A5" w:rsidP="00C31A2C">
            <w:pPr>
              <w:pStyle w:val="F9-Paragraph"/>
              <w:numPr>
                <w:ilvl w:val="0"/>
                <w:numId w:val="0"/>
              </w:numPr>
              <w:rPr>
                <w:sz w:val="22"/>
                <w:szCs w:val="22"/>
              </w:rPr>
            </w:pPr>
            <w:r w:rsidRPr="008A7638">
              <w:rPr>
                <w:sz w:val="22"/>
                <w:szCs w:val="22"/>
              </w:rPr>
              <w:t>Access Control Point (ACP).</w:t>
            </w:r>
          </w:p>
        </w:tc>
        <w:tc>
          <w:tcPr>
            <w:tcW w:w="2126" w:type="dxa"/>
          </w:tcPr>
          <w:p w14:paraId="649915EC" w14:textId="2EFC5DA3" w:rsidR="00E601E1" w:rsidRPr="008A7638" w:rsidRDefault="004F20A5" w:rsidP="00C31A2C">
            <w:pPr>
              <w:pStyle w:val="F9-Paragraph"/>
              <w:numPr>
                <w:ilvl w:val="0"/>
                <w:numId w:val="0"/>
              </w:numPr>
              <w:rPr>
                <w:sz w:val="22"/>
                <w:szCs w:val="22"/>
              </w:rPr>
            </w:pPr>
            <w:r w:rsidRPr="008A7638">
              <w:rPr>
                <w:sz w:val="22"/>
                <w:szCs w:val="22"/>
              </w:rPr>
              <w:t>TACTICAL</w:t>
            </w:r>
          </w:p>
        </w:tc>
        <w:tc>
          <w:tcPr>
            <w:tcW w:w="4485" w:type="dxa"/>
          </w:tcPr>
          <w:p w14:paraId="72CACD19" w14:textId="77777777" w:rsidR="004F20A5" w:rsidRPr="004F20A5" w:rsidRDefault="004F20A5" w:rsidP="004F20A5">
            <w:pPr>
              <w:pStyle w:val="F9-Paragraph"/>
              <w:numPr>
                <w:ilvl w:val="0"/>
                <w:numId w:val="39"/>
              </w:numPr>
              <w:rPr>
                <w:sz w:val="22"/>
                <w:szCs w:val="22"/>
              </w:rPr>
            </w:pPr>
            <w:r w:rsidRPr="004F20A5">
              <w:rPr>
                <w:sz w:val="22"/>
                <w:szCs w:val="22"/>
              </w:rPr>
              <w:t xml:space="preserve">Command and control of the site response by the site’s duty Duly Authorised Person (DAP) in concert with CNC OPERATIONAL commanders (where deployed). </w:t>
            </w:r>
          </w:p>
          <w:p w14:paraId="692B25ED" w14:textId="77777777" w:rsidR="004F20A5" w:rsidRPr="004F20A5" w:rsidRDefault="004F20A5" w:rsidP="004F20A5">
            <w:pPr>
              <w:pStyle w:val="F9-Paragraph"/>
              <w:numPr>
                <w:ilvl w:val="0"/>
                <w:numId w:val="39"/>
              </w:numPr>
              <w:rPr>
                <w:sz w:val="22"/>
                <w:szCs w:val="22"/>
              </w:rPr>
            </w:pPr>
            <w:r w:rsidRPr="004F20A5">
              <w:rPr>
                <w:sz w:val="22"/>
                <w:szCs w:val="22"/>
              </w:rPr>
              <w:t>Communicates with OPERATIONAL command nodes.</w:t>
            </w:r>
          </w:p>
          <w:p w14:paraId="5FEADC2B" w14:textId="2D0E8391" w:rsidR="00E601E1" w:rsidRPr="008A7638" w:rsidRDefault="004F20A5" w:rsidP="004F20A5">
            <w:pPr>
              <w:pStyle w:val="F9-Paragraph"/>
              <w:numPr>
                <w:ilvl w:val="0"/>
                <w:numId w:val="39"/>
              </w:numPr>
              <w:rPr>
                <w:sz w:val="22"/>
                <w:szCs w:val="22"/>
              </w:rPr>
            </w:pPr>
            <w:r w:rsidRPr="008A7638">
              <w:rPr>
                <w:sz w:val="22"/>
                <w:szCs w:val="22"/>
              </w:rPr>
              <w:t xml:space="preserve">If the site is required to have an Emergency Control Centre (ECC), the DAP will handover command to the ECC/Alternate ECC </w:t>
            </w:r>
            <w:r w:rsidR="0075315B">
              <w:rPr>
                <w:sz w:val="22"/>
                <w:szCs w:val="22"/>
              </w:rPr>
              <w:t xml:space="preserve">(AECC) </w:t>
            </w:r>
            <w:r w:rsidRPr="008A7638">
              <w:rPr>
                <w:sz w:val="22"/>
                <w:szCs w:val="22"/>
              </w:rPr>
              <w:t xml:space="preserve">once established (normally after the </w:t>
            </w:r>
            <w:r w:rsidRPr="008A7638">
              <w:rPr>
                <w:b/>
                <w:sz w:val="22"/>
                <w:szCs w:val="22"/>
              </w:rPr>
              <w:t>immediate response</w:t>
            </w:r>
            <w:r w:rsidRPr="008A7638">
              <w:rPr>
                <w:sz w:val="22"/>
                <w:szCs w:val="22"/>
              </w:rPr>
              <w:t xml:space="preserve"> phase). However, it must have the capability and be prepared to, maintain command if the ECC/AECC cannot operate.</w:t>
            </w:r>
          </w:p>
        </w:tc>
      </w:tr>
      <w:tr w:rsidR="00E601E1" w:rsidRPr="008A7638" w14:paraId="3AE8F49B" w14:textId="77777777" w:rsidTr="00E660F3">
        <w:trPr>
          <w:jc w:val="center"/>
        </w:trPr>
        <w:tc>
          <w:tcPr>
            <w:tcW w:w="2405" w:type="dxa"/>
          </w:tcPr>
          <w:p w14:paraId="28FDFA0C" w14:textId="77BE8735" w:rsidR="00E601E1" w:rsidRPr="008A7638" w:rsidRDefault="00FA4B69" w:rsidP="00C31A2C">
            <w:pPr>
              <w:pStyle w:val="F9-Paragraph"/>
              <w:numPr>
                <w:ilvl w:val="0"/>
                <w:numId w:val="0"/>
              </w:numPr>
              <w:rPr>
                <w:sz w:val="22"/>
                <w:szCs w:val="22"/>
              </w:rPr>
            </w:pPr>
            <w:r w:rsidRPr="008A7638">
              <w:rPr>
                <w:sz w:val="22"/>
                <w:szCs w:val="22"/>
              </w:rPr>
              <w:t>Police Control Room (PCR) (where established).</w:t>
            </w:r>
          </w:p>
        </w:tc>
        <w:tc>
          <w:tcPr>
            <w:tcW w:w="2126" w:type="dxa"/>
          </w:tcPr>
          <w:p w14:paraId="326E5835" w14:textId="0CE9D27D" w:rsidR="00E601E1" w:rsidRPr="008A7638" w:rsidRDefault="00FA4B69" w:rsidP="00C31A2C">
            <w:pPr>
              <w:pStyle w:val="F9-Paragraph"/>
              <w:numPr>
                <w:ilvl w:val="0"/>
                <w:numId w:val="0"/>
              </w:numPr>
              <w:rPr>
                <w:sz w:val="22"/>
                <w:szCs w:val="22"/>
              </w:rPr>
            </w:pPr>
            <w:r w:rsidRPr="008A7638">
              <w:rPr>
                <w:sz w:val="22"/>
                <w:szCs w:val="22"/>
              </w:rPr>
              <w:t>OPERATIONAL</w:t>
            </w:r>
          </w:p>
        </w:tc>
        <w:tc>
          <w:tcPr>
            <w:tcW w:w="4485" w:type="dxa"/>
          </w:tcPr>
          <w:p w14:paraId="63EE662C" w14:textId="77777777" w:rsidR="00FA4B69" w:rsidRPr="00FA4B69" w:rsidRDefault="00FA4B69" w:rsidP="00FA4B69">
            <w:pPr>
              <w:pStyle w:val="F9-Paragraph"/>
              <w:numPr>
                <w:ilvl w:val="0"/>
                <w:numId w:val="41"/>
              </w:numPr>
              <w:rPr>
                <w:sz w:val="22"/>
                <w:szCs w:val="22"/>
              </w:rPr>
            </w:pPr>
            <w:r w:rsidRPr="00FA4B69">
              <w:rPr>
                <w:sz w:val="22"/>
                <w:szCs w:val="22"/>
              </w:rPr>
              <w:t>Delivers situational awareness to CNC first responders.</w:t>
            </w:r>
          </w:p>
          <w:p w14:paraId="4E3AA56C" w14:textId="4BD28E22" w:rsidR="00E601E1" w:rsidRPr="008A7638" w:rsidRDefault="00FA4B69" w:rsidP="00FA4B69">
            <w:pPr>
              <w:pStyle w:val="F9-Paragraph"/>
              <w:numPr>
                <w:ilvl w:val="0"/>
                <w:numId w:val="41"/>
              </w:numPr>
              <w:rPr>
                <w:sz w:val="22"/>
                <w:szCs w:val="22"/>
              </w:rPr>
            </w:pPr>
            <w:r w:rsidRPr="008A7638">
              <w:rPr>
                <w:sz w:val="22"/>
                <w:szCs w:val="22"/>
              </w:rPr>
              <w:t>Depending on the site, could be subordinate to the CNC Force Incident Manager (FIM), based at the CNC Command and Communication Centre (CCC).</w:t>
            </w:r>
          </w:p>
        </w:tc>
      </w:tr>
      <w:tr w:rsidR="00E601E1" w:rsidRPr="008A7638" w14:paraId="2528B346" w14:textId="77777777" w:rsidTr="00E660F3">
        <w:trPr>
          <w:jc w:val="center"/>
        </w:trPr>
        <w:tc>
          <w:tcPr>
            <w:tcW w:w="2405" w:type="dxa"/>
          </w:tcPr>
          <w:p w14:paraId="15FCA605" w14:textId="691176EA" w:rsidR="00E601E1" w:rsidRPr="008A7638" w:rsidRDefault="00160C6A" w:rsidP="00C31A2C">
            <w:pPr>
              <w:pStyle w:val="F9-Paragraph"/>
              <w:numPr>
                <w:ilvl w:val="0"/>
                <w:numId w:val="0"/>
              </w:numPr>
              <w:rPr>
                <w:sz w:val="22"/>
                <w:szCs w:val="22"/>
              </w:rPr>
            </w:pPr>
            <w:r w:rsidRPr="008A7638">
              <w:rPr>
                <w:sz w:val="22"/>
                <w:szCs w:val="22"/>
              </w:rPr>
              <w:t>Emergency Control Centre (ECC)</w:t>
            </w:r>
          </w:p>
        </w:tc>
        <w:tc>
          <w:tcPr>
            <w:tcW w:w="2126" w:type="dxa"/>
          </w:tcPr>
          <w:p w14:paraId="1879BAC7" w14:textId="45ACE30B" w:rsidR="00E601E1" w:rsidRPr="008A7638" w:rsidRDefault="00160C6A" w:rsidP="00C31A2C">
            <w:pPr>
              <w:pStyle w:val="F9-Paragraph"/>
              <w:numPr>
                <w:ilvl w:val="0"/>
                <w:numId w:val="0"/>
              </w:numPr>
              <w:rPr>
                <w:sz w:val="22"/>
                <w:szCs w:val="22"/>
              </w:rPr>
            </w:pPr>
            <w:r w:rsidRPr="008A7638">
              <w:rPr>
                <w:sz w:val="22"/>
                <w:szCs w:val="22"/>
              </w:rPr>
              <w:t>TACTICAL</w:t>
            </w:r>
          </w:p>
        </w:tc>
        <w:tc>
          <w:tcPr>
            <w:tcW w:w="4485" w:type="dxa"/>
          </w:tcPr>
          <w:p w14:paraId="28A3C732" w14:textId="77777777" w:rsidR="00852356" w:rsidRPr="00852356" w:rsidRDefault="00852356" w:rsidP="00852356">
            <w:pPr>
              <w:pStyle w:val="F9-Paragraph"/>
              <w:numPr>
                <w:ilvl w:val="0"/>
                <w:numId w:val="40"/>
              </w:numPr>
              <w:rPr>
                <w:sz w:val="22"/>
                <w:szCs w:val="22"/>
              </w:rPr>
            </w:pPr>
            <w:r w:rsidRPr="00852356">
              <w:rPr>
                <w:sz w:val="22"/>
                <w:szCs w:val="22"/>
              </w:rPr>
              <w:t xml:space="preserve">Command and control of the integrated (safety and security) SEO response to deliver the </w:t>
            </w:r>
            <w:r w:rsidRPr="00852356">
              <w:rPr>
                <w:b/>
                <w:sz w:val="22"/>
                <w:szCs w:val="22"/>
              </w:rPr>
              <w:t>event management</w:t>
            </w:r>
            <w:r w:rsidRPr="00852356">
              <w:rPr>
                <w:sz w:val="22"/>
                <w:szCs w:val="22"/>
              </w:rPr>
              <w:t xml:space="preserve"> and </w:t>
            </w:r>
            <w:r w:rsidRPr="00852356">
              <w:rPr>
                <w:b/>
                <w:sz w:val="22"/>
                <w:szCs w:val="22"/>
              </w:rPr>
              <w:t>consequence management</w:t>
            </w:r>
            <w:r w:rsidRPr="00852356">
              <w:rPr>
                <w:sz w:val="22"/>
                <w:szCs w:val="22"/>
              </w:rPr>
              <w:t xml:space="preserve"> phases of a NSE. </w:t>
            </w:r>
          </w:p>
          <w:p w14:paraId="10FF172C" w14:textId="2E1D8E40" w:rsidR="00E601E1" w:rsidRPr="008A7638" w:rsidRDefault="00852356" w:rsidP="00852356">
            <w:pPr>
              <w:pStyle w:val="F9-Paragraph"/>
              <w:numPr>
                <w:ilvl w:val="0"/>
                <w:numId w:val="40"/>
              </w:numPr>
              <w:rPr>
                <w:sz w:val="22"/>
                <w:szCs w:val="22"/>
              </w:rPr>
            </w:pPr>
            <w:r w:rsidRPr="008A7638">
              <w:rPr>
                <w:sz w:val="22"/>
                <w:szCs w:val="22"/>
              </w:rPr>
              <w:t>Commanded by the site’s senior duty DAP in concert with CNC FIM (where appropriate).</w:t>
            </w:r>
          </w:p>
        </w:tc>
      </w:tr>
      <w:tr w:rsidR="00E601E1" w:rsidRPr="008A7638" w14:paraId="58AD8B21" w14:textId="77777777" w:rsidTr="00E660F3">
        <w:trPr>
          <w:jc w:val="center"/>
        </w:trPr>
        <w:tc>
          <w:tcPr>
            <w:tcW w:w="2405" w:type="dxa"/>
          </w:tcPr>
          <w:p w14:paraId="2572586D" w14:textId="5407B324" w:rsidR="00E601E1" w:rsidRPr="008A7638" w:rsidRDefault="008A7638" w:rsidP="00C31A2C">
            <w:pPr>
              <w:pStyle w:val="F9-Paragraph"/>
              <w:numPr>
                <w:ilvl w:val="0"/>
                <w:numId w:val="0"/>
              </w:numPr>
              <w:rPr>
                <w:sz w:val="22"/>
                <w:szCs w:val="22"/>
              </w:rPr>
            </w:pPr>
            <w:r w:rsidRPr="008A7638">
              <w:rPr>
                <w:sz w:val="22"/>
                <w:szCs w:val="22"/>
              </w:rPr>
              <w:t>Alternate ECC</w:t>
            </w:r>
            <w:r w:rsidR="0013074E">
              <w:rPr>
                <w:sz w:val="22"/>
                <w:szCs w:val="22"/>
              </w:rPr>
              <w:t xml:space="preserve"> (AECC)</w:t>
            </w:r>
          </w:p>
        </w:tc>
        <w:tc>
          <w:tcPr>
            <w:tcW w:w="2126" w:type="dxa"/>
          </w:tcPr>
          <w:p w14:paraId="2EB718D4" w14:textId="0C05BD30" w:rsidR="00E601E1" w:rsidRPr="008A7638" w:rsidRDefault="008A7638" w:rsidP="00C31A2C">
            <w:pPr>
              <w:pStyle w:val="F9-Paragraph"/>
              <w:numPr>
                <w:ilvl w:val="0"/>
                <w:numId w:val="0"/>
              </w:numPr>
              <w:rPr>
                <w:sz w:val="22"/>
                <w:szCs w:val="22"/>
              </w:rPr>
            </w:pPr>
            <w:r w:rsidRPr="008A7638">
              <w:rPr>
                <w:sz w:val="22"/>
                <w:szCs w:val="22"/>
              </w:rPr>
              <w:t>TACTICAL</w:t>
            </w:r>
          </w:p>
        </w:tc>
        <w:tc>
          <w:tcPr>
            <w:tcW w:w="4485" w:type="dxa"/>
          </w:tcPr>
          <w:p w14:paraId="3CCAC646" w14:textId="77777777" w:rsidR="008A7638" w:rsidRPr="008A7638" w:rsidRDefault="008A7638" w:rsidP="008A7638">
            <w:pPr>
              <w:pStyle w:val="F9-Paragraph"/>
              <w:numPr>
                <w:ilvl w:val="0"/>
                <w:numId w:val="42"/>
              </w:numPr>
              <w:rPr>
                <w:sz w:val="22"/>
                <w:szCs w:val="22"/>
              </w:rPr>
            </w:pPr>
            <w:r w:rsidRPr="008A7638">
              <w:rPr>
                <w:sz w:val="22"/>
                <w:szCs w:val="22"/>
              </w:rPr>
              <w:t xml:space="preserve">Delivers the function of the ECC when it is not operational for any reason. </w:t>
            </w:r>
          </w:p>
          <w:p w14:paraId="41403E94" w14:textId="4A25371B" w:rsidR="00E601E1" w:rsidRPr="008A7638" w:rsidRDefault="008A7638" w:rsidP="008A7638">
            <w:pPr>
              <w:pStyle w:val="F9-Paragraph"/>
              <w:numPr>
                <w:ilvl w:val="0"/>
                <w:numId w:val="42"/>
              </w:numPr>
              <w:rPr>
                <w:sz w:val="22"/>
                <w:szCs w:val="22"/>
              </w:rPr>
            </w:pPr>
            <w:r w:rsidRPr="008A7638">
              <w:rPr>
                <w:sz w:val="22"/>
                <w:szCs w:val="22"/>
              </w:rPr>
              <w:t>It should replicate the purpose and effect of the ECC.</w:t>
            </w:r>
          </w:p>
        </w:tc>
      </w:tr>
      <w:tr w:rsidR="00E601E1" w:rsidRPr="008A7638" w14:paraId="08228411" w14:textId="77777777" w:rsidTr="00E660F3">
        <w:trPr>
          <w:jc w:val="center"/>
        </w:trPr>
        <w:tc>
          <w:tcPr>
            <w:tcW w:w="2405" w:type="dxa"/>
          </w:tcPr>
          <w:p w14:paraId="14BF6940" w14:textId="29513180" w:rsidR="00E601E1" w:rsidRPr="008A7638" w:rsidRDefault="008A7638" w:rsidP="00C31A2C">
            <w:pPr>
              <w:pStyle w:val="F9-Paragraph"/>
              <w:numPr>
                <w:ilvl w:val="0"/>
                <w:numId w:val="0"/>
              </w:numPr>
              <w:rPr>
                <w:sz w:val="22"/>
                <w:szCs w:val="22"/>
              </w:rPr>
            </w:pPr>
            <w:r w:rsidRPr="008A7638">
              <w:rPr>
                <w:sz w:val="22"/>
                <w:szCs w:val="22"/>
              </w:rPr>
              <w:lastRenderedPageBreak/>
              <w:t>Centralised Command Facility (CCF)</w:t>
            </w:r>
          </w:p>
        </w:tc>
        <w:tc>
          <w:tcPr>
            <w:tcW w:w="2126" w:type="dxa"/>
          </w:tcPr>
          <w:p w14:paraId="0E35842F" w14:textId="389BAE24" w:rsidR="00E601E1" w:rsidRPr="008A7638" w:rsidRDefault="008A7638" w:rsidP="00C31A2C">
            <w:pPr>
              <w:pStyle w:val="F9-Paragraph"/>
              <w:numPr>
                <w:ilvl w:val="0"/>
                <w:numId w:val="0"/>
              </w:numPr>
              <w:rPr>
                <w:sz w:val="22"/>
                <w:szCs w:val="22"/>
              </w:rPr>
            </w:pPr>
            <w:r w:rsidRPr="008A7638">
              <w:rPr>
                <w:sz w:val="22"/>
                <w:szCs w:val="22"/>
              </w:rPr>
              <w:t>OPERATIONAL AND TACTICAL</w:t>
            </w:r>
          </w:p>
        </w:tc>
        <w:tc>
          <w:tcPr>
            <w:tcW w:w="4485" w:type="dxa"/>
          </w:tcPr>
          <w:p w14:paraId="052AD2F7" w14:textId="77777777" w:rsidR="008A7638" w:rsidRPr="008A7638" w:rsidRDefault="008A7638" w:rsidP="008A7638">
            <w:pPr>
              <w:pStyle w:val="F9-Paragraph"/>
              <w:numPr>
                <w:ilvl w:val="0"/>
                <w:numId w:val="43"/>
              </w:numPr>
              <w:rPr>
                <w:sz w:val="22"/>
                <w:szCs w:val="22"/>
              </w:rPr>
            </w:pPr>
            <w:r w:rsidRPr="008A7638">
              <w:rPr>
                <w:sz w:val="22"/>
                <w:szCs w:val="22"/>
              </w:rPr>
              <w:t xml:space="preserve">Contains the SSCR, ECC and PCR function. Either liaises with/or subsumes the CCR/ACP function. Commands </w:t>
            </w:r>
            <w:r w:rsidRPr="008A7638">
              <w:rPr>
                <w:b/>
                <w:sz w:val="22"/>
                <w:szCs w:val="22"/>
              </w:rPr>
              <w:t>all three phases of the site response</w:t>
            </w:r>
            <w:r w:rsidRPr="008A7638">
              <w:rPr>
                <w:sz w:val="22"/>
                <w:szCs w:val="22"/>
              </w:rPr>
              <w:t xml:space="preserve"> to a nuclear security event. </w:t>
            </w:r>
          </w:p>
          <w:p w14:paraId="361CC0F0" w14:textId="56EC0567" w:rsidR="00E601E1" w:rsidRPr="008A7638" w:rsidRDefault="008A7638" w:rsidP="008A7638">
            <w:pPr>
              <w:pStyle w:val="F9-Paragraph"/>
              <w:numPr>
                <w:ilvl w:val="0"/>
                <w:numId w:val="43"/>
              </w:numPr>
              <w:rPr>
                <w:sz w:val="22"/>
                <w:szCs w:val="22"/>
              </w:rPr>
            </w:pPr>
            <w:r w:rsidRPr="008A7638">
              <w:rPr>
                <w:sz w:val="22"/>
                <w:szCs w:val="22"/>
              </w:rPr>
              <w:t>Commanded by the site’s senior duty DAP in concert with CNC FIM (where appropriate).</w:t>
            </w:r>
          </w:p>
        </w:tc>
      </w:tr>
    </w:tbl>
    <w:p w14:paraId="09E58597" w14:textId="712E542B" w:rsidR="00C31A2C" w:rsidRDefault="00C31A2C" w:rsidP="00FB5760">
      <w:pPr>
        <w:pStyle w:val="F9-Paragraph"/>
        <w:numPr>
          <w:ilvl w:val="0"/>
          <w:numId w:val="0"/>
        </w:numPr>
        <w:spacing w:after="0"/>
        <w:ind w:left="851"/>
      </w:pPr>
    </w:p>
    <w:p w14:paraId="195FEF28" w14:textId="10669CFD" w:rsidR="00FB5760" w:rsidRDefault="00FB5760" w:rsidP="00FB5760">
      <w:pPr>
        <w:pStyle w:val="F9-Paragraph"/>
        <w:numPr>
          <w:ilvl w:val="0"/>
          <w:numId w:val="0"/>
        </w:numPr>
        <w:spacing w:after="0"/>
        <w:ind w:left="851"/>
      </w:pPr>
      <w:r w:rsidRPr="00967054">
        <w:t>From a security</w:t>
      </w:r>
      <w:r>
        <w:t xml:space="preserve"> responder</w:t>
      </w:r>
      <w:r w:rsidRPr="00967054">
        <w:t xml:space="preserve"> perspective, key comm</w:t>
      </w:r>
      <w:r>
        <w:t>and nodes are the SSCR, PCR and CCF.</w:t>
      </w:r>
    </w:p>
    <w:p w14:paraId="61A9296A" w14:textId="0E52E502" w:rsidR="00593B7D" w:rsidRDefault="00FB5760" w:rsidP="00D353E8">
      <w:pPr>
        <w:pStyle w:val="F9-Paragraph"/>
        <w:numPr>
          <w:ilvl w:val="0"/>
          <w:numId w:val="0"/>
        </w:numPr>
        <w:ind w:left="851"/>
      </w:pPr>
      <w:r w:rsidRPr="003469C7">
        <w:rPr>
          <w:b/>
        </w:rPr>
        <w:t>Command Policy</w:t>
      </w:r>
    </w:p>
    <w:p w14:paraId="63F83D6E" w14:textId="2EB684C5" w:rsidR="00593B7D" w:rsidRDefault="00FB5760" w:rsidP="000A51C3">
      <w:pPr>
        <w:pStyle w:val="F9-Paragraph"/>
      </w:pPr>
      <w:r>
        <w:t>Within the site Security Contingency Plan (SCP), the dutyholder should:</w:t>
      </w:r>
    </w:p>
    <w:p w14:paraId="2B105535" w14:textId="2C5BFB85" w:rsidR="00FB5760" w:rsidRDefault="00110CE6" w:rsidP="00FB5760">
      <w:pPr>
        <w:pStyle w:val="Bulletlist1"/>
      </w:pPr>
      <w:r>
        <w:t>Define command node roles and relationships.</w:t>
      </w:r>
    </w:p>
    <w:p w14:paraId="5FCCD776" w14:textId="03DE760A" w:rsidR="00110CE6" w:rsidRDefault="00110CE6" w:rsidP="00FB5760">
      <w:pPr>
        <w:pStyle w:val="Bulletlist1"/>
      </w:pPr>
      <w:r>
        <w:t>Through a memorandum of understanding (or equivalent) Identify stakeholders who will undertake the lead organisation responsibilities in delivering a response to an NSE. Each stakeholder should understand each other’s legal responsibilities and obligations.</w:t>
      </w:r>
    </w:p>
    <w:p w14:paraId="08630D84" w14:textId="25C4EC5E" w:rsidR="00110CE6" w:rsidRDefault="00110CE6" w:rsidP="00FB5760">
      <w:pPr>
        <w:pStyle w:val="Bulletlist1"/>
      </w:pPr>
      <w:r>
        <w:t>Describe the roles and responsibilities of commanders and subordinate personnel.</w:t>
      </w:r>
    </w:p>
    <w:p w14:paraId="0EAC8E52" w14:textId="2F173832" w:rsidR="00110CE6" w:rsidRDefault="00110CE6" w:rsidP="00FB5760">
      <w:pPr>
        <w:pStyle w:val="Bulletlist1"/>
      </w:pPr>
      <w:r>
        <w:t>Ensure k</w:t>
      </w:r>
      <w:r w:rsidRPr="008E6168">
        <w:t xml:space="preserve">ey command nodes </w:t>
      </w:r>
      <w:r>
        <w:t>ar</w:t>
      </w:r>
      <w:r w:rsidRPr="008E6168">
        <w:t>e</w:t>
      </w:r>
      <w:r>
        <w:t>, as appropriate, staffed by Suitably Q</w:t>
      </w:r>
      <w:r w:rsidRPr="008E6168">
        <w:t>ua</w:t>
      </w:r>
      <w:r>
        <w:t>lified and Experienced Persons (SQEP)</w:t>
      </w:r>
      <w:r w:rsidR="00FD51A6">
        <w:t>, or able to be staffed</w:t>
      </w:r>
      <w:r>
        <w:t xml:space="preserve"> </w:t>
      </w:r>
      <w:r w:rsidRPr="008E6168">
        <w:t>at all times</w:t>
      </w:r>
      <w:r>
        <w:t xml:space="preserve"> during routine operations and a NSE.</w:t>
      </w:r>
    </w:p>
    <w:p w14:paraId="5C87A17F" w14:textId="61D7FF4B" w:rsidR="00FB5760" w:rsidRDefault="00110CE6" w:rsidP="00110CE6">
      <w:pPr>
        <w:pStyle w:val="F9-Paragraph"/>
        <w:numPr>
          <w:ilvl w:val="0"/>
          <w:numId w:val="0"/>
        </w:numPr>
        <w:ind w:left="851"/>
      </w:pPr>
      <w:r w:rsidRPr="0017012B">
        <w:rPr>
          <w:b/>
        </w:rPr>
        <w:t>Resilience</w:t>
      </w:r>
    </w:p>
    <w:p w14:paraId="160EC863" w14:textId="6FBE6686" w:rsidR="00593B7D" w:rsidRDefault="00110CE6" w:rsidP="000A51C3">
      <w:pPr>
        <w:pStyle w:val="F9-Paragraph"/>
      </w:pPr>
      <w:r>
        <w:t>Dutyholders should ensure that all command nodes are:</w:t>
      </w:r>
    </w:p>
    <w:p w14:paraId="767009DA" w14:textId="237283FB" w:rsidR="00110CE6" w:rsidRDefault="00110CE6" w:rsidP="00110CE6">
      <w:pPr>
        <w:pStyle w:val="Bulletlist1"/>
      </w:pPr>
      <w:r>
        <w:t>Resilient to any unacceptable interruption or loss of its function due to, for example, the loss of security technology, communications or key utilities whether on or off-site.</w:t>
      </w:r>
    </w:p>
    <w:p w14:paraId="7B3DFB37" w14:textId="4BB12FD7" w:rsidR="00110CE6" w:rsidRDefault="00110CE6" w:rsidP="00110CE6">
      <w:pPr>
        <w:pStyle w:val="Bulletlist1"/>
      </w:pPr>
      <w:r>
        <w:t>Capable of sustaining personnel for the time it takes to deal with an NSE, including the consequence management phase.</w:t>
      </w:r>
    </w:p>
    <w:p w14:paraId="67853BB8" w14:textId="740CD48A" w:rsidR="00110CE6" w:rsidRDefault="00110CE6" w:rsidP="00110CE6">
      <w:pPr>
        <w:pStyle w:val="Bulletlist1"/>
      </w:pPr>
      <w:r>
        <w:t>Supported by enough SQEP to relieve command node staff whenever required, particularly during a protracted event.</w:t>
      </w:r>
    </w:p>
    <w:p w14:paraId="40E5D8CD" w14:textId="77777777" w:rsidR="00684FAE" w:rsidRDefault="00684FAE" w:rsidP="00110CE6">
      <w:pPr>
        <w:pStyle w:val="F9-Paragraph"/>
        <w:numPr>
          <w:ilvl w:val="0"/>
          <w:numId w:val="0"/>
        </w:numPr>
        <w:ind w:left="851"/>
        <w:rPr>
          <w:b/>
        </w:rPr>
      </w:pPr>
    </w:p>
    <w:p w14:paraId="57F39FEC" w14:textId="176CB844" w:rsidR="00110CE6" w:rsidRPr="00110CE6" w:rsidRDefault="00110CE6" w:rsidP="00110CE6">
      <w:pPr>
        <w:pStyle w:val="F9-Paragraph"/>
        <w:numPr>
          <w:ilvl w:val="0"/>
          <w:numId w:val="0"/>
        </w:numPr>
        <w:ind w:left="851"/>
      </w:pPr>
      <w:r w:rsidRPr="00211185">
        <w:rPr>
          <w:b/>
        </w:rPr>
        <w:lastRenderedPageBreak/>
        <w:t>Communications</w:t>
      </w:r>
    </w:p>
    <w:p w14:paraId="2A3E880B" w14:textId="6D76DA4D" w:rsidR="00325EA6" w:rsidRPr="00325EA6" w:rsidRDefault="00110CE6" w:rsidP="000A51C3">
      <w:pPr>
        <w:pStyle w:val="F9-Paragraph"/>
      </w:pPr>
      <w:r w:rsidRPr="00060A26">
        <w:t>Dutyholders</w:t>
      </w:r>
      <w:r>
        <w:t xml:space="preserve"> should have a communications strategy that:</w:t>
      </w:r>
    </w:p>
    <w:p w14:paraId="058D18E2" w14:textId="426F7169" w:rsidR="00325EA6" w:rsidRDefault="00110CE6" w:rsidP="00325EA6">
      <w:pPr>
        <w:pStyle w:val="Bulletlist1"/>
      </w:pPr>
      <w:r>
        <w:t>Enables all elements of the SEO to communicate effectively and deliver a timely response to a NSE at all times.</w:t>
      </w:r>
    </w:p>
    <w:p w14:paraId="485EAADA" w14:textId="0226922B" w:rsidR="00110CE6" w:rsidRDefault="00897A98" w:rsidP="00325EA6">
      <w:pPr>
        <w:pStyle w:val="Bulletlist1"/>
      </w:pPr>
      <w:r>
        <w:t>Supports external stakeholder’s activities in respect of their C3 integration with the SEO response to a NSE.</w:t>
      </w:r>
    </w:p>
    <w:p w14:paraId="2F5C2FF7" w14:textId="6F742D26" w:rsidR="00110CE6" w:rsidRDefault="00897A98" w:rsidP="00325EA6">
      <w:pPr>
        <w:pStyle w:val="Bulletlist1"/>
      </w:pPr>
      <w:r>
        <w:t>Provides the CNC, where deployed or established, with a communication system capable of supporting all their tasks whether on or off site.</w:t>
      </w:r>
    </w:p>
    <w:p w14:paraId="56F4FA39" w14:textId="4338771E" w:rsidR="00897A98" w:rsidRDefault="00897A98" w:rsidP="00325EA6">
      <w:pPr>
        <w:pStyle w:val="Bulletlist1"/>
      </w:pPr>
      <w:r>
        <w:t xml:space="preserve">Prevents any </w:t>
      </w:r>
      <w:r w:rsidRPr="00060A26">
        <w:t>adverse impact on</w:t>
      </w:r>
      <w:r>
        <w:t xml:space="preserve"> key</w:t>
      </w:r>
      <w:r w:rsidRPr="00060A26">
        <w:t xml:space="preserve"> safety or security systems</w:t>
      </w:r>
      <w:r>
        <w:t>.</w:t>
      </w:r>
    </w:p>
    <w:p w14:paraId="015B9521" w14:textId="6AE156C2" w:rsidR="00897A98" w:rsidRPr="00897A98" w:rsidRDefault="00897A98" w:rsidP="00A121BD">
      <w:pPr>
        <w:pStyle w:val="Bulletlist1"/>
      </w:pPr>
      <w:r>
        <w:t>Includes an assurance process that tests and maintains the system to ensure a site’s response to an NSE is effective.</w:t>
      </w:r>
    </w:p>
    <w:p w14:paraId="631958AA" w14:textId="1FBACA17" w:rsidR="001D0427" w:rsidRDefault="00897A98" w:rsidP="000334DD">
      <w:pPr>
        <w:pStyle w:val="Heading1"/>
      </w:pPr>
      <w:bookmarkStart w:id="11" w:name="_Toc477451942"/>
      <w:bookmarkStart w:id="12" w:name="_Toc129084210"/>
      <w:r>
        <w:t>Command, Control and Communications Infrastructure</w:t>
      </w:r>
      <w:bookmarkEnd w:id="11"/>
      <w:bookmarkEnd w:id="12"/>
    </w:p>
    <w:p w14:paraId="5E60D062" w14:textId="6A1ADB1E" w:rsidR="00897A98" w:rsidRPr="00897A98" w:rsidRDefault="00897A98" w:rsidP="00897A98">
      <w:pPr>
        <w:pStyle w:val="F9-Paragraph"/>
        <w:numPr>
          <w:ilvl w:val="0"/>
          <w:numId w:val="0"/>
        </w:numPr>
        <w:ind w:left="851"/>
      </w:pPr>
      <w:r w:rsidRPr="00967054">
        <w:rPr>
          <w:b/>
        </w:rPr>
        <w:t>Security</w:t>
      </w:r>
    </w:p>
    <w:p w14:paraId="568A8F61" w14:textId="0CD6A989" w:rsidR="001D0427" w:rsidRDefault="00897A98" w:rsidP="000A51C3">
      <w:pPr>
        <w:pStyle w:val="F9-Paragraph"/>
      </w:pPr>
      <w:r>
        <w:t>Command nodes should</w:t>
      </w:r>
      <w:r w:rsidRPr="00967054">
        <w:t xml:space="preserve"> have physical and protective security measu</w:t>
      </w:r>
      <w:r>
        <w:t xml:space="preserve">res that are adequate and proportionate </w:t>
      </w:r>
      <w:r w:rsidR="00FD51A6">
        <w:t>and support the dutyholder in</w:t>
      </w:r>
      <w:r>
        <w:t xml:space="preserve"> achieving the required Physical Protection System (PPS) outcome. Other factors for consideration may include:</w:t>
      </w:r>
    </w:p>
    <w:p w14:paraId="2737C9A6" w14:textId="70329BBD" w:rsidR="00897A98" w:rsidRDefault="00897A98" w:rsidP="00897A98">
      <w:pPr>
        <w:pStyle w:val="Bulletlist1"/>
      </w:pPr>
      <w:r>
        <w:t>Any weapons systems or ammunition stored therein and their availability.</w:t>
      </w:r>
    </w:p>
    <w:p w14:paraId="608DA6A8" w14:textId="733354AE" w:rsidR="00897A98" w:rsidRDefault="00425176" w:rsidP="00897A98">
      <w:pPr>
        <w:pStyle w:val="Bulletlist1"/>
      </w:pPr>
      <w:r>
        <w:t>The security classification of information or apparatus held within it.</w:t>
      </w:r>
    </w:p>
    <w:p w14:paraId="13448A4E" w14:textId="022E5975" w:rsidR="00425176" w:rsidRDefault="00425176" w:rsidP="00897A98">
      <w:pPr>
        <w:pStyle w:val="Bulletlist1"/>
      </w:pPr>
      <w:r>
        <w:t>The anticipated response times from both on and off-site security responders.</w:t>
      </w:r>
    </w:p>
    <w:p w14:paraId="472AA223" w14:textId="56595EC4" w:rsidR="00425176" w:rsidRDefault="00425176" w:rsidP="00425176">
      <w:pPr>
        <w:pStyle w:val="F9-Paragraph"/>
        <w:numPr>
          <w:ilvl w:val="0"/>
          <w:numId w:val="0"/>
        </w:numPr>
        <w:ind w:left="851"/>
      </w:pPr>
      <w:r w:rsidRPr="00F4450B">
        <w:rPr>
          <w:b/>
        </w:rPr>
        <w:t>Ergonomics</w:t>
      </w:r>
    </w:p>
    <w:p w14:paraId="7FD48932" w14:textId="323E64F1" w:rsidR="00425176" w:rsidRDefault="00425176" w:rsidP="00425176">
      <w:pPr>
        <w:pStyle w:val="F9-Paragraph"/>
      </w:pPr>
      <w:r>
        <w:t>Each command node should have enough space, equipment and furniture to concurrently enable:</w:t>
      </w:r>
    </w:p>
    <w:p w14:paraId="1EB3354A" w14:textId="6072E865" w:rsidR="00425176" w:rsidRDefault="00425176" w:rsidP="00425176">
      <w:pPr>
        <w:pStyle w:val="Bulletlist1"/>
      </w:pPr>
      <w:r>
        <w:t>Staff and stakeholders to undertake individual or collective activity effectively.</w:t>
      </w:r>
    </w:p>
    <w:p w14:paraId="334A66EC" w14:textId="53A10155" w:rsidR="00425176" w:rsidRDefault="00425176" w:rsidP="00425176">
      <w:pPr>
        <w:pStyle w:val="Bulletlist1"/>
      </w:pPr>
      <w:r>
        <w:t>The operation of all information, communication and technology systems and associated apparatus so that the command node can always deliver its function.</w:t>
      </w:r>
    </w:p>
    <w:p w14:paraId="3F87453A" w14:textId="77777777" w:rsidR="00684FAE" w:rsidRDefault="00684FAE" w:rsidP="00425176">
      <w:pPr>
        <w:pStyle w:val="F9-Paragraph"/>
        <w:numPr>
          <w:ilvl w:val="0"/>
          <w:numId w:val="0"/>
        </w:numPr>
        <w:ind w:left="851"/>
        <w:rPr>
          <w:b/>
        </w:rPr>
      </w:pPr>
    </w:p>
    <w:p w14:paraId="62BCFA9C" w14:textId="4CBB10FB" w:rsidR="00425176" w:rsidRDefault="00425176" w:rsidP="00425176">
      <w:pPr>
        <w:pStyle w:val="F9-Paragraph"/>
        <w:numPr>
          <w:ilvl w:val="0"/>
          <w:numId w:val="0"/>
        </w:numPr>
        <w:ind w:left="851"/>
      </w:pPr>
      <w:r w:rsidRPr="0025491B">
        <w:rPr>
          <w:b/>
        </w:rPr>
        <w:lastRenderedPageBreak/>
        <w:t>Inspectors should consider:</w:t>
      </w:r>
    </w:p>
    <w:p w14:paraId="17BCBB6E" w14:textId="39050CAE" w:rsidR="00425176" w:rsidRPr="00425176" w:rsidRDefault="00425176" w:rsidP="00F866F2">
      <w:pPr>
        <w:pStyle w:val="Bulletlist1"/>
      </w:pPr>
      <w:r>
        <w:t>Are there appropriate arrangements for C3 to be maintained throughout all phases of emergency response?</w:t>
      </w:r>
    </w:p>
    <w:p w14:paraId="1C2D996C" w14:textId="6975912A" w:rsidR="00425176" w:rsidRPr="00425176" w:rsidRDefault="00425176" w:rsidP="00F866F2">
      <w:pPr>
        <w:pStyle w:val="Bulletlist1"/>
      </w:pPr>
      <w:r>
        <w:t>Is there an appropriate structured network of command nodes to enable delivery of an effective response</w:t>
      </w:r>
      <w:r w:rsidR="00FD51A6">
        <w:t xml:space="preserve"> and is that defined in the Security Contingency Plan (SCP)</w:t>
      </w:r>
      <w:r>
        <w:t>?</w:t>
      </w:r>
    </w:p>
    <w:p w14:paraId="24A667B9" w14:textId="07803434" w:rsidR="00425176" w:rsidRPr="00425176" w:rsidRDefault="00425176" w:rsidP="00F866F2">
      <w:pPr>
        <w:pStyle w:val="Bulletlist1"/>
      </w:pPr>
      <w:r>
        <w:t>Does the SCP identify lead-coordination agency stakeholders and describe the roles and responsibilities of commanders and subordinate staffs?</w:t>
      </w:r>
    </w:p>
    <w:p w14:paraId="2CC5AC0C" w14:textId="77F83A58" w:rsidR="00425176" w:rsidRPr="00425176" w:rsidRDefault="00425176" w:rsidP="00F866F2">
      <w:pPr>
        <w:pStyle w:val="Bulletlist1"/>
      </w:pPr>
      <w:r>
        <w:t>Are</w:t>
      </w:r>
      <w:r w:rsidR="00FD51A6">
        <w:t>/will</w:t>
      </w:r>
      <w:r>
        <w:t xml:space="preserve"> the command nodes staffed by SQEP personnel?</w:t>
      </w:r>
    </w:p>
    <w:p w14:paraId="45CCDF77" w14:textId="73A5ADCD" w:rsidR="00425176" w:rsidRPr="00425176" w:rsidRDefault="00D806DF" w:rsidP="00F866F2">
      <w:pPr>
        <w:pStyle w:val="Bulletlist1"/>
      </w:pPr>
      <w:r>
        <w:t>Are the command nodes resilient to loss of function (e.g. utilities) and capable of being staffed continuously, including for protracted NSEs?</w:t>
      </w:r>
    </w:p>
    <w:p w14:paraId="78583A11" w14:textId="1D1DCFFF" w:rsidR="00425176" w:rsidRDefault="00D806DF" w:rsidP="00F866F2">
      <w:pPr>
        <w:pStyle w:val="Bulletlist1"/>
      </w:pPr>
      <w:r>
        <w:t xml:space="preserve">Are communication arrangements and command node functions </w:t>
      </w:r>
      <w:r w:rsidR="00FD51A6">
        <w:t>adequately</w:t>
      </w:r>
      <w:r>
        <w:t xml:space="preserve"> tested?</w:t>
      </w:r>
    </w:p>
    <w:p w14:paraId="4F52713E" w14:textId="078FAF11" w:rsidR="00D806DF" w:rsidRPr="00D806DF" w:rsidRDefault="00D806DF" w:rsidP="00F866F2">
      <w:pPr>
        <w:pStyle w:val="Bulletlist1"/>
      </w:pPr>
      <w:r>
        <w:t xml:space="preserve">Are the command nodes afforded appropriate physical protection to ensure that the required PPS outcome </w:t>
      </w:r>
      <w:r w:rsidR="00FD51A6">
        <w:t>can be</w:t>
      </w:r>
      <w:r>
        <w:t xml:space="preserve"> achieved</w:t>
      </w:r>
      <w:r w:rsidR="00FD51A6">
        <w:t xml:space="preserve"> and that they are adequately protected</w:t>
      </w:r>
      <w:r>
        <w:t>?</w:t>
      </w:r>
    </w:p>
    <w:p w14:paraId="11E12A04" w14:textId="2E3BE5C2" w:rsidR="00D806DF" w:rsidRDefault="00D806DF" w:rsidP="00F866F2">
      <w:pPr>
        <w:pStyle w:val="Bulletlist1"/>
      </w:pPr>
      <w:r>
        <w:t>Are the interiors of the command nodes ergonomically designed to support delivery of the required functions?</w:t>
      </w:r>
    </w:p>
    <w:p w14:paraId="55A7A1A4" w14:textId="2D9BA45F" w:rsidR="00D806DF" w:rsidRPr="00D806DF" w:rsidRDefault="00D806DF" w:rsidP="00F866F2">
      <w:pPr>
        <w:pStyle w:val="Bulletlist1"/>
      </w:pPr>
      <w:r>
        <w:t>Does the dutyholder adopt a common lexicon that can be understood by all SEO agencies and emergency responders?</w:t>
      </w:r>
    </w:p>
    <w:p w14:paraId="08F0172B" w14:textId="0803B41C" w:rsidR="00593B7D" w:rsidRDefault="00FD51A6" w:rsidP="00D806DF">
      <w:pPr>
        <w:pStyle w:val="Bulletlist1"/>
        <w:sectPr w:rsidR="00593B7D" w:rsidSect="000B2BCD">
          <w:headerReference w:type="default" r:id="rId22"/>
          <w:footerReference w:type="default" r:id="rId23"/>
          <w:pgSz w:w="11906" w:h="16838" w:code="9"/>
          <w:pgMar w:top="1440" w:right="1440" w:bottom="1440" w:left="1440" w:header="397" w:footer="397" w:gutter="0"/>
          <w:cols w:space="312"/>
          <w:docGrid w:linePitch="360"/>
        </w:sectPr>
      </w:pPr>
      <w:r>
        <w:t>Has the dutyholder adopted the Joint Emergency Services Interoperability Programme (JESIP) principles?</w:t>
      </w:r>
    </w:p>
    <w:bookmarkStart w:id="13" w:name="_Toc129084211"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B8495A">
          <w:pPr>
            <w:pStyle w:val="Heading1"/>
            <w:spacing w:after="0"/>
          </w:pPr>
          <w:r>
            <w:t>References</w:t>
          </w:r>
          <w:bookmarkEnd w:id="13"/>
        </w:p>
        <w:sdt>
          <w:sdtPr>
            <w:id w:val="-573587230"/>
            <w:bibliography/>
          </w:sdtPr>
          <w:sdtEndPr/>
          <w:sdtContent>
            <w:p w14:paraId="663A5B15" w14:textId="77777777" w:rsidR="00366DE7"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366DE7" w14:paraId="20755F61" w14:textId="77777777">
                <w:trPr>
                  <w:divId w:val="22945931"/>
                  <w:tblCellSpacing w:w="15" w:type="dxa"/>
                </w:trPr>
                <w:tc>
                  <w:tcPr>
                    <w:tcW w:w="50" w:type="pct"/>
                    <w:hideMark/>
                  </w:tcPr>
                  <w:p w14:paraId="786EA0FC" w14:textId="6943B9C3" w:rsidR="00366DE7" w:rsidRDefault="00366DE7">
                    <w:pPr>
                      <w:pStyle w:val="Bibliography"/>
                      <w:rPr>
                        <w:noProof/>
                        <w:szCs w:val="24"/>
                      </w:rPr>
                    </w:pPr>
                    <w:r>
                      <w:rPr>
                        <w:noProof/>
                      </w:rPr>
                      <w:t xml:space="preserve">[1] </w:t>
                    </w:r>
                  </w:p>
                </w:tc>
                <w:tc>
                  <w:tcPr>
                    <w:tcW w:w="0" w:type="auto"/>
                    <w:hideMark/>
                  </w:tcPr>
                  <w:p w14:paraId="4722E343" w14:textId="1CDCD6B9" w:rsidR="00366DE7" w:rsidRDefault="00366DE7">
                    <w:pPr>
                      <w:pStyle w:val="Bibliography"/>
                      <w:rPr>
                        <w:noProof/>
                      </w:rPr>
                    </w:pPr>
                    <w:r>
                      <w:rPr>
                        <w:noProof/>
                      </w:rPr>
                      <w:t xml:space="preserve">Nuclear Industries Security Regulations 2003. </w:t>
                    </w:r>
                  </w:p>
                </w:tc>
              </w:tr>
              <w:tr w:rsidR="00366DE7" w14:paraId="2F4F7EDB" w14:textId="77777777">
                <w:trPr>
                  <w:divId w:val="22945931"/>
                  <w:tblCellSpacing w:w="15" w:type="dxa"/>
                </w:trPr>
                <w:tc>
                  <w:tcPr>
                    <w:tcW w:w="50" w:type="pct"/>
                    <w:hideMark/>
                  </w:tcPr>
                  <w:p w14:paraId="51D8BE24" w14:textId="77777777" w:rsidR="00366DE7" w:rsidRDefault="00366DE7">
                    <w:pPr>
                      <w:pStyle w:val="Bibliography"/>
                      <w:rPr>
                        <w:noProof/>
                      </w:rPr>
                    </w:pPr>
                    <w:r>
                      <w:rPr>
                        <w:noProof/>
                      </w:rPr>
                      <w:t xml:space="preserve">[2] </w:t>
                    </w:r>
                  </w:p>
                </w:tc>
                <w:tc>
                  <w:tcPr>
                    <w:tcW w:w="0" w:type="auto"/>
                    <w:hideMark/>
                  </w:tcPr>
                  <w:p w14:paraId="030343DF" w14:textId="77777777" w:rsidR="00366DE7" w:rsidRDefault="00366DE7">
                    <w:pPr>
                      <w:pStyle w:val="Bibliography"/>
                      <w:rPr>
                        <w:noProof/>
                      </w:rPr>
                    </w:pPr>
                    <w:r>
                      <w:rPr>
                        <w:noProof/>
                      </w:rPr>
                      <w:t>“IAEA Nuclear Security Series No. 13. Nuclear Security Recommendations on Physical Protection of Nuclear Material and Nuclear Facilities (INFCIRC/225/Revision 5). January 2011.,” [Online]. Available: www-pub.iaea.org/MTCD/Publications/PDF/Pub1481_web.pdf..</w:t>
                    </w:r>
                  </w:p>
                </w:tc>
              </w:tr>
              <w:tr w:rsidR="00366DE7" w14:paraId="2840D0B0" w14:textId="77777777">
                <w:trPr>
                  <w:divId w:val="22945931"/>
                  <w:tblCellSpacing w:w="15" w:type="dxa"/>
                </w:trPr>
                <w:tc>
                  <w:tcPr>
                    <w:tcW w:w="50" w:type="pct"/>
                    <w:hideMark/>
                  </w:tcPr>
                  <w:p w14:paraId="17C25DEC" w14:textId="77777777" w:rsidR="00366DE7" w:rsidRDefault="00366DE7">
                    <w:pPr>
                      <w:pStyle w:val="Bibliography"/>
                      <w:rPr>
                        <w:noProof/>
                      </w:rPr>
                    </w:pPr>
                    <w:r>
                      <w:rPr>
                        <w:noProof/>
                      </w:rPr>
                      <w:t xml:space="preserve">[3] </w:t>
                    </w:r>
                  </w:p>
                </w:tc>
                <w:tc>
                  <w:tcPr>
                    <w:tcW w:w="0" w:type="auto"/>
                    <w:hideMark/>
                  </w:tcPr>
                  <w:p w14:paraId="1699E05B" w14:textId="77777777" w:rsidR="00366DE7" w:rsidRDefault="00366DE7">
                    <w:pPr>
                      <w:pStyle w:val="Bibliography"/>
                      <w:rPr>
                        <w:noProof/>
                      </w:rPr>
                    </w:pPr>
                    <w:r>
                      <w:rPr>
                        <w:noProof/>
                      </w:rPr>
                      <w:t>“IAEA Nuclear Security Series No. 20. Objective and Essential Elements of a State’s Nuclear Security Regime.,” [Online]. Available: http://www-pub.iaea.org/MTCD/Publications/PDF/Pub1590_web.pdf.</w:t>
                    </w:r>
                  </w:p>
                </w:tc>
              </w:tr>
              <w:tr w:rsidR="00366DE7" w14:paraId="0C002B0B" w14:textId="77777777">
                <w:trPr>
                  <w:divId w:val="22945931"/>
                  <w:tblCellSpacing w:w="15" w:type="dxa"/>
                </w:trPr>
                <w:tc>
                  <w:tcPr>
                    <w:tcW w:w="50" w:type="pct"/>
                    <w:hideMark/>
                  </w:tcPr>
                  <w:p w14:paraId="5992AA4E" w14:textId="77777777" w:rsidR="00366DE7" w:rsidRDefault="00366DE7">
                    <w:pPr>
                      <w:pStyle w:val="Bibliography"/>
                      <w:rPr>
                        <w:noProof/>
                      </w:rPr>
                    </w:pPr>
                    <w:r>
                      <w:rPr>
                        <w:noProof/>
                      </w:rPr>
                      <w:t xml:space="preserve">[4] </w:t>
                    </w:r>
                  </w:p>
                </w:tc>
                <w:tc>
                  <w:tcPr>
                    <w:tcW w:w="0" w:type="auto"/>
                    <w:hideMark/>
                  </w:tcPr>
                  <w:p w14:paraId="6A9C5F48" w14:textId="77777777" w:rsidR="00366DE7" w:rsidRDefault="00366DE7">
                    <w:pPr>
                      <w:pStyle w:val="Bibliography"/>
                      <w:rPr>
                        <w:noProof/>
                      </w:rPr>
                    </w:pPr>
                    <w:r>
                      <w:rPr>
                        <w:noProof/>
                      </w:rPr>
                      <w:t>“Convention on the Physical Protection of Nuclear Material (CPPNM),” [Online]. Available: https://ola.iaea.org/ola/treaties/documents/FullText.pdf.</w:t>
                    </w:r>
                  </w:p>
                </w:tc>
              </w:tr>
              <w:tr w:rsidR="00366DE7" w14:paraId="7AEB219A" w14:textId="77777777">
                <w:trPr>
                  <w:divId w:val="22945931"/>
                  <w:tblCellSpacing w:w="15" w:type="dxa"/>
                </w:trPr>
                <w:tc>
                  <w:tcPr>
                    <w:tcW w:w="50" w:type="pct"/>
                    <w:hideMark/>
                  </w:tcPr>
                  <w:p w14:paraId="7D800F52" w14:textId="77777777" w:rsidR="00366DE7" w:rsidRDefault="00366DE7">
                    <w:pPr>
                      <w:pStyle w:val="Bibliography"/>
                      <w:rPr>
                        <w:noProof/>
                      </w:rPr>
                    </w:pPr>
                    <w:r>
                      <w:rPr>
                        <w:noProof/>
                      </w:rPr>
                      <w:t xml:space="preserve">[5] </w:t>
                    </w:r>
                  </w:p>
                </w:tc>
                <w:tc>
                  <w:tcPr>
                    <w:tcW w:w="0" w:type="auto"/>
                    <w:hideMark/>
                  </w:tcPr>
                  <w:p w14:paraId="34D8C42F" w14:textId="77777777" w:rsidR="00366DE7" w:rsidRDefault="00366DE7">
                    <w:pPr>
                      <w:pStyle w:val="Bibliography"/>
                      <w:rPr>
                        <w:noProof/>
                      </w:rPr>
                    </w:pPr>
                    <w:r>
                      <w:rPr>
                        <w:noProof/>
                      </w:rPr>
                      <w:t>“HMG Security Policy Framework. Cabinet Office.,” [Online]. Available: https://www.gov.uk/government/publications/security-policy-framework/hmg-security-policy-framework.</w:t>
                    </w:r>
                  </w:p>
                </w:tc>
              </w:tr>
              <w:tr w:rsidR="00366DE7" w14:paraId="67B39F6E" w14:textId="77777777">
                <w:trPr>
                  <w:divId w:val="22945931"/>
                  <w:tblCellSpacing w:w="15" w:type="dxa"/>
                </w:trPr>
                <w:tc>
                  <w:tcPr>
                    <w:tcW w:w="50" w:type="pct"/>
                    <w:hideMark/>
                  </w:tcPr>
                  <w:p w14:paraId="29750BAE" w14:textId="77777777" w:rsidR="00366DE7" w:rsidRDefault="00366DE7">
                    <w:pPr>
                      <w:pStyle w:val="Bibliography"/>
                      <w:rPr>
                        <w:noProof/>
                      </w:rPr>
                    </w:pPr>
                    <w:r>
                      <w:rPr>
                        <w:noProof/>
                      </w:rPr>
                      <w:t xml:space="preserve">[6] </w:t>
                    </w:r>
                  </w:p>
                </w:tc>
                <w:tc>
                  <w:tcPr>
                    <w:tcW w:w="0" w:type="auto"/>
                    <w:hideMark/>
                  </w:tcPr>
                  <w:p w14:paraId="0A4DDA12" w14:textId="77777777" w:rsidR="00366DE7" w:rsidRDefault="00366DE7">
                    <w:pPr>
                      <w:pStyle w:val="Bibliography"/>
                      <w:rPr>
                        <w:noProof/>
                      </w:rPr>
                    </w:pPr>
                    <w:r>
                      <w:rPr>
                        <w:noProof/>
                      </w:rPr>
                      <w:t>“NISR 2003 Classification Policy for the Civil Nuclear Industry. ONR.,” [Online]. Available: http://www.onr.org.uk/documents/classification-policy.pdf.</w:t>
                    </w:r>
                  </w:p>
                </w:tc>
              </w:tr>
              <w:tr w:rsidR="00366DE7" w14:paraId="6D4157C0" w14:textId="77777777">
                <w:trPr>
                  <w:divId w:val="22945931"/>
                  <w:tblCellSpacing w:w="15" w:type="dxa"/>
                </w:trPr>
                <w:tc>
                  <w:tcPr>
                    <w:tcW w:w="50" w:type="pct"/>
                    <w:hideMark/>
                  </w:tcPr>
                  <w:p w14:paraId="70F83652" w14:textId="77777777" w:rsidR="00366DE7" w:rsidRDefault="00366DE7">
                    <w:pPr>
                      <w:pStyle w:val="Bibliography"/>
                      <w:rPr>
                        <w:noProof/>
                      </w:rPr>
                    </w:pPr>
                    <w:r>
                      <w:rPr>
                        <w:noProof/>
                      </w:rPr>
                      <w:t xml:space="preserve">[7] </w:t>
                    </w:r>
                  </w:p>
                </w:tc>
                <w:tc>
                  <w:tcPr>
                    <w:tcW w:w="0" w:type="auto"/>
                    <w:hideMark/>
                  </w:tcPr>
                  <w:p w14:paraId="7D48CF30" w14:textId="77777777" w:rsidR="00366DE7" w:rsidRDefault="00366DE7">
                    <w:pPr>
                      <w:pStyle w:val="Bibliography"/>
                      <w:rPr>
                        <w:noProof/>
                      </w:rPr>
                    </w:pPr>
                    <w:r>
                      <w:rPr>
                        <w:noProof/>
                      </w:rPr>
                      <w:t>“Security Assessment Principles.,” [Online]. Available: http://www.onr.org.uk/syaps/.</w:t>
                    </w:r>
                  </w:p>
                </w:tc>
              </w:tr>
            </w:tbl>
            <w:p w14:paraId="7D4FF22D" w14:textId="6C8BE72F"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235BFFB2" w14:textId="77777777" w:rsidR="00110879" w:rsidRPr="00110879" w:rsidRDefault="00110879" w:rsidP="00110879">
      <w:pPr>
        <w:rPr>
          <w:i/>
          <w:iCs/>
        </w:rPr>
      </w:pPr>
      <w:r w:rsidRPr="00110879">
        <w:rPr>
          <w:i/>
          <w:iCs/>
          <w:sz w:val="22"/>
          <w:szCs w:val="20"/>
        </w:rPr>
        <w:t>Note: ONR staff should access the above internal ONR references via the How2 Business Management System.</w:t>
      </w: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790C18C6" w:rsidR="00F7687C" w:rsidRPr="003B4701" w:rsidRDefault="00F7687C" w:rsidP="000958F7">
      <w:pPr>
        <w:pStyle w:val="Heading1"/>
      </w:pPr>
      <w:bookmarkStart w:id="14" w:name="_Toc89268373"/>
      <w:bookmarkStart w:id="15" w:name="_Toc129084212"/>
      <w:r w:rsidRPr="003B4701">
        <w:lastRenderedPageBreak/>
        <w:t>Glossary and Abbreviations</w:t>
      </w:r>
      <w:bookmarkEnd w:id="14"/>
      <w:bookmarkEnd w:id="15"/>
    </w:p>
    <w:p w14:paraId="65D9A2C0" w14:textId="77777777" w:rsidR="009D09E5" w:rsidRDefault="009D09E5" w:rsidP="009D09E5">
      <w:pPr>
        <w:tabs>
          <w:tab w:val="left" w:pos="1440"/>
        </w:tabs>
        <w:spacing w:line="240" w:lineRule="auto"/>
        <w:contextualSpacing/>
      </w:pPr>
      <w:r>
        <w:t>ACP</w:t>
      </w:r>
      <w:r>
        <w:tab/>
        <w:t>Access Control Point</w:t>
      </w:r>
    </w:p>
    <w:p w14:paraId="69457C5C" w14:textId="77777777" w:rsidR="009D09E5" w:rsidRDefault="009D09E5" w:rsidP="009D09E5">
      <w:pPr>
        <w:tabs>
          <w:tab w:val="left" w:pos="1440"/>
        </w:tabs>
        <w:spacing w:line="240" w:lineRule="auto"/>
        <w:contextualSpacing/>
      </w:pPr>
      <w:r>
        <w:t>AECC</w:t>
      </w:r>
      <w:r>
        <w:tab/>
        <w:t>Alternate Emergency Control Centre</w:t>
      </w:r>
    </w:p>
    <w:p w14:paraId="29C0C2BE" w14:textId="77777777" w:rsidR="009D09E5" w:rsidRDefault="009D09E5" w:rsidP="009D09E5">
      <w:pPr>
        <w:tabs>
          <w:tab w:val="left" w:pos="1440"/>
        </w:tabs>
        <w:spacing w:line="240" w:lineRule="auto"/>
        <w:contextualSpacing/>
      </w:pPr>
      <w:r>
        <w:t>C3</w:t>
      </w:r>
      <w:r>
        <w:tab/>
        <w:t>Command, Control and Communications</w:t>
      </w:r>
    </w:p>
    <w:p w14:paraId="62FBCD63" w14:textId="77777777" w:rsidR="009D09E5" w:rsidRDefault="009D09E5" w:rsidP="009D09E5">
      <w:pPr>
        <w:tabs>
          <w:tab w:val="left" w:pos="1440"/>
        </w:tabs>
        <w:spacing w:line="240" w:lineRule="auto"/>
        <w:contextualSpacing/>
      </w:pPr>
      <w:r>
        <w:t>CCC</w:t>
      </w:r>
      <w:r>
        <w:tab/>
        <w:t>Constabulary Communications Centre</w:t>
      </w:r>
    </w:p>
    <w:p w14:paraId="71032B0D" w14:textId="77777777" w:rsidR="009D09E5" w:rsidRDefault="009D09E5" w:rsidP="009D09E5">
      <w:pPr>
        <w:tabs>
          <w:tab w:val="left" w:pos="1440"/>
        </w:tabs>
        <w:spacing w:line="240" w:lineRule="auto"/>
        <w:contextualSpacing/>
      </w:pPr>
      <w:r>
        <w:t>CCF</w:t>
      </w:r>
      <w:r>
        <w:tab/>
        <w:t>Centralised Command Facility</w:t>
      </w:r>
    </w:p>
    <w:p w14:paraId="219774A1" w14:textId="77777777" w:rsidR="009D09E5" w:rsidRDefault="009D09E5" w:rsidP="009D09E5">
      <w:pPr>
        <w:tabs>
          <w:tab w:val="left" w:pos="1440"/>
        </w:tabs>
        <w:spacing w:line="240" w:lineRule="auto"/>
        <w:contextualSpacing/>
      </w:pPr>
      <w:r>
        <w:t>CCR</w:t>
      </w:r>
      <w:r>
        <w:tab/>
        <w:t>Central Control Room</w:t>
      </w:r>
    </w:p>
    <w:p w14:paraId="4A621556" w14:textId="77777777" w:rsidR="009D09E5" w:rsidRDefault="009D09E5" w:rsidP="009D09E5">
      <w:pPr>
        <w:tabs>
          <w:tab w:val="left" w:pos="1440"/>
        </w:tabs>
        <w:spacing w:line="240" w:lineRule="auto"/>
        <w:contextualSpacing/>
      </w:pPr>
      <w:r>
        <w:t>CNC</w:t>
      </w:r>
      <w:r>
        <w:tab/>
        <w:t>Civil Nuclear Constabulary</w:t>
      </w:r>
    </w:p>
    <w:p w14:paraId="2FD95DB5" w14:textId="77777777" w:rsidR="009D09E5" w:rsidRDefault="009D09E5" w:rsidP="009D09E5">
      <w:pPr>
        <w:tabs>
          <w:tab w:val="left" w:pos="1440"/>
        </w:tabs>
        <w:spacing w:line="240" w:lineRule="auto"/>
        <w:contextualSpacing/>
      </w:pPr>
      <w:r>
        <w:t>CNS</w:t>
      </w:r>
      <w:r>
        <w:tab/>
        <w:t>Civil Nuclear Security</w:t>
      </w:r>
    </w:p>
    <w:p w14:paraId="40ECBDF3" w14:textId="77777777" w:rsidR="009D09E5" w:rsidRDefault="009D09E5" w:rsidP="009D09E5">
      <w:pPr>
        <w:tabs>
          <w:tab w:val="left" w:pos="1440"/>
        </w:tabs>
        <w:spacing w:line="240" w:lineRule="auto"/>
        <w:contextualSpacing/>
      </w:pPr>
      <w:r>
        <w:t>CPPNM</w:t>
      </w:r>
      <w:r>
        <w:tab/>
        <w:t>Convention on the Physical Protection of Nuclear Material</w:t>
      </w:r>
    </w:p>
    <w:p w14:paraId="553FDAE8" w14:textId="77777777" w:rsidR="009D09E5" w:rsidRDefault="009D09E5" w:rsidP="009D09E5">
      <w:pPr>
        <w:tabs>
          <w:tab w:val="left" w:pos="1440"/>
        </w:tabs>
        <w:spacing w:line="240" w:lineRule="auto"/>
        <w:contextualSpacing/>
      </w:pPr>
      <w:r>
        <w:t>CS&amp;IA</w:t>
      </w:r>
      <w:r>
        <w:tab/>
        <w:t>Cyber Security and Information Assurance</w:t>
      </w:r>
    </w:p>
    <w:p w14:paraId="0DBDE900" w14:textId="77777777" w:rsidR="009D09E5" w:rsidRDefault="009D09E5" w:rsidP="009D09E5">
      <w:pPr>
        <w:tabs>
          <w:tab w:val="left" w:pos="1440"/>
        </w:tabs>
        <w:spacing w:line="240" w:lineRule="auto"/>
        <w:contextualSpacing/>
      </w:pPr>
      <w:r>
        <w:t>DAP</w:t>
      </w:r>
      <w:r>
        <w:tab/>
        <w:t>Duly Authorised Person</w:t>
      </w:r>
    </w:p>
    <w:p w14:paraId="49A05BFF" w14:textId="77777777" w:rsidR="009D09E5" w:rsidRDefault="009D09E5" w:rsidP="009D09E5">
      <w:pPr>
        <w:tabs>
          <w:tab w:val="left" w:pos="1440"/>
        </w:tabs>
        <w:spacing w:line="240" w:lineRule="auto"/>
        <w:contextualSpacing/>
      </w:pPr>
      <w:r>
        <w:t>ECC</w:t>
      </w:r>
      <w:r>
        <w:tab/>
        <w:t>Emergency Control Centre</w:t>
      </w:r>
    </w:p>
    <w:p w14:paraId="27F62BEA" w14:textId="77777777" w:rsidR="009D09E5" w:rsidRDefault="009D09E5" w:rsidP="009D09E5">
      <w:pPr>
        <w:tabs>
          <w:tab w:val="left" w:pos="1440"/>
        </w:tabs>
        <w:spacing w:line="240" w:lineRule="auto"/>
        <w:contextualSpacing/>
      </w:pPr>
      <w:r>
        <w:t>FIM</w:t>
      </w:r>
      <w:r>
        <w:tab/>
        <w:t>Force Incident Manager</w:t>
      </w:r>
    </w:p>
    <w:p w14:paraId="29FF8787" w14:textId="06D1FBB1" w:rsidR="009D09E5" w:rsidRDefault="009D09E5" w:rsidP="009D09E5">
      <w:pPr>
        <w:tabs>
          <w:tab w:val="left" w:pos="1440"/>
        </w:tabs>
        <w:spacing w:line="240" w:lineRule="auto"/>
        <w:contextualSpacing/>
      </w:pPr>
      <w:r>
        <w:t>FSyP</w:t>
      </w:r>
      <w:r>
        <w:tab/>
        <w:t>Fundamental Security Principle</w:t>
      </w:r>
    </w:p>
    <w:p w14:paraId="40B163FB" w14:textId="12A765D8" w:rsidR="0075315B" w:rsidRDefault="0075315B" w:rsidP="009D09E5">
      <w:pPr>
        <w:tabs>
          <w:tab w:val="left" w:pos="1440"/>
        </w:tabs>
        <w:spacing w:line="240" w:lineRule="auto"/>
        <w:contextualSpacing/>
      </w:pPr>
      <w:r>
        <w:t>HMG</w:t>
      </w:r>
      <w:r>
        <w:tab/>
        <w:t>His Majesty’s Government</w:t>
      </w:r>
    </w:p>
    <w:p w14:paraId="4AFEFF83" w14:textId="1121515E" w:rsidR="009D09E5" w:rsidRDefault="009D09E5" w:rsidP="009D09E5">
      <w:pPr>
        <w:tabs>
          <w:tab w:val="left" w:pos="1440"/>
        </w:tabs>
        <w:spacing w:line="240" w:lineRule="auto"/>
        <w:contextualSpacing/>
      </w:pPr>
      <w:r>
        <w:t>IAEA</w:t>
      </w:r>
      <w:r>
        <w:tab/>
        <w:t>International Atomic Energy Agency</w:t>
      </w:r>
    </w:p>
    <w:p w14:paraId="463B49A8" w14:textId="21ECE7AE" w:rsidR="00FD51A6" w:rsidRDefault="00FD51A6" w:rsidP="009D09E5">
      <w:pPr>
        <w:tabs>
          <w:tab w:val="left" w:pos="1440"/>
        </w:tabs>
        <w:spacing w:line="240" w:lineRule="auto"/>
        <w:contextualSpacing/>
      </w:pPr>
      <w:r>
        <w:t>JESIP</w:t>
      </w:r>
      <w:r>
        <w:tab/>
        <w:t>Joint Emergency Services Interoperability Programme</w:t>
      </w:r>
    </w:p>
    <w:p w14:paraId="339D2AA5" w14:textId="77777777" w:rsidR="009D09E5" w:rsidRDefault="009D09E5" w:rsidP="009D09E5">
      <w:pPr>
        <w:tabs>
          <w:tab w:val="left" w:pos="1440"/>
        </w:tabs>
        <w:spacing w:line="240" w:lineRule="auto"/>
        <w:contextualSpacing/>
      </w:pPr>
      <w:r>
        <w:t>NISR</w:t>
      </w:r>
      <w:r>
        <w:tab/>
        <w:t>Nuclear Industries Security Regulations</w:t>
      </w:r>
    </w:p>
    <w:p w14:paraId="2F79BE8E" w14:textId="77777777" w:rsidR="009D09E5" w:rsidRDefault="009D09E5" w:rsidP="009D09E5">
      <w:pPr>
        <w:tabs>
          <w:tab w:val="left" w:pos="1440"/>
        </w:tabs>
        <w:spacing w:line="240" w:lineRule="auto"/>
        <w:contextualSpacing/>
      </w:pPr>
      <w:r>
        <w:t>NSE</w:t>
      </w:r>
      <w:r>
        <w:tab/>
        <w:t>Nuclear Security Event</w:t>
      </w:r>
    </w:p>
    <w:p w14:paraId="6C90136B" w14:textId="77777777" w:rsidR="009D09E5" w:rsidRDefault="009D09E5" w:rsidP="009D09E5">
      <w:pPr>
        <w:tabs>
          <w:tab w:val="left" w:pos="1440"/>
        </w:tabs>
        <w:spacing w:line="240" w:lineRule="auto"/>
        <w:contextualSpacing/>
      </w:pPr>
      <w:r>
        <w:t>NSS</w:t>
      </w:r>
      <w:r>
        <w:tab/>
        <w:t>Nuclear Security Series</w:t>
      </w:r>
    </w:p>
    <w:p w14:paraId="6E45D4CC" w14:textId="77777777" w:rsidR="009D09E5" w:rsidRDefault="009D09E5" w:rsidP="009D09E5">
      <w:pPr>
        <w:tabs>
          <w:tab w:val="left" w:pos="1440"/>
        </w:tabs>
        <w:spacing w:line="240" w:lineRule="auto"/>
        <w:contextualSpacing/>
      </w:pPr>
      <w:r>
        <w:t>ONR</w:t>
      </w:r>
      <w:r>
        <w:tab/>
        <w:t>Office for Nuclear Regulation</w:t>
      </w:r>
    </w:p>
    <w:p w14:paraId="080189BA" w14:textId="77777777" w:rsidR="009D09E5" w:rsidRDefault="009D09E5" w:rsidP="009D09E5">
      <w:pPr>
        <w:tabs>
          <w:tab w:val="left" w:pos="1440"/>
        </w:tabs>
        <w:spacing w:line="240" w:lineRule="auto"/>
        <w:contextualSpacing/>
      </w:pPr>
      <w:r>
        <w:t>PCR</w:t>
      </w:r>
      <w:r>
        <w:tab/>
        <w:t>Police Control Room</w:t>
      </w:r>
    </w:p>
    <w:p w14:paraId="3E0D6289" w14:textId="2B34171D" w:rsidR="009D09E5" w:rsidRDefault="009D09E5" w:rsidP="009D09E5">
      <w:pPr>
        <w:tabs>
          <w:tab w:val="left" w:pos="1440"/>
        </w:tabs>
        <w:spacing w:line="240" w:lineRule="auto"/>
        <w:contextualSpacing/>
      </w:pPr>
      <w:r>
        <w:t>PPS</w:t>
      </w:r>
      <w:r>
        <w:tab/>
        <w:t>Physical Protection System</w:t>
      </w:r>
    </w:p>
    <w:p w14:paraId="23C572FE" w14:textId="3D7FC492" w:rsidR="009D09E5" w:rsidRDefault="009D09E5" w:rsidP="009D09E5">
      <w:pPr>
        <w:tabs>
          <w:tab w:val="left" w:pos="1440"/>
        </w:tabs>
        <w:spacing w:line="240" w:lineRule="auto"/>
        <w:contextualSpacing/>
      </w:pPr>
      <w:r>
        <w:t>SCP</w:t>
      </w:r>
      <w:r>
        <w:tab/>
        <w:t>Security Contingency Plan</w:t>
      </w:r>
    </w:p>
    <w:p w14:paraId="68D93038" w14:textId="77777777" w:rsidR="009D09E5" w:rsidRDefault="009D09E5" w:rsidP="009D09E5">
      <w:pPr>
        <w:tabs>
          <w:tab w:val="left" w:pos="1440"/>
        </w:tabs>
        <w:spacing w:line="240" w:lineRule="auto"/>
        <w:contextualSpacing/>
      </w:pPr>
      <w:r>
        <w:t>SEO</w:t>
      </w:r>
      <w:r>
        <w:tab/>
        <w:t>Site Emergency Organisation</w:t>
      </w:r>
    </w:p>
    <w:p w14:paraId="6F1BCC27" w14:textId="77777777" w:rsidR="009D09E5" w:rsidRDefault="009D09E5" w:rsidP="009D09E5">
      <w:pPr>
        <w:tabs>
          <w:tab w:val="left" w:pos="1440"/>
        </w:tabs>
        <w:spacing w:line="240" w:lineRule="auto"/>
        <w:contextualSpacing/>
      </w:pPr>
      <w:r>
        <w:t>SNI</w:t>
      </w:r>
      <w:r>
        <w:tab/>
        <w:t>Sensitive Nuclear Information</w:t>
      </w:r>
    </w:p>
    <w:p w14:paraId="1873DF05" w14:textId="77777777" w:rsidR="009D09E5" w:rsidRDefault="009D09E5" w:rsidP="009D09E5">
      <w:pPr>
        <w:tabs>
          <w:tab w:val="left" w:pos="1440"/>
        </w:tabs>
        <w:spacing w:line="240" w:lineRule="auto"/>
        <w:contextualSpacing/>
      </w:pPr>
      <w:r>
        <w:t>SPF</w:t>
      </w:r>
      <w:r>
        <w:tab/>
        <w:t>Security Policy Framework</w:t>
      </w:r>
    </w:p>
    <w:p w14:paraId="303F7731" w14:textId="77777777" w:rsidR="009D09E5" w:rsidRDefault="009D09E5" w:rsidP="009D09E5">
      <w:pPr>
        <w:tabs>
          <w:tab w:val="left" w:pos="1440"/>
        </w:tabs>
        <w:spacing w:line="240" w:lineRule="auto"/>
        <w:contextualSpacing/>
      </w:pPr>
      <w:r>
        <w:t>SQEP</w:t>
      </w:r>
      <w:r>
        <w:tab/>
        <w:t>Suitably Qualified and Experienced</w:t>
      </w:r>
    </w:p>
    <w:p w14:paraId="0DCC6B5F" w14:textId="77777777" w:rsidR="009D09E5" w:rsidRDefault="009D09E5" w:rsidP="009D09E5">
      <w:pPr>
        <w:tabs>
          <w:tab w:val="left" w:pos="1440"/>
        </w:tabs>
        <w:spacing w:line="240" w:lineRule="auto"/>
        <w:contextualSpacing/>
      </w:pPr>
      <w:r>
        <w:t>SSCR</w:t>
      </w:r>
      <w:r>
        <w:tab/>
        <w:t>Site Security Control Room</w:t>
      </w:r>
    </w:p>
    <w:p w14:paraId="763FC372" w14:textId="77777777" w:rsidR="009D09E5" w:rsidRDefault="009D09E5" w:rsidP="009D09E5">
      <w:pPr>
        <w:tabs>
          <w:tab w:val="left" w:pos="1440"/>
        </w:tabs>
        <w:spacing w:line="240" w:lineRule="auto"/>
        <w:contextualSpacing/>
      </w:pPr>
      <w:r>
        <w:t>SyAPs</w:t>
      </w:r>
      <w:r>
        <w:tab/>
        <w:t>Security Assessment Principles</w:t>
      </w:r>
    </w:p>
    <w:p w14:paraId="0739E581" w14:textId="77777777" w:rsidR="009D09E5" w:rsidRDefault="009D09E5" w:rsidP="009D09E5">
      <w:pPr>
        <w:tabs>
          <w:tab w:val="left" w:pos="1440"/>
        </w:tabs>
        <w:spacing w:line="240" w:lineRule="auto"/>
        <w:contextualSpacing/>
      </w:pPr>
      <w:r>
        <w:t>SyDP</w:t>
      </w:r>
      <w:r>
        <w:tab/>
        <w:t>Security Delivery Principle</w:t>
      </w:r>
    </w:p>
    <w:p w14:paraId="0C0493EB" w14:textId="5326275B" w:rsidR="007B1D15" w:rsidRDefault="009D09E5" w:rsidP="009D09E5">
      <w:pPr>
        <w:tabs>
          <w:tab w:val="left" w:pos="1440"/>
        </w:tabs>
        <w:spacing w:line="240" w:lineRule="auto"/>
        <w:contextualSpacing/>
      </w:pPr>
      <w:r>
        <w:t>TAG</w:t>
      </w:r>
      <w:r>
        <w:tab/>
        <w:t>Technical Assessment Guide</w:t>
      </w:r>
    </w:p>
    <w:sectPr w:rsidR="007B1D15"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C94BB" w14:textId="77777777" w:rsidR="00923752" w:rsidRDefault="00923752" w:rsidP="007D199A">
      <w:pPr>
        <w:spacing w:after="0"/>
      </w:pPr>
      <w:r>
        <w:separator/>
      </w:r>
    </w:p>
    <w:p w14:paraId="4BA2B6CE" w14:textId="77777777" w:rsidR="00923752" w:rsidRDefault="00923752"/>
    <w:p w14:paraId="3C4BD3C1" w14:textId="77777777" w:rsidR="00923752" w:rsidRDefault="00923752"/>
  </w:endnote>
  <w:endnote w:type="continuationSeparator" w:id="0">
    <w:p w14:paraId="6A36B1F8" w14:textId="77777777" w:rsidR="00923752" w:rsidRDefault="00923752" w:rsidP="007D199A">
      <w:pPr>
        <w:spacing w:after="0"/>
      </w:pPr>
      <w:r>
        <w:continuationSeparator/>
      </w:r>
    </w:p>
    <w:p w14:paraId="4F565D12" w14:textId="77777777" w:rsidR="00923752" w:rsidRDefault="00923752"/>
    <w:p w14:paraId="3F3D5D8C" w14:textId="77777777" w:rsidR="00923752" w:rsidRDefault="00923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BD02" w14:textId="77777777" w:rsidR="00F6708A" w:rsidRDefault="00F670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8492F16" w:rsidR="007C3C1D" w:rsidRPr="006A525B" w:rsidRDefault="00682B15" w:rsidP="007C3C1D">
    <w:pPr>
      <w:pStyle w:val="Footer"/>
      <w:jc w:val="left"/>
      <w:rPr>
        <w:szCs w:val="24"/>
      </w:rPr>
    </w:pPr>
    <w:r>
      <w:rPr>
        <w:szCs w:val="24"/>
      </w:rPr>
      <w:t>ONR-DOC-TEMP-002 (Issue 5.</w:t>
    </w:r>
    <w:r w:rsidR="002827B3">
      <w:rPr>
        <w:szCs w:val="24"/>
      </w:rPr>
      <w:t>2</w:t>
    </w:r>
    <w:r>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2CDD" w14:textId="77777777" w:rsidR="00F6708A" w:rsidRDefault="00F670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1F372" w14:textId="77777777" w:rsidR="00923752" w:rsidRPr="005E0344" w:rsidRDefault="00923752" w:rsidP="005E0344">
      <w:pPr>
        <w:spacing w:after="120"/>
        <w:rPr>
          <w:color w:val="000000" w:themeColor="text2"/>
        </w:rPr>
      </w:pPr>
      <w:r w:rsidRPr="005E0344">
        <w:rPr>
          <w:color w:val="000000" w:themeColor="text2"/>
        </w:rPr>
        <w:separator/>
      </w:r>
    </w:p>
    <w:p w14:paraId="0305525B" w14:textId="77777777" w:rsidR="00923752" w:rsidRDefault="00923752"/>
  </w:footnote>
  <w:footnote w:type="continuationSeparator" w:id="0">
    <w:p w14:paraId="56A3FFA6" w14:textId="77777777" w:rsidR="00923752" w:rsidRPr="005E0344" w:rsidRDefault="00923752" w:rsidP="0090581D">
      <w:pPr>
        <w:spacing w:after="120"/>
        <w:rPr>
          <w:color w:val="000000" w:themeColor="text2"/>
        </w:rPr>
      </w:pPr>
      <w:r w:rsidRPr="005E0344">
        <w:rPr>
          <w:color w:val="000000" w:themeColor="text2"/>
        </w:rPr>
        <w:continuationSeparator/>
      </w:r>
    </w:p>
    <w:p w14:paraId="6C9379C4" w14:textId="77777777" w:rsidR="00923752" w:rsidRDefault="00923752"/>
    <w:p w14:paraId="70B334B5" w14:textId="77777777" w:rsidR="00923752" w:rsidRDefault="00923752"/>
  </w:footnote>
  <w:footnote w:type="continuationNotice" w:id="1">
    <w:p w14:paraId="0331A2DC" w14:textId="77777777" w:rsidR="00923752" w:rsidRDefault="00923752">
      <w:pPr>
        <w:spacing w:after="0"/>
      </w:pPr>
    </w:p>
    <w:p w14:paraId="22417BBC" w14:textId="77777777" w:rsidR="00923752" w:rsidRDefault="00923752"/>
    <w:p w14:paraId="45349C69" w14:textId="77777777" w:rsidR="00923752" w:rsidRDefault="00923752"/>
  </w:footnote>
  <w:footnote w:id="2">
    <w:p w14:paraId="42C6FFF0" w14:textId="77777777" w:rsidR="00BD47A3" w:rsidRDefault="00BD47A3" w:rsidP="00BD47A3">
      <w:pPr>
        <w:pStyle w:val="FootnoteText"/>
      </w:pPr>
      <w:r>
        <w:rPr>
          <w:rStyle w:val="FootnoteReference"/>
        </w:rPr>
        <w:footnoteRef/>
      </w:r>
      <w:r>
        <w:t xml:space="preserve"> OPERATIONAL: The</w:t>
      </w:r>
      <w:r w:rsidRPr="0082047D">
        <w:t xml:space="preserve"> </w:t>
      </w:r>
      <w:r>
        <w:t xml:space="preserve">management of ‘hands-on’ work </w:t>
      </w:r>
      <w:r w:rsidRPr="0082047D">
        <w:t>unde</w:t>
      </w:r>
      <w:r>
        <w:t>rtaken during the nuclear security event</w:t>
      </w:r>
      <w:r w:rsidRPr="0082047D">
        <w:t>.</w:t>
      </w:r>
    </w:p>
  </w:footnote>
  <w:footnote w:id="3">
    <w:p w14:paraId="67556B2F" w14:textId="77777777" w:rsidR="00BD47A3" w:rsidRDefault="00BD47A3" w:rsidP="00BD47A3">
      <w:pPr>
        <w:pStyle w:val="FootnoteText"/>
      </w:pPr>
      <w:r>
        <w:rPr>
          <w:rStyle w:val="FootnoteReference"/>
        </w:rPr>
        <w:footnoteRef/>
      </w:r>
      <w:r>
        <w:t xml:space="preserve"> TACTICAL: The level of command above OPERATIONAL of </w:t>
      </w:r>
      <w:r w:rsidRPr="00E849EC">
        <w:t xml:space="preserve">the </w:t>
      </w:r>
      <w:r>
        <w:t>site response to a nuclear security event.</w:t>
      </w:r>
    </w:p>
  </w:footnote>
  <w:footnote w:id="4">
    <w:p w14:paraId="52FDD179" w14:textId="77777777" w:rsidR="00BD47A3" w:rsidRDefault="00BD47A3" w:rsidP="00BD47A3">
      <w:pPr>
        <w:pStyle w:val="FootnoteText"/>
      </w:pPr>
      <w:r>
        <w:rPr>
          <w:rStyle w:val="FootnoteReference"/>
        </w:rPr>
        <w:footnoteRef/>
      </w:r>
      <w:r>
        <w:t xml:space="preserve"> STRATEGIC: The level of command above TACTICAL where policy, strategy and an</w:t>
      </w:r>
      <w:r w:rsidRPr="00E849EC">
        <w:t xml:space="preserve"> overall response fra</w:t>
      </w:r>
      <w:r>
        <w:t>mework is</w:t>
      </w:r>
      <w:r w:rsidRPr="00E849EC">
        <w:t xml:space="preserve"> established and managed.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A994" w14:textId="77777777" w:rsidR="00F6708A" w:rsidRDefault="00F670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FF7F" w14:textId="77777777" w:rsidR="00F6708A" w:rsidRDefault="00F670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FD97920" w:rsidR="00177666" w:rsidRPr="00046936" w:rsidRDefault="00F6708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5315B">
          <w:rPr>
            <w:sz w:val="20"/>
            <w:szCs w:val="24"/>
          </w:rPr>
          <w:t>Clarity of Command, Control and Communications Arrangements During and Post a Nuclear Security Event</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315B">
          <w:rPr>
            <w:sz w:val="20"/>
            <w:szCs w:val="24"/>
          </w:rPr>
          <w:t>3</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0ACF9D6C" w:rsidR="000B2BCD" w:rsidRPr="00046936" w:rsidRDefault="00F6708A"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75315B">
          <w:rPr>
            <w:sz w:val="20"/>
            <w:szCs w:val="24"/>
          </w:rPr>
          <w:t>Clarity of Command, Control and Communications Arrangements During and Post a Nuclear Security Event</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315B">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3E2330B"/>
    <w:multiLevelType w:val="hybridMultilevel"/>
    <w:tmpl w:val="5F300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9529BE"/>
    <w:multiLevelType w:val="hybridMultilevel"/>
    <w:tmpl w:val="FF20F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06A39"/>
    <w:multiLevelType w:val="multilevel"/>
    <w:tmpl w:val="F1CCDDB2"/>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val="0"/>
        <w:i w:val="0"/>
        <w:color w:val="auto"/>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05B46BF"/>
    <w:multiLevelType w:val="hybridMultilevel"/>
    <w:tmpl w:val="69F8B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4C1D0A"/>
    <w:multiLevelType w:val="hybridMultilevel"/>
    <w:tmpl w:val="58D68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2184B"/>
    <w:multiLevelType w:val="hybridMultilevel"/>
    <w:tmpl w:val="8818A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35290A"/>
    <w:multiLevelType w:val="hybridMultilevel"/>
    <w:tmpl w:val="49164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057F0D"/>
    <w:multiLevelType w:val="hybridMultilevel"/>
    <w:tmpl w:val="F59E6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31"/>
  </w:num>
  <w:num w:numId="13" w16cid:durableId="1367565994">
    <w:abstractNumId w:val="21"/>
  </w:num>
  <w:num w:numId="14" w16cid:durableId="1174225926">
    <w:abstractNumId w:val="16"/>
  </w:num>
  <w:num w:numId="15" w16cid:durableId="150562503">
    <w:abstractNumId w:val="31"/>
    <w:lvlOverride w:ilvl="0">
      <w:startOverride w:val="1"/>
    </w:lvlOverride>
  </w:num>
  <w:num w:numId="16" w16cid:durableId="708191280">
    <w:abstractNumId w:val="21"/>
    <w:lvlOverride w:ilvl="0">
      <w:startOverride w:val="1"/>
    </w:lvlOverride>
  </w:num>
  <w:num w:numId="17" w16cid:durableId="735981639">
    <w:abstractNumId w:val="16"/>
    <w:lvlOverride w:ilvl="0">
      <w:startOverride w:val="1"/>
    </w:lvlOverride>
  </w:num>
  <w:num w:numId="18" w16cid:durableId="966933876">
    <w:abstractNumId w:val="30"/>
  </w:num>
  <w:num w:numId="19" w16cid:durableId="985626502">
    <w:abstractNumId w:val="25"/>
  </w:num>
  <w:num w:numId="20" w16cid:durableId="2086879214">
    <w:abstractNumId w:val="14"/>
  </w:num>
  <w:num w:numId="21" w16cid:durableId="399718409">
    <w:abstractNumId w:val="33"/>
  </w:num>
  <w:num w:numId="22" w16cid:durableId="999388671">
    <w:abstractNumId w:val="24"/>
  </w:num>
  <w:num w:numId="23" w16cid:durableId="14912149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4"/>
  </w:num>
  <w:num w:numId="25" w16cid:durableId="20966315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4"/>
  </w:num>
  <w:num w:numId="27" w16cid:durableId="561334936">
    <w:abstractNumId w:val="12"/>
  </w:num>
  <w:num w:numId="28" w16cid:durableId="391512796">
    <w:abstractNumId w:val="10"/>
  </w:num>
  <w:num w:numId="29" w16cid:durableId="19601881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2"/>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3"/>
  </w:num>
  <w:num w:numId="33" w16cid:durableId="7413421">
    <w:abstractNumId w:val="32"/>
  </w:num>
  <w:num w:numId="34" w16cid:durableId="377974685">
    <w:abstractNumId w:val="29"/>
  </w:num>
  <w:num w:numId="35" w16cid:durableId="922030000">
    <w:abstractNumId w:val="20"/>
  </w:num>
  <w:num w:numId="36" w16cid:durableId="2014601345">
    <w:abstractNumId w:val="17"/>
  </w:num>
  <w:num w:numId="37" w16cid:durableId="1840079688">
    <w:abstractNumId w:val="26"/>
  </w:num>
  <w:num w:numId="38" w16cid:durableId="537165718">
    <w:abstractNumId w:val="15"/>
  </w:num>
  <w:num w:numId="39" w16cid:durableId="1670522096">
    <w:abstractNumId w:val="19"/>
  </w:num>
  <w:num w:numId="40" w16cid:durableId="1466507560">
    <w:abstractNumId w:val="27"/>
  </w:num>
  <w:num w:numId="41" w16cid:durableId="730229680">
    <w:abstractNumId w:val="18"/>
  </w:num>
  <w:num w:numId="42" w16cid:durableId="2072263250">
    <w:abstractNumId w:val="11"/>
  </w:num>
  <w:num w:numId="43" w16cid:durableId="46165295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4814"/>
    <w:rsid w:val="00024522"/>
    <w:rsid w:val="00024B2E"/>
    <w:rsid w:val="00027F4F"/>
    <w:rsid w:val="00030430"/>
    <w:rsid w:val="0003078E"/>
    <w:rsid w:val="00031B89"/>
    <w:rsid w:val="000324ED"/>
    <w:rsid w:val="000334DD"/>
    <w:rsid w:val="0003693D"/>
    <w:rsid w:val="000375A2"/>
    <w:rsid w:val="00037EE2"/>
    <w:rsid w:val="0004440F"/>
    <w:rsid w:val="00046936"/>
    <w:rsid w:val="00052C8A"/>
    <w:rsid w:val="000548C8"/>
    <w:rsid w:val="00055898"/>
    <w:rsid w:val="00075605"/>
    <w:rsid w:val="00075C66"/>
    <w:rsid w:val="00081114"/>
    <w:rsid w:val="00082879"/>
    <w:rsid w:val="00091EEA"/>
    <w:rsid w:val="000950B3"/>
    <w:rsid w:val="000958F7"/>
    <w:rsid w:val="000A51C3"/>
    <w:rsid w:val="000B2BCD"/>
    <w:rsid w:val="000C2DDC"/>
    <w:rsid w:val="000D2FD4"/>
    <w:rsid w:val="000E21E1"/>
    <w:rsid w:val="000F1B7B"/>
    <w:rsid w:val="000F2ED4"/>
    <w:rsid w:val="000F3932"/>
    <w:rsid w:val="001028E8"/>
    <w:rsid w:val="00110879"/>
    <w:rsid w:val="00110CE6"/>
    <w:rsid w:val="00122FCC"/>
    <w:rsid w:val="00126752"/>
    <w:rsid w:val="001305C8"/>
    <w:rsid w:val="0013074E"/>
    <w:rsid w:val="00130B30"/>
    <w:rsid w:val="00131E06"/>
    <w:rsid w:val="001321E2"/>
    <w:rsid w:val="00136064"/>
    <w:rsid w:val="00140E1C"/>
    <w:rsid w:val="001447A9"/>
    <w:rsid w:val="00147AE4"/>
    <w:rsid w:val="0015407B"/>
    <w:rsid w:val="0015432B"/>
    <w:rsid w:val="001571E5"/>
    <w:rsid w:val="00160C6A"/>
    <w:rsid w:val="00177666"/>
    <w:rsid w:val="001849CA"/>
    <w:rsid w:val="00185410"/>
    <w:rsid w:val="00192352"/>
    <w:rsid w:val="001A0905"/>
    <w:rsid w:val="001C4BB5"/>
    <w:rsid w:val="001C4D63"/>
    <w:rsid w:val="001D0427"/>
    <w:rsid w:val="001D0DE0"/>
    <w:rsid w:val="001D5AFF"/>
    <w:rsid w:val="001D74B4"/>
    <w:rsid w:val="001E03E1"/>
    <w:rsid w:val="001E478B"/>
    <w:rsid w:val="001F059F"/>
    <w:rsid w:val="00200811"/>
    <w:rsid w:val="00200CA1"/>
    <w:rsid w:val="00203C56"/>
    <w:rsid w:val="0021338D"/>
    <w:rsid w:val="00214D43"/>
    <w:rsid w:val="00221ED0"/>
    <w:rsid w:val="002238B4"/>
    <w:rsid w:val="002319AB"/>
    <w:rsid w:val="002319AC"/>
    <w:rsid w:val="00234342"/>
    <w:rsid w:val="0023523C"/>
    <w:rsid w:val="0024040D"/>
    <w:rsid w:val="00245A0D"/>
    <w:rsid w:val="00255FA3"/>
    <w:rsid w:val="00257288"/>
    <w:rsid w:val="00261FB6"/>
    <w:rsid w:val="002629F8"/>
    <w:rsid w:val="00263396"/>
    <w:rsid w:val="00265585"/>
    <w:rsid w:val="002659FA"/>
    <w:rsid w:val="00267815"/>
    <w:rsid w:val="002709A3"/>
    <w:rsid w:val="00280DDF"/>
    <w:rsid w:val="002827B3"/>
    <w:rsid w:val="00283FEB"/>
    <w:rsid w:val="002917FF"/>
    <w:rsid w:val="00292ADF"/>
    <w:rsid w:val="002A0DEC"/>
    <w:rsid w:val="002A4490"/>
    <w:rsid w:val="002B1C53"/>
    <w:rsid w:val="002C273F"/>
    <w:rsid w:val="002C62C8"/>
    <w:rsid w:val="002E0BE4"/>
    <w:rsid w:val="002E3B58"/>
    <w:rsid w:val="002E3E8A"/>
    <w:rsid w:val="002E6A6A"/>
    <w:rsid w:val="002F3397"/>
    <w:rsid w:val="0030380D"/>
    <w:rsid w:val="003040C8"/>
    <w:rsid w:val="00312411"/>
    <w:rsid w:val="00323E71"/>
    <w:rsid w:val="00325EA6"/>
    <w:rsid w:val="00341F46"/>
    <w:rsid w:val="00346C8E"/>
    <w:rsid w:val="00347CA8"/>
    <w:rsid w:val="00356655"/>
    <w:rsid w:val="00357A80"/>
    <w:rsid w:val="00366DE7"/>
    <w:rsid w:val="00367BD5"/>
    <w:rsid w:val="0037176F"/>
    <w:rsid w:val="0038761F"/>
    <w:rsid w:val="00390327"/>
    <w:rsid w:val="00393B78"/>
    <w:rsid w:val="003970B0"/>
    <w:rsid w:val="003A01E9"/>
    <w:rsid w:val="003C0306"/>
    <w:rsid w:val="003C0DD8"/>
    <w:rsid w:val="003C114C"/>
    <w:rsid w:val="003C18C4"/>
    <w:rsid w:val="003C465D"/>
    <w:rsid w:val="003D495D"/>
    <w:rsid w:val="003E098E"/>
    <w:rsid w:val="003E2F1A"/>
    <w:rsid w:val="003E2FAE"/>
    <w:rsid w:val="003F0F45"/>
    <w:rsid w:val="00404B0C"/>
    <w:rsid w:val="00405E9C"/>
    <w:rsid w:val="00407CF7"/>
    <w:rsid w:val="00415ED6"/>
    <w:rsid w:val="00417CAF"/>
    <w:rsid w:val="00420A11"/>
    <w:rsid w:val="00422265"/>
    <w:rsid w:val="00425176"/>
    <w:rsid w:val="0042657E"/>
    <w:rsid w:val="004317FE"/>
    <w:rsid w:val="004373A7"/>
    <w:rsid w:val="004378B9"/>
    <w:rsid w:val="00437D94"/>
    <w:rsid w:val="0044030C"/>
    <w:rsid w:val="0044730A"/>
    <w:rsid w:val="004633B6"/>
    <w:rsid w:val="00463529"/>
    <w:rsid w:val="004638C7"/>
    <w:rsid w:val="004648A4"/>
    <w:rsid w:val="00471380"/>
    <w:rsid w:val="00483D13"/>
    <w:rsid w:val="00485126"/>
    <w:rsid w:val="00487812"/>
    <w:rsid w:val="00494F0D"/>
    <w:rsid w:val="00496BFD"/>
    <w:rsid w:val="004A3DF2"/>
    <w:rsid w:val="004B4A91"/>
    <w:rsid w:val="004C361D"/>
    <w:rsid w:val="004C4891"/>
    <w:rsid w:val="004D2C89"/>
    <w:rsid w:val="004E3932"/>
    <w:rsid w:val="004E6CB9"/>
    <w:rsid w:val="004F1E79"/>
    <w:rsid w:val="004F20A5"/>
    <w:rsid w:val="004F311B"/>
    <w:rsid w:val="004F5F33"/>
    <w:rsid w:val="0050103A"/>
    <w:rsid w:val="00511B0F"/>
    <w:rsid w:val="00536241"/>
    <w:rsid w:val="00536721"/>
    <w:rsid w:val="005467CE"/>
    <w:rsid w:val="00547EDB"/>
    <w:rsid w:val="005504C2"/>
    <w:rsid w:val="0055388E"/>
    <w:rsid w:val="005754AE"/>
    <w:rsid w:val="005763D7"/>
    <w:rsid w:val="00577FB5"/>
    <w:rsid w:val="005852D1"/>
    <w:rsid w:val="00587A22"/>
    <w:rsid w:val="00587E35"/>
    <w:rsid w:val="00590AC6"/>
    <w:rsid w:val="0059299D"/>
    <w:rsid w:val="00593B7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123A"/>
    <w:rsid w:val="005F2C85"/>
    <w:rsid w:val="00605ADB"/>
    <w:rsid w:val="00611C9F"/>
    <w:rsid w:val="00621BF6"/>
    <w:rsid w:val="00627555"/>
    <w:rsid w:val="00627B76"/>
    <w:rsid w:val="006316C4"/>
    <w:rsid w:val="006322A0"/>
    <w:rsid w:val="006361FD"/>
    <w:rsid w:val="006364C6"/>
    <w:rsid w:val="00637B24"/>
    <w:rsid w:val="0064226F"/>
    <w:rsid w:val="00653298"/>
    <w:rsid w:val="00663A7C"/>
    <w:rsid w:val="00667DF2"/>
    <w:rsid w:val="00670DF1"/>
    <w:rsid w:val="00671345"/>
    <w:rsid w:val="00672A9B"/>
    <w:rsid w:val="00674646"/>
    <w:rsid w:val="00675884"/>
    <w:rsid w:val="00682B15"/>
    <w:rsid w:val="00684FAE"/>
    <w:rsid w:val="00692062"/>
    <w:rsid w:val="006966CA"/>
    <w:rsid w:val="00696D09"/>
    <w:rsid w:val="00696EE0"/>
    <w:rsid w:val="00697980"/>
    <w:rsid w:val="00697FE8"/>
    <w:rsid w:val="006A19EF"/>
    <w:rsid w:val="006A43D5"/>
    <w:rsid w:val="006A525B"/>
    <w:rsid w:val="006C045F"/>
    <w:rsid w:val="006C4196"/>
    <w:rsid w:val="006C63B0"/>
    <w:rsid w:val="006C76A2"/>
    <w:rsid w:val="006C792E"/>
    <w:rsid w:val="006D0577"/>
    <w:rsid w:val="006D116C"/>
    <w:rsid w:val="006E200C"/>
    <w:rsid w:val="006E22C1"/>
    <w:rsid w:val="006E7C42"/>
    <w:rsid w:val="006F168A"/>
    <w:rsid w:val="006F5076"/>
    <w:rsid w:val="006F6009"/>
    <w:rsid w:val="006F6D5C"/>
    <w:rsid w:val="0070321D"/>
    <w:rsid w:val="007068BA"/>
    <w:rsid w:val="00716AB1"/>
    <w:rsid w:val="007171A7"/>
    <w:rsid w:val="00721D63"/>
    <w:rsid w:val="00732C7B"/>
    <w:rsid w:val="00734D2B"/>
    <w:rsid w:val="00737705"/>
    <w:rsid w:val="007405B2"/>
    <w:rsid w:val="007408D4"/>
    <w:rsid w:val="007420AC"/>
    <w:rsid w:val="00742617"/>
    <w:rsid w:val="00751FBD"/>
    <w:rsid w:val="0075315B"/>
    <w:rsid w:val="007723BD"/>
    <w:rsid w:val="00783AFA"/>
    <w:rsid w:val="00785427"/>
    <w:rsid w:val="00790540"/>
    <w:rsid w:val="007968CA"/>
    <w:rsid w:val="007A43FF"/>
    <w:rsid w:val="007B1D15"/>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16657"/>
    <w:rsid w:val="00817C0C"/>
    <w:rsid w:val="008229BA"/>
    <w:rsid w:val="00836C85"/>
    <w:rsid w:val="00845390"/>
    <w:rsid w:val="0084601B"/>
    <w:rsid w:val="00852356"/>
    <w:rsid w:val="008606F0"/>
    <w:rsid w:val="00865489"/>
    <w:rsid w:val="0086553D"/>
    <w:rsid w:val="00874FEB"/>
    <w:rsid w:val="00881B6F"/>
    <w:rsid w:val="00882AA4"/>
    <w:rsid w:val="00883E22"/>
    <w:rsid w:val="00884E43"/>
    <w:rsid w:val="00887EC6"/>
    <w:rsid w:val="0089084C"/>
    <w:rsid w:val="00893409"/>
    <w:rsid w:val="00893D9F"/>
    <w:rsid w:val="008967F9"/>
    <w:rsid w:val="00897A98"/>
    <w:rsid w:val="008A2379"/>
    <w:rsid w:val="008A4329"/>
    <w:rsid w:val="008A578E"/>
    <w:rsid w:val="008A7638"/>
    <w:rsid w:val="008B1519"/>
    <w:rsid w:val="008B69E3"/>
    <w:rsid w:val="008B7BCC"/>
    <w:rsid w:val="008C50C3"/>
    <w:rsid w:val="008C7094"/>
    <w:rsid w:val="008D2B97"/>
    <w:rsid w:val="008D49A5"/>
    <w:rsid w:val="008D54BE"/>
    <w:rsid w:val="008D6C81"/>
    <w:rsid w:val="008E3044"/>
    <w:rsid w:val="008E62E3"/>
    <w:rsid w:val="008E6CF0"/>
    <w:rsid w:val="008F1439"/>
    <w:rsid w:val="008F3424"/>
    <w:rsid w:val="008F660E"/>
    <w:rsid w:val="008F7051"/>
    <w:rsid w:val="008F75EF"/>
    <w:rsid w:val="009001C9"/>
    <w:rsid w:val="009033A9"/>
    <w:rsid w:val="00904152"/>
    <w:rsid w:val="0090581D"/>
    <w:rsid w:val="00913A33"/>
    <w:rsid w:val="0091439C"/>
    <w:rsid w:val="00920572"/>
    <w:rsid w:val="00920BF2"/>
    <w:rsid w:val="00923752"/>
    <w:rsid w:val="00926DE4"/>
    <w:rsid w:val="00927379"/>
    <w:rsid w:val="009349A9"/>
    <w:rsid w:val="00936C52"/>
    <w:rsid w:val="0095489B"/>
    <w:rsid w:val="00966FB9"/>
    <w:rsid w:val="009671CD"/>
    <w:rsid w:val="009751A9"/>
    <w:rsid w:val="00980F9C"/>
    <w:rsid w:val="0098632B"/>
    <w:rsid w:val="00997BFB"/>
    <w:rsid w:val="009A7348"/>
    <w:rsid w:val="009B462C"/>
    <w:rsid w:val="009C15F3"/>
    <w:rsid w:val="009D09E5"/>
    <w:rsid w:val="009E07C2"/>
    <w:rsid w:val="009E0E52"/>
    <w:rsid w:val="009F72F9"/>
    <w:rsid w:val="00A00205"/>
    <w:rsid w:val="00A00AF0"/>
    <w:rsid w:val="00A11091"/>
    <w:rsid w:val="00A14B5A"/>
    <w:rsid w:val="00A3567F"/>
    <w:rsid w:val="00A37698"/>
    <w:rsid w:val="00A41ED3"/>
    <w:rsid w:val="00A479EF"/>
    <w:rsid w:val="00A50335"/>
    <w:rsid w:val="00A5351A"/>
    <w:rsid w:val="00A54BB4"/>
    <w:rsid w:val="00A56C01"/>
    <w:rsid w:val="00A70952"/>
    <w:rsid w:val="00A81D82"/>
    <w:rsid w:val="00A8606E"/>
    <w:rsid w:val="00A934AA"/>
    <w:rsid w:val="00A93E33"/>
    <w:rsid w:val="00AA6D10"/>
    <w:rsid w:val="00AB4683"/>
    <w:rsid w:val="00AB6970"/>
    <w:rsid w:val="00AC1939"/>
    <w:rsid w:val="00AC4514"/>
    <w:rsid w:val="00AC7C05"/>
    <w:rsid w:val="00AC7CAA"/>
    <w:rsid w:val="00AD167C"/>
    <w:rsid w:val="00AD17C7"/>
    <w:rsid w:val="00AD4041"/>
    <w:rsid w:val="00AD78FC"/>
    <w:rsid w:val="00AE302B"/>
    <w:rsid w:val="00AE4F54"/>
    <w:rsid w:val="00AF31F0"/>
    <w:rsid w:val="00B259DF"/>
    <w:rsid w:val="00B44B1F"/>
    <w:rsid w:val="00B50450"/>
    <w:rsid w:val="00B615F5"/>
    <w:rsid w:val="00B64141"/>
    <w:rsid w:val="00B64E72"/>
    <w:rsid w:val="00B73194"/>
    <w:rsid w:val="00B77913"/>
    <w:rsid w:val="00B824FB"/>
    <w:rsid w:val="00B82646"/>
    <w:rsid w:val="00B8495A"/>
    <w:rsid w:val="00B92E1A"/>
    <w:rsid w:val="00B97359"/>
    <w:rsid w:val="00B97A8F"/>
    <w:rsid w:val="00BA4E58"/>
    <w:rsid w:val="00BA7074"/>
    <w:rsid w:val="00BB5EBA"/>
    <w:rsid w:val="00BB7829"/>
    <w:rsid w:val="00BD1457"/>
    <w:rsid w:val="00BD3825"/>
    <w:rsid w:val="00BD47A3"/>
    <w:rsid w:val="00BE1999"/>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1A2C"/>
    <w:rsid w:val="00C32CC1"/>
    <w:rsid w:val="00C35D86"/>
    <w:rsid w:val="00C426EC"/>
    <w:rsid w:val="00C53B86"/>
    <w:rsid w:val="00C54F6C"/>
    <w:rsid w:val="00C57F95"/>
    <w:rsid w:val="00C6483C"/>
    <w:rsid w:val="00C64AE9"/>
    <w:rsid w:val="00C70CFF"/>
    <w:rsid w:val="00C718FE"/>
    <w:rsid w:val="00C8773D"/>
    <w:rsid w:val="00C87ABB"/>
    <w:rsid w:val="00C91831"/>
    <w:rsid w:val="00C953DF"/>
    <w:rsid w:val="00C95C12"/>
    <w:rsid w:val="00C96905"/>
    <w:rsid w:val="00CA2905"/>
    <w:rsid w:val="00CA7B44"/>
    <w:rsid w:val="00CD48E3"/>
    <w:rsid w:val="00CD5C5D"/>
    <w:rsid w:val="00CE1DB2"/>
    <w:rsid w:val="00CE2709"/>
    <w:rsid w:val="00CE2D64"/>
    <w:rsid w:val="00CE6198"/>
    <w:rsid w:val="00CF6230"/>
    <w:rsid w:val="00CF6A52"/>
    <w:rsid w:val="00CF7771"/>
    <w:rsid w:val="00D017FC"/>
    <w:rsid w:val="00D0226A"/>
    <w:rsid w:val="00D1256B"/>
    <w:rsid w:val="00D13147"/>
    <w:rsid w:val="00D353E8"/>
    <w:rsid w:val="00D568F8"/>
    <w:rsid w:val="00D5715A"/>
    <w:rsid w:val="00D71687"/>
    <w:rsid w:val="00D74813"/>
    <w:rsid w:val="00D806DF"/>
    <w:rsid w:val="00DA301D"/>
    <w:rsid w:val="00DA30BC"/>
    <w:rsid w:val="00DA69C2"/>
    <w:rsid w:val="00DA6D70"/>
    <w:rsid w:val="00DB6050"/>
    <w:rsid w:val="00DC2C34"/>
    <w:rsid w:val="00DC4909"/>
    <w:rsid w:val="00DE2C87"/>
    <w:rsid w:val="00DE459A"/>
    <w:rsid w:val="00DF27DA"/>
    <w:rsid w:val="00DF4DBE"/>
    <w:rsid w:val="00E01077"/>
    <w:rsid w:val="00E20B32"/>
    <w:rsid w:val="00E221DC"/>
    <w:rsid w:val="00E34607"/>
    <w:rsid w:val="00E40820"/>
    <w:rsid w:val="00E4658F"/>
    <w:rsid w:val="00E54A67"/>
    <w:rsid w:val="00E57DB9"/>
    <w:rsid w:val="00E601E1"/>
    <w:rsid w:val="00E61C0D"/>
    <w:rsid w:val="00E63EB4"/>
    <w:rsid w:val="00E64912"/>
    <w:rsid w:val="00E660F3"/>
    <w:rsid w:val="00E66160"/>
    <w:rsid w:val="00E67022"/>
    <w:rsid w:val="00E71329"/>
    <w:rsid w:val="00E8363B"/>
    <w:rsid w:val="00E84966"/>
    <w:rsid w:val="00E90780"/>
    <w:rsid w:val="00E92383"/>
    <w:rsid w:val="00E9489D"/>
    <w:rsid w:val="00EA1605"/>
    <w:rsid w:val="00EA1B3A"/>
    <w:rsid w:val="00EA2109"/>
    <w:rsid w:val="00EC66EC"/>
    <w:rsid w:val="00ED4D4E"/>
    <w:rsid w:val="00EE0C77"/>
    <w:rsid w:val="00EE4E54"/>
    <w:rsid w:val="00F034BF"/>
    <w:rsid w:val="00F246AF"/>
    <w:rsid w:val="00F3284E"/>
    <w:rsid w:val="00F37740"/>
    <w:rsid w:val="00F436BB"/>
    <w:rsid w:val="00F44BEF"/>
    <w:rsid w:val="00F47145"/>
    <w:rsid w:val="00F5198F"/>
    <w:rsid w:val="00F545BF"/>
    <w:rsid w:val="00F56152"/>
    <w:rsid w:val="00F61B86"/>
    <w:rsid w:val="00F63AA5"/>
    <w:rsid w:val="00F6708A"/>
    <w:rsid w:val="00F71B56"/>
    <w:rsid w:val="00F7687C"/>
    <w:rsid w:val="00F832C8"/>
    <w:rsid w:val="00F851B8"/>
    <w:rsid w:val="00F866F2"/>
    <w:rsid w:val="00F873B3"/>
    <w:rsid w:val="00FA42B9"/>
    <w:rsid w:val="00FA4B69"/>
    <w:rsid w:val="00FA6C31"/>
    <w:rsid w:val="00FA755A"/>
    <w:rsid w:val="00FB2B0F"/>
    <w:rsid w:val="00FB385A"/>
    <w:rsid w:val="00FB3F53"/>
    <w:rsid w:val="00FB4F6B"/>
    <w:rsid w:val="00FB5760"/>
    <w:rsid w:val="00FB5FE1"/>
    <w:rsid w:val="00FC0E8D"/>
    <w:rsid w:val="00FC46EF"/>
    <w:rsid w:val="00FD31B3"/>
    <w:rsid w:val="00FD418B"/>
    <w:rsid w:val="00FD4204"/>
    <w:rsid w:val="00FD51A6"/>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E21E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E21E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E21E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0E21E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E21E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E21E1"/>
    <w:rPr>
      <w:rFonts w:ascii="Arial" w:eastAsia="Times New Roman" w:hAnsi="Arial"/>
      <w:sz w:val="22"/>
      <w:szCs w:val="22"/>
      <w:lang w:eastAsia="en-US"/>
    </w:rPr>
  </w:style>
  <w:style w:type="paragraph" w:customStyle="1" w:styleId="TSHeadingNumbered1">
    <w:name w:val="TS Heading Numbered 1"/>
    <w:basedOn w:val="Normal"/>
    <w:rsid w:val="000E21E1"/>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0E21E1"/>
  </w:style>
  <w:style w:type="paragraph" w:customStyle="1" w:styleId="TSHeadingNumbered111">
    <w:name w:val="TS Heading Numbered 1.1.1"/>
    <w:basedOn w:val="TSHeadingNumbered1"/>
    <w:rsid w:val="000E21E1"/>
  </w:style>
  <w:style w:type="paragraph" w:customStyle="1" w:styleId="TSHeadingNumbered1111">
    <w:name w:val="TS Heading Numbered 1.1.1.1"/>
    <w:basedOn w:val="TSHeadingNumbered1"/>
    <w:rsid w:val="000E21E1"/>
  </w:style>
  <w:style w:type="paragraph" w:customStyle="1" w:styleId="TSNumberedParagraph11">
    <w:name w:val="TS Numbered Paragraph 1.1"/>
    <w:basedOn w:val="TSHeadingNumbered11"/>
    <w:rsid w:val="000E21E1"/>
    <w:pPr>
      <w:numPr>
        <w:ilvl w:val="1"/>
      </w:numPr>
      <w:tabs>
        <w:tab w:val="num" w:pos="-31680"/>
      </w:tabs>
      <w:ind w:left="720" w:hanging="72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2945931">
      <w:bodyDiv w:val="1"/>
      <w:marLeft w:val="0"/>
      <w:marRight w:val="0"/>
      <w:marTop w:val="0"/>
      <w:marBottom w:val="0"/>
      <w:divBdr>
        <w:top w:val="none" w:sz="0" w:space="0" w:color="auto"/>
        <w:left w:val="none" w:sz="0" w:space="0" w:color="auto"/>
        <w:bottom w:val="none" w:sz="0" w:space="0" w:color="auto"/>
        <w:right w:val="none" w:sz="0" w:space="0" w:color="auto"/>
      </w:divBdr>
    </w:div>
    <w:div w:id="31618921">
      <w:bodyDiv w:val="1"/>
      <w:marLeft w:val="0"/>
      <w:marRight w:val="0"/>
      <w:marTop w:val="0"/>
      <w:marBottom w:val="0"/>
      <w:divBdr>
        <w:top w:val="none" w:sz="0" w:space="0" w:color="auto"/>
        <w:left w:val="none" w:sz="0" w:space="0" w:color="auto"/>
        <w:bottom w:val="none" w:sz="0" w:space="0" w:color="auto"/>
        <w:right w:val="none" w:sz="0" w:space="0" w:color="auto"/>
      </w:divBdr>
    </w:div>
    <w:div w:id="737450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090527">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63446947">
      <w:bodyDiv w:val="1"/>
      <w:marLeft w:val="0"/>
      <w:marRight w:val="0"/>
      <w:marTop w:val="0"/>
      <w:marBottom w:val="0"/>
      <w:divBdr>
        <w:top w:val="none" w:sz="0" w:space="0" w:color="auto"/>
        <w:left w:val="none" w:sz="0" w:space="0" w:color="auto"/>
        <w:bottom w:val="none" w:sz="0" w:space="0" w:color="auto"/>
        <w:right w:val="none" w:sz="0" w:space="0" w:color="auto"/>
      </w:divBdr>
    </w:div>
    <w:div w:id="16825986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155789">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96837471">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612075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31718614">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34461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94072235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2923727">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825876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3844521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7470252">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759318">
      <w:bodyDiv w:val="1"/>
      <w:marLeft w:val="0"/>
      <w:marRight w:val="0"/>
      <w:marTop w:val="0"/>
      <w:marBottom w:val="0"/>
      <w:divBdr>
        <w:top w:val="none" w:sz="0" w:space="0" w:color="auto"/>
        <w:left w:val="none" w:sz="0" w:space="0" w:color="auto"/>
        <w:bottom w:val="none" w:sz="0" w:space="0" w:color="auto"/>
        <w:right w:val="none" w:sz="0" w:space="0" w:color="auto"/>
      </w:divBdr>
    </w:div>
    <w:div w:id="1307930171">
      <w:bodyDiv w:val="1"/>
      <w:marLeft w:val="0"/>
      <w:marRight w:val="0"/>
      <w:marTop w:val="0"/>
      <w:marBottom w:val="0"/>
      <w:divBdr>
        <w:top w:val="none" w:sz="0" w:space="0" w:color="auto"/>
        <w:left w:val="none" w:sz="0" w:space="0" w:color="auto"/>
        <w:bottom w:val="none" w:sz="0" w:space="0" w:color="auto"/>
        <w:right w:val="none" w:sz="0" w:space="0" w:color="auto"/>
      </w:divBdr>
    </w:div>
    <w:div w:id="133202333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79110818">
      <w:bodyDiv w:val="1"/>
      <w:marLeft w:val="0"/>
      <w:marRight w:val="0"/>
      <w:marTop w:val="0"/>
      <w:marBottom w:val="0"/>
      <w:divBdr>
        <w:top w:val="none" w:sz="0" w:space="0" w:color="auto"/>
        <w:left w:val="none" w:sz="0" w:space="0" w:color="auto"/>
        <w:bottom w:val="none" w:sz="0" w:space="0" w:color="auto"/>
        <w:right w:val="none" w:sz="0" w:space="0" w:color="auto"/>
      </w:divBdr>
    </w:div>
    <w:div w:id="1505776683">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89731475">
      <w:bodyDiv w:val="1"/>
      <w:marLeft w:val="0"/>
      <w:marRight w:val="0"/>
      <w:marTop w:val="0"/>
      <w:marBottom w:val="0"/>
      <w:divBdr>
        <w:top w:val="none" w:sz="0" w:space="0" w:color="auto"/>
        <w:left w:val="none" w:sz="0" w:space="0" w:color="auto"/>
        <w:bottom w:val="none" w:sz="0" w:space="0" w:color="auto"/>
        <w:right w:val="none" w:sz="0" w:space="0" w:color="auto"/>
      </w:divBdr>
    </w:div>
    <w:div w:id="1601908049">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88622303">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0003816">
      <w:bodyDiv w:val="1"/>
      <w:marLeft w:val="0"/>
      <w:marRight w:val="0"/>
      <w:marTop w:val="0"/>
      <w:marBottom w:val="0"/>
      <w:divBdr>
        <w:top w:val="none" w:sz="0" w:space="0" w:color="auto"/>
        <w:left w:val="none" w:sz="0" w:space="0" w:color="auto"/>
        <w:bottom w:val="none" w:sz="0" w:space="0" w:color="auto"/>
        <w:right w:val="none" w:sz="0" w:space="0" w:color="auto"/>
      </w:divBdr>
    </w:div>
    <w:div w:id="1854297825">
      <w:bodyDiv w:val="1"/>
      <w:marLeft w:val="0"/>
      <w:marRight w:val="0"/>
      <w:marTop w:val="0"/>
      <w:marBottom w:val="0"/>
      <w:divBdr>
        <w:top w:val="none" w:sz="0" w:space="0" w:color="auto"/>
        <w:left w:val="none" w:sz="0" w:space="0" w:color="auto"/>
        <w:bottom w:val="none" w:sz="0" w:space="0" w:color="auto"/>
        <w:right w:val="none" w:sz="0" w:space="0" w:color="auto"/>
      </w:divBdr>
    </w:div>
    <w:div w:id="1908223734">
      <w:bodyDiv w:val="1"/>
      <w:marLeft w:val="0"/>
      <w:marRight w:val="0"/>
      <w:marTop w:val="0"/>
      <w:marBottom w:val="0"/>
      <w:divBdr>
        <w:top w:val="none" w:sz="0" w:space="0" w:color="auto"/>
        <w:left w:val="none" w:sz="0" w:space="0" w:color="auto"/>
        <w:bottom w:val="none" w:sz="0" w:space="0" w:color="auto"/>
        <w:right w:val="none" w:sz="0" w:space="0" w:color="auto"/>
      </w:divBdr>
    </w:div>
    <w:div w:id="198384459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onr.org.uk/copyright" TargetMode="Externa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blocked::blocked::BLOCKED::http://www.hse.gov.uk/copyright"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C6B6F"/>
    <w:rsid w:val="0052671E"/>
    <w:rsid w:val="005E4F84"/>
    <w:rsid w:val="007154C5"/>
    <w:rsid w:val="00780C80"/>
    <w:rsid w:val="00835E07"/>
    <w:rsid w:val="00972B41"/>
    <w:rsid w:val="00A9560E"/>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Nuc</b:Tag>
    <b:SourceType>Book</b:SourceType>
    <b:Guid>{62B9907D-B1DF-4D48-8507-80343D4A1E00}</b:Guid>
    <b:Title>Nuclear Industries Security Regulations 2003.  Statutory Instrument 2003 No. 403</b:Title>
    <b:RefOrder>1</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3</b:RefOrder>
  </b:Source>
  <b:Source>
    <b:Tag>Con</b:Tag>
    <b:SourceType>DocumentFromInternetSite</b:SourceType>
    <b:Guid>{AEE9A5DB-B25F-43A0-BE2C-3DB4AB328833}</b:Guid>
    <b:Title>Convention on the Physical Protection of Nuclear Material (CPPNM) </b:Title>
    <b:URL>https://ola.iaea.org/ola/treaties/documents/FullText.pdf</b:URL>
    <b:RefOrder>4</b:RefOrder>
  </b:Source>
  <b:Source>
    <b:Tag>HMG1</b:Tag>
    <b:SourceType>DocumentFromInternetSite</b:SourceType>
    <b:Guid>{0FEC8A4B-F535-4908-B6D7-FB618F884830}</b:Guid>
    <b:Title>HMG Security Policy Framework. Cabinet Office.</b:Title>
    <b:URL>https://www.gov.uk/government/publications/security-policy-framework/hmg-security-policy-framework</b:URL>
    <b:RefOrder>5</b:RefOrder>
  </b:Source>
  <b:Source>
    <b:Tag>NIS1</b:Tag>
    <b:SourceType>DocumentFromInternetSite</b:SourceType>
    <b:Guid>{B9DB2822-992A-49FF-85CE-BD964AA1236E}</b:Guid>
    <b:Title>NISR 2003 Classification Policy for the Civil Nuclear Industry. ONR.  </b:Title>
    <b:URL>http://www.onr.org.uk/documents/classification-policy.pdf</b:URL>
    <b:RefOrder>6</b:RefOrder>
  </b:Source>
  <b:Source>
    <b:Tag>Sec1</b:Tag>
    <b:SourceType>DocumentFromInternetSite</b:SourceType>
    <b:Guid>{906EEE08-7DD8-4A79-9021-05608F18CE2D}</b:Guid>
    <b:Title>Security Assessment Principles. </b:Title>
    <b:URL>http://www.onr.org.uk/syaps/</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4991C2-9152-4310-BB8B-C1CA3F49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14</Pages>
  <Words>2945</Words>
  <Characters>16789</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Clarity of Command, Control and Communications Arrangements During and Post a Nuclear Security Event</vt:lpstr>
    </vt:vector>
  </TitlesOfParts>
  <Manager>Office for Nuclear Regulation</Manager>
  <Company>Office for Nuclear Regulation</Company>
  <LinksUpToDate>false</LinksUpToDate>
  <CharactersWithSpaces>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Clarity of Command, Control and Communications Arrangements During and Post a Nuclear Security Event</dc:title>
  <dc:subject>[Subtitle or description]</dc:subject>
  <cp:keywords>[Key words separated by commas]</cp:keywords>
  <dc:description/>
  <cp:revision>2</cp:revision>
  <cp:lastPrinted>2016-11-28T11:35:00Z</cp:lastPrinted>
  <dcterms:created xsi:type="dcterms:W3CDTF">2023-03-22T10:29:00Z</dcterms:created>
  <dcterms:modified xsi:type="dcterms:W3CDTF">2023-03-22T10:29:00Z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