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D6D11" w14:textId="77777777" w:rsidR="0020522C" w:rsidRDefault="0020522C">
      <w:pPr>
        <w:autoSpaceDE w:val="0"/>
        <w:autoSpaceDN w:val="0"/>
        <w:adjustRightInd w:val="0"/>
        <w:jc w:val="center"/>
        <w:rPr>
          <w:rFonts w:ascii="HelveticaNeue-Bold" w:hAnsi="HelveticaNeue-Bold"/>
          <w:b/>
          <w:bCs/>
          <w:sz w:val="36"/>
          <w:szCs w:val="36"/>
          <w:lang w:val="en-US"/>
        </w:rPr>
      </w:pPr>
    </w:p>
    <w:p w14:paraId="322DD07C" w14:textId="2136E218" w:rsidR="00C12165" w:rsidRDefault="00C12165" w:rsidP="5298570E">
      <w:pPr>
        <w:pStyle w:val="Heading7"/>
        <w:spacing w:line="259" w:lineRule="auto"/>
        <w:rPr>
          <w:rFonts w:ascii="HelveticaNeue-Bold" w:hAnsi="HelveticaNeue-Bold" w:cs="Times New Roman"/>
          <w:sz w:val="36"/>
          <w:szCs w:val="36"/>
        </w:rPr>
      </w:pPr>
      <w:r w:rsidRPr="5298570E">
        <w:rPr>
          <w:sz w:val="44"/>
          <w:szCs w:val="44"/>
        </w:rPr>
        <w:t xml:space="preserve">CRITICAL </w:t>
      </w:r>
      <w:r w:rsidR="23609341" w:rsidRPr="5298570E">
        <w:rPr>
          <w:sz w:val="44"/>
          <w:szCs w:val="44"/>
        </w:rPr>
        <w:t>AND</w:t>
      </w:r>
      <w:r w:rsidR="00AB4384" w:rsidRPr="5298570E">
        <w:rPr>
          <w:sz w:val="44"/>
          <w:szCs w:val="44"/>
        </w:rPr>
        <w:t xml:space="preserve"> </w:t>
      </w:r>
      <w:r w:rsidRPr="5298570E">
        <w:rPr>
          <w:sz w:val="44"/>
          <w:szCs w:val="44"/>
        </w:rPr>
        <w:t>SUB-CRITICAL FACILITIES</w:t>
      </w:r>
      <w:r w:rsidRPr="5298570E">
        <w:rPr>
          <w:rFonts w:ascii="HelveticaNeue-Bold" w:hAnsi="HelveticaNeue-Bold" w:cs="Times New Roman"/>
          <w:sz w:val="36"/>
          <w:szCs w:val="36"/>
        </w:rPr>
        <w:t xml:space="preserve"> </w:t>
      </w:r>
    </w:p>
    <w:p w14:paraId="22A3FE70" w14:textId="77777777" w:rsidR="00C12165" w:rsidRDefault="00C12165" w:rsidP="00C12165">
      <w:pPr>
        <w:pStyle w:val="Heading7"/>
        <w:rPr>
          <w:rFonts w:ascii="HelveticaNeue-Bold" w:hAnsi="HelveticaNeue-Bold"/>
          <w:sz w:val="20"/>
          <w:szCs w:val="20"/>
        </w:rPr>
      </w:pPr>
      <w:r>
        <w:rPr>
          <w:sz w:val="44"/>
          <w:szCs w:val="44"/>
        </w:rPr>
        <w:t>DESIGN INFORMATION QUESTIONNAIRE</w:t>
      </w:r>
    </w:p>
    <w:p w14:paraId="0864DCEB" w14:textId="77777777" w:rsidR="00C12165" w:rsidRDefault="00C12165" w:rsidP="00C12165">
      <w:pPr>
        <w:rPr>
          <w:lang w:val="en-US"/>
        </w:rPr>
      </w:pPr>
    </w:p>
    <w:p w14:paraId="207BC8C3" w14:textId="77777777" w:rsidR="00C12165" w:rsidRDefault="00C12165" w:rsidP="00C12165">
      <w:pPr>
        <w:tabs>
          <w:tab w:val="left" w:pos="4500"/>
        </w:tabs>
        <w:ind w:left="-720"/>
        <w:rPr>
          <w:lang w:val="en-US"/>
        </w:rPr>
      </w:pPr>
    </w:p>
    <w:p w14:paraId="6D6C38E7" w14:textId="1E73F1C5" w:rsidR="00C12165" w:rsidRDefault="00C12165" w:rsidP="001F1CE8">
      <w:pPr>
        <w:pStyle w:val="Heading3"/>
        <w:tabs>
          <w:tab w:val="clear" w:pos="1980"/>
          <w:tab w:val="left" w:pos="2700"/>
        </w:tabs>
        <w:ind w:firstLine="0"/>
      </w:pPr>
      <w:r>
        <w:tab/>
      </w:r>
      <w:r>
        <w:tab/>
      </w:r>
    </w:p>
    <w:p w14:paraId="6BCFEB41" w14:textId="77777777" w:rsidR="00C12165" w:rsidRDefault="00C12165" w:rsidP="00C12165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228107D6" w14:textId="77777777" w:rsidR="00C12165" w:rsidRDefault="00C12165" w:rsidP="00C12165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4B1673E2" w14:textId="77777777" w:rsidR="00C12165" w:rsidRDefault="00C12165" w:rsidP="00C12165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0EA76C8F" w14:textId="77777777" w:rsidR="00C12165" w:rsidRDefault="00C12165" w:rsidP="00C12165">
      <w:pPr>
        <w:tabs>
          <w:tab w:val="left" w:pos="2700"/>
          <w:tab w:val="left" w:pos="4500"/>
        </w:tabs>
        <w:ind w:left="-720"/>
        <w:rPr>
          <w:lang w:val="en-US"/>
        </w:rPr>
      </w:pPr>
      <w:r>
        <w:rPr>
          <w:lang w:val="en-US"/>
        </w:rPr>
        <w:br w:type="textWrapping" w:clear="all"/>
      </w:r>
    </w:p>
    <w:p w14:paraId="47FC67B1" w14:textId="77777777" w:rsidR="00C12165" w:rsidRDefault="00C12165" w:rsidP="00C12165">
      <w:pPr>
        <w:keepNext/>
        <w:rPr>
          <w:rFonts w:ascii="Arial" w:hAnsi="Arial" w:cs="Arial"/>
          <w:lang w:val="en-US"/>
        </w:rPr>
      </w:pPr>
    </w:p>
    <w:p w14:paraId="47C62282" w14:textId="2F9C6E25" w:rsidR="00C12165" w:rsidRDefault="00C12165" w:rsidP="7952766C">
      <w:pPr>
        <w:keepNext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1726B13E" w14:textId="77777777" w:rsidR="00C12165" w:rsidRDefault="00C12165" w:rsidP="00C12165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US"/>
        </w:rPr>
      </w:pPr>
    </w:p>
    <w:p w14:paraId="426A4D19" w14:textId="77777777" w:rsidR="00C12165" w:rsidRDefault="00C12165" w:rsidP="00C12165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US"/>
        </w:rPr>
      </w:pPr>
    </w:p>
    <w:p w14:paraId="795C04CF" w14:textId="77777777" w:rsidR="0020522C" w:rsidRDefault="00C12165" w:rsidP="00C12165">
      <w:pPr>
        <w:rPr>
          <w:lang w:val="en-US"/>
        </w:rPr>
      </w:pPr>
      <w:r>
        <w:rPr>
          <w:rFonts w:ascii="Arial" w:hAnsi="Arial" w:cs="Arial"/>
        </w:rPr>
        <w:br w:type="page"/>
      </w:r>
    </w:p>
    <w:p w14:paraId="5A317847" w14:textId="77777777" w:rsidR="0020522C" w:rsidRDefault="0020522C" w:rsidP="004C1FFC">
      <w:pPr>
        <w:framePr w:w="10830" w:wrap="auto" w:hAnchor="text"/>
        <w:tabs>
          <w:tab w:val="left" w:pos="2700"/>
          <w:tab w:val="left" w:pos="4500"/>
        </w:tabs>
        <w:ind w:left="-720"/>
        <w:rPr>
          <w:lang w:val="en-US"/>
        </w:rPr>
        <w:sectPr w:rsidR="0020522C" w:rsidSect="0057760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73" w:right="924" w:bottom="540" w:left="902" w:header="709" w:footer="380" w:gutter="0"/>
          <w:cols w:space="708"/>
          <w:docGrid w:linePitch="360"/>
        </w:sectPr>
      </w:pPr>
    </w:p>
    <w:p w14:paraId="36E02F1C" w14:textId="77777777" w:rsidR="0020522C" w:rsidRDefault="0020522C">
      <w:pPr>
        <w:tabs>
          <w:tab w:val="left" w:pos="2700"/>
          <w:tab w:val="left" w:pos="4500"/>
        </w:tabs>
        <w:jc w:val="center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08"/>
        <w:gridCol w:w="2064"/>
        <w:gridCol w:w="2064"/>
        <w:gridCol w:w="1812"/>
      </w:tblGrid>
      <w:tr w:rsidR="0020522C" w14:paraId="1F20C5E6" w14:textId="77777777" w:rsidTr="7952766C">
        <w:trPr>
          <w:cantSplit/>
        </w:trPr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517C0D8D" w14:textId="77777777" w:rsidR="0020522C" w:rsidRDefault="0020522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INFORMATION</w:t>
            </w:r>
          </w:p>
        </w:tc>
      </w:tr>
      <w:tr w:rsidR="0020522C" w14:paraId="74D09B8C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754BCB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8D82F6B" w14:textId="63EAE1FF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NAME OF </w:t>
            </w:r>
            <w:r w:rsidR="00A46BDC">
              <w:rPr>
                <w:rFonts w:ascii="Arial" w:hAnsi="Arial" w:cs="Arial"/>
                <w:sz w:val="16"/>
                <w:szCs w:val="16"/>
                <w:lang w:val="en-US"/>
              </w:rPr>
              <w:t>QUALIFYING NUCLEAR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FACILITY</w:t>
            </w:r>
          </w:p>
          <w:p w14:paraId="389FD02C" w14:textId="5B57D448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</w:t>
            </w:r>
            <w:r w:rsidR="00ED2A53">
              <w:rPr>
                <w:rFonts w:ascii="Arial" w:hAnsi="Arial" w:cs="Arial"/>
                <w:sz w:val="16"/>
                <w:szCs w:val="16"/>
                <w:lang w:val="en-US"/>
              </w:rPr>
              <w:t>luding any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usual abbreviation)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601F99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"/>
            <w:r w:rsidR="00A81CDF" w:rsidRPr="00CF782E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</w:tr>
      <w:tr w:rsidR="0020522C" w14:paraId="694E5A87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1EC4293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FC2A67E" w14:textId="53EE2DD6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LOCATION</w:t>
            </w:r>
            <w:r w:rsidR="00E546E1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POSTAL ADDRESS</w:t>
            </w:r>
            <w:r w:rsidR="00E546E1">
              <w:rPr>
                <w:rFonts w:ascii="Arial" w:hAnsi="Arial" w:cs="Arial"/>
                <w:sz w:val="16"/>
                <w:szCs w:val="16"/>
                <w:lang w:val="en-US"/>
              </w:rPr>
              <w:t>, TELEPHONE NUMBER</w:t>
            </w:r>
            <w:r w:rsidR="00531596">
              <w:rPr>
                <w:rFonts w:ascii="Arial" w:hAnsi="Arial" w:cs="Arial"/>
                <w:sz w:val="16"/>
                <w:szCs w:val="16"/>
                <w:lang w:val="en-US"/>
              </w:rPr>
              <w:t xml:space="preserve"> AND E</w:t>
            </w:r>
            <w:r w:rsidR="00B61ECB">
              <w:rPr>
                <w:rFonts w:ascii="Arial" w:hAnsi="Arial" w:cs="Arial"/>
                <w:sz w:val="16"/>
                <w:szCs w:val="16"/>
                <w:lang w:val="en-US"/>
              </w:rPr>
              <w:t>-MAIL ADDRESS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97A063E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"/>
          </w:p>
        </w:tc>
      </w:tr>
      <w:tr w:rsidR="0020522C" w14:paraId="210A6A96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DF3DD5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F7FF6FB" w14:textId="7A26EC91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OWNER (legally responsible</w:t>
            </w:r>
            <w:r w:rsidR="00B61ECB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B32A5A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"/>
          </w:p>
        </w:tc>
      </w:tr>
      <w:tr w:rsidR="0020522C" w14:paraId="137A66C4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7A7D1B0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C241491" w14:textId="0C387309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OPERATOR (legally responsible</w:t>
            </w:r>
            <w:r w:rsidR="00B61ECB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F35F16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</w:tr>
      <w:tr w:rsidR="0020522C" w14:paraId="062DF385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9C5341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D6C0362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(main features only)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3CACD2D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6"/>
          </w:p>
        </w:tc>
      </w:tr>
      <w:tr w:rsidR="0020522C" w14:paraId="320D80C4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BE3E353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6.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094AEDB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PURPOSE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305013E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7"/>
          </w:p>
        </w:tc>
      </w:tr>
      <w:tr w:rsidR="0020522C" w14:paraId="65E0ECD9" w14:textId="77777777" w:rsidTr="00761DA6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B119F7E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7.</w:t>
            </w:r>
          </w:p>
        </w:tc>
        <w:tc>
          <w:tcPr>
            <w:tcW w:w="3708" w:type="dxa"/>
            <w:tcBorders>
              <w:left w:val="nil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E2078C4" w14:textId="77777777" w:rsidR="00EA766B" w:rsidRP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EA766B">
              <w:rPr>
                <w:rFonts w:ascii="Arial" w:hAnsi="Arial" w:cs="Arial"/>
                <w:sz w:val="16"/>
                <w:szCs w:val="16"/>
                <w:lang w:val="en-US" w:eastAsia="ja-JP"/>
              </w:rPr>
              <w:t>STATUS</w:t>
            </w:r>
          </w:p>
          <w:p w14:paraId="3EC5E8CB" w14:textId="77777777" w:rsidR="0020522C" w:rsidRPr="00A80B83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766B">
              <w:rPr>
                <w:rFonts w:ascii="Arial" w:hAnsi="Arial" w:cs="Arial"/>
                <w:sz w:val="16"/>
                <w:szCs w:val="16"/>
                <w:lang w:val="en-US" w:eastAsia="ja-JP"/>
              </w:rPr>
              <w:t>(e.g., planned; under construction; in operation; shut</w:t>
            </w:r>
            <w:r w:rsidR="002340C1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EA766B">
              <w:rPr>
                <w:rFonts w:ascii="Arial" w:hAnsi="Arial" w:cs="Arial"/>
                <w:sz w:val="16"/>
                <w:szCs w:val="16"/>
                <w:lang w:val="en-US" w:eastAsia="ja-JP"/>
              </w:rPr>
              <w:t>down; closed</w:t>
            </w:r>
            <w:r w:rsidR="002340C1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EA766B">
              <w:rPr>
                <w:rFonts w:ascii="Arial" w:hAnsi="Arial" w:cs="Arial"/>
                <w:sz w:val="16"/>
                <w:szCs w:val="16"/>
                <w:lang w:val="en-US" w:eastAsia="ja-JP"/>
              </w:rPr>
              <w:t>down; decommissioned for safeguards purpose)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9809BAC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8"/>
          </w:p>
        </w:tc>
      </w:tr>
      <w:tr w:rsidR="0020522C" w14:paraId="5F5510C6" w14:textId="77777777" w:rsidTr="00761DA6">
        <w:trPr>
          <w:cantSplit/>
          <w:trHeight w:val="188"/>
        </w:trPr>
        <w:tc>
          <w:tcPr>
            <w:tcW w:w="540" w:type="dxa"/>
            <w:vMerge w:val="restart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0EB3919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8.</w:t>
            </w:r>
          </w:p>
        </w:tc>
        <w:tc>
          <w:tcPr>
            <w:tcW w:w="3708" w:type="dxa"/>
            <w:vMerge w:val="restart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AFA15A6" w14:textId="77777777" w:rsidR="0020522C" w:rsidRPr="00A80B83" w:rsidRDefault="0020522C" w:rsidP="00761DA6">
            <w:pPr>
              <w:pBdr>
                <w:lef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80B83">
              <w:rPr>
                <w:rFonts w:ascii="Arial" w:hAnsi="Arial" w:cs="Arial"/>
                <w:sz w:val="16"/>
                <w:szCs w:val="16"/>
                <w:lang w:val="en-US"/>
              </w:rPr>
              <w:t>CONSTRUCTION SCHEDULE DATES</w:t>
            </w:r>
          </w:p>
          <w:p w14:paraId="471D6988" w14:textId="77777777" w:rsidR="0020522C" w:rsidRPr="00A80B83" w:rsidRDefault="0020522C" w:rsidP="00761DA6">
            <w:pPr>
              <w:pBdr>
                <w:lef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80B83">
              <w:rPr>
                <w:rFonts w:ascii="Arial" w:hAnsi="Arial" w:cs="Arial"/>
                <w:sz w:val="16"/>
                <w:szCs w:val="16"/>
                <w:lang w:val="en-US"/>
              </w:rPr>
              <w:t>(if not in operation)</w:t>
            </w: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4E665EBF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Start of Construction</w:t>
            </w:r>
          </w:p>
        </w:tc>
        <w:tc>
          <w:tcPr>
            <w:tcW w:w="2064" w:type="dxa"/>
          </w:tcPr>
          <w:p w14:paraId="484DA525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Commissioning</w:t>
            </w:r>
          </w:p>
        </w:tc>
        <w:tc>
          <w:tcPr>
            <w:tcW w:w="1812" w:type="dxa"/>
          </w:tcPr>
          <w:p w14:paraId="65C55B86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</w:t>
            </w:r>
          </w:p>
        </w:tc>
      </w:tr>
      <w:tr w:rsidR="0020522C" w14:paraId="4B09C1EE" w14:textId="77777777" w:rsidTr="00761DA6">
        <w:trPr>
          <w:cantSplit/>
          <w:trHeight w:val="187"/>
        </w:trPr>
        <w:tc>
          <w:tcPr>
            <w:tcW w:w="540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D7167C0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708" w:type="dxa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2A61933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19219B50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2064" w:type="dxa"/>
          </w:tcPr>
          <w:p w14:paraId="3950011D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812" w:type="dxa"/>
          </w:tcPr>
          <w:p w14:paraId="4D478017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A766B" w14:paraId="44A4E91D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0619D8E" w14:textId="77777777" w:rsidR="00EA766B" w:rsidRDefault="00EA766B" w:rsidP="00EA766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9.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BE61F1C" w14:textId="77777777" w:rsidR="00EA766B" w:rsidRP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766B">
              <w:rPr>
                <w:rFonts w:ascii="Arial" w:hAnsi="Arial" w:cs="Arial"/>
                <w:sz w:val="16"/>
                <w:szCs w:val="16"/>
                <w:lang w:val="en-US"/>
              </w:rPr>
              <w:t>NORMAL OPERATING MODE</w:t>
            </w:r>
          </w:p>
          <w:p w14:paraId="56445CCC" w14:textId="30DEE365" w:rsidR="00EA766B" w:rsidRP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766B">
              <w:rPr>
                <w:rFonts w:ascii="Arial" w:hAnsi="Arial" w:cs="Arial"/>
                <w:sz w:val="16"/>
                <w:szCs w:val="16"/>
                <w:lang w:val="en-US"/>
              </w:rPr>
              <w:t>(days only, number of shifts; number of days/</w:t>
            </w:r>
            <w:r w:rsidR="003E2B30">
              <w:rPr>
                <w:rFonts w:ascii="Arial" w:hAnsi="Arial" w:cs="Arial"/>
                <w:sz w:val="16"/>
                <w:szCs w:val="16"/>
                <w:lang w:val="en-US"/>
              </w:rPr>
              <w:t>year</w:t>
            </w:r>
            <w:r w:rsidRPr="00EA766B">
              <w:rPr>
                <w:rFonts w:ascii="Arial" w:hAnsi="Arial" w:cs="Arial"/>
                <w:sz w:val="16"/>
                <w:szCs w:val="16"/>
                <w:lang w:val="en-US"/>
              </w:rPr>
              <w:t>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7A8DFF8" w14:textId="77777777" w:rsidR="00EA766B" w:rsidRDefault="00EA766B" w:rsidP="00EA766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9"/>
          </w:p>
        </w:tc>
      </w:tr>
      <w:tr w:rsidR="00EA766B" w14:paraId="0607FBE6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58FC3F9" w14:textId="77777777" w:rsidR="00EA766B" w:rsidRDefault="00EA766B" w:rsidP="00EA766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10.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75DD10A" w14:textId="77777777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 LAYOUT</w:t>
            </w:r>
          </w:p>
          <w:p w14:paraId="65296591" w14:textId="3860F50F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2A4B05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drawings showing </w:t>
            </w: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structural containment, fences, access, </w:t>
            </w:r>
            <w:r w:rsidR="002A4B05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storage areas, laboratories, waste disposal areas, routes followed by </w:t>
            </w:r>
            <w:r w:rsidR="00E5234B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nuclear material, experimental and test areas,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002A4C1D" w14:textId="195EFB46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DRAWING(S)</w:t>
            </w:r>
            <w:r w:rsidR="00720534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ATTACHED UNDER REF. NOs</w:t>
            </w:r>
          </w:p>
          <w:p w14:paraId="71B69F3E" w14:textId="77777777" w:rsidR="00EA766B" w:rsidRDefault="00EA766B" w:rsidP="00EA766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0"/>
          </w:p>
        </w:tc>
      </w:tr>
      <w:tr w:rsidR="00EA766B" w14:paraId="4F334B97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B57577B" w14:textId="77777777" w:rsidR="00EA766B" w:rsidRDefault="00EA766B" w:rsidP="00EA766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0C3FAF9" w14:textId="77777777" w:rsidR="00EA766B" w:rsidRPr="00A80B83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A80B83">
              <w:rPr>
                <w:rFonts w:ascii="Arial" w:hAnsi="Arial" w:cs="Arial"/>
                <w:sz w:val="16"/>
                <w:szCs w:val="16"/>
                <w:lang w:val="en-US" w:eastAsia="ja-JP"/>
              </w:rPr>
              <w:t>SITING OF FACILITY</w:t>
            </w:r>
          </w:p>
          <w:p w14:paraId="598014DF" w14:textId="4D3A0E56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80B83">
              <w:rPr>
                <w:rFonts w:ascii="Arial" w:hAnsi="Arial" w:cs="Arial"/>
                <w:sz w:val="16"/>
                <w:szCs w:val="16"/>
                <w:lang w:val="en-US" w:eastAsia="ja-JP"/>
              </w:rPr>
              <w:t>(Maps showing</w:t>
            </w:r>
            <w:r w:rsidRPr="00A80B8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location, premises and perimeter of </w:t>
            </w:r>
            <w:r w:rsidR="00DB56B9">
              <w:rPr>
                <w:rFonts w:ascii="Arial" w:hAnsi="Arial" w:cs="Arial"/>
                <w:sz w:val="16"/>
                <w:szCs w:val="16"/>
                <w:lang w:val="en-US"/>
              </w:rPr>
              <w:t>site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other buildings, roads, railways, rivers,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21AD96DD" w14:textId="6C19E92C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</w:t>
            </w:r>
            <w:r w:rsidR="00CA45EC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AND/OR MAPS </w:t>
            </w:r>
            <w:r w:rsidR="00720534" w:rsidRPr="7952766C">
              <w:rPr>
                <w:rFonts w:ascii="Arial" w:hAnsi="Arial" w:cs="Arial"/>
                <w:sz w:val="16"/>
                <w:szCs w:val="16"/>
                <w:lang w:val="en-US"/>
              </w:rPr>
              <w:t>ATTACHED UNDER REF. NOs</w:t>
            </w:r>
          </w:p>
          <w:p w14:paraId="1B816CB0" w14:textId="77777777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1"/>
          </w:p>
        </w:tc>
      </w:tr>
      <w:tr w:rsidR="00EA766B" w14:paraId="53E44220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DE7CDC6" w14:textId="77777777" w:rsidR="00EA766B" w:rsidRDefault="00EA766B" w:rsidP="00EA766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0CE10AD" w14:textId="6B0B908B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TITLES AND ADDRESS</w:t>
            </w:r>
            <w:r w:rsidR="00DF34BC">
              <w:rPr>
                <w:rFonts w:ascii="Arial" w:hAnsi="Arial" w:cs="Arial"/>
                <w:sz w:val="16"/>
                <w:szCs w:val="16"/>
                <w:lang w:val="en-US"/>
              </w:rPr>
              <w:t>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OF </w:t>
            </w:r>
            <w:r w:rsidR="00615EC9">
              <w:rPr>
                <w:rFonts w:ascii="Arial" w:hAnsi="Arial" w:cs="Arial"/>
                <w:sz w:val="16"/>
                <w:szCs w:val="16"/>
                <w:lang w:val="en-US"/>
              </w:rPr>
              <w:t xml:space="preserve">PERSONS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RESPONSIBLE </w:t>
            </w:r>
            <w:r w:rsidR="00DF34BC">
              <w:rPr>
                <w:rFonts w:ascii="Arial" w:hAnsi="Arial" w:cs="Arial"/>
                <w:sz w:val="16"/>
                <w:szCs w:val="16"/>
                <w:lang w:val="en-US"/>
              </w:rPr>
              <w:t xml:space="preserve">FOR </w:t>
            </w:r>
            <w:r w:rsidR="00D735AB">
              <w:rPr>
                <w:rFonts w:ascii="Arial" w:hAnsi="Arial" w:cs="Arial"/>
                <w:sz w:val="16"/>
                <w:szCs w:val="16"/>
                <w:lang w:val="en-US"/>
              </w:rPr>
              <w:t>ACCOUNTANCY AND CONTROL OF QUALIFYING NUCLEAR MATERIAL AND CONTACT WITH THE AGENCY</w:t>
            </w:r>
          </w:p>
          <w:p w14:paraId="2E66A229" w14:textId="481D768A" w:rsidR="00EA766B" w:rsidRDefault="00EA766B" w:rsidP="007473E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(If </w:t>
            </w:r>
            <w:r w:rsidR="00E37CD0">
              <w:rPr>
                <w:rFonts w:ascii="Arial" w:hAnsi="Arial" w:cs="Arial"/>
                <w:sz w:val="16"/>
                <w:szCs w:val="16"/>
                <w:lang w:val="en-US"/>
              </w:rPr>
              <w:t>possible,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37CD0">
              <w:rPr>
                <w:rFonts w:ascii="Arial" w:hAnsi="Arial" w:cs="Arial"/>
                <w:sz w:val="16"/>
                <w:szCs w:val="16"/>
                <w:lang w:val="en-US"/>
              </w:rPr>
              <w:t>provide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organi</w:t>
            </w:r>
            <w:r w:rsidR="007473E4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charts showing </w:t>
            </w:r>
            <w:r w:rsidR="00E37CD0"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position</w:t>
            </w:r>
            <w:r w:rsidR="007473E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</w:t>
            </w:r>
            <w:r w:rsidR="007473E4">
              <w:rPr>
                <w:rFonts w:ascii="Arial" w:hAnsi="Arial" w:cs="Arial"/>
                <w:sz w:val="16"/>
                <w:szCs w:val="16"/>
                <w:lang w:val="en-US"/>
              </w:rPr>
              <w:t>persons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267D1B1" w14:textId="77777777" w:rsid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2"/>
          </w:p>
        </w:tc>
      </w:tr>
    </w:tbl>
    <w:p w14:paraId="76C9A2C2" w14:textId="77777777" w:rsidR="001865D8" w:rsidRDefault="001865D8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  <w:sectPr w:rsidR="001865D8" w:rsidSect="000E62F0">
          <w:pgSz w:w="11907" w:h="16840" w:code="9"/>
          <w:pgMar w:top="472" w:right="902" w:bottom="1440" w:left="1077" w:header="709" w:footer="380" w:gutter="0"/>
          <w:cols w:space="720"/>
          <w:noEndnote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6120"/>
      </w:tblGrid>
      <w:tr w:rsidR="001865D8" w14:paraId="35C0CFA6" w14:textId="77777777" w:rsidTr="7952766C">
        <w:trPr>
          <w:cantSplit/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075E437" w14:textId="77777777" w:rsidR="001865D8" w:rsidRDefault="001865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GENERAL STORAGE DATA</w:t>
            </w:r>
          </w:p>
        </w:tc>
      </w:tr>
      <w:tr w:rsidR="001865D8" w14:paraId="12AE39AD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0EAD99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13.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B23CEF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NUMBER OF CRITICAL ASSEMBLIES IN THE FACILITY AND THEIR LOCATION</w:t>
            </w:r>
          </w:p>
          <w:p w14:paraId="0CAA37DF" w14:textId="479B69BF" w:rsidR="008778AE" w:rsidRDefault="008778AE" w:rsidP="795276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792E1A75" w14:textId="60CC6D13" w:rsidR="001865D8" w:rsidRDefault="7EE22C8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</w:t>
            </w:r>
            <w:r w:rsidR="00879DB8" w:rsidRPr="7952766C">
              <w:rPr>
                <w:rFonts w:ascii="HelveticaNeue-Roman" w:hAnsi="HelveticaNeue-Roman"/>
                <w:sz w:val="16"/>
                <w:szCs w:val="16"/>
              </w:rPr>
              <w:t>ATTACHED UNDER</w:t>
            </w:r>
            <w:r w:rsidR="00879DB8" w:rsidRPr="795276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9DB8" w:rsidRPr="7952766C">
              <w:rPr>
                <w:rFonts w:ascii="HelveticaNeue-Roman" w:hAnsi="HelveticaNeue-Roman"/>
                <w:sz w:val="16"/>
                <w:szCs w:val="16"/>
              </w:rPr>
              <w:t>REF. NOs</w:t>
            </w:r>
          </w:p>
          <w:p w14:paraId="78BA006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19F4FF09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0E755A0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14.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5CCA250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EXPECTED MAXIMUM OPERATING POWER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167B799B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2810DC" w14:paraId="701666B0" w14:textId="77777777" w:rsidTr="7952766C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6E8B9EF" w14:textId="77777777" w:rsidR="002810DC" w:rsidRDefault="002810DC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15.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CFC781A" w14:textId="45A162D7" w:rsidR="002810DC" w:rsidRPr="002810DC" w:rsidRDefault="00635DAC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27AB80ED">
              <w:rPr>
                <w:rFonts w:ascii="Arial" w:hAnsi="Arial" w:cs="Arial"/>
                <w:sz w:val="16"/>
                <w:szCs w:val="16"/>
                <w:lang w:val="en-US" w:eastAsia="ja-JP"/>
              </w:rPr>
              <w:t>General Information on</w:t>
            </w:r>
            <w:r w:rsidR="42E24534" w:rsidRPr="27AB80ED">
              <w:rPr>
                <w:rFonts w:ascii="Arial" w:hAnsi="Arial" w:cs="Arial"/>
                <w:sz w:val="16"/>
                <w:szCs w:val="16"/>
                <w:lang w:val="en-US" w:eastAsia="ja-JP"/>
              </w:rPr>
              <w:t>`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2C9876E8" w14:textId="77777777" w:rsidR="002810DC" w:rsidRDefault="002810DC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27AB80ED" w14:paraId="5CE5F120" w14:textId="77777777" w:rsidTr="7952766C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DF55E7B" w14:textId="51359D4F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B4AAA0E" w14:textId="6728AC53" w:rsidR="55D6D79F" w:rsidRDefault="4F8EC2BD" w:rsidP="27AB80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7952766C">
              <w:rPr>
                <w:rFonts w:ascii="Arial" w:hAnsi="Arial" w:cs="Arial"/>
                <w:sz w:val="16"/>
                <w:szCs w:val="16"/>
              </w:rPr>
              <w:t xml:space="preserve">Moderator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6F3994A2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7E5D6A53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4C9FC3ED" w14:textId="5B9078A7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21142B63" w14:textId="77777777" w:rsidTr="7952766C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BAC5E0E" w14:textId="00D482E1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B6C454E" w14:textId="61E57B12" w:rsidR="55D6D79F" w:rsidRDefault="55D6D79F" w:rsidP="27AB80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 xml:space="preserve">Reflector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166C23A2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1DF7AB6F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2D3F3211" w14:textId="6374FD3D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70471F19" w14:textId="77777777" w:rsidTr="7952766C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C2B55B4" w14:textId="270526EE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0B0343B" w14:textId="36AC321F" w:rsidR="55D6D79F" w:rsidRDefault="55D6D79F" w:rsidP="27AB80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 xml:space="preserve">Blanket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53BD76A0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6179DFAB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1680CD17" w14:textId="7F1B38A6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2FEA2BC5" w14:textId="77777777" w:rsidTr="7952766C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0CFD5AC" w14:textId="5F0F76AA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FC350B2" w14:textId="53F90B3E" w:rsidR="55D6D79F" w:rsidRDefault="55D6D79F" w:rsidP="27AB80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 xml:space="preserve">Coolant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627EF1C2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63D0E356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64E988B9" w14:textId="4070A859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235D0186" w14:textId="77777777" w:rsidTr="7952766C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C5A64F9" w14:textId="5DD48752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02EC771" w14:textId="5EEFAD50" w:rsidR="55D6D79F" w:rsidRDefault="55D6D79F" w:rsidP="27AB80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Important items of equipment which use, produce or process qualifying nuclear material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75788B22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256A3079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104A9089" w14:textId="007E28BD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</w:tbl>
    <w:p w14:paraId="266E67EC" w14:textId="77777777" w:rsidR="001865D8" w:rsidRDefault="001865D8">
      <w:pPr>
        <w:ind w:left="-720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14"/>
        <w:gridCol w:w="649"/>
        <w:gridCol w:w="3202"/>
        <w:gridCol w:w="6049"/>
      </w:tblGrid>
      <w:tr w:rsidR="001865D8" w14:paraId="29E14637" w14:textId="77777777" w:rsidTr="44538037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495977B" w14:textId="7500977B" w:rsidR="001865D8" w:rsidRDefault="00BA28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DESCRIPTION OF QUALIFYING </w:t>
            </w:r>
            <w:r w:rsidR="001865D8">
              <w:rPr>
                <w:rFonts w:ascii="Arial" w:hAnsi="Arial" w:cs="Arial"/>
                <w:b/>
                <w:bCs/>
                <w:sz w:val="20"/>
              </w:rPr>
              <w:t>NUCLEAR MATERIAL</w:t>
            </w:r>
          </w:p>
        </w:tc>
      </w:tr>
      <w:tr w:rsidR="001865D8" w14:paraId="2DAB5D6C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24F81A0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16.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F2CA233" w14:textId="26408B93" w:rsidR="001865D8" w:rsidRDefault="7EE22C8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MAIN </w:t>
            </w:r>
            <w:r w:rsidR="3D30F6A1" w:rsidRPr="7952766C">
              <w:rPr>
                <w:rFonts w:ascii="Arial" w:hAnsi="Arial" w:cs="Arial"/>
                <w:sz w:val="16"/>
                <w:szCs w:val="16"/>
                <w:lang w:val="en-US"/>
              </w:rPr>
              <w:t>CATEGORIES</w:t>
            </w: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OF </w:t>
            </w:r>
            <w:r w:rsidR="3D30F6A1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MATERIAL/FUEL AND NOMINAL WEIGHT OF </w:t>
            </w:r>
            <w:r w:rsidR="0FE77ABE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NUCLEAR MATERIAL IN THE FACILITY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6E577EE1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7E414982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22BD06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17.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5E7B76C" w14:textId="79B90A76" w:rsidR="001865D8" w:rsidRPr="00003946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003946">
              <w:rPr>
                <w:rFonts w:ascii="Arial" w:hAnsi="Arial" w:cs="Arial"/>
                <w:sz w:val="16"/>
                <w:szCs w:val="16"/>
                <w:lang w:val="fr-FR"/>
              </w:rPr>
              <w:t>FUEL ENRICHMENT RANGE AND P</w:t>
            </w:r>
            <w:r w:rsidR="000F4685">
              <w:rPr>
                <w:rFonts w:ascii="Arial" w:hAnsi="Arial" w:cs="Arial"/>
                <w:sz w:val="16"/>
                <w:szCs w:val="16"/>
                <w:lang w:val="fr-FR"/>
              </w:rPr>
              <w:t>LUTONIUM</w:t>
            </w:r>
            <w:r w:rsidRPr="00003946">
              <w:rPr>
                <w:rFonts w:ascii="Arial" w:hAnsi="Arial" w:cs="Arial"/>
                <w:sz w:val="16"/>
                <w:szCs w:val="16"/>
                <w:lang w:val="fr-FR"/>
              </w:rPr>
              <w:t xml:space="preserve"> CONTENT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25746B33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64E1CB56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9ADF318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18.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153A4BB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OF FUEL ELEMENTS</w:t>
            </w:r>
          </w:p>
          <w:p w14:paraId="478BBE83" w14:textId="144E9943" w:rsidR="001865D8" w:rsidRDefault="001865D8" w:rsidP="27AB80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7AB80ED">
              <w:rPr>
                <w:rFonts w:ascii="Arial" w:hAnsi="Arial" w:cs="Arial"/>
                <w:sz w:val="16"/>
                <w:szCs w:val="16"/>
                <w:lang w:val="en-US"/>
              </w:rPr>
              <w:t>(for each type)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718938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27AB80ED" w14:paraId="676FAB77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A0B5612" w14:textId="7ECDC68D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FCC05C6" w14:textId="1A0A2BDA" w:rsidR="2CF520A9" w:rsidRDefault="2CF520A9" w:rsidP="27AB80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Physical and chemical form of fuel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10B32816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36E7619E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61B4C973" w14:textId="6E5680EF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5D405AA5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0EB6B4B" w14:textId="666A3373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E92A3A2" w14:textId="021557E8" w:rsidR="2CF520A9" w:rsidRDefault="2CF520A9" w:rsidP="27AB80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Geometrical form or type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7784982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560CD342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1D78B181" w14:textId="2C30860E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7C4DA29D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5708D83" w14:textId="080B190F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1BEF46E" w14:textId="32E3632B" w:rsidR="2CF520A9" w:rsidRDefault="2CF520A9" w:rsidP="27AB80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 xml:space="preserve">Dimensions 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43E9BDDA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6DBD4736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58ED83B9" w14:textId="40FB6854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7A989234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49AE425" w14:textId="541CF492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E3A2804" w14:textId="75F72BA0" w:rsidR="2CF520A9" w:rsidRDefault="2CF520A9" w:rsidP="27AB80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Number of slugs per element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345EE62D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C9FFCF3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2AF54D5D" w14:textId="64AB87D8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63232BD0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EC5DACA" w14:textId="53C0CCA9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A19EC4A" w14:textId="39688625" w:rsidR="2CF520A9" w:rsidRDefault="2CF520A9" w:rsidP="27AB80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Quantity of qualifying nuclear material and fissionable isotopes (with design tolerance)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7C94DE75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314B74A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232757B6" w14:textId="51ABC5BA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6ADAD838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0CC9BF8" w14:textId="6A23A643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4F84A5B" w14:textId="50C054C7" w:rsidR="2CF520A9" w:rsidRDefault="2CF520A9" w:rsidP="27AB80E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Composition of alloy, etc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6E9EA422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4AC8BAB1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281EF75C" w14:textId="22DE2451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1865D8" w14:paraId="3AB835AE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5427BC8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19.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624B15E" w14:textId="0ECD3948" w:rsidR="001865D8" w:rsidRDefault="001865D8" w:rsidP="27AB80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7AB80ED">
              <w:rPr>
                <w:rFonts w:ascii="Arial" w:hAnsi="Arial" w:cs="Arial"/>
                <w:sz w:val="16"/>
                <w:szCs w:val="16"/>
                <w:lang w:val="en-US"/>
              </w:rPr>
              <w:t>CLADDING MATERIAL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8B534D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27AB80ED" w14:paraId="3934BF94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4DDD15A" w14:textId="79870D3E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10CF329" w14:textId="28E3BCF8" w:rsidR="483491A0" w:rsidRDefault="483491A0" w:rsidP="27AB80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Thickness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45425DB1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55A79C9F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6479DA46" w14:textId="36122FE5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26856211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E3E470E" w14:textId="5F808B9A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EE76471" w14:textId="6478160E" w:rsidR="483491A0" w:rsidRDefault="483491A0" w:rsidP="27AB80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Composition of material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6E154175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703255A8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548090E1" w14:textId="51B27947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18D668F6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DF7E8CC" w14:textId="360FCA9D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6969A5D" w14:textId="1EAA09A9" w:rsidR="483491A0" w:rsidRDefault="483491A0" w:rsidP="27AB80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 xml:space="preserve">Bonding 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7FB92AB3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388BE9C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1F39678B" w14:textId="1FF8C742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1865D8" w14:paraId="1C76807D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7F02270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20.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265EE70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SUB-ASSEMBLIES OF FUEL</w:t>
            </w:r>
          </w:p>
          <w:p w14:paraId="7B793106" w14:textId="10FA99C6" w:rsidR="001865D8" w:rsidRDefault="7EE22C85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7952766C">
              <w:rPr>
                <w:rFonts w:ascii="Arial" w:hAnsi="Arial" w:cs="Arial"/>
                <w:lang w:val="en-US"/>
              </w:rPr>
              <w:t xml:space="preserve">(number of fuel elements per nuclear assembly, arrangement of fuel elements in sub-assembly, configuration and nominal weight of </w:t>
            </w:r>
            <w:r w:rsidR="02AB0557" w:rsidRPr="7952766C">
              <w:rPr>
                <w:rFonts w:ascii="Arial" w:hAnsi="Arial" w:cs="Arial"/>
                <w:lang w:val="en-US"/>
              </w:rPr>
              <w:t xml:space="preserve">qualifying </w:t>
            </w:r>
            <w:r w:rsidRPr="7952766C">
              <w:rPr>
                <w:rFonts w:ascii="Arial" w:hAnsi="Arial" w:cs="Arial"/>
                <w:lang w:val="en-US"/>
              </w:rPr>
              <w:t>nuclear material per sub-assembly</w:t>
            </w:r>
            <w:r w:rsidR="2FE75C76" w:rsidRPr="7952766C">
              <w:rPr>
                <w:rFonts w:ascii="Arial" w:hAnsi="Arial" w:cs="Arial"/>
                <w:lang w:val="en-US"/>
              </w:rPr>
              <w:t xml:space="preserve">, </w:t>
            </w:r>
            <w:r w:rsidRPr="7952766C">
              <w:rPr>
                <w:rFonts w:ascii="Arial" w:hAnsi="Arial" w:cs="Arial"/>
                <w:lang w:val="en-US"/>
              </w:rPr>
              <w:t>with design tolerance)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735ABA6C" w14:textId="713623FD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DRAWING(S)</w:t>
            </w:r>
          </w:p>
          <w:p w14:paraId="7AAEBC30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2B6FC014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92C096A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21.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971DE5A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BASIC OPERATIONAL ACCOUNTING UNIT</w:t>
            </w:r>
          </w:p>
          <w:p w14:paraId="206C2167" w14:textId="3B6E844D" w:rsidR="001865D8" w:rsidRPr="00A26EC5" w:rsidRDefault="7EE22C85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7952766C">
              <w:rPr>
                <w:rFonts w:ascii="Arial" w:hAnsi="Arial" w:cs="Arial"/>
              </w:rPr>
              <w:t>(fuel elements/assemblies, etc.)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6F4A25E3" w14:textId="2B6E3F3D" w:rsidR="001865D8" w:rsidRDefault="7EE22C85" w:rsidP="795276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DRAWING(S)</w:t>
            </w:r>
            <w:r w:rsidR="0443CA2A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ATTACHED UNDER REF. NOs.</w:t>
            </w:r>
          </w:p>
          <w:p w14:paraId="0A9C5B85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55B3D093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9289308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22.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BE59FDD" w14:textId="77777777" w:rsidR="001865D8" w:rsidRDefault="001865D8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OTHER TYPES OF UNITS</w:t>
            </w:r>
          </w:p>
          <w:p w14:paraId="249D9CF5" w14:textId="10B9E4E0" w:rsidR="003E2806" w:rsidRDefault="003E2806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(e.g.</w:t>
            </w:r>
            <w:r w:rsidR="007D59C2">
              <w:rPr>
                <w:rFonts w:ascii="Arial" w:hAnsi="Arial" w:cs="Arial"/>
                <w:lang w:val="en-US"/>
              </w:rPr>
              <w:t xml:space="preserve"> test or specially instrumented assemblies</w:t>
            </w:r>
            <w:r w:rsidR="00081E76">
              <w:rPr>
                <w:rFonts w:ascii="Arial" w:hAnsi="Arial" w:cs="Arial"/>
                <w:lang w:val="en-US"/>
              </w:rPr>
              <w:t>, fuelled pilot rod)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4D9B3101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3A7A5D7F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E556FBE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23.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EACABC8" w14:textId="6E3E3455" w:rsidR="001865D8" w:rsidRDefault="001865D8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MEANS OF </w:t>
            </w:r>
            <w:r w:rsidR="006706E5">
              <w:rPr>
                <w:rFonts w:ascii="Arial" w:hAnsi="Arial" w:cs="Arial"/>
                <w:lang w:val="en-US"/>
              </w:rPr>
              <w:t xml:space="preserve">QUALIFYING </w:t>
            </w:r>
            <w:r>
              <w:rPr>
                <w:rFonts w:ascii="Arial" w:hAnsi="Arial" w:cs="Arial"/>
                <w:lang w:val="en-US"/>
              </w:rPr>
              <w:t>NUCLEAR MATERIAL/FUEL IDENTIFICATION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2146F6E4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58C8D8C5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361B4B8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24.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65EB9AE" w14:textId="0D97F073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OTHER </w:t>
            </w:r>
            <w:r w:rsidR="001B372C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IN THE FACILITY</w:t>
            </w:r>
          </w:p>
          <w:p w14:paraId="0B0622F4" w14:textId="77777777" w:rsidR="001865D8" w:rsidRDefault="001865D8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(each separately identified)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05779CD9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1780EC2D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C30D04A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25.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7B36EBD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CORE DIAGRAM</w:t>
            </w:r>
          </w:p>
          <w:p w14:paraId="69AC29EA" w14:textId="77777777" w:rsidR="001865D8" w:rsidRDefault="001865D8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(for each critical assembly showing the general disposition, core support structure, shielding and heat removal arrangements, channels for fuel elements or sub-assemblies, control rods, moderator, reflector, beam tubes, dimensions, etc.) 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0CD0ED5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A80B83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462F168D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6AC4614A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7F142BA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26.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D99C53F" w14:textId="77777777" w:rsidR="001865D8" w:rsidRDefault="001865D8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RANGES OF CRITICAL MASS AND MAXIMUM RADIUS 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F30B609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33FC0FB8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AD554EA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27.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A6B3F5E" w14:textId="77777777" w:rsidR="001865D8" w:rsidRDefault="001865D8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DESCRIPTION OF MOST COMMON CONFIGURATIONS</w:t>
            </w:r>
          </w:p>
          <w:p w14:paraId="3527403E" w14:textId="61234A26" w:rsidR="00DA208B" w:rsidRDefault="00DA208B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3DD85CF2" w14:textId="6F57BF29" w:rsidR="001865D8" w:rsidRDefault="7EE22C85" w:rsidP="795276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DRAWING(S)</w:t>
            </w:r>
            <w:r w:rsidR="0443CA2A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ATTACHED UNDER REF. NOs.</w:t>
            </w:r>
          </w:p>
          <w:p w14:paraId="30728243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23387CEE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7F3D55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28.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ECB160A" w14:textId="1A2A7250" w:rsidR="001865D8" w:rsidRDefault="001865D8" w:rsidP="27AB80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7AB80ED">
              <w:rPr>
                <w:rFonts w:ascii="Arial" w:hAnsi="Arial" w:cs="Arial"/>
                <w:sz w:val="16"/>
                <w:szCs w:val="16"/>
                <w:lang w:val="en-US"/>
              </w:rPr>
              <w:t>AVERAGE MEAN NEUTRON FLUX IN THE CORE: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40193CA6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27AB80ED" w14:paraId="4B810CD0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0EDF792" w14:textId="2F484AF9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BA3E7CA" w14:textId="063EECA1" w:rsidR="1D5067BA" w:rsidRDefault="1D5067BA" w:rsidP="27AB80E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Thermal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3D6F8E65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3B365880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2F19F5DA" w14:textId="697D95A2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31E0DB93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16B1BB1" w14:textId="38A218D9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B4662DC" w14:textId="69BA97B5" w:rsidR="1D5067BA" w:rsidRDefault="1D5067BA" w:rsidP="27AB80E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Fast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0DAC9EFC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2B1E3E72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14D76447" w14:textId="22DAE20E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1865D8" w14:paraId="1396DEDD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91D7B0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29.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F4B3B85" w14:textId="439BDFB1" w:rsidR="001865D8" w:rsidRDefault="001865D8" w:rsidP="27AB80ED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27AB80ED">
              <w:rPr>
                <w:rFonts w:ascii="Arial" w:hAnsi="Arial" w:cs="Arial"/>
                <w:lang w:val="en-US"/>
              </w:rPr>
              <w:t>INSTRUMENTATION FOR MEASURING NEUTRON AND GAMMA FLUX: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44372BC4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27AB80ED" w14:paraId="1947D1C3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2D8095D" w14:textId="7B6DB6EF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60F47C8" w14:textId="0C330FD7" w:rsidR="02D35627" w:rsidRDefault="02D35627" w:rsidP="27AB80ED">
            <w:pPr>
              <w:pStyle w:val="BalloonText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27AB80ED">
              <w:rPr>
                <w:rFonts w:ascii="Arial" w:hAnsi="Arial" w:cs="Arial"/>
                <w:lang w:val="en-US"/>
              </w:rPr>
              <w:t>Accuracy and type of principal instruments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66C67153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2DEB823E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0363CA43" w14:textId="71CEF5DA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27AB80ED" w14:paraId="4C168753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8FB8D18" w14:textId="336D082A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1FC778B" w14:textId="05F6D3B9" w:rsidR="02D35627" w:rsidRDefault="02D35627" w:rsidP="27AB80ED">
            <w:pPr>
              <w:pStyle w:val="BalloonText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27AB80ED">
              <w:rPr>
                <w:rFonts w:ascii="Arial" w:hAnsi="Arial" w:cs="Arial"/>
                <w:lang w:val="en-US"/>
              </w:rPr>
              <w:t>Location of indicator and recorder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1761EF37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2446FE5D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053C005C" w14:textId="15F4C97C" w:rsidR="27AB80ED" w:rsidRDefault="27AB80ED" w:rsidP="27AB80E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1865D8" w14:paraId="257DD3AD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DF083E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30.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F00F090" w14:textId="43216EAF" w:rsidR="001865D8" w:rsidRDefault="003B574E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</w:t>
            </w:r>
            <w:r w:rsidR="00E45E06">
              <w:rPr>
                <w:rFonts w:ascii="Arial" w:hAnsi="Arial" w:cs="Arial"/>
                <w:lang w:val="en-US"/>
              </w:rPr>
              <w:t xml:space="preserve">AGRAM OF </w:t>
            </w:r>
            <w:r w:rsidR="001865D8">
              <w:rPr>
                <w:rFonts w:ascii="Arial" w:hAnsi="Arial" w:cs="Arial"/>
                <w:lang w:val="en-US"/>
              </w:rPr>
              <w:t>RADIATION LEVEL OUTSIDE/INSIDE SHIELDING AT SPECIFIED PLACES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2198E44" w14:textId="23661760" w:rsidR="001865D8" w:rsidRDefault="7EE22C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RADIATION LEVEL DIAGRAM(S)</w:t>
            </w:r>
            <w:r w:rsidR="0443CA2A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ATTACHED UNDER REF. NOs.</w:t>
            </w:r>
          </w:p>
          <w:p w14:paraId="3973AB4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2762BBA6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72E5F60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lastRenderedPageBreak/>
              <w:t>31.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90DC34F" w14:textId="1036C175" w:rsidR="00EA766B" w:rsidRPr="00EA766B" w:rsidRDefault="00EA766B" w:rsidP="00EA766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766B">
              <w:rPr>
                <w:rFonts w:ascii="Arial" w:hAnsi="Arial" w:cs="Arial"/>
                <w:sz w:val="16"/>
                <w:szCs w:val="16"/>
                <w:lang w:val="en-US"/>
              </w:rPr>
              <w:t xml:space="preserve">MAXIMUM RADIATION DOSE RATE OF FUEL </w:t>
            </w:r>
            <w:r w:rsidR="00A26EC5">
              <w:rPr>
                <w:rFonts w:ascii="Arial" w:hAnsi="Arial" w:cs="Arial"/>
                <w:sz w:val="16"/>
                <w:szCs w:val="16"/>
                <w:lang w:val="en-US"/>
              </w:rPr>
              <w:t xml:space="preserve">BLANKET </w:t>
            </w:r>
            <w:r w:rsidRPr="00EA766B">
              <w:rPr>
                <w:rFonts w:ascii="Arial" w:hAnsi="Arial" w:cs="Arial"/>
                <w:sz w:val="16"/>
                <w:szCs w:val="16"/>
                <w:lang w:val="en-US"/>
              </w:rPr>
              <w:t>AFTER REFUELLING</w:t>
            </w:r>
          </w:p>
          <w:p w14:paraId="200A9AF2" w14:textId="276EEB3E" w:rsidR="001865D8" w:rsidRDefault="00EA766B" w:rsidP="00EA766B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7952766C">
              <w:rPr>
                <w:rFonts w:ascii="Arial" w:hAnsi="Arial" w:cs="Arial"/>
                <w:lang w:val="en-US"/>
              </w:rPr>
              <w:t>(at the surface and at a distance of 1 metr</w:t>
            </w:r>
            <w:r w:rsidR="795AF4A5" w:rsidRPr="7952766C">
              <w:rPr>
                <w:rFonts w:ascii="Arial" w:hAnsi="Arial" w:cs="Arial"/>
                <w:lang w:val="en-US"/>
              </w:rPr>
              <w:t>e</w:t>
            </w:r>
            <w:r w:rsidRPr="7952766C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1E70975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158EC23B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1C5A999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32.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7080156" w14:textId="614E247B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SCHEMATIC FLOWSHEET FOR </w:t>
            </w:r>
            <w:r w:rsidR="004D7D24">
              <w:rPr>
                <w:rFonts w:ascii="Arial" w:hAnsi="Arial" w:cs="Arial"/>
                <w:sz w:val="16"/>
                <w:szCs w:val="16"/>
                <w:lang w:val="en-US"/>
              </w:rPr>
              <w:t>QUALI</w:t>
            </w:r>
            <w:r w:rsidR="00332513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4D7D24">
              <w:rPr>
                <w:rFonts w:ascii="Arial" w:hAnsi="Arial" w:cs="Arial"/>
                <w:sz w:val="16"/>
                <w:szCs w:val="16"/>
                <w:lang w:val="en-US"/>
              </w:rPr>
              <w:t>YING</w:t>
            </w:r>
            <w:r w:rsidR="0033251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  <w:r w:rsidR="00332513">
              <w:rPr>
                <w:rFonts w:ascii="Arial" w:hAnsi="Arial" w:cs="Arial"/>
                <w:sz w:val="16"/>
                <w:szCs w:val="16"/>
                <w:lang w:val="en-US"/>
              </w:rPr>
              <w:t xml:space="preserve"> FOR OPERATOR PURPOSES</w:t>
            </w:r>
          </w:p>
          <w:p w14:paraId="39282745" w14:textId="05EDA5B1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7AB80ED">
              <w:rPr>
                <w:rFonts w:ascii="Arial" w:hAnsi="Arial" w:cs="Arial"/>
                <w:sz w:val="16"/>
                <w:szCs w:val="16"/>
                <w:lang w:val="en-US"/>
              </w:rPr>
              <w:t>(identif</w:t>
            </w:r>
            <w:r w:rsidR="008E22CB" w:rsidRPr="27AB80ED">
              <w:rPr>
                <w:rFonts w:ascii="Arial" w:hAnsi="Arial" w:cs="Arial"/>
                <w:sz w:val="16"/>
                <w:szCs w:val="16"/>
                <w:lang w:val="en-US"/>
              </w:rPr>
              <w:t>ying</w:t>
            </w:r>
            <w:r w:rsidRPr="27AB80ED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40441DC9" w14:textId="03A7BD97" w:rsidR="001865D8" w:rsidRDefault="001865D8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3ED4FB98" w14:textId="7692A844" w:rsidR="001865D8" w:rsidRPr="002F7C48" w:rsidRDefault="7EE22C85" w:rsidP="002F7C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FLOWSHEET(S) FOR NORMAL OPERATION</w:t>
            </w:r>
            <w:r w:rsidR="216E7C6E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ATTACHED UNDER REF. NOs.</w:t>
            </w:r>
          </w:p>
          <w:p w14:paraId="0BC4BCE1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27AB80ED" w14:paraId="298136AB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0ED9374" w14:textId="29FF3B28" w:rsidR="27AB80ED" w:rsidRDefault="27AB80ED" w:rsidP="27AB80ED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98C0ACC" w14:textId="54B67F9D" w:rsidR="2682D0F5" w:rsidRDefault="2682D0F5" w:rsidP="27AB80E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Measurement points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C497F1D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603B66B2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0B0CE45B" w14:textId="1CEF5DB9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27AB80ED" w14:paraId="52ED8DEE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EB4930D" w14:textId="02FE5E99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118FF86" w14:textId="0907FB9D" w:rsidR="382324B6" w:rsidRDefault="382324B6" w:rsidP="27AB80E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Accountability areas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3FF08880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145E034D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0FDFF083" w14:textId="36C5FAC0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27AB80ED" w14:paraId="041F328F" w14:textId="77777777" w:rsidTr="44538037">
        <w:trPr>
          <w:trHeight w:val="300"/>
        </w:trPr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57AD986" w14:textId="19006F5D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0DED220" w14:textId="41C9BD8F" w:rsidR="382324B6" w:rsidRDefault="382324B6" w:rsidP="27AB80E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27AB80ED">
              <w:rPr>
                <w:rFonts w:ascii="Arial" w:hAnsi="Arial" w:cs="Arial"/>
                <w:sz w:val="16"/>
                <w:szCs w:val="16"/>
              </w:rPr>
              <w:t>Inventory location, etc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65259AB8" w14:textId="77777777" w:rsidR="27AB80ED" w:rsidRDefault="27AB80ED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3750C817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68498187" w14:textId="3FB8D388" w:rsidR="27AB80ED" w:rsidRDefault="27AB80ED" w:rsidP="27AB80E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865D8" w14:paraId="6C1CF352" w14:textId="77777777" w:rsidTr="4453803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0BE17A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33.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9DCFFC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INVENTORY</w:t>
            </w:r>
          </w:p>
          <w:p w14:paraId="3C40D57B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E4AAED8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State quantity range and approximate uranium enrichment and plutonium content for: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3222622C" w14:textId="77777777" w:rsidR="001865D8" w:rsidRDefault="001865D8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</w:tc>
      </w:tr>
      <w:tr w:rsidR="001865D8" w14:paraId="6E05B523" w14:textId="77777777" w:rsidTr="44538037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DAF799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FD95A5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CBC4A" w14:textId="3C61BABB" w:rsidR="001865D8" w:rsidRDefault="005F24D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Qualifying n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>uclear material storage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6802B31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18675C6A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C0304B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D8A3D7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25455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Core area(s)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E3A29E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67AEE0C0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05116F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1EACE0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DF91F" w14:textId="3B8EBC3C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Assembly cor</w:t>
            </w:r>
            <w:r w:rsidR="003566D3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F7ADE4C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661591D6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AF1091B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BF7251A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73D8B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Other locations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4E0FB4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11D7EAB7" w14:textId="77777777" w:rsidTr="4453803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488A8EA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34.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9C5019B" w14:textId="7F551C13" w:rsidR="001865D8" w:rsidRDefault="003566D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45DB8707" w14:textId="77777777" w:rsidR="001865D8" w:rsidRDefault="001865D8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</w:tc>
      </w:tr>
      <w:tr w:rsidR="001865D8" w14:paraId="0202D6F7" w14:textId="77777777" w:rsidTr="44538037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35439C9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1399C8C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7A078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Packaging</w:t>
            </w:r>
          </w:p>
          <w:p w14:paraId="5313EDF0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(description)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E9C01EE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397F31B3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1FD6A7E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1EB366C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A04D0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Storage plan and arrangements</w:t>
            </w:r>
          </w:p>
          <w:p w14:paraId="2793A521" w14:textId="4407927C" w:rsidR="00783CFC" w:rsidRDefault="00783C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63298EF" w14:textId="3298DE9A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DRAWING(S) ATTACHED</w:t>
            </w:r>
          </w:p>
          <w:p w14:paraId="3E2200A3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500D6893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FA27A9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746CA06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14515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Capacity of storage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E842F0B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2BEAE808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D71B65B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E6D8A8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9976B" w14:textId="4968BED0" w:rsidR="001865D8" w:rsidRDefault="00326C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Qualifying n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>uclear material preparation</w:t>
            </w:r>
          </w:p>
          <w:p w14:paraId="2CE2CD4C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(description and identification of layout and general arrangement)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3EAA5E4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6D17D13B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DD44A54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35.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434670A" w14:textId="50A54BAE" w:rsidR="001865D8" w:rsidRDefault="00E81E5A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44538037">
              <w:rPr>
                <w:rFonts w:ascii="Arial" w:hAnsi="Arial" w:cs="Arial"/>
                <w:lang w:val="en-US"/>
              </w:rPr>
              <w:t xml:space="preserve">DRAWINGS OF </w:t>
            </w:r>
            <w:r w:rsidR="001865D8" w:rsidRPr="44538037">
              <w:rPr>
                <w:rFonts w:ascii="Arial" w:hAnsi="Arial" w:cs="Arial"/>
                <w:lang w:val="en-US"/>
              </w:rPr>
              <w:t>FUEL TRANSFER EQUIPMENT, IF ANY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69619B1C" w14:textId="3EAEDC5F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DRAWING(S) ATTACHE</w:t>
            </w:r>
            <w:r w:rsidR="00E81E5A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  <w:p w14:paraId="60886F04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6E49C4C7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5C2AA09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36.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80200CC" w14:textId="4AAB2AA9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ROUTES FOLLOWED BY </w:t>
            </w:r>
            <w:r w:rsidR="00E81E5A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5FE570AB" w14:textId="04083804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DRAWING(S) ATTACHED</w:t>
            </w:r>
          </w:p>
          <w:p w14:paraId="002032CE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1760219C" w14:textId="77777777" w:rsidTr="4453803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F0EEC20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37.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A8543CC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MAIN EQUIPMENT USED FOR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0586971F" w14:textId="77777777" w:rsidR="001865D8" w:rsidRDefault="001865D8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</w:tc>
      </w:tr>
      <w:tr w:rsidR="001865D8" w14:paraId="5E35679E" w14:textId="77777777" w:rsidTr="44538037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DF60AA1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3029BBA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D1539" w14:textId="09037EDF" w:rsidR="001865D8" w:rsidRDefault="3326BD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assembling qualifying </w:t>
            </w:r>
            <w:r w:rsidR="0384827D" w:rsidRPr="7952766C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="7EE22C85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uclear material 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4C3FFB4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08E2C6E0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1D50053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37A4785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68B37" w14:textId="3FB7C25E" w:rsidR="001865D8" w:rsidRDefault="3326BD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testing qualifying </w:t>
            </w:r>
            <w:r w:rsidR="0384827D" w:rsidRPr="7952766C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="7EE22C85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uclear material 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CE784E9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26E688DC" w14:textId="77777777" w:rsidTr="44538037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EF425F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7613D1C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246FE" w14:textId="6AB5AC35" w:rsidR="001865D8" w:rsidRDefault="3326BD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measuring qualifying </w:t>
            </w:r>
            <w:r w:rsidR="2EEF7786" w:rsidRPr="7952766C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="7EE22C85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uclear material 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31A66C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</w:tbl>
    <w:p w14:paraId="751D3736" w14:textId="77777777" w:rsidR="001865D8" w:rsidRDefault="001865D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851"/>
        <w:gridCol w:w="6049"/>
      </w:tblGrid>
      <w:tr w:rsidR="001865D8" w14:paraId="23014612" w14:textId="77777777" w:rsidTr="00996D5F">
        <w:trPr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14:paraId="7CDC1AE9" w14:textId="77777777" w:rsidR="001865D8" w:rsidRDefault="001865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PROTECTION AND SAFETY MEASURES</w:t>
            </w:r>
          </w:p>
        </w:tc>
      </w:tr>
      <w:tr w:rsidR="001865D8" w14:paraId="44B911E4" w14:textId="77777777" w:rsidTr="00996D5F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2E9E9E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38.</w:t>
            </w:r>
          </w:p>
        </w:tc>
        <w:tc>
          <w:tcPr>
            <w:tcW w:w="3851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2BEC95C" w14:textId="0C189EF5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BASIC MEASURES FOR PHYSICAL PROTECTION OF </w:t>
            </w:r>
            <w:r w:rsidR="00764008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4C3FC017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5BF8D42F" w14:textId="77777777" w:rsidTr="00996D5F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AF02203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39.</w:t>
            </w:r>
          </w:p>
        </w:tc>
        <w:tc>
          <w:tcPr>
            <w:tcW w:w="3851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F2F57FD" w14:textId="1F0D548F" w:rsidR="001865D8" w:rsidRDefault="001865D8" w:rsidP="00262FC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SPECIFIC HEALTH AND SAFETY RULES FOR INSPECTOR COMPLIANCE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764F518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73F0E504" w14:textId="77777777" w:rsidR="001865D8" w:rsidRDefault="001865D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14"/>
        <w:gridCol w:w="649"/>
        <w:gridCol w:w="3202"/>
        <w:gridCol w:w="6049"/>
      </w:tblGrid>
      <w:tr w:rsidR="001865D8" w14:paraId="2C38AC70" w14:textId="77777777" w:rsidTr="44538037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B8EB167" w14:textId="373A6CE9" w:rsidR="001865D8" w:rsidRDefault="001865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ACCOUNTANCY AND CONTROL</w:t>
            </w:r>
            <w:r w:rsidR="0066434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OF QUALIFYING NUCLEAR MATERIAL</w:t>
            </w:r>
          </w:p>
        </w:tc>
      </w:tr>
      <w:tr w:rsidR="001865D8" w14:paraId="67F45E8B" w14:textId="77777777" w:rsidTr="4453803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53C0D72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40.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BDC9034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SYSTEM DESCRIPTION</w:t>
            </w:r>
          </w:p>
          <w:p w14:paraId="381DC551" w14:textId="75EDFFAD" w:rsidR="001865D8" w:rsidRDefault="19BFB0CB" w:rsidP="795276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001865D8" w:rsidRPr="44538037">
              <w:rPr>
                <w:rFonts w:ascii="Arial" w:hAnsi="Arial" w:cs="Arial"/>
                <w:sz w:val="16"/>
                <w:szCs w:val="16"/>
                <w:lang w:val="en-US"/>
              </w:rPr>
              <w:t>escr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>ibe the</w:t>
            </w:r>
            <w:r w:rsidR="07B6C378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15D21A9E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7EE22C85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accountancy </w:t>
            </w:r>
            <w:proofErr w:type="spellStart"/>
            <w:proofErr w:type="gramStart"/>
            <w:r w:rsidR="7EE22C85" w:rsidRPr="44538037">
              <w:rPr>
                <w:rFonts w:ascii="Arial" w:hAnsi="Arial" w:cs="Arial"/>
                <w:sz w:val="16"/>
                <w:szCs w:val="16"/>
                <w:lang w:val="en-US"/>
              </w:rPr>
              <w:t>system;method</w:t>
            </w:r>
            <w:proofErr w:type="spellEnd"/>
            <w:proofErr w:type="gramEnd"/>
            <w:r w:rsidR="7EE22C85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of recording and reporting accountancy data;</w:t>
            </w:r>
            <w:r w:rsidR="15D21A9E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and</w:t>
            </w:r>
            <w:r w:rsidR="043C0482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7EE22C85" w:rsidRPr="44538037">
              <w:rPr>
                <w:rFonts w:ascii="Arial" w:hAnsi="Arial" w:cs="Arial"/>
                <w:sz w:val="16"/>
                <w:szCs w:val="16"/>
                <w:lang w:val="en-US"/>
              </w:rPr>
              <w:t>procedures for account adjustment after inventory</w:t>
            </w:r>
            <w:r w:rsidR="7B0274C2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change</w:t>
            </w:r>
            <w:r w:rsidR="7EE22C85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and </w:t>
            </w:r>
            <w:r w:rsidR="6DC79246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for </w:t>
            </w:r>
            <w:r w:rsidR="7EE22C85" w:rsidRPr="44538037">
              <w:rPr>
                <w:rFonts w:ascii="Arial" w:hAnsi="Arial" w:cs="Arial"/>
                <w:sz w:val="16"/>
                <w:szCs w:val="16"/>
                <w:lang w:val="en-US"/>
              </w:rPr>
              <w:t>correction of mistakes, etc.</w:t>
            </w:r>
          </w:p>
          <w:p w14:paraId="3CB7236D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under the following headings:</w:t>
            </w:r>
          </w:p>
          <w:p w14:paraId="6927905C" w14:textId="6721DB1D" w:rsidR="00854E92" w:rsidRDefault="713D61FB" w:rsidP="795276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(include specimen forms</w:t>
            </w:r>
            <w:r w:rsidR="53F5E408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for all procedures</w:t>
            </w:r>
            <w:r w:rsidRPr="7952766C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  <w:r w:rsidR="3ECBF118" w:rsidRPr="7952766C">
              <w:rPr>
                <w:rFonts w:ascii="Arial" w:hAnsi="Arial" w:cs="Arial"/>
                <w:sz w:val="16"/>
                <w:szCs w:val="16"/>
                <w:lang w:val="en-US"/>
              </w:rPr>
              <w:t xml:space="preserve"> –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2DDA14C1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SPECIMEN FORMS USED IN ALL PROCEDURES ATTACHED UNDER</w:t>
            </w:r>
          </w:p>
          <w:p w14:paraId="225B0935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REF. </w:t>
            </w:r>
            <w:r w:rsidR="00A80B83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197CE89C" w14:textId="77777777" w:rsidR="001865D8" w:rsidRDefault="001865D8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</w:tc>
      </w:tr>
      <w:tr w:rsidR="001865D8" w14:paraId="62DD8943" w14:textId="77777777" w:rsidTr="44538037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4DBEB5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3E03137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CBED4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BC1BF8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02B68B88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7E7CCC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2A77DF4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7D20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Receipts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16249D1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23746222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013812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74E771B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C31A9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Shipments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849D4C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7B3E4D47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2E580A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9855963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31930" w14:textId="2652713B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>Physical inventory</w:t>
            </w:r>
            <w:r w:rsidR="2DE5131D" w:rsidRPr="44538037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5304CABF" w14:textId="04553AE2" w:rsidR="001865D8" w:rsidRDefault="001865D8" w:rsidP="445380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>Descri</w:t>
            </w:r>
            <w:r w:rsidR="4A9526F7" w:rsidRPr="44538037">
              <w:rPr>
                <w:rFonts w:ascii="Arial" w:hAnsi="Arial" w:cs="Arial"/>
                <w:sz w:val="16"/>
                <w:szCs w:val="16"/>
                <w:lang w:val="en-US"/>
              </w:rPr>
              <w:t>be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procedures, scheduled frequency, methods of operator’s inventory taking (both for item and/or bulk accountancy), including relevant assay methods and expected accuracy, access to </w:t>
            </w:r>
            <w:r w:rsidR="51D4B18F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material, methods of verification of </w:t>
            </w:r>
            <w:r w:rsidR="14FB5B00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>nuclear material in the core</w:t>
            </w:r>
            <w:r w:rsidR="14FB5B00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and list major </w:t>
            </w:r>
            <w:r w:rsidR="0FA1AE6F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items of equipment regarded as qualifying nuclear material </w:t>
            </w:r>
            <w:r w:rsidR="422C4E92" w:rsidRPr="44538037">
              <w:rPr>
                <w:rFonts w:ascii="Arial" w:hAnsi="Arial" w:cs="Arial"/>
                <w:sz w:val="16"/>
                <w:szCs w:val="16"/>
                <w:lang w:val="en-US"/>
              </w:rPr>
              <w:t>containers.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06B4173" w14:textId="11203F1F" w:rsidR="001865D8" w:rsidRPr="00E30AEB" w:rsidRDefault="72968F17" w:rsidP="00E30A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6D20837">
              <w:rPr>
                <w:rFonts w:ascii="Arial" w:hAnsi="Arial" w:cs="Arial"/>
                <w:sz w:val="16"/>
                <w:szCs w:val="16"/>
              </w:rPr>
              <w:t xml:space="preserve">UNDER REF. </w:t>
            </w:r>
            <w:proofErr w:type="spellStart"/>
            <w:r w:rsidRPr="56D20837">
              <w:rPr>
                <w:rFonts w:ascii="Arial" w:hAnsi="Arial" w:cs="Arial"/>
                <w:sz w:val="16"/>
                <w:szCs w:val="16"/>
              </w:rPr>
              <w:t>NOs.</w:t>
            </w:r>
            <w:proofErr w:type="spellEnd"/>
          </w:p>
          <w:p w14:paraId="7DBA9DA2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62AAB0F3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0279FB2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B262FBB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1D805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Operational records and accounting records</w:t>
            </w:r>
          </w:p>
          <w:p w14:paraId="28C935C6" w14:textId="3274B66F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(including method of adjustment or correction</w:t>
            </w:r>
            <w:r w:rsidR="0020356F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place of preservation and language)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A20AD71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178E4F02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9533F81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41.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9B820EA" w14:textId="7AD5C955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HOW OFTEN IS </w:t>
            </w:r>
            <w:r w:rsidR="0022472A"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CORE DISASSEMBLED TO PERMIT THE VERIFICATION OF CONTAINED </w:t>
            </w:r>
            <w:r w:rsidR="0022472A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47D37DC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76EE4C8F" w14:textId="77777777" w:rsidTr="4453803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979CD4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42.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0C4F68E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FEATURES RELATED TO CONTAINMENT AND SURVEILLANCE MEASURES</w:t>
            </w:r>
          </w:p>
          <w:p w14:paraId="7F3396A6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(general description of applied or possible measures)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14:paraId="7927622D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865D8" w14:paraId="7D4C84F5" w14:textId="77777777" w:rsidTr="4453803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EFBFFAA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43.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8BDE06" w14:textId="2CDA5D34" w:rsidR="001865D8" w:rsidRDefault="7EE22C8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FOR EACH MEASUREMENT POINT OF </w:t>
            </w:r>
            <w:r w:rsidR="7C285ED9"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AN 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>ACCOUNT</w:t>
            </w:r>
            <w:r w:rsidR="319E33D9" w:rsidRPr="44538037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AREA, IDENTIFIED UNDER Q</w:t>
            </w:r>
            <w:r w:rsidR="3A52042E" w:rsidRPr="44538037">
              <w:rPr>
                <w:rFonts w:ascii="Arial" w:hAnsi="Arial" w:cs="Arial"/>
                <w:sz w:val="16"/>
                <w:szCs w:val="16"/>
                <w:lang w:val="en-US"/>
              </w:rPr>
              <w:t>UESTION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32, </w:t>
            </w:r>
            <w:r w:rsidR="3A52042E" w:rsidRPr="44538037">
              <w:rPr>
                <w:rFonts w:ascii="Arial" w:hAnsi="Arial" w:cs="Arial"/>
                <w:sz w:val="16"/>
                <w:szCs w:val="16"/>
                <w:lang w:val="en-US"/>
              </w:rPr>
              <w:t>PROVIDE</w:t>
            </w:r>
            <w:r w:rsidRPr="44538037">
              <w:rPr>
                <w:rFonts w:ascii="Arial" w:hAnsi="Arial" w:cs="Arial"/>
                <w:sz w:val="16"/>
                <w:szCs w:val="16"/>
                <w:lang w:val="en-US"/>
              </w:rPr>
              <w:t xml:space="preserve"> THE FOLLOWING</w:t>
            </w:r>
          </w:p>
          <w:p w14:paraId="54D147AC" w14:textId="611233C3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(if applicable)</w:t>
            </w:r>
            <w:r w:rsidR="004059CF">
              <w:rPr>
                <w:rFonts w:ascii="Arial" w:hAnsi="Arial" w:cs="Arial"/>
                <w:sz w:val="16"/>
                <w:szCs w:val="16"/>
                <w:lang w:val="en-US"/>
              </w:rPr>
              <w:t xml:space="preserve"> and a</w:t>
            </w:r>
            <w:r w:rsidR="00936D9C">
              <w:rPr>
                <w:rFonts w:ascii="Arial" w:hAnsi="Arial" w:cs="Arial"/>
                <w:sz w:val="16"/>
                <w:szCs w:val="16"/>
                <w:lang w:val="en-US"/>
              </w:rPr>
              <w:t>ttach drawings (if necessary)</w:t>
            </w:r>
          </w:p>
          <w:p w14:paraId="7BB773DD" w14:textId="77777777" w:rsidR="00602F57" w:rsidRDefault="00602F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05C3F94" w14:textId="7E7F204D" w:rsidR="00602F57" w:rsidRPr="00D10B9C" w:rsidRDefault="00D10B9C" w:rsidP="00D10B9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Total number of measurement points</w:t>
            </w:r>
            <w:r w:rsidR="00602F57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3CC13A87" w14:textId="10AAAADD" w:rsidR="001865D8" w:rsidRDefault="536EE0A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56D20837">
              <w:rPr>
                <w:rFonts w:ascii="Arial" w:hAnsi="Arial" w:cs="Arial"/>
                <w:sz w:val="16"/>
                <w:szCs w:val="16"/>
                <w:lang w:val="en-US"/>
              </w:rPr>
              <w:t>UNDER REF. NOs.</w:t>
            </w:r>
          </w:p>
          <w:p w14:paraId="5BEF102D" w14:textId="77777777" w:rsidR="001865D8" w:rsidRDefault="001865D8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</w:tc>
      </w:tr>
      <w:tr w:rsidR="001865D8" w14:paraId="087F0FD1" w14:textId="77777777" w:rsidTr="44538037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B959972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bookmarkStart w:id="13" w:name="start43"/>
            <w:bookmarkEnd w:id="13"/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52CA0BA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ED238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of location, type, identification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5736F3C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3D2E9167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D8E6F30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C4C4900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94032" w14:textId="010634DB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Anticipated types of inventory change and </w:t>
            </w:r>
            <w:r w:rsidR="00DB69EC">
              <w:rPr>
                <w:rFonts w:ascii="Arial" w:hAnsi="Arial" w:cs="Arial"/>
                <w:sz w:val="16"/>
                <w:szCs w:val="16"/>
                <w:lang w:val="en-US"/>
              </w:rPr>
              <w:t xml:space="preserve">whether </w:t>
            </w:r>
            <w:r w:rsidR="003975E5"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measurement point</w:t>
            </w:r>
            <w:r w:rsidR="003975E5">
              <w:rPr>
                <w:rFonts w:ascii="Arial" w:hAnsi="Arial" w:cs="Arial"/>
                <w:sz w:val="16"/>
                <w:szCs w:val="16"/>
                <w:lang w:val="en-US"/>
              </w:rPr>
              <w:t xml:space="preserve"> can be used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for physical inventory taking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34084AB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70D8AE53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E8CEADE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F1B274E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FC151" w14:textId="55C43281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Physical and chemical form of </w:t>
            </w:r>
            <w:r w:rsidR="00FD5FDA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  <w:p w14:paraId="4A67FC1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(with cladding materials description)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23E087F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19B3C009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3A49D37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D301296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5C288" w14:textId="23B3F251" w:rsidR="001865D8" w:rsidRDefault="00FD5FD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Qualifying n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>uclear material containers, packaging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434692C" w14:textId="73C477BD" w:rsidR="001865D8" w:rsidRDefault="001865D8" w:rsidP="795276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7EE22C85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EE22C85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EE22C85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EE22C85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EE22C85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865D8" w14:paraId="34202042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FDAE74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BE71F47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7BF2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Sampling procedure and equipment used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A5C5B1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1DEB763C" w14:textId="77777777" w:rsidTr="44538037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F824AB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478ED93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F08DA" w14:textId="18A0D53E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Measurement methods</w:t>
            </w:r>
            <w:r w:rsidR="009F2BE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and equipment used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34374FB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4DB42066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D23A659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BB19A46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81F4F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Source and level of random and systematic errors</w:t>
            </w:r>
          </w:p>
          <w:p w14:paraId="1655F62A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(measurements)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AD16246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574C41E8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24BC46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FBA1A46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EE97D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Technique and frequency of calibration of equipment used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2A0363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5E305E67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3893308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1778AE7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ix)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8A75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Method of converting source data to batch data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6D7C1BE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643A775B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0A28118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53F29DE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613AD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Means of batch identification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C9D93C4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36BC48FE" w14:textId="77777777" w:rsidTr="44538037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201BDE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7DEB9E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DD5B7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Anticipated batch flow rate per year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A4C9351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4A7DFFE7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0490572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C62EA10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A4732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Anticipated number of items per flow and inventory batch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A4A2BC5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5582156A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ECF2AD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CAC5A58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2B7B1" w14:textId="1FF56BAA" w:rsidR="001865D8" w:rsidRDefault="007322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Category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 xml:space="preserve">, composition and quantity of </w:t>
            </w:r>
            <w:r w:rsidR="000E7C06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>nuclear material per batch (</w:t>
            </w:r>
            <w:r w:rsidR="001F1336">
              <w:rPr>
                <w:rFonts w:ascii="Arial" w:hAnsi="Arial" w:cs="Arial"/>
                <w:sz w:val="16"/>
                <w:szCs w:val="16"/>
                <w:lang w:val="en-US"/>
              </w:rPr>
              <w:t>including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 xml:space="preserve"> batch data, total weight of </w:t>
            </w:r>
            <w:r w:rsidR="001F1336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in item, and the isotopic composition (for uranium), and </w:t>
            </w:r>
            <w:r w:rsidR="00F9457F">
              <w:rPr>
                <w:rFonts w:ascii="Arial" w:hAnsi="Arial" w:cs="Arial"/>
                <w:sz w:val="16"/>
                <w:szCs w:val="16"/>
                <w:lang w:val="en-US"/>
              </w:rPr>
              <w:t>plutonium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 xml:space="preserve"> content, when appropriate; form of </w:t>
            </w:r>
            <w:r w:rsidR="00213136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1865D8">
              <w:rPr>
                <w:rFonts w:ascii="Arial" w:hAnsi="Arial" w:cs="Arial"/>
                <w:sz w:val="16"/>
                <w:szCs w:val="16"/>
                <w:lang w:val="en-US"/>
              </w:rPr>
              <w:t>nuclear material)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81DACFB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865D8" w14:paraId="78904F9D" w14:textId="77777777" w:rsidTr="4453803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A7C637D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101A667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977CA" w14:textId="77777777" w:rsidR="001865D8" w:rsidRDefault="001865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Features related to containment-surveillance measures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E5546F8" w14:textId="77777777" w:rsidR="001865D8" w:rsidRDefault="001865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Start w:id="14" w:name="end43"/>
            <w:bookmarkEnd w:id="14"/>
          </w:p>
        </w:tc>
      </w:tr>
      <w:tr w:rsidR="009108FB" w14:paraId="273F401E" w14:textId="77777777" w:rsidTr="44538037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34B2ABA" w14:textId="77777777" w:rsidR="009108FB" w:rsidRDefault="009108FB" w:rsidP="009108F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B3029B" w14:textId="77777777" w:rsidR="009108FB" w:rsidRDefault="009108FB" w:rsidP="009108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7B067" w14:textId="77777777" w:rsidR="009108FB" w:rsidRDefault="009108FB" w:rsidP="009108FB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Press </w:t>
            </w:r>
            <w:proofErr w:type="spellStart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>ALT+b</w:t>
            </w:r>
            <w:proofErr w:type="spellEnd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 add block i) – xiv) for next measurement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DB72CD1" w14:textId="77777777" w:rsidR="009108FB" w:rsidRDefault="009108FB" w:rsidP="009108F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</w:p>
        </w:tc>
      </w:tr>
    </w:tbl>
    <w:p w14:paraId="408B91D8" w14:textId="77777777" w:rsidR="001865D8" w:rsidRDefault="001865D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1865D8" w14:paraId="17E7F455" w14:textId="77777777" w:rsidTr="7952766C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566E83B" w14:textId="77777777" w:rsidR="001865D8" w:rsidRDefault="002810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15" w:name="_Hlk39499188"/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POST-OPERATION</w:t>
            </w:r>
            <w:r w:rsidR="00EA766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</w:t>
            </w: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2810DC" w14:paraId="6363E30F" w14:textId="77777777" w:rsidTr="00DB6295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8950CA3" w14:textId="77777777" w:rsidR="002810DC" w:rsidRDefault="002810DC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44.</w:t>
            </w:r>
          </w:p>
        </w:tc>
        <w:tc>
          <w:tcPr>
            <w:tcW w:w="3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912A60D" w14:textId="77777777" w:rsidR="002810DC" w:rsidRPr="002810DC" w:rsidRDefault="002810DC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B791C95" w14:textId="77777777" w:rsidR="002810DC" w:rsidRPr="002810DC" w:rsidRDefault="002810DC" w:rsidP="002810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204A747F" w14:textId="77777777" w:rsidR="002810DC" w:rsidRPr="002810DC" w:rsidRDefault="002810DC" w:rsidP="002810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Decommissioned</w:t>
            </w:r>
          </w:p>
        </w:tc>
      </w:tr>
      <w:tr w:rsidR="002810DC" w14:paraId="151F4B0D" w14:textId="77777777" w:rsidTr="00DB6295">
        <w:trPr>
          <w:cantSplit/>
          <w:trHeight w:val="211"/>
        </w:trPr>
        <w:tc>
          <w:tcPr>
            <w:tcW w:w="526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A0A95C3" w14:textId="77777777" w:rsidR="002810DC" w:rsidRDefault="002810DC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65" w:type="dxa"/>
            <w:gridSpan w:val="2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3200F1D" w14:textId="77777777" w:rsidR="002810DC" w:rsidRPr="002810DC" w:rsidRDefault="002810DC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1C46D14" w14:textId="77777777" w:rsidR="002810DC" w:rsidRPr="002810DC" w:rsidRDefault="002810DC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461BFA47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0FF0AAFF" w14:textId="3A40F3D9" w:rsidR="002810DC" w:rsidRPr="002810DC" w:rsidRDefault="002810DC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6817D0BC" w14:textId="77777777" w:rsidR="002810DC" w:rsidRPr="002810DC" w:rsidRDefault="002810DC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461BFA47" w:rsidRPr="795276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952766C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1EDCBBDA" w14:textId="3F0B6942" w:rsidR="002810DC" w:rsidRPr="002810DC" w:rsidRDefault="002810DC" w:rsidP="795276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31715" w14:paraId="55DADB4B" w14:textId="77777777" w:rsidTr="7952766C">
        <w:trPr>
          <w:cantSplit/>
          <w:trHeight w:val="224"/>
        </w:trPr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C8EF5AE" w14:textId="77777777" w:rsidR="00631715" w:rsidRPr="002810DC" w:rsidRDefault="00631715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lang w:val="en-US" w:eastAsia="ja-JP"/>
              </w:rPr>
              <w:t>45.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3740ABF" w14:textId="79D50C6E" w:rsidR="00631715" w:rsidRPr="002810DC" w:rsidRDefault="00631715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DECOMMISSIONING PLAN</w:t>
            </w:r>
            <w:r w:rsidR="00080C40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INCLUDING</w:t>
            </w:r>
          </w:p>
          <w:p w14:paraId="55CD2903" w14:textId="77777777" w:rsidR="00631715" w:rsidRPr="002810DC" w:rsidRDefault="00631715" w:rsidP="00631715">
            <w:pPr>
              <w:pStyle w:val="ListParagraph"/>
              <w:autoSpaceDE w:val="0"/>
              <w:autoSpaceDN w:val="0"/>
              <w:adjustRightInd w:val="0"/>
              <w:spacing w:after="60"/>
              <w:ind w:left="5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3AAB39F2" w14:textId="77777777" w:rsidR="00631715" w:rsidRPr="002810DC" w:rsidRDefault="00631715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PLAN(</w:t>
            </w: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) ATTACHED UNDER REF. N</w:t>
            </w:r>
            <w:r w:rsidRPr="002810DC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s.</w:t>
            </w:r>
          </w:p>
        </w:tc>
      </w:tr>
      <w:tr w:rsidR="00631715" w14:paraId="096E9905" w14:textId="77777777" w:rsidTr="7952766C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81BB90B" w14:textId="77777777" w:rsidR="00631715" w:rsidRPr="002810DC" w:rsidRDefault="00631715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A96AAF1" w14:textId="77777777" w:rsidR="00631715" w:rsidRPr="00631715" w:rsidRDefault="00631715" w:rsidP="0063171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8D87C" w14:textId="77777777" w:rsidR="00631715" w:rsidRPr="002810DC" w:rsidRDefault="00631715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705ED55" w14:textId="77777777" w:rsidR="00631715" w:rsidRPr="002810DC" w:rsidRDefault="00FA1B48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631715" w14:paraId="3473657B" w14:textId="77777777" w:rsidTr="7952766C">
        <w:trPr>
          <w:cantSplit/>
          <w:trHeight w:val="223"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2F0FEB3" w14:textId="77777777" w:rsidR="00631715" w:rsidRPr="002810DC" w:rsidRDefault="00631715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2680779" w14:textId="77777777" w:rsidR="00631715" w:rsidRPr="002810DC" w:rsidRDefault="00631715" w:rsidP="0063171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37CE9" w14:textId="70C1825B" w:rsidR="00631715" w:rsidRPr="00631715" w:rsidRDefault="00631715" w:rsidP="006317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and recovery of </w:t>
            </w:r>
            <w:r w:rsidR="00102CA3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631715">
              <w:rPr>
                <w:rFonts w:ascii="Arial" w:hAnsi="Arial" w:cs="Arial"/>
                <w:sz w:val="16"/>
                <w:szCs w:val="16"/>
              </w:rPr>
              <w:t>nuclear material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70BA2DB" w14:textId="77777777" w:rsidR="00631715" w:rsidRPr="002810DC" w:rsidRDefault="00FA1B48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631715" w14:paraId="596E064A" w14:textId="77777777" w:rsidTr="7952766C">
        <w:trPr>
          <w:cantSplit/>
          <w:trHeight w:val="223"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08E2D2" w14:textId="77777777" w:rsidR="00631715" w:rsidRPr="002810DC" w:rsidRDefault="00631715" w:rsidP="002810D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1F26289" w14:textId="77777777" w:rsidR="00631715" w:rsidRPr="002810DC" w:rsidRDefault="00631715" w:rsidP="0063171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B1036" w14:textId="77777777" w:rsidR="00631715" w:rsidRPr="00631715" w:rsidRDefault="00631715" w:rsidP="00631715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Remov</w:t>
            </w:r>
            <w:r w:rsidR="00986BAF">
              <w:rPr>
                <w:rFonts w:ascii="Arial" w:hAnsi="Arial" w:cs="Arial"/>
                <w:sz w:val="16"/>
                <w:szCs w:val="16"/>
              </w:rPr>
              <w:t>al</w:t>
            </w:r>
            <w:r w:rsidRPr="00631715">
              <w:rPr>
                <w:rFonts w:ascii="Arial" w:hAnsi="Arial" w:cs="Arial"/>
                <w:sz w:val="16"/>
                <w:szCs w:val="16"/>
              </w:rPr>
              <w:t xml:space="preserve"> 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569DDC7" w14:textId="77777777" w:rsidR="00631715" w:rsidRPr="002810DC" w:rsidRDefault="00FA1B48" w:rsidP="002810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bookmarkEnd w:id="15"/>
    </w:tbl>
    <w:p w14:paraId="6CF42D68" w14:textId="77777777" w:rsidR="00840938" w:rsidRPr="001E5562" w:rsidRDefault="00840938" w:rsidP="00840938">
      <w:pPr>
        <w:rPr>
          <w:rFonts w:ascii="Calibri" w:hAnsi="Calibri" w:cs="Calibri"/>
          <w:lang w:val="en-US" w:eastAsia="ja-JP"/>
        </w:rPr>
      </w:pPr>
    </w:p>
    <w:p w14:paraId="687EE25C" w14:textId="77777777" w:rsidR="0020522C" w:rsidRDefault="0020522C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</w:pPr>
    </w:p>
    <w:sectPr w:rsidR="0020522C" w:rsidSect="000E62F0">
      <w:pgSz w:w="11907" w:h="16840" w:code="9"/>
      <w:pgMar w:top="472" w:right="902" w:bottom="1440" w:left="1077" w:header="709" w:footer="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8879" w14:textId="77777777" w:rsidR="002151C9" w:rsidRDefault="002151C9">
      <w:r>
        <w:separator/>
      </w:r>
    </w:p>
  </w:endnote>
  <w:endnote w:type="continuationSeparator" w:id="0">
    <w:p w14:paraId="1077CE0A" w14:textId="77777777" w:rsidR="002151C9" w:rsidRDefault="0021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3C1E" w14:textId="7CF16825" w:rsidR="009C1E06" w:rsidRDefault="009C1E06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Ver. </w:t>
    </w:r>
    <w:r w:rsidR="0009029E">
      <w:rPr>
        <w:rFonts w:ascii="Arial" w:hAnsi="Arial" w:cs="Arial"/>
        <w:sz w:val="16"/>
      </w:rPr>
      <w:t>1</w:t>
    </w:r>
    <w:r>
      <w:rPr>
        <w:rFonts w:ascii="Arial" w:hAnsi="Arial" w:cs="Arial"/>
        <w:sz w:val="16"/>
      </w:rPr>
      <w:t xml:space="preserve"> (</w:t>
    </w:r>
    <w:r w:rsidR="0009029E">
      <w:rPr>
        <w:rFonts w:ascii="Arial" w:hAnsi="Arial" w:cs="Arial"/>
        <w:sz w:val="16"/>
      </w:rPr>
      <w:t>July</w:t>
    </w:r>
    <w:r w:rsidR="00B928FF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202</w:t>
    </w:r>
    <w:r w:rsidR="0009029E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)</w:t>
    </w:r>
  </w:p>
  <w:tbl>
    <w:tblPr>
      <w:tblW w:w="107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093"/>
      <w:gridCol w:w="8647"/>
    </w:tblGrid>
    <w:tr w:rsidR="009C1E06" w14:paraId="2687A749" w14:textId="77777777" w:rsidTr="00EC6D8A">
      <w:tc>
        <w:tcPr>
          <w:tcW w:w="209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82A2569" w14:textId="7D14C07E" w:rsidR="009C1E06" w:rsidRDefault="009C1E06" w:rsidP="0034571D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tc>
        <w:tcPr>
          <w:tcW w:w="8647" w:type="dxa"/>
          <w:tcBorders>
            <w:top w:val="nil"/>
            <w:left w:val="nil"/>
            <w:bottom w:val="nil"/>
            <w:right w:val="nil"/>
          </w:tcBorders>
        </w:tcPr>
        <w:p w14:paraId="63EA172B" w14:textId="77D8E9E8" w:rsidR="009C1E06" w:rsidRDefault="009C1E06" w:rsidP="0034571D">
          <w:pPr>
            <w:pStyle w:val="Footer"/>
            <w:jc w:val="right"/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</w:tbl>
  <w:p w14:paraId="3D296D1E" w14:textId="77777777" w:rsidR="009C1E06" w:rsidRDefault="009C1E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8FCD" w14:textId="77777777" w:rsidR="009C1E06" w:rsidRDefault="009C1E06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*  Questions which are not applicable may be left unanswered.</w:t>
    </w:r>
  </w:p>
  <w:p w14:paraId="1008695E" w14:textId="77777777" w:rsidR="009C1E06" w:rsidRDefault="009C1E06">
    <w:pPr>
      <w:rPr>
        <w:rFonts w:ascii="Arial" w:hAnsi="Arial" w:cs="Arial"/>
        <w:sz w:val="16"/>
      </w:rPr>
    </w:pPr>
  </w:p>
  <w:p w14:paraId="2DBEEFF9" w14:textId="77777777" w:rsidR="009C1E06" w:rsidRDefault="009C1E06">
    <w:pPr>
      <w:rPr>
        <w:rFonts w:ascii="Arial" w:hAnsi="Arial" w:cs="Arial"/>
        <w:sz w:val="16"/>
      </w:rPr>
    </w:pPr>
  </w:p>
  <w:p w14:paraId="1108FF79" w14:textId="77777777" w:rsidR="009C1E06" w:rsidRDefault="009C1E06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N-71/Rev.2 (June 04)</w:t>
    </w:r>
  </w:p>
  <w:tbl>
    <w:tblPr>
      <w:tblW w:w="10620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088"/>
      <w:gridCol w:w="8532"/>
    </w:tblGrid>
    <w:tr w:rsidR="009C1E06" w14:paraId="6686A3F6" w14:textId="77777777" w:rsidTr="00775921">
      <w:tc>
        <w:tcPr>
          <w:tcW w:w="2088" w:type="dxa"/>
          <w:tcBorders>
            <w:top w:val="nil"/>
            <w:left w:val="nil"/>
            <w:bottom w:val="nil"/>
            <w:right w:val="nil"/>
          </w:tcBorders>
        </w:tcPr>
        <w:p w14:paraId="213D7A88" w14:textId="47C4A07E" w:rsidR="009C1E06" w:rsidRDefault="009C1E06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bookmarkStart w:id="1" w:name="DOC_bkmClassification2"/>
      <w:tc>
        <w:tcPr>
          <w:tcW w:w="8532" w:type="dxa"/>
          <w:tcBorders>
            <w:top w:val="nil"/>
            <w:left w:val="nil"/>
            <w:bottom w:val="nil"/>
            <w:right w:val="nil"/>
          </w:tcBorders>
        </w:tcPr>
        <w:p w14:paraId="4E928860" w14:textId="0F61E28A" w:rsidR="009C1E06" w:rsidRDefault="009C1E06" w:rsidP="00775921">
          <w:pPr>
            <w:pStyle w:val="Footer"/>
            <w:jc w:val="right"/>
          </w:pPr>
          <w:r w:rsidRPr="00570862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570862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570862">
            <w:rPr>
              <w:rFonts w:ascii="Arial" w:hAnsi="Arial" w:cs="Arial"/>
              <w:b/>
              <w:color w:val="FF0000"/>
              <w:sz w:val="40"/>
            </w:rPr>
            <w:fldChar w:fldCharType="end"/>
          </w:r>
          <w:bookmarkEnd w:id="1"/>
        </w:p>
      </w:tc>
    </w:tr>
  </w:tbl>
  <w:p w14:paraId="564D1372" w14:textId="77777777" w:rsidR="009C1E06" w:rsidRDefault="009C1E06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E40EE" w14:textId="77777777" w:rsidR="002151C9" w:rsidRDefault="002151C9">
      <w:r>
        <w:separator/>
      </w:r>
    </w:p>
  </w:footnote>
  <w:footnote w:type="continuationSeparator" w:id="0">
    <w:p w14:paraId="59E4DA3F" w14:textId="77777777" w:rsidR="002151C9" w:rsidRDefault="00215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9C1E06" w14:paraId="0202ACF2" w14:textId="77777777" w:rsidTr="00C12165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6518C321" w14:textId="4DE424EF" w:rsidR="009C1E06" w:rsidRDefault="009C1E06" w:rsidP="00C12165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9C1E06" w14:paraId="7607C5E9" w14:textId="77777777" w:rsidTr="00C12165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195892E3" w14:textId="77777777" w:rsidR="009C1E06" w:rsidRDefault="009C1E06" w:rsidP="00C12165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14:paraId="2340655F" w14:textId="77777777" w:rsidR="009C1E06" w:rsidRDefault="009C1E06" w:rsidP="000E62F0">
    <w:pPr>
      <w:pStyle w:val="Header"/>
      <w:tabs>
        <w:tab w:val="clear" w:pos="4153"/>
        <w:tab w:val="clear" w:pos="8306"/>
        <w:tab w:val="left" w:pos="6516"/>
      </w:tabs>
      <w:rPr>
        <w:lang w:val="en-US"/>
      </w:rPr>
    </w:pPr>
    <w:r>
      <w:rPr>
        <w:lang w:val="en-US"/>
      </w:rPr>
      <w:tab/>
    </w:r>
  </w:p>
  <w:p w14:paraId="787DAC60" w14:textId="77777777" w:rsidR="009C1E06" w:rsidRDefault="009C1E06" w:rsidP="00C12165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632" w:type="dxa"/>
      <w:tblLook w:val="0000" w:firstRow="0" w:lastRow="0" w:firstColumn="0" w:lastColumn="0" w:noHBand="0" w:noVBand="0"/>
    </w:tblPr>
    <w:tblGrid>
      <w:gridCol w:w="10632"/>
    </w:tblGrid>
    <w:tr w:rsidR="009C1E06" w14:paraId="0BB5F02C" w14:textId="77777777" w:rsidTr="004C1FFC">
      <w:trPr>
        <w:cantSplit/>
        <w:trHeight w:val="930"/>
      </w:trPr>
      <w:tc>
        <w:tcPr>
          <w:tcW w:w="10632" w:type="dxa"/>
          <w:tcMar>
            <w:left w:w="0" w:type="dxa"/>
            <w:right w:w="142" w:type="dxa"/>
          </w:tcMar>
        </w:tcPr>
        <w:bookmarkStart w:id="0" w:name="DOC_bkmClassification1"/>
        <w:p w14:paraId="70691E22" w14:textId="65BD2ABB" w:rsidR="009C1E06" w:rsidRDefault="009C1E06" w:rsidP="004C1FFC">
          <w:pPr>
            <w:tabs>
              <w:tab w:val="left" w:pos="284"/>
              <w:tab w:val="left" w:pos="5103"/>
            </w:tabs>
            <w:ind w:right="-142"/>
            <w:jc w:val="right"/>
            <w:rPr>
              <w:lang w:val="en-US"/>
            </w:rPr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  <w:bookmarkEnd w:id="0"/>
        </w:p>
      </w:tc>
    </w:tr>
  </w:tbl>
  <w:p w14:paraId="5DCB7829" w14:textId="77777777" w:rsidR="009C1E06" w:rsidRDefault="009C1E06">
    <w:pPr>
      <w:pStyle w:val="Header"/>
      <w:rPr>
        <w:lang w:val="en-US"/>
      </w:rPr>
    </w:pPr>
  </w:p>
  <w:p w14:paraId="61CDB53A" w14:textId="77777777" w:rsidR="009C1E06" w:rsidRDefault="009C1E06">
    <w:pPr>
      <w:pStyle w:val="Header"/>
      <w:rPr>
        <w:lang w:val="en-US"/>
      </w:rPr>
    </w:pPr>
  </w:p>
  <w:p w14:paraId="2BAE6756" w14:textId="77777777" w:rsidR="009C1E06" w:rsidRDefault="009C1E06">
    <w:pPr>
      <w:pStyle w:val="Header"/>
      <w:rPr>
        <w:lang w:val="en-US"/>
      </w:rPr>
    </w:pPr>
    <w:r>
      <w:rPr>
        <w:noProof/>
        <w:lang w:eastAsia="en-GB"/>
      </w:rPr>
      <w:drawing>
        <wp:inline distT="0" distB="0" distL="0" distR="0" wp14:anchorId="2D114C93" wp14:editId="0BB36831">
          <wp:extent cx="2042160" cy="457200"/>
          <wp:effectExtent l="0" t="0" r="0" b="0"/>
          <wp:docPr id="6" name="Picture 6" descr="LOGO standard-horizontal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tandard-horizontal-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ZT9GCbLXy3Ao7" int2:id="TpoSOtXw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2EF6"/>
    <w:multiLevelType w:val="hybridMultilevel"/>
    <w:tmpl w:val="1DDAAD02"/>
    <w:lvl w:ilvl="0" w:tplc="B4B0573C">
      <w:start w:val="1"/>
      <w:numFmt w:val="lowerRoman"/>
      <w:lvlText w:val="%1)"/>
      <w:lvlJc w:val="left"/>
      <w:pPr>
        <w:ind w:left="720" w:hanging="360"/>
      </w:pPr>
    </w:lvl>
    <w:lvl w:ilvl="1" w:tplc="1F1CFAB0">
      <w:start w:val="1"/>
      <w:numFmt w:val="lowerLetter"/>
      <w:lvlText w:val="%2."/>
      <w:lvlJc w:val="left"/>
      <w:pPr>
        <w:ind w:left="1440" w:hanging="360"/>
      </w:pPr>
    </w:lvl>
    <w:lvl w:ilvl="2" w:tplc="F0C66BC0">
      <w:start w:val="1"/>
      <w:numFmt w:val="lowerRoman"/>
      <w:lvlText w:val="%3."/>
      <w:lvlJc w:val="right"/>
      <w:pPr>
        <w:ind w:left="2160" w:hanging="180"/>
      </w:pPr>
    </w:lvl>
    <w:lvl w:ilvl="3" w:tplc="1274716A">
      <w:start w:val="1"/>
      <w:numFmt w:val="decimal"/>
      <w:lvlText w:val="%4."/>
      <w:lvlJc w:val="left"/>
      <w:pPr>
        <w:ind w:left="2880" w:hanging="360"/>
      </w:pPr>
    </w:lvl>
    <w:lvl w:ilvl="4" w:tplc="92C888F4">
      <w:start w:val="1"/>
      <w:numFmt w:val="lowerLetter"/>
      <w:lvlText w:val="%5."/>
      <w:lvlJc w:val="left"/>
      <w:pPr>
        <w:ind w:left="3600" w:hanging="360"/>
      </w:pPr>
    </w:lvl>
    <w:lvl w:ilvl="5" w:tplc="7B784D9E">
      <w:start w:val="1"/>
      <w:numFmt w:val="lowerRoman"/>
      <w:lvlText w:val="%6."/>
      <w:lvlJc w:val="right"/>
      <w:pPr>
        <w:ind w:left="4320" w:hanging="180"/>
      </w:pPr>
    </w:lvl>
    <w:lvl w:ilvl="6" w:tplc="35B0F616">
      <w:start w:val="1"/>
      <w:numFmt w:val="decimal"/>
      <w:lvlText w:val="%7."/>
      <w:lvlJc w:val="left"/>
      <w:pPr>
        <w:ind w:left="5040" w:hanging="360"/>
      </w:pPr>
    </w:lvl>
    <w:lvl w:ilvl="7" w:tplc="62A6F8F0">
      <w:start w:val="1"/>
      <w:numFmt w:val="lowerLetter"/>
      <w:lvlText w:val="%8."/>
      <w:lvlJc w:val="left"/>
      <w:pPr>
        <w:ind w:left="5760" w:hanging="360"/>
      </w:pPr>
    </w:lvl>
    <w:lvl w:ilvl="8" w:tplc="AEAC87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C112"/>
    <w:multiLevelType w:val="hybridMultilevel"/>
    <w:tmpl w:val="E54E8F76"/>
    <w:lvl w:ilvl="0" w:tplc="2CC60D24">
      <w:start w:val="1"/>
      <w:numFmt w:val="lowerRoman"/>
      <w:lvlText w:val="%1)"/>
      <w:lvlJc w:val="left"/>
      <w:pPr>
        <w:ind w:left="720" w:hanging="360"/>
      </w:pPr>
    </w:lvl>
    <w:lvl w:ilvl="1" w:tplc="70DC44E4">
      <w:start w:val="1"/>
      <w:numFmt w:val="lowerLetter"/>
      <w:lvlText w:val="%2."/>
      <w:lvlJc w:val="left"/>
      <w:pPr>
        <w:ind w:left="1440" w:hanging="360"/>
      </w:pPr>
    </w:lvl>
    <w:lvl w:ilvl="2" w:tplc="3526559C">
      <w:start w:val="1"/>
      <w:numFmt w:val="lowerRoman"/>
      <w:lvlText w:val="%3."/>
      <w:lvlJc w:val="right"/>
      <w:pPr>
        <w:ind w:left="2160" w:hanging="180"/>
      </w:pPr>
    </w:lvl>
    <w:lvl w:ilvl="3" w:tplc="A5FE8826">
      <w:start w:val="1"/>
      <w:numFmt w:val="decimal"/>
      <w:lvlText w:val="%4."/>
      <w:lvlJc w:val="left"/>
      <w:pPr>
        <w:ind w:left="2880" w:hanging="360"/>
      </w:pPr>
    </w:lvl>
    <w:lvl w:ilvl="4" w:tplc="7AAC983E">
      <w:start w:val="1"/>
      <w:numFmt w:val="lowerLetter"/>
      <w:lvlText w:val="%5."/>
      <w:lvlJc w:val="left"/>
      <w:pPr>
        <w:ind w:left="3600" w:hanging="360"/>
      </w:pPr>
    </w:lvl>
    <w:lvl w:ilvl="5" w:tplc="20C46BDE">
      <w:start w:val="1"/>
      <w:numFmt w:val="lowerRoman"/>
      <w:lvlText w:val="%6."/>
      <w:lvlJc w:val="right"/>
      <w:pPr>
        <w:ind w:left="4320" w:hanging="180"/>
      </w:pPr>
    </w:lvl>
    <w:lvl w:ilvl="6" w:tplc="AF80543C">
      <w:start w:val="1"/>
      <w:numFmt w:val="decimal"/>
      <w:lvlText w:val="%7."/>
      <w:lvlJc w:val="left"/>
      <w:pPr>
        <w:ind w:left="5040" w:hanging="360"/>
      </w:pPr>
    </w:lvl>
    <w:lvl w:ilvl="7" w:tplc="04F457BC">
      <w:start w:val="1"/>
      <w:numFmt w:val="lowerLetter"/>
      <w:lvlText w:val="%8."/>
      <w:lvlJc w:val="left"/>
      <w:pPr>
        <w:ind w:left="5760" w:hanging="360"/>
      </w:pPr>
    </w:lvl>
    <w:lvl w:ilvl="8" w:tplc="5AE696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96866"/>
    <w:multiLevelType w:val="hybridMultilevel"/>
    <w:tmpl w:val="D35C2D9C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5C9D"/>
    <w:multiLevelType w:val="hybridMultilevel"/>
    <w:tmpl w:val="C3067476"/>
    <w:lvl w:ilvl="0" w:tplc="FC26022C">
      <w:start w:val="1"/>
      <w:numFmt w:val="bullet"/>
      <w:lvlRestart w:val="0"/>
      <w:lvlText w:val=""/>
      <w:lvlJc w:val="left"/>
      <w:pPr>
        <w:tabs>
          <w:tab w:val="num" w:pos="717"/>
        </w:tabs>
        <w:ind w:left="64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10B9"/>
    <w:multiLevelType w:val="hybridMultilevel"/>
    <w:tmpl w:val="9B70AF64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D5A98"/>
    <w:multiLevelType w:val="hybridMultilevel"/>
    <w:tmpl w:val="3268502A"/>
    <w:lvl w:ilvl="0" w:tplc="D20CC3CE">
      <w:start w:val="1"/>
      <w:numFmt w:val="lowerRoman"/>
      <w:lvlText w:val="%1)"/>
      <w:lvlJc w:val="left"/>
      <w:pPr>
        <w:ind w:left="720" w:hanging="360"/>
      </w:pPr>
    </w:lvl>
    <w:lvl w:ilvl="1" w:tplc="5094B0CE">
      <w:start w:val="1"/>
      <w:numFmt w:val="lowerLetter"/>
      <w:lvlText w:val="%2."/>
      <w:lvlJc w:val="left"/>
      <w:pPr>
        <w:ind w:left="1440" w:hanging="360"/>
      </w:pPr>
    </w:lvl>
    <w:lvl w:ilvl="2" w:tplc="6C242606">
      <w:start w:val="1"/>
      <w:numFmt w:val="lowerRoman"/>
      <w:lvlText w:val="%3."/>
      <w:lvlJc w:val="right"/>
      <w:pPr>
        <w:ind w:left="2160" w:hanging="180"/>
      </w:pPr>
    </w:lvl>
    <w:lvl w:ilvl="3" w:tplc="15B6280C">
      <w:start w:val="1"/>
      <w:numFmt w:val="decimal"/>
      <w:lvlText w:val="%4."/>
      <w:lvlJc w:val="left"/>
      <w:pPr>
        <w:ind w:left="2880" w:hanging="360"/>
      </w:pPr>
    </w:lvl>
    <w:lvl w:ilvl="4" w:tplc="ABEC2FEC">
      <w:start w:val="1"/>
      <w:numFmt w:val="lowerLetter"/>
      <w:lvlText w:val="%5."/>
      <w:lvlJc w:val="left"/>
      <w:pPr>
        <w:ind w:left="3600" w:hanging="360"/>
      </w:pPr>
    </w:lvl>
    <w:lvl w:ilvl="5" w:tplc="F278A1F8">
      <w:start w:val="1"/>
      <w:numFmt w:val="lowerRoman"/>
      <w:lvlText w:val="%6."/>
      <w:lvlJc w:val="right"/>
      <w:pPr>
        <w:ind w:left="4320" w:hanging="180"/>
      </w:pPr>
    </w:lvl>
    <w:lvl w:ilvl="6" w:tplc="58727612">
      <w:start w:val="1"/>
      <w:numFmt w:val="decimal"/>
      <w:lvlText w:val="%7."/>
      <w:lvlJc w:val="left"/>
      <w:pPr>
        <w:ind w:left="5040" w:hanging="360"/>
      </w:pPr>
    </w:lvl>
    <w:lvl w:ilvl="7" w:tplc="20AA66A4">
      <w:start w:val="1"/>
      <w:numFmt w:val="lowerLetter"/>
      <w:lvlText w:val="%8."/>
      <w:lvlJc w:val="left"/>
      <w:pPr>
        <w:ind w:left="5760" w:hanging="360"/>
      </w:pPr>
    </w:lvl>
    <w:lvl w:ilvl="8" w:tplc="3438C3C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30316"/>
    <w:multiLevelType w:val="hybridMultilevel"/>
    <w:tmpl w:val="5F0EEF8E"/>
    <w:lvl w:ilvl="0" w:tplc="DE002C14">
      <w:start w:val="1"/>
      <w:numFmt w:val="lowerRoman"/>
      <w:lvlText w:val="%1)"/>
      <w:lvlJc w:val="left"/>
      <w:pPr>
        <w:ind w:left="720" w:hanging="360"/>
      </w:pPr>
    </w:lvl>
    <w:lvl w:ilvl="1" w:tplc="6BBA1DD0">
      <w:start w:val="1"/>
      <w:numFmt w:val="lowerLetter"/>
      <w:lvlText w:val="%2."/>
      <w:lvlJc w:val="left"/>
      <w:pPr>
        <w:ind w:left="1440" w:hanging="360"/>
      </w:pPr>
    </w:lvl>
    <w:lvl w:ilvl="2" w:tplc="FE0485A4">
      <w:start w:val="1"/>
      <w:numFmt w:val="lowerRoman"/>
      <w:lvlText w:val="%3."/>
      <w:lvlJc w:val="right"/>
      <w:pPr>
        <w:ind w:left="2160" w:hanging="180"/>
      </w:pPr>
    </w:lvl>
    <w:lvl w:ilvl="3" w:tplc="7E7CC220">
      <w:start w:val="1"/>
      <w:numFmt w:val="decimal"/>
      <w:lvlText w:val="%4."/>
      <w:lvlJc w:val="left"/>
      <w:pPr>
        <w:ind w:left="2880" w:hanging="360"/>
      </w:pPr>
    </w:lvl>
    <w:lvl w:ilvl="4" w:tplc="C25E306E">
      <w:start w:val="1"/>
      <w:numFmt w:val="lowerLetter"/>
      <w:lvlText w:val="%5."/>
      <w:lvlJc w:val="left"/>
      <w:pPr>
        <w:ind w:left="3600" w:hanging="360"/>
      </w:pPr>
    </w:lvl>
    <w:lvl w:ilvl="5" w:tplc="4A4E1B4E">
      <w:start w:val="1"/>
      <w:numFmt w:val="lowerRoman"/>
      <w:lvlText w:val="%6."/>
      <w:lvlJc w:val="right"/>
      <w:pPr>
        <w:ind w:left="4320" w:hanging="180"/>
      </w:pPr>
    </w:lvl>
    <w:lvl w:ilvl="6" w:tplc="E70E8614">
      <w:start w:val="1"/>
      <w:numFmt w:val="decimal"/>
      <w:lvlText w:val="%7."/>
      <w:lvlJc w:val="left"/>
      <w:pPr>
        <w:ind w:left="5040" w:hanging="360"/>
      </w:pPr>
    </w:lvl>
    <w:lvl w:ilvl="7" w:tplc="4BA69494">
      <w:start w:val="1"/>
      <w:numFmt w:val="lowerLetter"/>
      <w:lvlText w:val="%8."/>
      <w:lvlJc w:val="left"/>
      <w:pPr>
        <w:ind w:left="5760" w:hanging="360"/>
      </w:pPr>
    </w:lvl>
    <w:lvl w:ilvl="8" w:tplc="566013D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8" w15:restartNumberingAfterBreak="0">
    <w:nsid w:val="471B2B17"/>
    <w:multiLevelType w:val="hybridMultilevel"/>
    <w:tmpl w:val="01F8E006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9" w15:restartNumberingAfterBreak="0">
    <w:nsid w:val="51AD32C0"/>
    <w:multiLevelType w:val="hybridMultilevel"/>
    <w:tmpl w:val="6916DCCA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D7821"/>
    <w:multiLevelType w:val="hybridMultilevel"/>
    <w:tmpl w:val="D554B0A6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7BB7F"/>
    <w:multiLevelType w:val="hybridMultilevel"/>
    <w:tmpl w:val="C7208A3E"/>
    <w:lvl w:ilvl="0" w:tplc="07940A14">
      <w:start w:val="1"/>
      <w:numFmt w:val="upperRoman"/>
      <w:lvlText w:val="%1)"/>
      <w:lvlJc w:val="left"/>
      <w:pPr>
        <w:ind w:left="720" w:hanging="360"/>
      </w:pPr>
    </w:lvl>
    <w:lvl w:ilvl="1" w:tplc="15D4DAB6">
      <w:start w:val="1"/>
      <w:numFmt w:val="lowerLetter"/>
      <w:lvlText w:val="%2."/>
      <w:lvlJc w:val="left"/>
      <w:pPr>
        <w:ind w:left="1440" w:hanging="360"/>
      </w:pPr>
    </w:lvl>
    <w:lvl w:ilvl="2" w:tplc="3440F82C">
      <w:start w:val="1"/>
      <w:numFmt w:val="lowerRoman"/>
      <w:lvlText w:val="%3."/>
      <w:lvlJc w:val="right"/>
      <w:pPr>
        <w:ind w:left="2160" w:hanging="180"/>
      </w:pPr>
    </w:lvl>
    <w:lvl w:ilvl="3" w:tplc="56D45A08">
      <w:start w:val="1"/>
      <w:numFmt w:val="decimal"/>
      <w:lvlText w:val="%4."/>
      <w:lvlJc w:val="left"/>
      <w:pPr>
        <w:ind w:left="2880" w:hanging="360"/>
      </w:pPr>
    </w:lvl>
    <w:lvl w:ilvl="4" w:tplc="73F626B0">
      <w:start w:val="1"/>
      <w:numFmt w:val="lowerLetter"/>
      <w:lvlText w:val="%5."/>
      <w:lvlJc w:val="left"/>
      <w:pPr>
        <w:ind w:left="3600" w:hanging="360"/>
      </w:pPr>
    </w:lvl>
    <w:lvl w:ilvl="5" w:tplc="7E2A9160">
      <w:start w:val="1"/>
      <w:numFmt w:val="lowerRoman"/>
      <w:lvlText w:val="%6."/>
      <w:lvlJc w:val="right"/>
      <w:pPr>
        <w:ind w:left="4320" w:hanging="180"/>
      </w:pPr>
    </w:lvl>
    <w:lvl w:ilvl="6" w:tplc="73947824">
      <w:start w:val="1"/>
      <w:numFmt w:val="decimal"/>
      <w:lvlText w:val="%7."/>
      <w:lvlJc w:val="left"/>
      <w:pPr>
        <w:ind w:left="5040" w:hanging="360"/>
      </w:pPr>
    </w:lvl>
    <w:lvl w:ilvl="7" w:tplc="9BE297F6">
      <w:start w:val="1"/>
      <w:numFmt w:val="lowerLetter"/>
      <w:lvlText w:val="%8."/>
      <w:lvlJc w:val="left"/>
      <w:pPr>
        <w:ind w:left="5760" w:hanging="360"/>
      </w:pPr>
    </w:lvl>
    <w:lvl w:ilvl="8" w:tplc="627000F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3646B"/>
    <w:multiLevelType w:val="hybridMultilevel"/>
    <w:tmpl w:val="B06C9B72"/>
    <w:lvl w:ilvl="0" w:tplc="13783A10">
      <w:start w:val="1"/>
      <w:numFmt w:val="lowerRoman"/>
      <w:lvlText w:val="%1)"/>
      <w:lvlJc w:val="left"/>
      <w:pPr>
        <w:ind w:left="720" w:hanging="360"/>
      </w:pPr>
    </w:lvl>
    <w:lvl w:ilvl="1" w:tplc="E7A89800">
      <w:start w:val="1"/>
      <w:numFmt w:val="lowerLetter"/>
      <w:lvlText w:val="%2."/>
      <w:lvlJc w:val="left"/>
      <w:pPr>
        <w:ind w:left="1440" w:hanging="360"/>
      </w:pPr>
    </w:lvl>
    <w:lvl w:ilvl="2" w:tplc="9DA43CCC">
      <w:start w:val="1"/>
      <w:numFmt w:val="lowerRoman"/>
      <w:lvlText w:val="%3."/>
      <w:lvlJc w:val="right"/>
      <w:pPr>
        <w:ind w:left="2160" w:hanging="180"/>
      </w:pPr>
    </w:lvl>
    <w:lvl w:ilvl="3" w:tplc="BDF4C476">
      <w:start w:val="1"/>
      <w:numFmt w:val="decimal"/>
      <w:lvlText w:val="%4."/>
      <w:lvlJc w:val="left"/>
      <w:pPr>
        <w:ind w:left="2880" w:hanging="360"/>
      </w:pPr>
    </w:lvl>
    <w:lvl w:ilvl="4" w:tplc="8948002E">
      <w:start w:val="1"/>
      <w:numFmt w:val="lowerLetter"/>
      <w:lvlText w:val="%5."/>
      <w:lvlJc w:val="left"/>
      <w:pPr>
        <w:ind w:left="3600" w:hanging="360"/>
      </w:pPr>
    </w:lvl>
    <w:lvl w:ilvl="5" w:tplc="5E38FB1C">
      <w:start w:val="1"/>
      <w:numFmt w:val="lowerRoman"/>
      <w:lvlText w:val="%6."/>
      <w:lvlJc w:val="right"/>
      <w:pPr>
        <w:ind w:left="4320" w:hanging="180"/>
      </w:pPr>
    </w:lvl>
    <w:lvl w:ilvl="6" w:tplc="16480C76">
      <w:start w:val="1"/>
      <w:numFmt w:val="decimal"/>
      <w:lvlText w:val="%7."/>
      <w:lvlJc w:val="left"/>
      <w:pPr>
        <w:ind w:left="5040" w:hanging="360"/>
      </w:pPr>
    </w:lvl>
    <w:lvl w:ilvl="7" w:tplc="9094EA84">
      <w:start w:val="1"/>
      <w:numFmt w:val="lowerLetter"/>
      <w:lvlText w:val="%8."/>
      <w:lvlJc w:val="left"/>
      <w:pPr>
        <w:ind w:left="5760" w:hanging="360"/>
      </w:pPr>
    </w:lvl>
    <w:lvl w:ilvl="8" w:tplc="8F36B80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044CD"/>
    <w:multiLevelType w:val="hybridMultilevel"/>
    <w:tmpl w:val="F120D82A"/>
    <w:lvl w:ilvl="0" w:tplc="46080976">
      <w:start w:val="1"/>
      <w:numFmt w:val="lowerRoman"/>
      <w:lvlText w:val="%1)"/>
      <w:lvlJc w:val="left"/>
      <w:pPr>
        <w:ind w:left="720" w:hanging="360"/>
      </w:pPr>
    </w:lvl>
    <w:lvl w:ilvl="1" w:tplc="54F0E490">
      <w:start w:val="1"/>
      <w:numFmt w:val="lowerLetter"/>
      <w:lvlText w:val="%2."/>
      <w:lvlJc w:val="left"/>
      <w:pPr>
        <w:ind w:left="1440" w:hanging="360"/>
      </w:pPr>
    </w:lvl>
    <w:lvl w:ilvl="2" w:tplc="19F05F32">
      <w:start w:val="1"/>
      <w:numFmt w:val="lowerRoman"/>
      <w:lvlText w:val="%3."/>
      <w:lvlJc w:val="right"/>
      <w:pPr>
        <w:ind w:left="2160" w:hanging="180"/>
      </w:pPr>
    </w:lvl>
    <w:lvl w:ilvl="3" w:tplc="8D9C41E8">
      <w:start w:val="1"/>
      <w:numFmt w:val="decimal"/>
      <w:lvlText w:val="%4."/>
      <w:lvlJc w:val="left"/>
      <w:pPr>
        <w:ind w:left="2880" w:hanging="360"/>
      </w:pPr>
    </w:lvl>
    <w:lvl w:ilvl="4" w:tplc="E1CC01BE">
      <w:start w:val="1"/>
      <w:numFmt w:val="lowerLetter"/>
      <w:lvlText w:val="%5."/>
      <w:lvlJc w:val="left"/>
      <w:pPr>
        <w:ind w:left="3600" w:hanging="360"/>
      </w:pPr>
    </w:lvl>
    <w:lvl w:ilvl="5" w:tplc="12581EB4">
      <w:start w:val="1"/>
      <w:numFmt w:val="lowerRoman"/>
      <w:lvlText w:val="%6."/>
      <w:lvlJc w:val="right"/>
      <w:pPr>
        <w:ind w:left="4320" w:hanging="180"/>
      </w:pPr>
    </w:lvl>
    <w:lvl w:ilvl="6" w:tplc="49023A4C">
      <w:start w:val="1"/>
      <w:numFmt w:val="decimal"/>
      <w:lvlText w:val="%7."/>
      <w:lvlJc w:val="left"/>
      <w:pPr>
        <w:ind w:left="5040" w:hanging="360"/>
      </w:pPr>
    </w:lvl>
    <w:lvl w:ilvl="7" w:tplc="C4C8DA2A">
      <w:start w:val="1"/>
      <w:numFmt w:val="lowerLetter"/>
      <w:lvlText w:val="%8."/>
      <w:lvlJc w:val="left"/>
      <w:pPr>
        <w:ind w:left="5760" w:hanging="360"/>
      </w:pPr>
    </w:lvl>
    <w:lvl w:ilvl="8" w:tplc="27FC4F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5FDA0"/>
    <w:multiLevelType w:val="hybridMultilevel"/>
    <w:tmpl w:val="C6820616"/>
    <w:lvl w:ilvl="0" w:tplc="DB526EB4">
      <w:start w:val="1"/>
      <w:numFmt w:val="lowerRoman"/>
      <w:lvlText w:val="%1)"/>
      <w:lvlJc w:val="left"/>
      <w:pPr>
        <w:ind w:left="720" w:hanging="360"/>
      </w:pPr>
    </w:lvl>
    <w:lvl w:ilvl="1" w:tplc="87543916">
      <w:start w:val="1"/>
      <w:numFmt w:val="lowerLetter"/>
      <w:lvlText w:val="%2."/>
      <w:lvlJc w:val="left"/>
      <w:pPr>
        <w:ind w:left="1440" w:hanging="360"/>
      </w:pPr>
    </w:lvl>
    <w:lvl w:ilvl="2" w:tplc="72FE19B0">
      <w:start w:val="1"/>
      <w:numFmt w:val="lowerRoman"/>
      <w:lvlText w:val="%3."/>
      <w:lvlJc w:val="right"/>
      <w:pPr>
        <w:ind w:left="2160" w:hanging="180"/>
      </w:pPr>
    </w:lvl>
    <w:lvl w:ilvl="3" w:tplc="E7762CEC">
      <w:start w:val="1"/>
      <w:numFmt w:val="decimal"/>
      <w:lvlText w:val="%4."/>
      <w:lvlJc w:val="left"/>
      <w:pPr>
        <w:ind w:left="2880" w:hanging="360"/>
      </w:pPr>
    </w:lvl>
    <w:lvl w:ilvl="4" w:tplc="E9E49192">
      <w:start w:val="1"/>
      <w:numFmt w:val="lowerLetter"/>
      <w:lvlText w:val="%5."/>
      <w:lvlJc w:val="left"/>
      <w:pPr>
        <w:ind w:left="3600" w:hanging="360"/>
      </w:pPr>
    </w:lvl>
    <w:lvl w:ilvl="5" w:tplc="0AFEF80A">
      <w:start w:val="1"/>
      <w:numFmt w:val="lowerRoman"/>
      <w:lvlText w:val="%6."/>
      <w:lvlJc w:val="right"/>
      <w:pPr>
        <w:ind w:left="4320" w:hanging="180"/>
      </w:pPr>
    </w:lvl>
    <w:lvl w:ilvl="6" w:tplc="50D464BC">
      <w:start w:val="1"/>
      <w:numFmt w:val="decimal"/>
      <w:lvlText w:val="%7."/>
      <w:lvlJc w:val="left"/>
      <w:pPr>
        <w:ind w:left="5040" w:hanging="360"/>
      </w:pPr>
    </w:lvl>
    <w:lvl w:ilvl="7" w:tplc="E7EE339C">
      <w:start w:val="1"/>
      <w:numFmt w:val="lowerLetter"/>
      <w:lvlText w:val="%8."/>
      <w:lvlJc w:val="left"/>
      <w:pPr>
        <w:ind w:left="5760" w:hanging="360"/>
      </w:pPr>
    </w:lvl>
    <w:lvl w:ilvl="8" w:tplc="5DFAB824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87468">
    <w:abstractNumId w:val="1"/>
  </w:num>
  <w:num w:numId="2" w16cid:durableId="113644148">
    <w:abstractNumId w:val="14"/>
  </w:num>
  <w:num w:numId="3" w16cid:durableId="1756390018">
    <w:abstractNumId w:val="13"/>
  </w:num>
  <w:num w:numId="4" w16cid:durableId="1889950415">
    <w:abstractNumId w:val="0"/>
  </w:num>
  <w:num w:numId="5" w16cid:durableId="537283956">
    <w:abstractNumId w:val="5"/>
  </w:num>
  <w:num w:numId="6" w16cid:durableId="17661451">
    <w:abstractNumId w:val="12"/>
  </w:num>
  <w:num w:numId="7" w16cid:durableId="471605329">
    <w:abstractNumId w:val="11"/>
  </w:num>
  <w:num w:numId="8" w16cid:durableId="2145998627">
    <w:abstractNumId w:val="6"/>
  </w:num>
  <w:num w:numId="9" w16cid:durableId="870799462">
    <w:abstractNumId w:val="3"/>
  </w:num>
  <w:num w:numId="10" w16cid:durableId="1132284448">
    <w:abstractNumId w:val="4"/>
  </w:num>
  <w:num w:numId="11" w16cid:durableId="1608007200">
    <w:abstractNumId w:val="9"/>
  </w:num>
  <w:num w:numId="12" w16cid:durableId="1358118805">
    <w:abstractNumId w:val="10"/>
  </w:num>
  <w:num w:numId="13" w16cid:durableId="803280829">
    <w:abstractNumId w:val="2"/>
  </w:num>
  <w:num w:numId="14" w16cid:durableId="542835841">
    <w:abstractNumId w:val="8"/>
  </w:num>
  <w:num w:numId="15" w16cid:durableId="1828863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Number" w:val="0"/>
    <w:docVar w:name="DLG_UpdatedVersion" w:val="0"/>
    <w:docVar w:name="IaeaClassificationDate" w:val="2026-03-27 10:24"/>
    <w:docVar w:name="IaeaDepartment" w:val="SG"/>
    <w:docVar w:name="IaeaSecurityClassifier" w:val="NEERANATRANGSAN, Prae"/>
    <w:docVar w:name="macStillNew" w:val="FALSE"/>
    <w:docVar w:name="METAType" w:val="SG Blank"/>
    <w:docVar w:name="SEC_Classification" w:val="None"/>
    <w:docVar w:name="SEC_ClassificationDate" w:val="2026-03-27 10:24"/>
    <w:docVar w:name="SEC_ClassificationHeader" w:val=" "/>
    <w:docVar w:name="SEC_ConfidentialAttachments" w:val="False"/>
    <w:docVar w:name="SEC_CopyForLine" w:val=" "/>
    <w:docVar w:name="SEC_Department" w:val="SG"/>
    <w:docVar w:name="SEC_SecurityClassifier" w:val="NEERANATRANGSAN, Prae"/>
    <w:docVar w:name="Value_Version" w:val="Initial"/>
  </w:docVars>
  <w:rsids>
    <w:rsidRoot w:val="00D10CA0"/>
    <w:rsid w:val="00003946"/>
    <w:rsid w:val="00003B7A"/>
    <w:rsid w:val="000062B9"/>
    <w:rsid w:val="00007159"/>
    <w:rsid w:val="000117E1"/>
    <w:rsid w:val="00014F33"/>
    <w:rsid w:val="000218EF"/>
    <w:rsid w:val="000235D3"/>
    <w:rsid w:val="00031B11"/>
    <w:rsid w:val="0003420C"/>
    <w:rsid w:val="00036233"/>
    <w:rsid w:val="00080C40"/>
    <w:rsid w:val="00081E76"/>
    <w:rsid w:val="00084AC7"/>
    <w:rsid w:val="0009029E"/>
    <w:rsid w:val="000A7B3E"/>
    <w:rsid w:val="000C2C56"/>
    <w:rsid w:val="000C2D67"/>
    <w:rsid w:val="000E3258"/>
    <w:rsid w:val="000E62F0"/>
    <w:rsid w:val="000E7C06"/>
    <w:rsid w:val="000F4685"/>
    <w:rsid w:val="00100E51"/>
    <w:rsid w:val="00102CA3"/>
    <w:rsid w:val="00111584"/>
    <w:rsid w:val="00136F1D"/>
    <w:rsid w:val="00150EB6"/>
    <w:rsid w:val="00173067"/>
    <w:rsid w:val="0018324E"/>
    <w:rsid w:val="001865D8"/>
    <w:rsid w:val="00192785"/>
    <w:rsid w:val="001B372C"/>
    <w:rsid w:val="001B794A"/>
    <w:rsid w:val="001F1336"/>
    <w:rsid w:val="001F1CE8"/>
    <w:rsid w:val="0020356F"/>
    <w:rsid w:val="0020522C"/>
    <w:rsid w:val="00211115"/>
    <w:rsid w:val="00213136"/>
    <w:rsid w:val="002151C9"/>
    <w:rsid w:val="0022472A"/>
    <w:rsid w:val="002258BB"/>
    <w:rsid w:val="0023128C"/>
    <w:rsid w:val="002340C1"/>
    <w:rsid w:val="0024107E"/>
    <w:rsid w:val="00244722"/>
    <w:rsid w:val="00256DC9"/>
    <w:rsid w:val="002605BF"/>
    <w:rsid w:val="00262FCA"/>
    <w:rsid w:val="002810DC"/>
    <w:rsid w:val="00297EAF"/>
    <w:rsid w:val="002A4B05"/>
    <w:rsid w:val="002B1CD0"/>
    <w:rsid w:val="002B3D35"/>
    <w:rsid w:val="002B4A5F"/>
    <w:rsid w:val="002D6E2C"/>
    <w:rsid w:val="002E0950"/>
    <w:rsid w:val="002E67CE"/>
    <w:rsid w:val="002F7C48"/>
    <w:rsid w:val="00303876"/>
    <w:rsid w:val="00310A13"/>
    <w:rsid w:val="003121D9"/>
    <w:rsid w:val="003233C1"/>
    <w:rsid w:val="00325587"/>
    <w:rsid w:val="00326CF4"/>
    <w:rsid w:val="00332513"/>
    <w:rsid w:val="0034571D"/>
    <w:rsid w:val="00353425"/>
    <w:rsid w:val="003566D3"/>
    <w:rsid w:val="00364E39"/>
    <w:rsid w:val="00386BFB"/>
    <w:rsid w:val="003975E5"/>
    <w:rsid w:val="003B574E"/>
    <w:rsid w:val="003C110E"/>
    <w:rsid w:val="003C715F"/>
    <w:rsid w:val="003E2806"/>
    <w:rsid w:val="003E2B30"/>
    <w:rsid w:val="003E2DF6"/>
    <w:rsid w:val="003E5671"/>
    <w:rsid w:val="004059CF"/>
    <w:rsid w:val="00411CA0"/>
    <w:rsid w:val="00412AB3"/>
    <w:rsid w:val="00416347"/>
    <w:rsid w:val="00463487"/>
    <w:rsid w:val="004665DB"/>
    <w:rsid w:val="0047347B"/>
    <w:rsid w:val="00487422"/>
    <w:rsid w:val="00487426"/>
    <w:rsid w:val="004B62F1"/>
    <w:rsid w:val="004C1FFC"/>
    <w:rsid w:val="004C3DEF"/>
    <w:rsid w:val="004C73A5"/>
    <w:rsid w:val="004D7D24"/>
    <w:rsid w:val="004E1E4C"/>
    <w:rsid w:val="004E2239"/>
    <w:rsid w:val="00531596"/>
    <w:rsid w:val="005479CD"/>
    <w:rsid w:val="0055667A"/>
    <w:rsid w:val="0057581E"/>
    <w:rsid w:val="00577600"/>
    <w:rsid w:val="00587B6C"/>
    <w:rsid w:val="00587CFB"/>
    <w:rsid w:val="005A3F3E"/>
    <w:rsid w:val="005C0859"/>
    <w:rsid w:val="005C76F8"/>
    <w:rsid w:val="005D5EA6"/>
    <w:rsid w:val="005E1D9F"/>
    <w:rsid w:val="005F24D2"/>
    <w:rsid w:val="00602F57"/>
    <w:rsid w:val="006144EA"/>
    <w:rsid w:val="00615EC9"/>
    <w:rsid w:val="00617E5D"/>
    <w:rsid w:val="006217AC"/>
    <w:rsid w:val="00631715"/>
    <w:rsid w:val="0063456D"/>
    <w:rsid w:val="00635DAC"/>
    <w:rsid w:val="006433E2"/>
    <w:rsid w:val="0066434F"/>
    <w:rsid w:val="006706E5"/>
    <w:rsid w:val="006B4369"/>
    <w:rsid w:val="006C3229"/>
    <w:rsid w:val="006C6AE8"/>
    <w:rsid w:val="006F6C16"/>
    <w:rsid w:val="00715672"/>
    <w:rsid w:val="00720534"/>
    <w:rsid w:val="00725759"/>
    <w:rsid w:val="00732212"/>
    <w:rsid w:val="007473E4"/>
    <w:rsid w:val="00755F5F"/>
    <w:rsid w:val="00761DA6"/>
    <w:rsid w:val="00764008"/>
    <w:rsid w:val="00775557"/>
    <w:rsid w:val="00775921"/>
    <w:rsid w:val="00783CFC"/>
    <w:rsid w:val="007A20FE"/>
    <w:rsid w:val="007A3B32"/>
    <w:rsid w:val="007A4406"/>
    <w:rsid w:val="007B2B04"/>
    <w:rsid w:val="007C4F7D"/>
    <w:rsid w:val="007C7DAE"/>
    <w:rsid w:val="007D59C2"/>
    <w:rsid w:val="007F7A2C"/>
    <w:rsid w:val="0083090B"/>
    <w:rsid w:val="00840938"/>
    <w:rsid w:val="00854E92"/>
    <w:rsid w:val="008778AE"/>
    <w:rsid w:val="00879DB8"/>
    <w:rsid w:val="008A092A"/>
    <w:rsid w:val="008B3447"/>
    <w:rsid w:val="008C102A"/>
    <w:rsid w:val="008D4047"/>
    <w:rsid w:val="008E18A5"/>
    <w:rsid w:val="008E22CB"/>
    <w:rsid w:val="008F14AC"/>
    <w:rsid w:val="008F3871"/>
    <w:rsid w:val="009039B7"/>
    <w:rsid w:val="009108FB"/>
    <w:rsid w:val="00936D9C"/>
    <w:rsid w:val="0093735A"/>
    <w:rsid w:val="0094113F"/>
    <w:rsid w:val="009442E5"/>
    <w:rsid w:val="0095010A"/>
    <w:rsid w:val="009550FB"/>
    <w:rsid w:val="009718E0"/>
    <w:rsid w:val="00984948"/>
    <w:rsid w:val="00986BAF"/>
    <w:rsid w:val="00996D5F"/>
    <w:rsid w:val="009A322C"/>
    <w:rsid w:val="009C1E06"/>
    <w:rsid w:val="009E664A"/>
    <w:rsid w:val="009E7165"/>
    <w:rsid w:val="009F223F"/>
    <w:rsid w:val="009F2BE8"/>
    <w:rsid w:val="00A056DF"/>
    <w:rsid w:val="00A26EC5"/>
    <w:rsid w:val="00A46BDC"/>
    <w:rsid w:val="00A52ECC"/>
    <w:rsid w:val="00A6093F"/>
    <w:rsid w:val="00A80B83"/>
    <w:rsid w:val="00A81CDF"/>
    <w:rsid w:val="00A92B8E"/>
    <w:rsid w:val="00A95D01"/>
    <w:rsid w:val="00A9674F"/>
    <w:rsid w:val="00AB4384"/>
    <w:rsid w:val="00AD35D2"/>
    <w:rsid w:val="00AD550E"/>
    <w:rsid w:val="00AE5BCC"/>
    <w:rsid w:val="00AF4A39"/>
    <w:rsid w:val="00AF73EC"/>
    <w:rsid w:val="00B00E89"/>
    <w:rsid w:val="00B06F5B"/>
    <w:rsid w:val="00B22507"/>
    <w:rsid w:val="00B2560E"/>
    <w:rsid w:val="00B430F8"/>
    <w:rsid w:val="00B61ECB"/>
    <w:rsid w:val="00B6403B"/>
    <w:rsid w:val="00B826BD"/>
    <w:rsid w:val="00B8416A"/>
    <w:rsid w:val="00B928FF"/>
    <w:rsid w:val="00BA289A"/>
    <w:rsid w:val="00BA594E"/>
    <w:rsid w:val="00BA5CC7"/>
    <w:rsid w:val="00BB0D95"/>
    <w:rsid w:val="00BC11B4"/>
    <w:rsid w:val="00BD2471"/>
    <w:rsid w:val="00BD47DE"/>
    <w:rsid w:val="00BF63C3"/>
    <w:rsid w:val="00C06A2B"/>
    <w:rsid w:val="00C12165"/>
    <w:rsid w:val="00C241CD"/>
    <w:rsid w:val="00C45491"/>
    <w:rsid w:val="00C56036"/>
    <w:rsid w:val="00C65456"/>
    <w:rsid w:val="00CA41C5"/>
    <w:rsid w:val="00CA45EC"/>
    <w:rsid w:val="00CB79E8"/>
    <w:rsid w:val="00CC701C"/>
    <w:rsid w:val="00CF5555"/>
    <w:rsid w:val="00CF782E"/>
    <w:rsid w:val="00D077BE"/>
    <w:rsid w:val="00D10B9C"/>
    <w:rsid w:val="00D10CA0"/>
    <w:rsid w:val="00D17BDD"/>
    <w:rsid w:val="00D46C23"/>
    <w:rsid w:val="00D46F50"/>
    <w:rsid w:val="00D573FC"/>
    <w:rsid w:val="00D6156D"/>
    <w:rsid w:val="00D735AB"/>
    <w:rsid w:val="00DA208B"/>
    <w:rsid w:val="00DA6F0E"/>
    <w:rsid w:val="00DB56B9"/>
    <w:rsid w:val="00DB6295"/>
    <w:rsid w:val="00DB69EC"/>
    <w:rsid w:val="00DC3635"/>
    <w:rsid w:val="00DE299B"/>
    <w:rsid w:val="00DE5184"/>
    <w:rsid w:val="00DF34BC"/>
    <w:rsid w:val="00E0502D"/>
    <w:rsid w:val="00E176E2"/>
    <w:rsid w:val="00E20DC1"/>
    <w:rsid w:val="00E24CA0"/>
    <w:rsid w:val="00E2728B"/>
    <w:rsid w:val="00E30AEB"/>
    <w:rsid w:val="00E37CD0"/>
    <w:rsid w:val="00E45E06"/>
    <w:rsid w:val="00E5234B"/>
    <w:rsid w:val="00E546E1"/>
    <w:rsid w:val="00E66B86"/>
    <w:rsid w:val="00E81E5A"/>
    <w:rsid w:val="00E82293"/>
    <w:rsid w:val="00E97A0A"/>
    <w:rsid w:val="00EA5432"/>
    <w:rsid w:val="00EA766B"/>
    <w:rsid w:val="00EB6F11"/>
    <w:rsid w:val="00EC6D8A"/>
    <w:rsid w:val="00ED2A53"/>
    <w:rsid w:val="00EF403A"/>
    <w:rsid w:val="00F13E66"/>
    <w:rsid w:val="00F223C5"/>
    <w:rsid w:val="00F56DB5"/>
    <w:rsid w:val="00F9457F"/>
    <w:rsid w:val="00FA1B48"/>
    <w:rsid w:val="00FA68F9"/>
    <w:rsid w:val="00FB4704"/>
    <w:rsid w:val="00FC1614"/>
    <w:rsid w:val="00FC70BD"/>
    <w:rsid w:val="00FD051D"/>
    <w:rsid w:val="00FD313F"/>
    <w:rsid w:val="00FD5FDA"/>
    <w:rsid w:val="00FF16A7"/>
    <w:rsid w:val="00FF3C5E"/>
    <w:rsid w:val="00FF7148"/>
    <w:rsid w:val="020FAB83"/>
    <w:rsid w:val="02AB0557"/>
    <w:rsid w:val="02D35627"/>
    <w:rsid w:val="0314B74A"/>
    <w:rsid w:val="0384827D"/>
    <w:rsid w:val="0388BE9C"/>
    <w:rsid w:val="043C0482"/>
    <w:rsid w:val="0443CA2A"/>
    <w:rsid w:val="07B6C378"/>
    <w:rsid w:val="0C9FFCF3"/>
    <w:rsid w:val="0FA1AE6F"/>
    <w:rsid w:val="0FE77ABE"/>
    <w:rsid w:val="102689BC"/>
    <w:rsid w:val="11B7800E"/>
    <w:rsid w:val="120CEB6F"/>
    <w:rsid w:val="145E034D"/>
    <w:rsid w:val="14FB5B00"/>
    <w:rsid w:val="15D21A9E"/>
    <w:rsid w:val="16C0C004"/>
    <w:rsid w:val="174CA108"/>
    <w:rsid w:val="19BFB0CB"/>
    <w:rsid w:val="1D5067BA"/>
    <w:rsid w:val="1DF7AB6F"/>
    <w:rsid w:val="216E7C6E"/>
    <w:rsid w:val="23609341"/>
    <w:rsid w:val="2446FE5D"/>
    <w:rsid w:val="24791424"/>
    <w:rsid w:val="256A3079"/>
    <w:rsid w:val="2682D0F5"/>
    <w:rsid w:val="27AB80ED"/>
    <w:rsid w:val="2B057EA1"/>
    <w:rsid w:val="2B0FD9A7"/>
    <w:rsid w:val="2B1E3E72"/>
    <w:rsid w:val="2B54ABB4"/>
    <w:rsid w:val="2CF520A9"/>
    <w:rsid w:val="2DE5131D"/>
    <w:rsid w:val="2DEB823E"/>
    <w:rsid w:val="2EEF7786"/>
    <w:rsid w:val="2FE5C8EF"/>
    <w:rsid w:val="2FE75C76"/>
    <w:rsid w:val="319E33D9"/>
    <w:rsid w:val="3200744C"/>
    <w:rsid w:val="3326BDBF"/>
    <w:rsid w:val="35E24BA0"/>
    <w:rsid w:val="36E7619E"/>
    <w:rsid w:val="372174F5"/>
    <w:rsid w:val="3750C817"/>
    <w:rsid w:val="37D7C756"/>
    <w:rsid w:val="382324B6"/>
    <w:rsid w:val="3A52042E"/>
    <w:rsid w:val="3B365880"/>
    <w:rsid w:val="3D30F6A1"/>
    <w:rsid w:val="3D803CE3"/>
    <w:rsid w:val="3E5A9E2D"/>
    <w:rsid w:val="3ECBF118"/>
    <w:rsid w:val="422C4E92"/>
    <w:rsid w:val="42E24534"/>
    <w:rsid w:val="4444C573"/>
    <w:rsid w:val="44538037"/>
    <w:rsid w:val="461BFA47"/>
    <w:rsid w:val="472CCDE6"/>
    <w:rsid w:val="4766C592"/>
    <w:rsid w:val="483491A0"/>
    <w:rsid w:val="48C97664"/>
    <w:rsid w:val="4997D836"/>
    <w:rsid w:val="4A9526F7"/>
    <w:rsid w:val="4AC8BAB1"/>
    <w:rsid w:val="4F8EC2BD"/>
    <w:rsid w:val="51D4B18F"/>
    <w:rsid w:val="5298570E"/>
    <w:rsid w:val="536EE0A6"/>
    <w:rsid w:val="53F5E408"/>
    <w:rsid w:val="5419DF00"/>
    <w:rsid w:val="55A79C9F"/>
    <w:rsid w:val="55D6D79F"/>
    <w:rsid w:val="560CD342"/>
    <w:rsid w:val="56D20837"/>
    <w:rsid w:val="570A74B6"/>
    <w:rsid w:val="580F219A"/>
    <w:rsid w:val="5FDB0F07"/>
    <w:rsid w:val="603B66B2"/>
    <w:rsid w:val="60615530"/>
    <w:rsid w:val="6179DFAB"/>
    <w:rsid w:val="624A5978"/>
    <w:rsid w:val="63D0E356"/>
    <w:rsid w:val="6459A1EE"/>
    <w:rsid w:val="652D390B"/>
    <w:rsid w:val="68124BEF"/>
    <w:rsid w:val="688A26E3"/>
    <w:rsid w:val="6940C53F"/>
    <w:rsid w:val="6DBD4736"/>
    <w:rsid w:val="6DC79246"/>
    <w:rsid w:val="6F932651"/>
    <w:rsid w:val="702B10C2"/>
    <w:rsid w:val="703255A8"/>
    <w:rsid w:val="713D61FB"/>
    <w:rsid w:val="725DDF48"/>
    <w:rsid w:val="72968F17"/>
    <w:rsid w:val="73A7F681"/>
    <w:rsid w:val="73B0CC04"/>
    <w:rsid w:val="75EE98FC"/>
    <w:rsid w:val="7682AF01"/>
    <w:rsid w:val="772FC34F"/>
    <w:rsid w:val="7952766C"/>
    <w:rsid w:val="795AF4A5"/>
    <w:rsid w:val="7A078B1C"/>
    <w:rsid w:val="7B0274C2"/>
    <w:rsid w:val="7C285ED9"/>
    <w:rsid w:val="7E5D6A53"/>
    <w:rsid w:val="7EE22C85"/>
    <w:rsid w:val="7F5A9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DD14D5"/>
  <w15:docId w15:val="{CA8DCA63-56CA-4914-9BD5-70CBEB1B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vAnchor="page" w:h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link w:val="BodyText2Char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paragraph" w:styleId="ListParagraph">
    <w:name w:val="List Paragraph"/>
    <w:basedOn w:val="Normal"/>
    <w:uiPriority w:val="34"/>
    <w:qFormat/>
    <w:rsid w:val="002810DC"/>
    <w:pPr>
      <w:ind w:left="720"/>
    </w:pPr>
    <w:rPr>
      <w:rFonts w:ascii="Calibri" w:eastAsiaTheme="minorEastAsia" w:hAnsi="Calibri" w:cs="Calibri"/>
      <w:sz w:val="22"/>
      <w:szCs w:val="22"/>
      <w:lang w:val="en-US" w:eastAsia="ja-JP"/>
    </w:rPr>
  </w:style>
  <w:style w:type="numbering" w:customStyle="1" w:styleId="NoList1">
    <w:name w:val="No List1"/>
    <w:next w:val="NoList"/>
    <w:uiPriority w:val="99"/>
    <w:semiHidden/>
    <w:unhideWhenUsed/>
    <w:rsid w:val="00EA766B"/>
  </w:style>
  <w:style w:type="character" w:customStyle="1" w:styleId="Heading3Char">
    <w:name w:val="Heading 3 Char"/>
    <w:basedOn w:val="DefaultParagraphFont"/>
    <w:link w:val="Heading3"/>
    <w:rsid w:val="00C12165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12165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12165"/>
    <w:rPr>
      <w:rFonts w:ascii="Arial" w:hAnsi="Arial" w:cs="Arial"/>
      <w:b/>
      <w:bCs/>
      <w:sz w:val="18"/>
      <w:szCs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C12165"/>
    <w:rPr>
      <w:rFonts w:ascii="Arial" w:hAnsi="Arial" w:cs="Arial"/>
      <w:b/>
      <w:bCs/>
      <w:sz w:val="68"/>
      <w:szCs w:val="6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12165"/>
    <w:rPr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C12165"/>
    <w:rPr>
      <w:rFonts w:ascii="Arial" w:hAnsi="Arial" w:cs="Arial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2250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30387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03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387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38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387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DIQ-Critical%20(sub-critical)%20faciliti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AC430-43C1-44F1-9149-9F389F40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DIQ-Critical (sub-critical) facilities</Template>
  <TotalTime>0</TotalTime>
  <Pages>8</Pages>
  <Words>1454</Words>
  <Characters>8288</Characters>
  <Application>Microsoft Office Word</Application>
  <DocSecurity>0</DocSecurity>
  <Lines>69</Lines>
  <Paragraphs>19</Paragraphs>
  <ScaleCrop>false</ScaleCrop>
  <Company>IAEA</Company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ATOMIC ENERGY AGENCY</dc:title>
  <dc:creator>NEERANATRANGSAN, Prae</dc:creator>
  <cp:lastModifiedBy>Dave Curran</cp:lastModifiedBy>
  <cp:revision>130</cp:revision>
  <cp:lastPrinted>2006-10-16T08:03:00Z</cp:lastPrinted>
  <dcterms:created xsi:type="dcterms:W3CDTF">2026-03-27T09:11:00Z</dcterms:created>
  <dcterms:modified xsi:type="dcterms:W3CDTF">2026-07-24T14:26:00Z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infidentialAttachments">
    <vt:lpwstr> </vt:lpwstr>
  </property>
  <property fmtid="{D5CDD505-2E9C-101B-9397-08002B2CF9AE}" pid="9" name="IaeaConfidentialAttachments">
    <vt:lpwstr/>
  </property>
  <property fmtid="{D5CDD505-2E9C-101B-9397-08002B2CF9AE}" pid="10" name="IaeaSecurityClassifier">
    <vt:lpwstr>NEERANATRANGSAN, Prae</vt:lpwstr>
  </property>
  <property fmtid="{D5CDD505-2E9C-101B-9397-08002B2CF9AE}" pid="11" name="IaeaClassificationDate">
    <vt:lpwstr>2026-03-27 10:24</vt:lpwstr>
  </property>
  <property fmtid="{D5CDD505-2E9C-101B-9397-08002B2CF9AE}" pid="12" name="MSIP_Label_9e5e003a-90eb-47c9-a506-ad47e7a0b281_Enabled">
    <vt:lpwstr>true</vt:lpwstr>
  </property>
  <property fmtid="{D5CDD505-2E9C-101B-9397-08002B2CF9AE}" pid="13" name="MSIP_Label_9e5e003a-90eb-47c9-a506-ad47e7a0b281_SetDate">
    <vt:lpwstr>2026-07-21T15:25:21Z</vt:lpwstr>
  </property>
  <property fmtid="{D5CDD505-2E9C-101B-9397-08002B2CF9AE}" pid="14" name="MSIP_Label_9e5e003a-90eb-47c9-a506-ad47e7a0b281_Method">
    <vt:lpwstr>Privileged</vt:lpwstr>
  </property>
  <property fmtid="{D5CDD505-2E9C-101B-9397-08002B2CF9AE}" pid="15" name="MSIP_Label_9e5e003a-90eb-47c9-a506-ad47e7a0b281_Name">
    <vt:lpwstr>OFFICIAL</vt:lpwstr>
  </property>
  <property fmtid="{D5CDD505-2E9C-101B-9397-08002B2CF9AE}" pid="16" name="MSIP_Label_9e5e003a-90eb-47c9-a506-ad47e7a0b281_SiteId">
    <vt:lpwstr>742775df-8077-48d6-81d0-1e82a1f52cb8</vt:lpwstr>
  </property>
  <property fmtid="{D5CDD505-2E9C-101B-9397-08002B2CF9AE}" pid="17" name="MSIP_Label_9e5e003a-90eb-47c9-a506-ad47e7a0b281_ActionId">
    <vt:lpwstr>5bd385c0-1086-49b0-b95d-a843e0d6b096</vt:lpwstr>
  </property>
  <property fmtid="{D5CDD505-2E9C-101B-9397-08002B2CF9AE}" pid="18" name="MSIP_Label_9e5e003a-90eb-47c9-a506-ad47e7a0b281_ContentBits">
    <vt:lpwstr>0</vt:lpwstr>
  </property>
  <property fmtid="{D5CDD505-2E9C-101B-9397-08002B2CF9AE}" pid="19" name="MSIP_Label_9e5e003a-90eb-47c9-a506-ad47e7a0b281_Tag">
    <vt:lpwstr>10, 0, 1, 1</vt:lpwstr>
  </property>
</Properties>
</file>